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25pt;margin-top:-.249985pt;width:596.024048pt;height:842.615pt;mso-position-horizontal-relative:page;mso-position-vertical-relative:page;z-index:-1241" coordorigin="-5,-5" coordsize="11920,16852">
            <v:shape style="position:absolute;left:0;top:1701;width:11905;height:9591" type="#_x0000_t75">
              <v:imagedata r:id="rId5" o:title=""/>
            </v:shape>
            <v:group style="position:absolute;left:4003;top:2764;width:7902;height:8528" coordorigin="4003,2764" coordsize="7902,8528">
              <v:shape style="position:absolute;left:4003;top:2764;width:7902;height:8528" coordorigin="4003,2764" coordsize="7902,8528" path="m4003,11291l11905,11291,11905,2764,4003,2764,4003,11291xe" filled="t" fillcolor="#5C6771" stroked="f">
                <v:path arrowok="t"/>
                <v:fill type="solid"/>
              </v:shape>
            </v:group>
            <v:group style="position:absolute;left:4577;top:4171;width:502;height:588" coordorigin="4577,4171" coordsize="502,588">
              <v:shape style="position:absolute;left:4577;top:4171;width:502;height:588" coordorigin="4577,4171" coordsize="502,588" path="m5079,4760l4871,4171,4784,4171,4577,4760,4651,4760,4699,4620,4954,4620,5003,4760,5079,4760xe" filled="f" stroked="t" strokeweight=".8pt" strokecolor="#FFFFFF">
                <v:path arrowok="t"/>
              </v:shape>
            </v:group>
            <v:group style="position:absolute;left:4722;top:4245;width:208;height:305" coordorigin="4722,4245" coordsize="208,305">
              <v:shape style="position:absolute;left:4722;top:4245;width:208;height:305" coordorigin="4722,4245" coordsize="208,305" path="m4930,4551l4722,4551,4826,4245,4930,4551xe" filled="f" stroked="t" strokeweight=".8pt" strokecolor="#FFFFFF">
                <v:path arrowok="t"/>
              </v:shape>
            </v:group>
            <v:group style="position:absolute;left:5124;top:4171;width:430;height:599" coordorigin="5124,4171" coordsize="430,599">
              <v:shape style="position:absolute;left:5124;top:4171;width:430;height:599" coordorigin="5124,4171" coordsize="430,599" path="m5554,4544l5554,4171,5480,4171,5480,4546,5479,4571,5462,4637,5421,4682,5354,4701,5324,4700,5256,4678,5208,4615,5198,4547,5198,4171,5124,4171,5124,4544,5125,4571,5140,4643,5171,4700,5217,4740,5277,4764,5324,4770,5350,4769,5421,4756,5478,4727,5519,4682,5545,4622,5554,4549,5554,4544xe" filled="f" stroked="t" strokeweight=".8pt" strokecolor="#FFFFFF">
                <v:path arrowok="t"/>
              </v:shape>
            </v:group>
            <v:group style="position:absolute;left:5641;top:4161;width:448;height:610" coordorigin="5641,4161" coordsize="448,610">
              <v:shape style="position:absolute;left:5641;top:4161;width:448;height:610" coordorigin="5641,4161" coordsize="448,610" path="m6089,4598l6077,4533,6042,4483,5987,4448,5918,4430,5897,4427,5877,4423,5859,4421,5841,4418,5816,4413,5758,4383,5741,4347,5742,4321,5778,4256,5853,4229,5880,4230,5942,4246,5991,4300,6001,4339,6078,4343,6066,4283,6035,4231,5982,4190,5907,4164,5869,4161,5847,4161,5787,4174,5719,4215,5680,4266,5664,4323,5665,4349,5686,4413,5729,4458,5787,4484,5852,4496,5890,4501,5908,4504,5980,4532,6012,4599,6010,4622,5975,4672,5921,4698,5881,4702,5858,4702,5796,4689,5737,4637,5718,4580,5641,4573,5652,4635,5681,4688,5726,4730,5798,4762,5860,4770,5884,4770,5949,4760,6019,4728,6061,4685,6089,4610,6089,4598xe" filled="f" stroked="t" strokeweight=".8pt" strokecolor="#FFFFFF">
                <v:path arrowok="t"/>
              </v:shape>
            </v:group>
            <v:group style="position:absolute;left:6130;top:4171;width:425;height:588" coordorigin="6130,4171" coordsize="425,588">
              <v:shape style="position:absolute;left:6130;top:4171;width:425;height:588" coordorigin="6130,4171" coordsize="425,588" path="m6555,4240l6555,4171,6130,4171,6130,4240,6305,4240,6305,4760,6380,4760,6380,4240,6555,4240xe" filled="f" stroked="t" strokeweight=".8pt" strokecolor="#FFFFFF">
                <v:path arrowok="t"/>
              </v:shape>
            </v:group>
            <v:group style="position:absolute;left:6637;top:4171;width:429;height:588" coordorigin="6637,4171" coordsize="429,588">
              <v:shape style="position:absolute;left:6637;top:4171;width:429;height:588" coordorigin="6637,4171" coordsize="429,588" path="m7066,4760l6948,4501,6968,4493,6987,4484,7042,4429,7064,4350,7062,4326,7046,4265,6996,4207,6924,4176,6637,4171,6637,4760,6711,4760,6711,4515,6874,4515,6985,4760,7066,4760xe" filled="f" stroked="t" strokeweight=".8pt" strokecolor="#FFFFFF">
                <v:path arrowok="t"/>
              </v:shape>
            </v:group>
            <v:group style="position:absolute;left:6711;top:4239;width:276;height:207" coordorigin="6711,4239" coordsize="276,207">
              <v:shape style="position:absolute;left:6711;top:4239;width:276;height:207" coordorigin="6711,4239" coordsize="276,207" path="m6987,4343l6967,4409,6914,4441,6711,4446,6711,4239,6868,4239,6893,4241,6954,4264,6985,4319,6987,4343xe" filled="f" stroked="t" strokeweight=".8pt" strokecolor="#FFFFFF">
                <v:path arrowok="t"/>
              </v:shape>
            </v:group>
            <v:group style="position:absolute;left:7125;top:4171;width:502;height:588" coordorigin="7125,4171" coordsize="502,588">
              <v:shape style="position:absolute;left:7125;top:4171;width:502;height:588" coordorigin="7125,4171" coordsize="502,588" path="m7627,4760l7419,4171,7332,4171,7125,4760,7199,4760,7247,4620,7502,4620,7551,4760,7627,4760xe" filled="f" stroked="t" strokeweight=".8pt" strokecolor="#FFFFFF">
                <v:path arrowok="t"/>
              </v:shape>
            </v:group>
            <v:group style="position:absolute;left:7270;top:4245;width:208;height:305" coordorigin="7270,4245" coordsize="208,305">
              <v:shape style="position:absolute;left:7270;top:4245;width:208;height:305" coordorigin="7270,4245" coordsize="208,305" path="m7478,4551l7270,4551,7374,4245,7478,4551xe" filled="f" stroked="t" strokeweight=".8pt" strokecolor="#FFFFFF">
                <v:path arrowok="t"/>
              </v:shape>
            </v:group>
            <v:group style="position:absolute;left:7707;top:4171;width:357;height:588" coordorigin="7707,4171" coordsize="357,588">
              <v:shape style="position:absolute;left:7707;top:4171;width:357;height:588" coordorigin="7707,4171" coordsize="357,588" path="m8064,4760l8064,4691,7781,4691,7781,4171,7707,4171,7707,4760,8064,4760xe" filled="f" stroked="t" strokeweight=".8pt" strokecolor="#FFFFFF">
                <v:path arrowok="t"/>
              </v:shape>
            </v:group>
            <v:group style="position:absolute;left:8146;top:4171;width:76;height:588" coordorigin="8146,4171" coordsize="76,588">
              <v:shape style="position:absolute;left:8146;top:4171;width:76;height:588" coordorigin="8146,4171" coordsize="76,588" path="m8222,4760l8222,4171,8146,4171,8146,4760,8222,4760xe" filled="f" stroked="t" strokeweight=".8pt" strokecolor="#FFFFFF">
                <v:path arrowok="t"/>
              </v:shape>
            </v:group>
            <v:group style="position:absolute;left:8301;top:4171;width:502;height:588" coordorigin="8301,4171" coordsize="502,588">
              <v:shape style="position:absolute;left:8301;top:4171;width:502;height:588" coordorigin="8301,4171" coordsize="502,588" path="m8803,4760l8594,4171,8508,4171,8301,4760,8375,4760,8423,4620,8678,4620,8726,4760,8803,4760xe" filled="f" stroked="t" strokeweight=".8pt" strokecolor="#FFFFFF">
                <v:path arrowok="t"/>
              </v:shape>
            </v:group>
            <v:group style="position:absolute;left:8446;top:4245;width:208;height:305" coordorigin="8446,4245" coordsize="208,305">
              <v:shape style="position:absolute;left:8446;top:4245;width:208;height:305" coordorigin="8446,4245" coordsize="208,305" path="m8654,4551l8446,4551,8550,4245,8654,4551xe" filled="f" stroked="t" strokeweight=".8pt" strokecolor="#FFFFFF">
                <v:path arrowok="t"/>
              </v:shape>
            </v:group>
            <v:group style="position:absolute;left:8883;top:4171;width:443;height:588" coordorigin="8883,4171" coordsize="443,588">
              <v:shape style="position:absolute;left:8883;top:4171;width:443;height:588" coordorigin="8883,4171" coordsize="443,588" path="m9326,4760l9326,4171,9255,4171,9255,4646,8966,4171,8883,4171,8883,4760,8954,4760,8954,4287,9243,4760,9326,4760xe" filled="f" stroked="t" strokeweight=".8pt" strokecolor="#FFFFFF">
                <v:path arrowok="t"/>
              </v:shape>
            </v:group>
            <v:group style="position:absolute;left:4653;top:5471;width:564;height:588" coordorigin="4653,5471" coordsize="564,588">
              <v:shape style="position:absolute;left:4653;top:5471;width:564;height:588" coordorigin="4653,5471" coordsize="564,588" path="m5218,6060l5218,5471,5114,5471,4937,5950,4759,5471,4653,5471,4653,6060,4724,6060,4724,5559,4906,6051,4964,6051,5147,5563,5147,6060,5218,6060xe" filled="f" stroked="t" strokeweight=".8pt" strokecolor="#FFFFFF">
                <v:path arrowok="t"/>
              </v:shape>
            </v:group>
            <v:group style="position:absolute;left:5290;top:5471;width:502;height:588" coordorigin="5290,5471" coordsize="502,588">
              <v:shape style="position:absolute;left:5290;top:5471;width:502;height:588" coordorigin="5290,5471" coordsize="502,588" path="m5792,6060l5584,5471,5497,5471,5290,6060,5365,6060,5412,5920,5668,5920,5716,6060,5792,6060xe" filled="f" stroked="t" strokeweight=".8pt" strokecolor="#FFFFFF">
                <v:path arrowok="t"/>
              </v:shape>
            </v:group>
            <v:group style="position:absolute;left:5435;top:5545;width:208;height:305" coordorigin="5435,5545" coordsize="208,305">
              <v:shape style="position:absolute;left:5435;top:5545;width:208;height:305" coordorigin="5435,5545" coordsize="208,305" path="m5644,5851l5435,5851,5539,5545,5644,5851xe" filled="f" stroked="t" strokeweight=".8pt" strokecolor="#FFFFFF">
                <v:path arrowok="t"/>
              </v:shape>
            </v:group>
            <v:group style="position:absolute;left:5864;top:5471;width:443;height:588" coordorigin="5864,5471" coordsize="443,588">
              <v:shape style="position:absolute;left:5864;top:5471;width:443;height:588" coordorigin="5864,5471" coordsize="443,588" path="m6307,6060l6307,5471,6236,5471,6236,5946,5947,5471,5864,5471,5864,6060,5935,6060,5935,5587,6224,6060,6307,6060xe" filled="f" stroked="t" strokeweight=".8pt" strokecolor="#FFFFFF">
                <v:path arrowok="t"/>
              </v:shape>
            </v:group>
            <v:group style="position:absolute;left:6427;top:5471;width:430;height:599" coordorigin="6427,5471" coordsize="430,599">
              <v:shape style="position:absolute;left:6427;top:5471;width:430;height:599" coordorigin="6427,5471" coordsize="430,599" path="m6857,5844l6857,5471,6783,5471,6783,5846,6782,5871,6765,5937,6724,5982,6657,6001,6627,6000,6559,5978,6511,5915,6501,5847,6501,5471,6427,5471,6427,5844,6428,5871,6443,5943,6474,6000,6520,6040,6580,6064,6627,6070,6653,6069,6724,6056,6780,6027,6822,5982,6848,5922,6857,5849,6857,5844xe" filled="f" stroked="t" strokeweight=".8pt" strokecolor="#FFFFFF">
                <v:path arrowok="t"/>
              </v:shape>
            </v:group>
            <v:group style="position:absolute;left:6977;top:5471;width:381;height:588" coordorigin="6977,5471" coordsize="381,588">
              <v:shape style="position:absolute;left:6977;top:5471;width:381;height:588" coordorigin="6977,5471" coordsize="381,588" path="m7358,5539l7358,5471,6977,5471,6977,6060,7051,6060,7051,5801,7325,5801,7325,5731,7051,5731,7051,5539,7358,5539xe" filled="f" stroked="t" strokeweight=".8pt" strokecolor="#FFFFFF">
                <v:path arrowok="t"/>
              </v:shape>
            </v:group>
            <v:group style="position:absolute;left:7338;top:5471;width:502;height:588" coordorigin="7338,5471" coordsize="502,588">
              <v:shape style="position:absolute;left:7338;top:5471;width:502;height:588" coordorigin="7338,5471" coordsize="502,588" path="m7840,6060l7632,5471,7546,5471,7338,6060,7413,6060,7460,5920,7716,5920,7764,6060,7840,6060xe" filled="f" stroked="t" strokeweight=".8pt" strokecolor="#FFFFFF">
                <v:path arrowok="t"/>
              </v:shape>
            </v:group>
            <v:group style="position:absolute;left:7483;top:5545;width:208;height:305" coordorigin="7483,5545" coordsize="208,305">
              <v:shape style="position:absolute;left:7483;top:5545;width:208;height:305" coordorigin="7483,5545" coordsize="208,305" path="m7692,5851l7483,5851,7587,5545,7692,5851xe" filled="f" stroked="t" strokeweight=".8pt" strokecolor="#FFFFFF">
                <v:path arrowok="t"/>
              </v:shape>
            </v:group>
            <v:group style="position:absolute;left:7861;top:5461;width:449;height:610" coordorigin="7861,5461" coordsize="449,610">
              <v:shape style="position:absolute;left:7861;top:5461;width:449;height:610" coordorigin="7861,5461" coordsize="449,610" path="m8310,5872l8233,5872,8231,5893,8226,5913,8192,5964,8140,5994,8099,6002,8077,6000,8019,5982,7974,5942,7948,5885,7938,5824,7937,5783,7937,5761,7940,5696,7952,5636,7995,5569,8049,5537,8086,5530,8111,5532,8171,5550,8221,5606,8232,5645,8309,5656,8297,5593,8255,5526,8190,5481,8130,5463,8109,5461,8086,5462,8022,5472,7953,5507,7911,5552,7876,5624,7865,5683,7861,5746,7861,5771,7864,5839,7874,5900,7903,5970,7943,6015,7996,6050,8072,6070,8091,6071,8114,6070,8177,6056,8244,6016,8283,5965,8308,5891,8310,5872xe" filled="f" stroked="t" strokeweight=".8pt" strokecolor="#FFFFFF">
                <v:path arrowok="t"/>
              </v:shape>
            </v:group>
            <v:group style="position:absolute;left:8341;top:5471;width:425;height:588" coordorigin="8341,5471" coordsize="425,588">
              <v:shape style="position:absolute;left:8341;top:5471;width:425;height:588" coordorigin="8341,5471" coordsize="425,588" path="m8766,5540l8766,5471,8341,5471,8341,5540,8516,5540,8516,6060,8591,6060,8591,5540,8766,5540xe" filled="f" stroked="t" strokeweight=".8pt" strokecolor="#FFFFFF">
                <v:path arrowok="t"/>
              </v:shape>
            </v:group>
            <v:group style="position:absolute;left:8831;top:5471;width:430;height:599" coordorigin="8831,5471" coordsize="430,599">
              <v:shape style="position:absolute;left:8831;top:5471;width:430;height:599" coordorigin="8831,5471" coordsize="430,599" path="m9261,5844l9261,5471,9187,5471,9187,5846,9186,5871,9169,5937,9128,5982,9061,6001,9031,6000,8963,5978,8915,5915,8905,5847,8905,5471,8831,5471,8831,5844,8832,5871,8847,5943,8878,6000,8924,6040,8984,6064,9031,6070,9057,6069,9128,6056,9185,6027,9226,5982,9252,5922,9261,5849,9261,5844xe" filled="f" stroked="t" strokeweight=".8pt" strokecolor="#FFFFFF">
                <v:path arrowok="t"/>
              </v:shape>
            </v:group>
            <v:group style="position:absolute;left:9381;top:5471;width:429;height:588" coordorigin="9381,5471" coordsize="429,588">
              <v:shape style="position:absolute;left:9381;top:5471;width:429;height:588" coordorigin="9381,5471" coordsize="429,588" path="m9810,6060l9692,5801,9712,5793,9731,5784,9786,5729,9808,5650,9807,5626,9790,5565,9740,5507,9668,5476,9381,5471,9381,6060,9455,6060,9455,5815,9618,5815,9729,6060,9810,6060xe" filled="f" stroked="t" strokeweight=".8pt" strokecolor="#FFFFFF">
                <v:path arrowok="t"/>
              </v:shape>
            </v:group>
            <v:group style="position:absolute;left:9455;top:5539;width:276;height:207" coordorigin="9455,5539" coordsize="276,207">
              <v:shape style="position:absolute;left:9455;top:5539;width:276;height:207" coordorigin="9455,5539" coordsize="276,207" path="m9731,5643l9711,5709,9658,5741,9455,5746,9455,5539,9612,5539,9637,5541,9698,5564,9729,5619,9731,5643xe" filled="f" stroked="t" strokeweight=".8pt" strokecolor="#FFFFFF">
                <v:path arrowok="t"/>
              </v:shape>
            </v:group>
            <v:group style="position:absolute;left:9902;top:5471;width:76;height:588" coordorigin="9902,5471" coordsize="76,588">
              <v:shape style="position:absolute;left:9902;top:5471;width:76;height:588" coordorigin="9902,5471" coordsize="76,588" path="m9977,6060l9977,5471,9902,5471,9902,6060,9977,6060xe" filled="f" stroked="t" strokeweight=".8pt" strokecolor="#FFFFFF">
                <v:path arrowok="t"/>
              </v:shape>
            </v:group>
            <v:group style="position:absolute;left:10105;top:5471;width:443;height:588" coordorigin="10105,5471" coordsize="443,588">
              <v:shape style="position:absolute;left:10105;top:5471;width:443;height:588" coordorigin="10105,5471" coordsize="443,588" path="m10548,6060l10548,5471,10477,5471,10477,5946,10188,5471,10105,5471,10105,6060,10177,6060,10177,5587,10465,6060,10548,6060xe" filled="f" stroked="t" strokeweight=".8pt" strokecolor="#FFFFFF">
                <v:path arrowok="t"/>
              </v:shape>
            </v:group>
            <v:group style="position:absolute;left:10648;top:5461;width:459;height:610" coordorigin="10648,5461" coordsize="459,610">
              <v:shape style="position:absolute;left:10648;top:5461;width:459;height:610" coordorigin="10648,5461" coordsize="459,610" path="m11107,6060l11107,5743,10883,5743,10883,5812,11041,5812,11040,5832,11030,5893,11002,5947,10949,5987,10893,6001,10870,6000,10811,5984,10755,5928,10733,5868,10725,5807,10724,5769,10725,5749,10729,5687,10743,5627,10775,5576,10827,5541,10866,5531,10892,5532,10955,5545,11009,5592,11023,5630,11102,5641,11087,5580,11040,5516,10989,5483,10931,5465,10889,5461,10867,5461,10806,5474,10737,5513,10695,5564,10668,5618,10651,5696,10648,5757,10648,5782,10653,5852,10666,5912,10698,5979,10754,6034,10809,6061,10869,6071,10893,6070,10959,6055,11012,6025,11037,5999,11056,6060,11107,6060xe" filled="f" stroked="t" strokeweight=".8pt" strokecolor="#FFFFFF">
                <v:path arrowok="t"/>
              </v:shape>
            </v:group>
            <v:group style="position:absolute;left:4577;top:6771;width:502;height:588" coordorigin="4577,6771" coordsize="502,588">
              <v:shape style="position:absolute;left:4577;top:6771;width:502;height:588" coordorigin="4577,6771" coordsize="502,588" path="m5079,7360l4871,6771,4784,6771,4577,7360,4651,7360,4699,7220,4954,7220,5003,7360,5079,7360xe" filled="f" stroked="t" strokeweight=".8pt" strokecolor="#FFFFFF">
                <v:path arrowok="t"/>
              </v:shape>
            </v:group>
            <v:group style="position:absolute;left:4722;top:6845;width:208;height:305" coordorigin="4722,6845" coordsize="208,305">
              <v:shape style="position:absolute;left:4722;top:6845;width:208;height:305" coordorigin="4722,6845" coordsize="208,305" path="m4930,7151l4722,7151,4826,6845,4930,7151xe" filled="f" stroked="t" strokeweight=".8pt" strokecolor="#FFFFFF">
                <v:path arrowok="t"/>
              </v:shape>
            </v:group>
            <v:group style="position:absolute;left:5159;top:6771;width:443;height:588" coordorigin="5159,6771" coordsize="443,588">
              <v:shape style="position:absolute;left:5159;top:6771;width:443;height:588" coordorigin="5159,6771" coordsize="443,588" path="m5602,7360l5602,6771,5531,6771,5531,7246,5242,6771,5159,6771,5159,7360,5231,7360,5231,6887,5519,7360,5602,7360xe" filled="f" stroked="t" strokeweight=".8pt" strokecolor="#FFFFFF">
                <v:path arrowok="t"/>
              </v:shape>
            </v:group>
            <v:group style="position:absolute;left:5740;top:6771;width:435;height:588" coordorigin="5740,6771" coordsize="435,588">
              <v:shape style="position:absolute;left:5740;top:6771;width:435;height:588" coordorigin="5740,6771" coordsize="435,588" path="m6175,7065l6172,7003,6162,6942,6141,6886,6104,6836,6053,6798,5996,6777,5740,6771,5740,7360,5945,7360,5966,7359,6026,7346,6079,7318,6124,7272,6152,7217,6168,7159,6174,7098,6175,7065xe" filled="f" stroked="t" strokeweight=".8pt" strokecolor="#FFFFFF">
                <v:path arrowok="t"/>
              </v:shape>
            </v:group>
            <v:group style="position:absolute;left:5814;top:6839;width:286;height:452" coordorigin="5814,6839" coordsize="286,452">
              <v:shape style="position:absolute;left:5814;top:6839;width:286;height:452" coordorigin="5814,6839" coordsize="286,452" path="m6100,7065l6098,7126,6086,7188,6058,7241,6004,7280,5814,7292,5814,6839,5945,6839,5966,6841,6023,6860,6068,6907,6091,6965,6099,7024,6100,7065xe" filled="f" stroked="t" strokeweight=".8pt" strokecolor="#FFFFFF">
                <v:path arrowok="t"/>
              </v:shape>
            </v:group>
            <v:group style="position:absolute;left:6493;top:6771;width:564;height:588" coordorigin="6493,6771" coordsize="564,588">
              <v:shape style="position:absolute;left:6493;top:6771;width:564;height:588" coordorigin="6493,6771" coordsize="564,588" path="m7057,7360l7057,6771,6954,6771,6777,7250,6599,6771,6493,6771,6493,7360,6563,7360,6563,6859,6746,7351,6804,7351,6987,6863,6987,7360,7057,7360xe" filled="f" stroked="t" strokeweight=".8pt" strokecolor="#FFFFFF">
                <v:path arrowok="t"/>
              </v:shape>
            </v:group>
            <v:group style="position:absolute;left:7138;top:6771;width:502;height:588" coordorigin="7138,6771" coordsize="502,588">
              <v:shape style="position:absolute;left:7138;top:6771;width:502;height:588" coordorigin="7138,6771" coordsize="502,588" path="m7640,7360l7432,6771,7346,6771,7138,7360,7213,7360,7260,7220,7516,7220,7564,7360,7640,7360xe" filled="f" stroked="t" strokeweight=".8pt" strokecolor="#FFFFFF">
                <v:path arrowok="t"/>
              </v:shape>
            </v:group>
            <v:group style="position:absolute;left:7283;top:6845;width:208;height:305" coordorigin="7283,6845" coordsize="208,305">
              <v:shape style="position:absolute;left:7283;top:6845;width:208;height:305" coordorigin="7283,6845" coordsize="208,305" path="m7492,7151l7283,7151,7387,6845,7492,7151xe" filled="f" stroked="t" strokeweight=".8pt" strokecolor="#FFFFFF">
                <v:path arrowok="t"/>
              </v:shape>
            </v:group>
            <v:group style="position:absolute;left:7594;top:6771;width:425;height:588" coordorigin="7594,6771" coordsize="425,588">
              <v:shape style="position:absolute;left:7594;top:6771;width:425;height:588" coordorigin="7594,6771" coordsize="425,588" path="m8019,6840l8019,6771,7594,6771,7594,6840,7769,6840,7769,7360,7844,7360,7844,6840,8019,6840xe" filled="f" stroked="t" strokeweight=".8pt" strokecolor="#FFFFFF">
                <v:path arrowok="t"/>
              </v:shape>
            </v:group>
            <v:group style="position:absolute;left:8101;top:6771;width:393;height:588" coordorigin="8101,6771" coordsize="393,588">
              <v:shape style="position:absolute;left:8101;top:6771;width:393;height:588" coordorigin="8101,6771" coordsize="393,588" path="m8494,7360l8494,7292,8175,7292,8175,7088,8455,7088,8455,7019,8175,7019,8175,6839,8494,6839,8494,6771,8101,6771,8101,7360,8494,7360xe" filled="f" stroked="t" strokeweight=".8pt" strokecolor="#FFFFFF">
                <v:path arrowok="t"/>
              </v:shape>
            </v:group>
            <v:group style="position:absolute;left:8591;top:6771;width:429;height:588" coordorigin="8591,6771" coordsize="429,588">
              <v:shape style="position:absolute;left:8591;top:6771;width:429;height:588" coordorigin="8591,6771" coordsize="429,588" path="m9020,7360l8903,7101,8923,7093,8941,7084,8996,7029,9018,6950,9017,6926,9000,6865,8950,6807,8878,6776,8591,6771,8591,7360,8665,7360,8665,7115,8828,7115,8939,7360,9020,7360xe" filled="f" stroked="t" strokeweight=".8pt" strokecolor="#FFFFFF">
                <v:path arrowok="t"/>
              </v:shape>
            </v:group>
            <v:group style="position:absolute;left:8665;top:6839;width:276;height:207" coordorigin="8665,6839" coordsize="276,207">
              <v:shape style="position:absolute;left:8665;top:6839;width:276;height:207" coordorigin="8665,6839" coordsize="276,207" path="m8942,6943l8922,7009,8868,7041,8665,7046,8665,6839,8822,6839,8847,6841,8909,6864,8940,6919,8942,6943xe" filled="f" stroked="t" strokeweight=".8pt" strokecolor="#FFFFFF">
                <v:path arrowok="t"/>
              </v:shape>
            </v:group>
            <v:group style="position:absolute;left:9120;top:6771;width:76;height:588" coordorigin="9120,6771" coordsize="76,588">
              <v:shape style="position:absolute;left:9120;top:6771;width:76;height:588" coordorigin="9120,6771" coordsize="76,588" path="m9196,7360l9196,6771,9120,6771,9120,7360,9196,7360xe" filled="f" stroked="t" strokeweight=".8pt" strokecolor="#FFFFFF">
                <v:path arrowok="t"/>
              </v:shape>
            </v:group>
            <v:group style="position:absolute;left:9275;top:6771;width:502;height:588" coordorigin="9275,6771" coordsize="502,588">
              <v:shape style="position:absolute;left:9275;top:6771;width:502;height:588" coordorigin="9275,6771" coordsize="502,588" path="m9777,7360l9568,6771,9482,6771,9275,7360,9349,7360,9397,7220,9652,7220,9700,7360,9777,7360xe" filled="f" stroked="t" strokeweight=".8pt" strokecolor="#FFFFFF">
                <v:path arrowok="t"/>
              </v:shape>
            </v:group>
            <v:group style="position:absolute;left:9420;top:6845;width:208;height:305" coordorigin="9420,6845" coordsize="208,305">
              <v:shape style="position:absolute;left:9420;top:6845;width:208;height:305" coordorigin="9420,6845" coordsize="208,305" path="m9628,7151l9420,7151,9524,6845,9628,7151xe" filled="f" stroked="t" strokeweight=".8pt" strokecolor="#FFFFFF">
                <v:path arrowok="t"/>
              </v:shape>
            </v:group>
            <v:group style="position:absolute;left:9857;top:6771;width:357;height:588" coordorigin="9857,6771" coordsize="357,588">
              <v:shape style="position:absolute;left:9857;top:6771;width:357;height:588" coordorigin="9857,6771" coordsize="357,588" path="m10214,7360l10214,7291,9931,7291,9931,6771,9857,6771,9857,7360,10214,7360xe" filled="f" stroked="t" strokeweight=".8pt" strokecolor="#FFFFFF">
                <v:path arrowok="t"/>
              </v:shape>
            </v:group>
            <v:group style="position:absolute;left:10257;top:6760;width:448;height:610" coordorigin="10257,6760" coordsize="448,610">
              <v:shape style="position:absolute;left:10257;top:6760;width:448;height:610" coordorigin="10257,6760" coordsize="448,610" path="m10706,7198l10693,7133,10658,7083,10604,7048,10535,7030,10513,7027,10494,7023,10475,7021,10458,7018,10433,7013,10375,6983,10357,6947,10358,6921,10394,6856,10470,6829,10497,6830,10558,6846,10608,6900,10617,6939,10695,6943,10683,6883,10652,6831,10598,6790,10524,6763,10486,6760,10464,6761,10403,6774,10335,6815,10297,6866,10280,6923,10282,6949,10303,7013,10345,7058,10403,7084,10469,7096,10506,7101,10525,7104,10596,7132,10628,7199,10626,7222,10592,7272,10537,7298,10498,7302,10474,7302,10412,7289,10354,7237,10335,7180,10257,7173,10268,7235,10297,7288,10343,7330,10415,7362,10477,7370,10501,7370,10565,7360,10636,7328,10678,7285,10705,7210,10706,7198xe" filled="f" stroked="t" strokeweight=".8pt" strokecolor="#FFFFFF">
                <v:path arrowok="t"/>
              </v:shape>
            </v:group>
            <v:group style="position:absolute;left:4653;top:8071;width:413;height:588" coordorigin="4653,8071" coordsize="413,588">
              <v:shape style="position:absolute;left:4653;top:8071;width:413;height:588" coordorigin="4653,8071" coordsize="413,588" path="m5066,8249l5056,8185,5014,8119,4946,8081,4882,8071,4653,8071,4653,8660,4727,8660,4727,8432,4872,8432,4941,8424,5009,8390,5045,8341,5065,8262,5066,8249xe" filled="f" stroked="t" strokeweight=".8pt" strokecolor="#FFFFFF">
                <v:path arrowok="t"/>
              </v:shape>
            </v:group>
            <v:group style="position:absolute;left:4727;top:8139;width:262;height:226" coordorigin="4727,8139" coordsize="262,226">
              <v:shape style="position:absolute;left:4727;top:8139;width:262;height:226" coordorigin="4727,8139" coordsize="262,226" path="m4989,8249l4974,8318,4927,8356,4727,8364,4727,8139,4870,8139,4895,8140,4956,8165,4987,8220,4989,8249xe" filled="f" stroked="t" strokeweight=".8pt" strokecolor="#FFFFFF">
                <v:path arrowok="t"/>
              </v:shape>
            </v:group>
            <v:group style="position:absolute;left:5155;top:8071;width:429;height:588" coordorigin="5155,8071" coordsize="429,588">
              <v:shape style="position:absolute;left:5155;top:8071;width:429;height:588" coordorigin="5155,8071" coordsize="429,588" path="m5584,8660l5466,8401,5486,8393,5504,8384,5559,8329,5581,8250,5580,8226,5564,8165,5513,8107,5441,8076,5155,8071,5155,8660,5228,8660,5228,8415,5391,8415,5502,8660,5584,8660xe" filled="f" stroked="t" strokeweight=".8pt" strokecolor="#FFFFFF">
                <v:path arrowok="t"/>
              </v:shape>
            </v:group>
            <v:group style="position:absolute;left:5228;top:8139;width:276;height:207" coordorigin="5228,8139" coordsize="276,207">
              <v:shape style="position:absolute;left:5228;top:8139;width:276;height:207" coordorigin="5228,8139" coordsize="276,207" path="m5505,8243l5485,8309,5432,8341,5228,8346,5228,8139,5385,8139,5411,8141,5472,8164,5503,8219,5505,8243xe" filled="f" stroked="t" strokeweight=".8pt" strokecolor="#FFFFFF">
                <v:path arrowok="t"/>
              </v:shape>
            </v:group>
            <v:group style="position:absolute;left:5684;top:8071;width:393;height:588" coordorigin="5684,8071" coordsize="393,588">
              <v:shape style="position:absolute;left:5684;top:8071;width:393;height:588" coordorigin="5684,8071" coordsize="393,588" path="m6077,8660l6077,8592,5758,8592,5758,8388,6038,8388,6038,8319,5758,8319,5758,8139,6077,8139,6077,8071,5684,8071,5684,8660,6077,8660xe" filled="f" stroked="t" strokeweight=".8pt" strokecolor="#FFFFFF">
                <v:path arrowok="t"/>
              </v:shape>
            </v:group>
            <v:group style="position:absolute;left:6135;top:8061;width:449;height:610" coordorigin="6135,8061" coordsize="449,610">
              <v:shape style="position:absolute;left:6135;top:8061;width:449;height:610" coordorigin="6135,8061" coordsize="449,610" path="m6584,8472l6508,8472,6506,8493,6500,8513,6467,8564,6414,8594,6374,8602,6352,8600,6294,8582,6249,8542,6223,8485,6213,8424,6212,8383,6212,8361,6215,8296,6226,8236,6270,8169,6324,8137,6360,8130,6385,8132,6445,8150,6496,8206,6506,8245,6583,8256,6571,8193,6530,8126,6465,8081,6405,8063,6384,8061,6360,8062,6297,8072,6228,8107,6186,8152,6151,8224,6139,8283,6135,8346,6135,8371,6139,8439,6149,8500,6178,8570,6218,8615,6271,8650,6347,8670,6366,8671,6389,8670,6452,8656,6518,8616,6557,8565,6583,8491,6584,8472xe" filled="f" stroked="t" strokeweight=".8pt" strokecolor="#FFFFFF">
                <v:path arrowok="t"/>
              </v:shape>
            </v:group>
            <v:group style="position:absolute;left:6682;top:8071;width:76;height:588" coordorigin="6682,8071" coordsize="76,588">
              <v:shape style="position:absolute;left:6682;top:8071;width:76;height:588" coordorigin="6682,8071" coordsize="76,588" path="m6758,8660l6758,8071,6682,8071,6682,8660,6758,8660xe" filled="f" stroked="t" strokeweight=".8pt" strokecolor="#FFFFFF">
                <v:path arrowok="t"/>
              </v:shape>
            </v:group>
            <v:group style="position:absolute;left:6894;top:8071;width:443;height:588" coordorigin="6894,8071" coordsize="443,588">
              <v:shape style="position:absolute;left:6894;top:8071;width:443;height:588" coordorigin="6894,8071" coordsize="443,588" path="m7337,8660l7337,8071,7266,8071,7266,8546,6977,8071,6894,8071,6894,8660,6965,8660,6965,8187,7254,8660,7337,8660xe" filled="f" stroked="t" strokeweight=".8pt" strokecolor="#FFFFFF">
                <v:path arrowok="t"/>
              </v:shape>
            </v:group>
            <v:group style="position:absolute;left:7446;top:8061;width:449;height:610" coordorigin="7446,8061" coordsize="449,610">
              <v:shape style="position:absolute;left:7446;top:8061;width:449;height:610" coordorigin="7446,8061" coordsize="449,610" path="m7895,8472l7819,8472,7817,8493,7811,8513,7778,8564,7726,8594,7685,8602,7663,8600,7605,8582,7560,8542,7534,8485,7524,8424,7523,8383,7523,8361,7526,8296,7537,8236,7581,8169,7635,8137,7672,8130,7696,8132,7756,8150,7807,8206,7817,8245,7894,8256,7882,8193,7841,8126,7776,8081,7716,8063,7695,8061,7671,8062,7608,8072,7539,8107,7497,8152,7462,8224,7450,8283,7446,8346,7447,8371,7450,8439,7460,8500,7489,8570,7529,8615,7582,8650,7658,8670,7677,8671,7700,8670,7763,8656,7829,8616,7868,8565,7894,8491,7895,8472xe" filled="f" stroked="t" strokeweight=".8pt" strokecolor="#FFFFFF">
                <v:path arrowok="t"/>
              </v:shape>
            </v:group>
            <v:group style="position:absolute;left:7935;top:8071;width:425;height:588" coordorigin="7935,8071" coordsize="425,588">
              <v:shape style="position:absolute;left:7935;top:8071;width:425;height:588" coordorigin="7935,8071" coordsize="425,588" path="m8360,8140l8360,8071,7935,8071,7935,8140,8110,8140,8110,8660,8184,8660,8184,8140,8360,8140xe" filled="f" stroked="t" strokeweight=".8pt" strokecolor="#FFFFFF">
                <v:path arrowok="t"/>
              </v:shape>
            </v:group>
            <v:group style="position:absolute;left:8568;top:8071;width:502;height:588" coordorigin="8568,8071" coordsize="502,588">
              <v:shape style="position:absolute;left:8568;top:8071;width:502;height:588" coordorigin="8568,8071" coordsize="502,588" path="m9070,8660l8862,8071,8775,8071,8568,8660,8643,8660,8690,8520,8946,8520,8994,8660,9070,8660xe" filled="f" stroked="t" strokeweight=".8pt" strokecolor="#FFFFFF">
                <v:path arrowok="t"/>
              </v:shape>
            </v:group>
            <v:group style="position:absolute;left:8713;top:8145;width:208;height:305" coordorigin="8713,8145" coordsize="208,305">
              <v:shape style="position:absolute;left:8713;top:8145;width:208;height:305" coordorigin="8713,8145" coordsize="208,305" path="m8922,8451l8713,8451,8817,8145,8922,8451xe" filled="f" stroked="t" strokeweight=".8pt" strokecolor="#FFFFFF">
                <v:path arrowok="t"/>
              </v:shape>
            </v:group>
            <v:group style="position:absolute;left:9024;top:8071;width:425;height:588" coordorigin="9024,8071" coordsize="425,588">
              <v:shape style="position:absolute;left:9024;top:8071;width:425;height:588" coordorigin="9024,8071" coordsize="425,588" path="m9449,8140l9449,8071,9024,8071,9024,8140,9199,8140,9199,8660,9274,8660,9274,8140,9449,8140xe" filled="f" stroked="t" strokeweight=".8pt" strokecolor="#FFFFFF">
                <v:path arrowok="t"/>
              </v:shape>
            </v:group>
            <v:group style="position:absolute;left:4610;top:9418;width:406;height:552" coordorigin="4610,9418" coordsize="406,552">
              <v:shape style="position:absolute;left:4610;top:9418;width:406;height:552" coordorigin="4610,9418" coordsize="406,552" path="m5016,9790l4947,9790,4944,9811,4939,9831,4888,9889,4828,9907,4806,9906,4748,9886,4706,9839,4685,9779,4679,9702,4679,9681,4683,9618,4699,9559,4737,9511,4792,9484,4811,9482,4836,9483,4895,9502,4934,9548,4945,9585,5015,9595,5002,9533,4955,9468,4904,9435,4845,9420,4824,9418,4803,9419,4742,9433,4690,9463,4648,9515,4624,9570,4611,9649,4610,9689,4610,9712,4615,9777,4628,9836,4667,9903,4720,9944,4794,9969,4813,9970,4837,9969,4900,9954,4963,9913,5005,9846,5016,9790xe" filled="f" stroked="t" strokeweight=".8pt" strokecolor="#FFFFFF">
                <v:path arrowok="t"/>
              </v:shape>
            </v:group>
            <v:group style="position:absolute;left:5104;top:9428;width:323;height:532" coordorigin="5104,9428" coordsize="323,532">
              <v:shape style="position:absolute;left:5104;top:9428;width:323;height:532" coordorigin="5104,9428" coordsize="323,532" path="m5426,9960l5426,9898,5171,9898,5171,9428,5104,9428,5104,9960,5426,9960xe" filled="f" stroked="t" strokeweight=".8pt" strokecolor="#FFFFFF">
                <v:path arrowok="t"/>
              </v:shape>
            </v:group>
            <v:group style="position:absolute;left:5469;top:9428;width:454;height:532" coordorigin="5469,9428" coordsize="454,532">
              <v:shape style="position:absolute;left:5469;top:9428;width:454;height:532" coordorigin="5469,9428" coordsize="454,532" path="m5923,9960l5734,9428,5656,9428,5469,9960,5536,9960,5579,9834,5810,9834,5854,9960,5923,9960xe" filled="f" stroked="t" strokeweight=".8pt" strokecolor="#FFFFFF">
                <v:path arrowok="t"/>
              </v:shape>
            </v:group>
            <v:group style="position:absolute;left:5600;top:9495;width:188;height:276" coordorigin="5600,9495" coordsize="188,276">
              <v:shape style="position:absolute;left:5600;top:9495;width:188;height:276" coordorigin="5600,9495" coordsize="188,276" path="m5788,9771l5600,9771,5694,9495,5788,9771xe" filled="f" stroked="t" strokeweight=".8pt" strokecolor="#FFFFFF">
                <v:path arrowok="t"/>
              </v:shape>
            </v:group>
            <v:group style="position:absolute;left:5869;top:9428;width:425;height:532" coordorigin="5869,9428" coordsize="425,532">
              <v:shape style="position:absolute;left:5869;top:9428;width:425;height:532" coordorigin="5869,9428" coordsize="425,532" path="m6294,9428l6222,9428,6084,9681,5944,9428,5869,9428,6048,9744,6048,9960,6115,9960,6115,9744,6294,9428xe" filled="f" stroked="t" strokeweight=".8pt" strokecolor="#FFFFFF">
                <v:path arrowok="t"/>
              </v:shape>
            </v:group>
            <v:group style="position:absolute;left:6333;top:9428;width:384;height:532" coordorigin="6333,9428" coordsize="384,532">
              <v:shape style="position:absolute;left:6333;top:9428;width:384;height:532" coordorigin="6333,9428" coordsize="384,532" path="m6717,9490l6717,9428,6333,9428,6333,9490,6491,9490,6491,9960,6559,9960,6559,9490,6717,9490xe" filled="f" stroked="t" strokeweight=".8pt" strokecolor="#FFFFFF">
                <v:path arrowok="t"/>
              </v:shape>
            </v:group>
            <v:group style="position:absolute;left:6750;top:9418;width:423;height:552" coordorigin="6750,9418" coordsize="423,552">
              <v:shape style="position:absolute;left:6750;top:9418;width:423;height:552" coordorigin="6750,9418" coordsize="423,552" path="m7173,9694l7170,9629,7159,9569,7125,9498,7077,9454,7022,9427,6965,9418,6943,9419,6883,9433,6831,9464,6789,9515,6765,9571,6751,9649,6750,9690,6750,9712,6755,9777,6769,9836,6808,9903,6861,9944,6936,9969,6955,9970,6977,9969,7038,9956,7104,9914,7141,9865,7166,9790,7172,9727,7173,9694xe" filled="f" stroked="t" strokeweight=".8pt" strokecolor="#FFFFFF">
                <v:path arrowok="t"/>
              </v:shape>
            </v:group>
            <v:group style="position:absolute;left:6819;top:9482;width:285;height:424" coordorigin="6819,9482" coordsize="285,424">
              <v:shape style="position:absolute;left:6819;top:9482;width:285;height:424" coordorigin="6819,9482" coordsize="285,424" path="m7104,9694l7099,9775,7081,9834,7034,9884,6963,9906,6942,9905,6885,9884,6844,9836,6824,9777,6819,9717,6819,9698,6819,9678,6824,9616,6841,9557,6879,9509,6935,9485,6955,9482,6977,9483,7035,9503,7077,9550,7098,9609,7104,9688,7104,9694xe" filled="f" stroked="t" strokeweight=".8pt" strokecolor="#FFFFFF">
                <v:path arrowok="t"/>
              </v:shape>
            </v:group>
            <v:group style="position:absolute;left:7272;top:9428;width:400;height:532" coordorigin="7272,9428" coordsize="400,532">
              <v:shape style="position:absolute;left:7272;top:9428;width:400;height:532" coordorigin="7272,9428" coordsize="400,532" path="m7672,9960l7672,9428,7608,9428,7608,9857,7347,9428,7272,9428,7272,9960,7336,9960,7336,9532,7597,9960,7672,9960xe" filled="f" stroked="t" strokeweight=".8pt" strokecolor="#FFFFFF">
                <v:path arrowok="t"/>
              </v:shape>
            </v:group>
            <v:group style="position:absolute;left:7792;top:9873;width:92;height:205" coordorigin="7792,9873" coordsize="92,205">
              <v:shape style="position:absolute;left:7792;top:9873;width:92;height:205" coordorigin="7792,9873" coordsize="92,205" path="m7884,9961l7884,9873,7792,9873,7792,9961,7839,9961,7837,9985,7833,10005,7823,10021,7807,10034,7810,10078,7863,10039,7883,9982,7884,9961xe" filled="f" stroked="t" strokeweight=".8pt" strokecolor="#FFFFFF">
                <v:path arrowok="t"/>
              </v:shape>
            </v:group>
            <v:group style="position:absolute;left:8043;top:9428;width:428;height:532" coordorigin="8043,9428" coordsize="428,532">
              <v:shape style="position:absolute;left:8043;top:9428;width:428;height:532" coordorigin="8043,9428" coordsize="428,532" path="m8471,9428l8403,9428,8259,9877,8112,9428,8043,9428,8222,9960,8292,9960,8471,9428xe" filled="f" stroked="t" strokeweight=".8pt" strokecolor="#FFFFFF">
                <v:path arrowok="t"/>
              </v:shape>
            </v:group>
            <v:group style="position:absolute;left:8543;top:9428;width:68;height:532" coordorigin="8543,9428" coordsize="68,532">
              <v:shape style="position:absolute;left:8543;top:9428;width:68;height:532" coordorigin="8543,9428" coordsize="68,532" path="m8611,9960l8611,9428,8543,9428,8543,9960,8611,9960xe" filled="f" stroked="t" strokeweight=".8pt" strokecolor="#FFFFFF">
                <v:path arrowok="t"/>
              </v:shape>
            </v:group>
            <v:group style="position:absolute;left:8710;top:9418;width:406;height:552" coordorigin="8710,9418" coordsize="406,552">
              <v:shape style="position:absolute;left:8710;top:9418;width:406;height:552" coordorigin="8710,9418" coordsize="406,552" path="m9116,9790l9047,9790,9045,9811,9039,9831,8989,9889,8929,9907,8906,9906,8849,9886,8806,9839,8785,9779,8779,9702,8780,9681,8784,9618,8799,9559,8837,9511,8892,9484,8912,9482,8937,9483,8995,9502,9035,9548,9046,9585,9115,9595,9102,9533,9056,9468,9004,9435,8945,9420,8924,9418,8903,9419,8843,9433,8791,9463,8749,9515,8725,9570,8712,9649,8710,9689,8711,9712,8715,9777,8729,9836,8768,9903,8821,9944,8895,9969,8914,9970,8938,9969,9001,9954,9064,9913,9106,9846,9116,9790xe" filled="f" stroked="t" strokeweight=".8pt" strokecolor="#FFFFFF">
                <v:path arrowok="t"/>
              </v:shape>
            </v:group>
            <v:group style="position:absolute;left:9153;top:9428;width:384;height:532" coordorigin="9153,9428" coordsize="384,532">
              <v:shape style="position:absolute;left:9153;top:9428;width:384;height:532" coordorigin="9153,9428" coordsize="384,532" path="m9537,9490l9537,9428,9153,9428,9153,9490,9311,9490,9311,9960,9379,9960,9379,9490,9537,9490xe" filled="f" stroked="t" strokeweight=".8pt" strokecolor="#FFFFFF">
                <v:path arrowok="t"/>
              </v:shape>
            </v:group>
            <v:group style="position:absolute;left:9570;top:9418;width:423;height:552" coordorigin="9570,9418" coordsize="423,552">
              <v:shape style="position:absolute;left:9570;top:9418;width:423;height:552" coordorigin="9570,9418" coordsize="423,552" path="m9993,9694l9990,9629,9979,9569,9944,9498,9897,9454,9842,9427,9784,9418,9763,9419,9703,9433,9651,9464,9609,9515,9584,9571,9571,9649,9570,9690,9570,9712,9575,9777,9589,9836,9628,9903,9681,9944,9755,9969,9774,9970,9796,9969,9857,9956,9924,9914,9960,9865,9986,9790,9992,9727,9993,9694xe" filled="f" stroked="t" strokeweight=".8pt" strokecolor="#FFFFFF">
                <v:path arrowok="t"/>
              </v:shape>
            </v:group>
            <v:group style="position:absolute;left:9639;top:9482;width:285;height:424" coordorigin="9639,9482" coordsize="285,424">
              <v:shape style="position:absolute;left:9639;top:9482;width:285;height:424" coordorigin="9639,9482" coordsize="285,424" path="m9924,9694l9919,9775,9901,9834,9854,9884,9783,9906,9762,9905,9705,9884,9664,9836,9644,9777,9639,9717,9639,9698,9639,9678,9643,9616,9660,9557,9699,9509,9755,9485,9775,9482,9797,9483,9854,9503,9897,9550,9917,9609,9924,9688,9924,9694xe" filled="f" stroked="t" strokeweight=".8pt" strokecolor="#FFFFFF">
                <v:path arrowok="t"/>
              </v:shape>
            </v:group>
            <v:group style="position:absolute;left:10091;top:9428;width:388;height:532" coordorigin="10091,9428" coordsize="388,532">
              <v:shape style="position:absolute;left:10091;top:9428;width:388;height:532" coordorigin="10091,9428" coordsize="388,532" path="m10479,9960l10372,9726,10392,9718,10411,9709,10454,9663,10477,9588,10475,9564,10457,9505,10407,9453,10329,9429,10091,9428,10091,9960,10158,9960,10158,9739,10305,9739,10405,9960,10479,9960xe" filled="f" stroked="t" strokeweight=".8pt" strokecolor="#FFFFFF">
                <v:path arrowok="t"/>
              </v:shape>
            </v:group>
            <v:group style="position:absolute;left:10158;top:9490;width:250;height:187" coordorigin="10158,9490" coordsize="250,187">
              <v:shape style="position:absolute;left:10158;top:9490;width:250;height:187" coordorigin="10158,9490" coordsize="250,187" path="m10408,9583l10386,9647,10328,9674,10158,9676,10158,9490,10300,9490,10325,9491,10384,9517,10408,9579,10408,9583xe" filled="f" stroked="t" strokeweight=".8pt" strokecolor="#FFFFFF">
                <v:path arrowok="t"/>
              </v:shape>
            </v:group>
            <v:group style="position:absolute;left:10570;top:9428;width:68;height:532" coordorigin="10570,9428" coordsize="68,532">
              <v:shape style="position:absolute;left:10570;top:9428;width:68;height:532" coordorigin="10570,9428" coordsize="68,532" path="m10638,9960l10638,9428,10570,9428,10570,9960,10638,9960xe" filled="f" stroked="t" strokeweight=".8pt" strokecolor="#FFFFFF">
                <v:path arrowok="t"/>
              </v:shape>
            </v:group>
            <v:group style="position:absolute;left:10711;top:9428;width:454;height:532" coordorigin="10711,9428" coordsize="454,532">
              <v:shape style="position:absolute;left:10711;top:9428;width:454;height:532" coordorigin="10711,9428" coordsize="454,532" path="m11165,9960l10976,9428,10898,9428,10711,9960,10778,9960,10821,9834,11052,9834,11096,9960,11165,9960xe" filled="f" stroked="t" strokeweight=".8pt" strokecolor="#FFFFFF">
                <v:path arrowok="t"/>
              </v:shape>
            </v:group>
            <v:group style="position:absolute;left:10842;top:9495;width:188;height:276" coordorigin="10842,9495" coordsize="188,276">
              <v:shape style="position:absolute;left:10842;top:9495;width:188;height:276" coordorigin="10842,9495" coordsize="188,276" path="m11030,9771l10842,9771,10936,9495,11030,9771xe" filled="f" stroked="t" strokeweight=".8pt" strokecolor="#FFFFFF">
                <v:path arrowok="t"/>
              </v:shape>
            </v:group>
            <v:group style="position:absolute;left:8;top:1701;width:2;height:15137" coordorigin="8,1701" coordsize="2,15137">
              <v:shape style="position:absolute;left:8;top:1701;width:2;height:15137" coordorigin="8,1701" coordsize="0,15137" path="m8,1701l8,16838e" filled="f" stroked="t" strokeweight=".949999pt" strokecolor="#6387C5">
                <v:path arrowok="t"/>
              </v:shape>
            </v:group>
            <v:group style="position:absolute;left:0;top:0;width:299;height:433" coordorigin="0,0" coordsize="299,433">
              <v:shape style="position:absolute;left:0;top:0;width:299;height:433" coordorigin="0,0" coordsize="299,433" path="m299,0l0,433e" filled="f" stroked="t" strokeweight=".5pt" strokecolor="#8DA3D4">
                <v:path arrowok="t"/>
              </v:shape>
            </v:group>
            <v:group style="position:absolute;left:0;top:0;width:371;height:537" coordorigin="0,0" coordsize="371,537">
              <v:shape style="position:absolute;left:0;top:0;width:371;height:537" coordorigin="0,0" coordsize="371,537" path="m371,0l0,537e" filled="f" stroked="t" strokeweight=".5pt" strokecolor="#8DA3D4">
                <v:path arrowok="t"/>
              </v:shape>
            </v:group>
            <v:group style="position:absolute;left:0;top:0;width:442;height:640" coordorigin="0,0" coordsize="442,640">
              <v:shape style="position:absolute;left:0;top:0;width:442;height:640" coordorigin="0,0" coordsize="442,640" path="m442,0l0,640e" filled="f" stroked="t" strokeweight=".5pt" strokecolor="#8DA3D4">
                <v:path arrowok="t"/>
              </v:shape>
            </v:group>
            <v:group style="position:absolute;left:0;top:0;width:514;height:744" coordorigin="0,0" coordsize="514,744">
              <v:shape style="position:absolute;left:0;top:0;width:514;height:744" coordorigin="0,0" coordsize="514,744" path="m514,0l0,744e" filled="f" stroked="t" strokeweight=".5pt" strokecolor="#8DA3D4">
                <v:path arrowok="t"/>
              </v:shape>
            </v:group>
            <v:group style="position:absolute;left:0;top:0;width:585;height:848" coordorigin="0,0" coordsize="585,848">
              <v:shape style="position:absolute;left:0;top:0;width:585;height:848" coordorigin="0,0" coordsize="585,848" path="m585,0l0,848e" filled="f" stroked="t" strokeweight=".5pt" strokecolor="#8DA3D4">
                <v:path arrowok="t"/>
              </v:shape>
            </v:group>
            <v:group style="position:absolute;left:0;top:0;width:657;height:951" coordorigin="0,0" coordsize="657,951">
              <v:shape style="position:absolute;left:0;top:0;width:657;height:951" coordorigin="0,0" coordsize="657,951" path="m657,0l0,951e" filled="f" stroked="t" strokeweight=".5pt" strokecolor="#8DA3D4">
                <v:path arrowok="t"/>
              </v:shape>
            </v:group>
            <v:group style="position:absolute;left:0;top:0;width:728;height:1055" coordorigin="0,0" coordsize="728,1055">
              <v:shape style="position:absolute;left:0;top:0;width:728;height:1055" coordorigin="0,0" coordsize="728,1055" path="m728,0l0,1055e" filled="f" stroked="t" strokeweight=".5pt" strokecolor="#8DA3D4">
                <v:path arrowok="t"/>
              </v:shape>
            </v:group>
            <v:group style="position:absolute;left:0;top:0;width:800;height:1158" coordorigin="0,0" coordsize="800,1158">
              <v:shape style="position:absolute;left:0;top:0;width:800;height:1158" coordorigin="0,0" coordsize="800,1158" path="m800,0l0,1158e" filled="f" stroked="t" strokeweight=".5pt" strokecolor="#8DA3D4">
                <v:path arrowok="t"/>
              </v:shape>
            </v:group>
            <v:group style="position:absolute;left:0;top:0;width:871;height:1262" coordorigin="0,0" coordsize="871,1262">
              <v:shape style="position:absolute;left:0;top:0;width:871;height:1262" coordorigin="0,0" coordsize="871,1262" path="m871,0l0,1262e" filled="f" stroked="t" strokeweight=".5pt" strokecolor="#8DA3D4">
                <v:path arrowok="t"/>
              </v:shape>
            </v:group>
            <v:group style="position:absolute;left:0;top:0;width:943;height:1366" coordorigin="0,0" coordsize="943,1366">
              <v:shape style="position:absolute;left:0;top:0;width:943;height:1366" coordorigin="0,0" coordsize="943,1366" path="m943,0l0,1366e" filled="f" stroked="t" strokeweight=".5pt" strokecolor="#8DA3D4">
                <v:path arrowok="t"/>
              </v:shape>
            </v:group>
            <v:group style="position:absolute;left:0;top:0;width:1014;height:1469" coordorigin="0,0" coordsize="1014,1469">
              <v:shape style="position:absolute;left:0;top:0;width:1014;height:1469" coordorigin="0,0" coordsize="1014,1469" path="m1014,0l0,1469e" filled="f" stroked="t" strokeweight=".5pt" strokecolor="#8DA3D4">
                <v:path arrowok="t"/>
              </v:shape>
            </v:group>
            <v:group style="position:absolute;left:0;top:0;width:1086;height:1573" coordorigin="0,0" coordsize="1086,1573">
              <v:shape style="position:absolute;left:0;top:0;width:1086;height:1573" coordorigin="0,0" coordsize="1086,1573" path="m1086,0l0,1573e" filled="f" stroked="t" strokeweight=".5pt" strokecolor="#8DA3D4">
                <v:path arrowok="t"/>
              </v:shape>
            </v:group>
            <v:group style="position:absolute;left:0;top:0;width:1158;height:1676" coordorigin="0,0" coordsize="1158,1676">
              <v:shape style="position:absolute;left:0;top:0;width:1158;height:1676" coordorigin="0,0" coordsize="1158,1676" path="m1158,0l0,1676e" filled="f" stroked="t" strokeweight=".5pt" strokecolor="#8DA3D4">
                <v:path arrowok="t"/>
              </v:shape>
            </v:group>
            <v:group style="position:absolute;left:0;top:0;width:1229;height:1780" coordorigin="0,0" coordsize="1229,1780">
              <v:shape style="position:absolute;left:0;top:0;width:1229;height:1780" coordorigin="0,0" coordsize="1229,1780" path="m1229,0l0,1780e" filled="f" stroked="t" strokeweight=".5pt" strokecolor="#8DA3D4">
                <v:path arrowok="t"/>
              </v:shape>
            </v:group>
            <v:group style="position:absolute;left:0;top:0;width:1301;height:1884" coordorigin="0,0" coordsize="1301,1884">
              <v:shape style="position:absolute;left:0;top:0;width:1301;height:1884" coordorigin="0,0" coordsize="1301,1884" path="m1301,0l0,1884e" filled="f" stroked="t" strokeweight=".5pt" strokecolor="#8DA3D4">
                <v:path arrowok="t"/>
              </v:shape>
            </v:group>
            <v:group style="position:absolute;left:0;top:0;width:1372;height:1987" coordorigin="0,0" coordsize="1372,1987">
              <v:shape style="position:absolute;left:0;top:0;width:1372;height:1987" coordorigin="0,0" coordsize="1372,1987" path="m1372,0l0,1987e" filled="f" stroked="t" strokeweight=".5pt" strokecolor="#8DA3D4">
                <v:path arrowok="t"/>
              </v:shape>
            </v:group>
            <v:group style="position:absolute;left:0;top:0;width:1444;height:2091" coordorigin="0,0" coordsize="1444,2091">
              <v:shape style="position:absolute;left:0;top:0;width:1444;height:2091" coordorigin="0,0" coordsize="1444,2091" path="m1444,0l0,2091e" filled="f" stroked="t" strokeweight=".5pt" strokecolor="#8DA3D4">
                <v:path arrowok="t"/>
              </v:shape>
            </v:group>
            <v:group style="position:absolute;left:0;top:0;width:1515;height:2195" coordorigin="0,0" coordsize="1515,2195">
              <v:shape style="position:absolute;left:0;top:0;width:1515;height:2195" coordorigin="0,0" coordsize="1515,2195" path="m1515,0l0,2195e" filled="f" stroked="t" strokeweight=".5pt" strokecolor="#8DA3D4">
                <v:path arrowok="t"/>
              </v:shape>
            </v:group>
            <v:group style="position:absolute;left:0;top:0;width:1587;height:2298" coordorigin="0,0" coordsize="1587,2298">
              <v:shape style="position:absolute;left:0;top:0;width:1587;height:2298" coordorigin="0,0" coordsize="1587,2298" path="m1587,0l0,2298e" filled="f" stroked="t" strokeweight=".5pt" strokecolor="#8DA3D4">
                <v:path arrowok="t"/>
              </v:shape>
            </v:group>
            <v:group style="position:absolute;left:0;top:0;width:1658;height:2402" coordorigin="0,0" coordsize="1658,2402">
              <v:shape style="position:absolute;left:0;top:0;width:1658;height:2402" coordorigin="0,0" coordsize="1658,2402" path="m1658,0l0,2402e" filled="f" stroked="t" strokeweight=".5pt" strokecolor="#8DA3D4">
                <v:path arrowok="t"/>
              </v:shape>
            </v:group>
            <v:group style="position:absolute;left:0;top:0;width:1730;height:2505" coordorigin="0,0" coordsize="1730,2505">
              <v:shape style="position:absolute;left:0;top:0;width:1730;height:2505" coordorigin="0,0" coordsize="1730,2505" path="m1730,0l0,2505e" filled="f" stroked="t" strokeweight=".5pt" strokecolor="#8DA3D4">
                <v:path arrowok="t"/>
              </v:shape>
            </v:group>
            <v:group style="position:absolute;left:0;top:0;width:1802;height:2609" coordorigin="0,0" coordsize="1802,2609">
              <v:shape style="position:absolute;left:0;top:0;width:1802;height:2609" coordorigin="0,0" coordsize="1802,2609" path="m1802,0l0,2609e" filled="f" stroked="t" strokeweight=".5pt" strokecolor="#8DA3D4">
                <v:path arrowok="t"/>
              </v:shape>
            </v:group>
            <v:group style="position:absolute;left:0;top:91;width:1810;height:2621" coordorigin="0,91" coordsize="1810,2621">
              <v:shape style="position:absolute;left:0;top:91;width:1810;height:2621" coordorigin="0,91" coordsize="1810,2621" path="m1810,91l0,2713e" filled="f" stroked="t" strokeweight=".5pt" strokecolor="#8DA3D4">
                <v:path arrowok="t"/>
              </v:shape>
            </v:group>
            <v:group style="position:absolute;left:0;top:195;width:1810;height:2621" coordorigin="0,195" coordsize="1810,2621">
              <v:shape style="position:absolute;left:0;top:195;width:1810;height:2621" coordorigin="0,195" coordsize="1810,2621" path="m1810,195l0,2816e" filled="f" stroked="t" strokeweight=".5pt" strokecolor="#8DA3D4">
                <v:path arrowok="t"/>
              </v:shape>
            </v:group>
            <v:group style="position:absolute;left:0;top:298;width:1810;height:2621" coordorigin="0,298" coordsize="1810,2621">
              <v:shape style="position:absolute;left:0;top:298;width:1810;height:2621" coordorigin="0,298" coordsize="1810,2621" path="m1810,298l0,2920e" filled="f" stroked="t" strokeweight=".5pt" strokecolor="#8DA3D4">
                <v:path arrowok="t"/>
              </v:shape>
            </v:group>
            <v:group style="position:absolute;left:0;top:402;width:1810;height:2621" coordorigin="0,402" coordsize="1810,2621">
              <v:shape style="position:absolute;left:0;top:402;width:1810;height:2621" coordorigin="0,402" coordsize="1810,2621" path="m1810,402l0,3024e" filled="f" stroked="t" strokeweight=".5pt" strokecolor="#8DA3D4">
                <v:path arrowok="t"/>
              </v:shape>
            </v:group>
            <v:group style="position:absolute;left:0;top:506;width:1810;height:2621" coordorigin="0,506" coordsize="1810,2621">
              <v:shape style="position:absolute;left:0;top:506;width:1810;height:2621" coordorigin="0,506" coordsize="1810,2621" path="m1810,506l0,3127e" filled="f" stroked="t" strokeweight=".5pt" strokecolor="#8DA3D4">
                <v:path arrowok="t"/>
              </v:shape>
            </v:group>
            <v:group style="position:absolute;left:0;top:609;width:1810;height:2621" coordorigin="0,609" coordsize="1810,2621">
              <v:shape style="position:absolute;left:0;top:609;width:1810;height:2621" coordorigin="0,609" coordsize="1810,2621" path="m1810,609l0,3231e" filled="f" stroked="t" strokeweight=".5pt" strokecolor="#8DA3D4">
                <v:path arrowok="t"/>
              </v:shape>
            </v:group>
            <v:group style="position:absolute;left:0;top:713;width:1810;height:2621" coordorigin="0,713" coordsize="1810,2621">
              <v:shape style="position:absolute;left:0;top:713;width:1810;height:2621" coordorigin="0,713" coordsize="1810,2621" path="m1810,713l0,3334e" filled="f" stroked="t" strokeweight=".5pt" strokecolor="#8DA3D4">
                <v:path arrowok="t"/>
              </v:shape>
            </v:group>
            <v:group style="position:absolute;left:0;top:817;width:1810;height:2621" coordorigin="0,817" coordsize="1810,2621">
              <v:shape style="position:absolute;left:0;top:817;width:1810;height:2621" coordorigin="0,817" coordsize="1810,2621" path="m1810,817l0,3438e" filled="f" stroked="t" strokeweight=".5pt" strokecolor="#8DA3D4">
                <v:path arrowok="t"/>
              </v:shape>
            </v:group>
            <v:group style="position:absolute;left:0;top:920;width:1810;height:2621" coordorigin="0,920" coordsize="1810,2621">
              <v:shape style="position:absolute;left:0;top:920;width:1810;height:2621" coordorigin="0,920" coordsize="1810,2621" path="m1810,920l0,3542e" filled="f" stroked="t" strokeweight=".5pt" strokecolor="#8DA3D4">
                <v:path arrowok="t"/>
              </v:shape>
            </v:group>
            <v:group style="position:absolute;left:0;top:1024;width:1810;height:2621" coordorigin="0,1024" coordsize="1810,2621">
              <v:shape style="position:absolute;left:0;top:1024;width:1810;height:2621" coordorigin="0,1024" coordsize="1810,2621" path="m1810,1024l0,3645e" filled="f" stroked="t" strokeweight=".5pt" strokecolor="#8DA3D4">
                <v:path arrowok="t"/>
              </v:shape>
            </v:group>
            <v:group style="position:absolute;left:0;top:1127;width:1810;height:2621" coordorigin="0,1127" coordsize="1810,2621">
              <v:shape style="position:absolute;left:0;top:1127;width:1810;height:2621" coordorigin="0,1127" coordsize="1810,2621" path="m1810,1127l0,3749e" filled="f" stroked="t" strokeweight=".5pt" strokecolor="#8DA3D4">
                <v:path arrowok="t"/>
              </v:shape>
            </v:group>
            <v:group style="position:absolute;left:0;top:1231;width:1810;height:2621" coordorigin="0,1231" coordsize="1810,2621">
              <v:shape style="position:absolute;left:0;top:1231;width:1810;height:2621" coordorigin="0,1231" coordsize="1810,2621" path="m1810,1231l0,3852e" filled="f" stroked="t" strokeweight=".5pt" strokecolor="#8DA3D4">
                <v:path arrowok="t"/>
              </v:shape>
            </v:group>
            <v:group style="position:absolute;left:0;top:1335;width:1810;height:2621" coordorigin="0,1335" coordsize="1810,2621">
              <v:shape style="position:absolute;left:0;top:1335;width:1810;height:2621" coordorigin="0,1335" coordsize="1810,2621" path="m1810,1335l0,3956e" filled="f" stroked="t" strokeweight=".5pt" strokecolor="#8DA3D4">
                <v:path arrowok="t"/>
              </v:shape>
            </v:group>
            <v:group style="position:absolute;left:0;top:1438;width:1810;height:2621" coordorigin="0,1438" coordsize="1810,2621">
              <v:shape style="position:absolute;left:0;top:1438;width:1810;height:2621" coordorigin="0,1438" coordsize="1810,2621" path="m1810,1438l0,4060e" filled="f" stroked="t" strokeweight=".5pt" strokecolor="#8DA3D4">
                <v:path arrowok="t"/>
              </v:shape>
            </v:group>
            <v:group style="position:absolute;left:0;top:1542;width:1810;height:2621" coordorigin="0,1542" coordsize="1810,2621">
              <v:shape style="position:absolute;left:0;top:1542;width:1810;height:2621" coordorigin="0,1542" coordsize="1810,2621" path="m1810,1542l0,4163e" filled="f" stroked="t" strokeweight=".5pt" strokecolor="#8DA3D4">
                <v:path arrowok="t"/>
              </v:shape>
            </v:group>
            <v:group style="position:absolute;left:0;top:1646;width:1810;height:2621" coordorigin="0,1646" coordsize="1810,2621">
              <v:shape style="position:absolute;left:0;top:1646;width:1810;height:2621" coordorigin="0,1646" coordsize="1810,2621" path="m1810,1646l0,4267e" filled="f" stroked="t" strokeweight=".5pt" strokecolor="#8DA3D4">
                <v:path arrowok="t"/>
              </v:shape>
            </v:group>
            <v:group style="position:absolute;left:0;top:1749;width:1810;height:2621" coordorigin="0,1749" coordsize="1810,2621">
              <v:shape style="position:absolute;left:0;top:1749;width:1810;height:2621" coordorigin="0,1749" coordsize="1810,2621" path="m1810,1749l0,4371e" filled="f" stroked="t" strokeweight=".5pt" strokecolor="#8DA3D4">
                <v:path arrowok="t"/>
              </v:shape>
            </v:group>
            <v:group style="position:absolute;left:0;top:1853;width:1810;height:2621" coordorigin="0,1853" coordsize="1810,2621">
              <v:shape style="position:absolute;left:0;top:1853;width:1810;height:2621" coordorigin="0,1853" coordsize="1810,2621" path="m1810,1853l0,4474e" filled="f" stroked="t" strokeweight=".5pt" strokecolor="#8DA3D4">
                <v:path arrowok="t"/>
              </v:shape>
            </v:group>
            <v:group style="position:absolute;left:0;top:1956;width:1810;height:2621" coordorigin="0,1956" coordsize="1810,2621">
              <v:shape style="position:absolute;left:0;top:1956;width:1810;height:2621" coordorigin="0,1956" coordsize="1810,2621" path="m1810,1956l0,4578e" filled="f" stroked="t" strokeweight=".5pt" strokecolor="#8DA3D4">
                <v:path arrowok="t"/>
              </v:shape>
            </v:group>
            <v:group style="position:absolute;left:0;top:2060;width:1810;height:2621" coordorigin="0,2060" coordsize="1810,2621">
              <v:shape style="position:absolute;left:0;top:2060;width:1810;height:2621" coordorigin="0,2060" coordsize="1810,2621" path="m1810,2060l0,4681e" filled="f" stroked="t" strokeweight=".5pt" strokecolor="#8DA3D4">
                <v:path arrowok="t"/>
              </v:shape>
            </v:group>
            <v:group style="position:absolute;left:0;top:2164;width:1810;height:2621" coordorigin="0,2164" coordsize="1810,2621">
              <v:shape style="position:absolute;left:0;top:2164;width:1810;height:2621" coordorigin="0,2164" coordsize="1810,2621" path="m1810,2164l0,4785e" filled="f" stroked="t" strokeweight=".5pt" strokecolor="#8DA3D4">
                <v:path arrowok="t"/>
              </v:shape>
            </v:group>
            <v:group style="position:absolute;left:0;top:2267;width:1810;height:2621" coordorigin="0,2267" coordsize="1810,2621">
              <v:shape style="position:absolute;left:0;top:2267;width:1810;height:2621" coordorigin="0,2267" coordsize="1810,2621" path="m1810,2267l0,4889e" filled="f" stroked="t" strokeweight=".5pt" strokecolor="#8DA3D4">
                <v:path arrowok="t"/>
              </v:shape>
            </v:group>
            <v:group style="position:absolute;left:0;top:2371;width:1810;height:2621" coordorigin="0,2371" coordsize="1810,2621">
              <v:shape style="position:absolute;left:0;top:2371;width:1810;height:2621" coordorigin="0,2371" coordsize="1810,2621" path="m1810,2371l0,4992e" filled="f" stroked="t" strokeweight=".5pt" strokecolor="#8DA3D4">
                <v:path arrowok="t"/>
              </v:shape>
            </v:group>
            <v:group style="position:absolute;left:0;top:2474;width:1810;height:2621" coordorigin="0,2474" coordsize="1810,2621">
              <v:shape style="position:absolute;left:0;top:2474;width:1810;height:2621" coordorigin="0,2474" coordsize="1810,2621" path="m1810,2474l0,5096e" filled="f" stroked="t" strokeweight=".5pt" strokecolor="#8DA3D4">
                <v:path arrowok="t"/>
              </v:shape>
            </v:group>
            <v:group style="position:absolute;left:0;top:2578;width:1810;height:2621" coordorigin="0,2578" coordsize="1810,2621">
              <v:shape style="position:absolute;left:0;top:2578;width:1810;height:2621" coordorigin="0,2578" coordsize="1810,2621" path="m1810,2578l0,5200e" filled="f" stroked="t" strokeweight=".5pt" strokecolor="#8DA3D4">
                <v:path arrowok="t"/>
              </v:shape>
            </v:group>
            <v:group style="position:absolute;left:0;top:2682;width:1810;height:2621" coordorigin="0,2682" coordsize="1810,2621">
              <v:shape style="position:absolute;left:0;top:2682;width:1810;height:2621" coordorigin="0,2682" coordsize="1810,2621" path="m1810,2682l0,5303e" filled="f" stroked="t" strokeweight=".5pt" strokecolor="#8DA3D4">
                <v:path arrowok="t"/>
              </v:shape>
            </v:group>
            <v:group style="position:absolute;left:0;top:2785;width:1810;height:2621" coordorigin="0,2785" coordsize="1810,2621">
              <v:shape style="position:absolute;left:0;top:2785;width:1810;height:2621" coordorigin="0,2785" coordsize="1810,2621" path="m1810,2785l0,5407e" filled="f" stroked="t" strokeweight=".5pt" strokecolor="#8DA3D4">
                <v:path arrowok="t"/>
              </v:shape>
            </v:group>
            <v:group style="position:absolute;left:0;top:2889;width:1810;height:2621" coordorigin="0,2889" coordsize="1810,2621">
              <v:shape style="position:absolute;left:0;top:2889;width:1810;height:2621" coordorigin="0,2889" coordsize="1810,2621" path="m1810,2889l0,5510e" filled="f" stroked="t" strokeweight=".5pt" strokecolor="#8DA3D4">
                <v:path arrowok="t"/>
              </v:shape>
            </v:group>
            <v:group style="position:absolute;left:0;top:2993;width:1810;height:2621" coordorigin="0,2993" coordsize="1810,2621">
              <v:shape style="position:absolute;left:0;top:2993;width:1810;height:2621" coordorigin="0,2993" coordsize="1810,2621" path="m1810,2993l0,5614e" filled="f" stroked="t" strokeweight=".5pt" strokecolor="#8DA3D4">
                <v:path arrowok="t"/>
              </v:shape>
            </v:group>
            <v:group style="position:absolute;left:0;top:3096;width:1810;height:2621" coordorigin="0,3096" coordsize="1810,2621">
              <v:shape style="position:absolute;left:0;top:3096;width:1810;height:2621" coordorigin="0,3096" coordsize="1810,2621" path="m1810,3096l0,5718e" filled="f" stroked="t" strokeweight=".5pt" strokecolor="#8DA3D4">
                <v:path arrowok="t"/>
              </v:shape>
            </v:group>
            <v:group style="position:absolute;left:0;top:3200;width:1810;height:2621" coordorigin="0,3200" coordsize="1810,2621">
              <v:shape style="position:absolute;left:0;top:3200;width:1810;height:2621" coordorigin="0,3200" coordsize="1810,2621" path="m1810,3200l0,5821e" filled="f" stroked="t" strokeweight=".5pt" strokecolor="#8DA3D4">
                <v:path arrowok="t"/>
              </v:shape>
            </v:group>
            <v:group style="position:absolute;left:0;top:3303;width:1810;height:2621" coordorigin="0,3303" coordsize="1810,2621">
              <v:shape style="position:absolute;left:0;top:3303;width:1810;height:2621" coordorigin="0,3303" coordsize="1810,2621" path="m1810,3303l0,5925e" filled="f" stroked="t" strokeweight=".5pt" strokecolor="#8DA3D4">
                <v:path arrowok="t"/>
              </v:shape>
            </v:group>
            <v:group style="position:absolute;left:0;top:3407;width:1810;height:2621" coordorigin="0,3407" coordsize="1810,2621">
              <v:shape style="position:absolute;left:0;top:3407;width:1810;height:2621" coordorigin="0,3407" coordsize="1810,2621" path="m1810,3407l0,6028e" filled="f" stroked="t" strokeweight=".5pt" strokecolor="#8DA3D4">
                <v:path arrowok="t"/>
              </v:shape>
            </v:group>
            <v:group style="position:absolute;left:0;top:3511;width:1810;height:2621" coordorigin="0,3511" coordsize="1810,2621">
              <v:shape style="position:absolute;left:0;top:3511;width:1810;height:2621" coordorigin="0,3511" coordsize="1810,2621" path="m1810,3511l0,6132e" filled="f" stroked="t" strokeweight=".5pt" strokecolor="#8DA3D4">
                <v:path arrowok="t"/>
              </v:shape>
            </v:group>
            <v:group style="position:absolute;left:0;top:3614;width:1810;height:2621" coordorigin="0,3614" coordsize="1810,2621">
              <v:shape style="position:absolute;left:0;top:3614;width:1810;height:2621" coordorigin="0,3614" coordsize="1810,2621" path="m1810,3614l0,6236e" filled="f" stroked="t" strokeweight=".5pt" strokecolor="#8DA3D4">
                <v:path arrowok="t"/>
              </v:shape>
            </v:group>
            <v:group style="position:absolute;left:0;top:3718;width:1810;height:2621" coordorigin="0,3718" coordsize="1810,2621">
              <v:shape style="position:absolute;left:0;top:3718;width:1810;height:2621" coordorigin="0,3718" coordsize="1810,2621" path="m1810,3718l0,6339e" filled="f" stroked="t" strokeweight=".5pt" strokecolor="#8DA3D4">
                <v:path arrowok="t"/>
              </v:shape>
            </v:group>
            <v:group style="position:absolute;left:0;top:3822;width:1810;height:2621" coordorigin="0,3822" coordsize="1810,2621">
              <v:shape style="position:absolute;left:0;top:3822;width:1810;height:2621" coordorigin="0,3822" coordsize="1810,2621" path="m1810,3822l0,6443e" filled="f" stroked="t" strokeweight=".5pt" strokecolor="#8DA3D4">
                <v:path arrowok="t"/>
              </v:shape>
            </v:group>
            <v:group style="position:absolute;left:0;top:3925;width:1810;height:2621" coordorigin="0,3925" coordsize="1810,2621">
              <v:shape style="position:absolute;left:0;top:3925;width:1810;height:2621" coordorigin="0,3925" coordsize="1810,2621" path="m1810,3925l0,6547e" filled="f" stroked="t" strokeweight=".5pt" strokecolor="#8DA3D4">
                <v:path arrowok="t"/>
              </v:shape>
            </v:group>
            <v:group style="position:absolute;left:0;top:4029;width:1810;height:2621" coordorigin="0,4029" coordsize="1810,2621">
              <v:shape style="position:absolute;left:0;top:4029;width:1810;height:2621" coordorigin="0,4029" coordsize="1810,2621" path="m1810,4029l0,6650e" filled="f" stroked="t" strokeweight=".5pt" strokecolor="#8DA3D4">
                <v:path arrowok="t"/>
              </v:shape>
            </v:group>
            <v:group style="position:absolute;left:0;top:4132;width:1810;height:2621" coordorigin="0,4132" coordsize="1810,2621">
              <v:shape style="position:absolute;left:0;top:4132;width:1810;height:2621" coordorigin="0,4132" coordsize="1810,2621" path="m1810,4132l0,6754e" filled="f" stroked="t" strokeweight=".5pt" strokecolor="#8DA3D4">
                <v:path arrowok="t"/>
              </v:shape>
            </v:group>
            <v:group style="position:absolute;left:0;top:4236;width:1810;height:2621" coordorigin="0,4236" coordsize="1810,2621">
              <v:shape style="position:absolute;left:0;top:4236;width:1810;height:2621" coordorigin="0,4236" coordsize="1810,2621" path="m1810,4236l0,6857e" filled="f" stroked="t" strokeweight=".5pt" strokecolor="#8DA3D4">
                <v:path arrowok="t"/>
              </v:shape>
            </v:group>
            <v:group style="position:absolute;left:0;top:4340;width:1810;height:2621" coordorigin="0,4340" coordsize="1810,2621">
              <v:shape style="position:absolute;left:0;top:4340;width:1810;height:2621" coordorigin="0,4340" coordsize="1810,2621" path="m1810,4340l0,6961e" filled="f" stroked="t" strokeweight=".5pt" strokecolor="#8DA3D4">
                <v:path arrowok="t"/>
              </v:shape>
            </v:group>
            <v:group style="position:absolute;left:0;top:4443;width:1810;height:2621" coordorigin="0,4443" coordsize="1810,2621">
              <v:shape style="position:absolute;left:0;top:4443;width:1810;height:2621" coordorigin="0,4443" coordsize="1810,2621" path="m1810,4443l0,7065e" filled="f" stroked="t" strokeweight=".5pt" strokecolor="#8DA3D4">
                <v:path arrowok="t"/>
              </v:shape>
            </v:group>
            <v:group style="position:absolute;left:0;top:4547;width:1810;height:2621" coordorigin="0,4547" coordsize="1810,2621">
              <v:shape style="position:absolute;left:0;top:4547;width:1810;height:2621" coordorigin="0,4547" coordsize="1810,2621" path="m1810,4547l0,7168e" filled="f" stroked="t" strokeweight=".5pt" strokecolor="#8DA3D4">
                <v:path arrowok="t"/>
              </v:shape>
            </v:group>
            <v:group style="position:absolute;left:0;top:4650;width:1810;height:2621" coordorigin="0,4650" coordsize="1810,2621">
              <v:shape style="position:absolute;left:0;top:4650;width:1810;height:2621" coordorigin="0,4650" coordsize="1810,2621" path="m1810,4650l0,7272e" filled="f" stroked="t" strokeweight=".5pt" strokecolor="#8DA3D4">
                <v:path arrowok="t"/>
              </v:shape>
            </v:group>
            <v:group style="position:absolute;left:0;top:4754;width:1810;height:2621" coordorigin="0,4754" coordsize="1810,2621">
              <v:shape style="position:absolute;left:0;top:4754;width:1810;height:2621" coordorigin="0,4754" coordsize="1810,2621" path="m1810,4754l0,7376e" filled="f" stroked="t" strokeweight=".5pt" strokecolor="#8DA3D4">
                <v:path arrowok="t"/>
              </v:shape>
            </v:group>
            <v:group style="position:absolute;left:0;top:4858;width:1810;height:2621" coordorigin="0,4858" coordsize="1810,2621">
              <v:shape style="position:absolute;left:0;top:4858;width:1810;height:2621" coordorigin="0,4858" coordsize="1810,2621" path="m1810,4858l0,7479e" filled="f" stroked="t" strokeweight=".5pt" strokecolor="#8DA3D4">
                <v:path arrowok="t"/>
              </v:shape>
            </v:group>
            <v:group style="position:absolute;left:0;top:4961;width:1810;height:2621" coordorigin="0,4961" coordsize="1810,2621">
              <v:shape style="position:absolute;left:0;top:4961;width:1810;height:2621" coordorigin="0,4961" coordsize="1810,2621" path="m1810,4961l0,7583e" filled="f" stroked="t" strokeweight=".5pt" strokecolor="#8DA3D4">
                <v:path arrowok="t"/>
              </v:shape>
            </v:group>
            <v:group style="position:absolute;left:0;top:5065;width:1810;height:2621" coordorigin="0,5065" coordsize="1810,2621">
              <v:shape style="position:absolute;left:0;top:5065;width:1810;height:2621" coordorigin="0,5065" coordsize="1810,2621" path="m1810,5065l0,7686e" filled="f" stroked="t" strokeweight=".5pt" strokecolor="#8DA3D4">
                <v:path arrowok="t"/>
              </v:shape>
            </v:group>
            <v:group style="position:absolute;left:0;top:5169;width:1810;height:2621" coordorigin="0,5169" coordsize="1810,2621">
              <v:shape style="position:absolute;left:0;top:5169;width:1810;height:2621" coordorigin="0,5169" coordsize="1810,2621" path="m1810,5169l0,7790e" filled="f" stroked="t" strokeweight=".5pt" strokecolor="#8DA3D4">
                <v:path arrowok="t"/>
              </v:shape>
            </v:group>
            <v:group style="position:absolute;left:0;top:5272;width:1810;height:2621" coordorigin="0,5272" coordsize="1810,2621">
              <v:shape style="position:absolute;left:0;top:5272;width:1810;height:2621" coordorigin="0,5272" coordsize="1810,2621" path="m1810,5272l0,7894e" filled="f" stroked="t" strokeweight=".5pt" strokecolor="#8DA3D4">
                <v:path arrowok="t"/>
              </v:shape>
            </v:group>
            <v:group style="position:absolute;left:0;top:5376;width:1810;height:2621" coordorigin="0,5376" coordsize="1810,2621">
              <v:shape style="position:absolute;left:0;top:5376;width:1810;height:2621" coordorigin="0,5376" coordsize="1810,2621" path="m1810,5376l0,7997e" filled="f" stroked="t" strokeweight=".5pt" strokecolor="#8DA3D4">
                <v:path arrowok="t"/>
              </v:shape>
            </v:group>
            <v:group style="position:absolute;left:0;top:5479;width:1810;height:2621" coordorigin="0,5479" coordsize="1810,2621">
              <v:shape style="position:absolute;left:0;top:5479;width:1810;height:2621" coordorigin="0,5479" coordsize="1810,2621" path="m1810,5479l0,8101e" filled="f" stroked="t" strokeweight=".5pt" strokecolor="#8DA3D4">
                <v:path arrowok="t"/>
              </v:shape>
            </v:group>
            <v:group style="position:absolute;left:0;top:5583;width:1810;height:2621" coordorigin="0,5583" coordsize="1810,2621">
              <v:shape style="position:absolute;left:0;top:5583;width:1810;height:2621" coordorigin="0,5583" coordsize="1810,2621" path="m1810,5583l0,8204e" filled="f" stroked="t" strokeweight=".5pt" strokecolor="#8DA3D4">
                <v:path arrowok="t"/>
              </v:shape>
            </v:group>
            <v:group style="position:absolute;left:0;top:5687;width:1810;height:2621" coordorigin="0,5687" coordsize="1810,2621">
              <v:shape style="position:absolute;left:0;top:5687;width:1810;height:2621" coordorigin="0,5687" coordsize="1810,2621" path="m1810,5687l0,8308e" filled="f" stroked="t" strokeweight=".5pt" strokecolor="#8DA3D4">
                <v:path arrowok="t"/>
              </v:shape>
            </v:group>
            <v:group style="position:absolute;left:0;top:5790;width:1810;height:2621" coordorigin="0,5790" coordsize="1810,2621">
              <v:shape style="position:absolute;left:0;top:5790;width:1810;height:2621" coordorigin="0,5790" coordsize="1810,2621" path="m1810,5790l0,8412e" filled="f" stroked="t" strokeweight=".5pt" strokecolor="#8DA3D4">
                <v:path arrowok="t"/>
              </v:shape>
            </v:group>
            <v:group style="position:absolute;left:0;top:5894;width:1810;height:2621" coordorigin="0,5894" coordsize="1810,2621">
              <v:shape style="position:absolute;left:0;top:5894;width:1810;height:2621" coordorigin="0,5894" coordsize="1810,2621" path="m1810,5894l0,8515e" filled="f" stroked="t" strokeweight=".5pt" strokecolor="#8DA3D4">
                <v:path arrowok="t"/>
              </v:shape>
            </v:group>
            <v:group style="position:absolute;left:0;top:5998;width:1810;height:2621" coordorigin="0,5998" coordsize="1810,2621">
              <v:shape style="position:absolute;left:0;top:5998;width:1810;height:2621" coordorigin="0,5998" coordsize="1810,2621" path="m1810,5998l0,8619e" filled="f" stroked="t" strokeweight=".5pt" strokecolor="#8DA3D4">
                <v:path arrowok="t"/>
              </v:shape>
            </v:group>
            <v:group style="position:absolute;left:0;top:6101;width:1810;height:2621" coordorigin="0,6101" coordsize="1810,2621">
              <v:shape style="position:absolute;left:0;top:6101;width:1810;height:2621" coordorigin="0,6101" coordsize="1810,2621" path="m1810,6101l0,8723e" filled="f" stroked="t" strokeweight=".5pt" strokecolor="#8DA3D4">
                <v:path arrowok="t"/>
              </v:shape>
            </v:group>
            <v:group style="position:absolute;left:0;top:6205;width:1810;height:2621" coordorigin="0,6205" coordsize="1810,2621">
              <v:shape style="position:absolute;left:0;top:6205;width:1810;height:2621" coordorigin="0,6205" coordsize="1810,2621" path="m1810,6205l0,8826e" filled="f" stroked="t" strokeweight=".5pt" strokecolor="#8DA3D4">
                <v:path arrowok="t"/>
              </v:shape>
            </v:group>
            <v:group style="position:absolute;left:0;top:6308;width:1810;height:2621" coordorigin="0,6308" coordsize="1810,2621">
              <v:shape style="position:absolute;left:0;top:6308;width:1810;height:2621" coordorigin="0,6308" coordsize="1810,2621" path="m1810,6308l0,8930e" filled="f" stroked="t" strokeweight=".5pt" strokecolor="#8DA3D4">
                <v:path arrowok="t"/>
              </v:shape>
            </v:group>
            <v:group style="position:absolute;left:0;top:6412;width:1810;height:2621" coordorigin="0,6412" coordsize="1810,2621">
              <v:shape style="position:absolute;left:0;top:6412;width:1810;height:2621" coordorigin="0,6412" coordsize="1810,2621" path="m1810,6412l0,9033e" filled="f" stroked="t" strokeweight=".5pt" strokecolor="#8DA3D4">
                <v:path arrowok="t"/>
              </v:shape>
            </v:group>
            <v:group style="position:absolute;left:0;top:6516;width:1810;height:2621" coordorigin="0,6516" coordsize="1810,2621">
              <v:shape style="position:absolute;left:0;top:6516;width:1810;height:2621" coordorigin="0,6516" coordsize="1810,2621" path="m1810,6516l0,9137e" filled="f" stroked="t" strokeweight=".5pt" strokecolor="#8DA3D4">
                <v:path arrowok="t"/>
              </v:shape>
            </v:group>
            <v:group style="position:absolute;left:0;top:6619;width:1810;height:2621" coordorigin="0,6619" coordsize="1810,2621">
              <v:shape style="position:absolute;left:0;top:6619;width:1810;height:2621" coordorigin="0,6619" coordsize="1810,2621" path="m1810,6619l0,9241e" filled="f" stroked="t" strokeweight=".5pt" strokecolor="#8DA3D4">
                <v:path arrowok="t"/>
              </v:shape>
            </v:group>
            <v:group style="position:absolute;left:0;top:6723;width:1810;height:2621" coordorigin="0,6723" coordsize="1810,2621">
              <v:shape style="position:absolute;left:0;top:6723;width:1810;height:2621" coordorigin="0,6723" coordsize="1810,2621" path="m1810,6723l0,9344e" filled="f" stroked="t" strokeweight=".5pt" strokecolor="#8DA3D4">
                <v:path arrowok="t"/>
              </v:shape>
            </v:group>
            <v:group style="position:absolute;left:0;top:6826;width:1810;height:2621" coordorigin="0,6826" coordsize="1810,2621">
              <v:shape style="position:absolute;left:0;top:6826;width:1810;height:2621" coordorigin="0,6826" coordsize="1810,2621" path="m1810,6826l0,9448e" filled="f" stroked="t" strokeweight=".5pt" strokecolor="#8DA3D4">
                <v:path arrowok="t"/>
              </v:shape>
            </v:group>
            <v:group style="position:absolute;left:0;top:6930;width:1810;height:2621" coordorigin="0,6930" coordsize="1810,2621">
              <v:shape style="position:absolute;left:0;top:6930;width:1810;height:2621" coordorigin="0,6930" coordsize="1810,2621" path="m1810,6930l0,9551e" filled="f" stroked="t" strokeweight=".5pt" strokecolor="#8DA3D4">
                <v:path arrowok="t"/>
              </v:shape>
            </v:group>
            <v:group style="position:absolute;left:0;top:7034;width:1810;height:2621" coordorigin="0,7034" coordsize="1810,2621">
              <v:shape style="position:absolute;left:0;top:7034;width:1810;height:2621" coordorigin="0,7034" coordsize="1810,2621" path="m1810,7034l0,9655e" filled="f" stroked="t" strokeweight=".5pt" strokecolor="#8DA3D4">
                <v:path arrowok="t"/>
              </v:shape>
            </v:group>
            <v:group style="position:absolute;left:0;top:7137;width:1810;height:2621" coordorigin="0,7137" coordsize="1810,2621">
              <v:shape style="position:absolute;left:0;top:7137;width:1810;height:2621" coordorigin="0,7137" coordsize="1810,2621" path="m1810,7137l0,9759e" filled="f" stroked="t" strokeweight=".5pt" strokecolor="#8DA3D4">
                <v:path arrowok="t"/>
              </v:shape>
            </v:group>
            <v:group style="position:absolute;left:0;top:7241;width:1810;height:2621" coordorigin="0,7241" coordsize="1810,2621">
              <v:shape style="position:absolute;left:0;top:7241;width:1810;height:2621" coordorigin="0,7241" coordsize="1810,2621" path="m1810,7241l0,9862e" filled="f" stroked="t" strokeweight=".5pt" strokecolor="#8DA3D4">
                <v:path arrowok="t"/>
              </v:shape>
            </v:group>
            <v:group style="position:absolute;left:0;top:7345;width:1810;height:2621" coordorigin="0,7345" coordsize="1810,2621">
              <v:shape style="position:absolute;left:0;top:7345;width:1810;height:2621" coordorigin="0,7345" coordsize="1810,2621" path="m1810,7345l0,9966e" filled="f" stroked="t" strokeweight=".5pt" strokecolor="#8DA3D4">
                <v:path arrowok="t"/>
              </v:shape>
            </v:group>
            <v:group style="position:absolute;left:0;top:7448;width:1810;height:2621" coordorigin="0,7448" coordsize="1810,2621">
              <v:shape style="position:absolute;left:0;top:7448;width:1810;height:2621" coordorigin="0,7448" coordsize="1810,2621" path="m1810,7448l0,10070e" filled="f" stroked="t" strokeweight=".5pt" strokecolor="#8DA3D4">
                <v:path arrowok="t"/>
              </v:shape>
            </v:group>
            <v:group style="position:absolute;left:0;top:7552;width:1810;height:2621" coordorigin="0,7552" coordsize="1810,2621">
              <v:shape style="position:absolute;left:0;top:7552;width:1810;height:2621" coordorigin="0,7552" coordsize="1810,2621" path="m1810,7552l0,10173e" filled="f" stroked="t" strokeweight=".5pt" strokecolor="#8DA3D4">
                <v:path arrowok="t"/>
              </v:shape>
            </v:group>
            <v:group style="position:absolute;left:0;top:7655;width:1810;height:2621" coordorigin="0,7655" coordsize="1810,2621">
              <v:shape style="position:absolute;left:0;top:7655;width:1810;height:2621" coordorigin="0,7655" coordsize="1810,2621" path="m1810,7655l0,10277e" filled="f" stroked="t" strokeweight=".5pt" strokecolor="#8DA3D4">
                <v:path arrowok="t"/>
              </v:shape>
            </v:group>
            <v:group style="position:absolute;left:0;top:7759;width:1810;height:2621" coordorigin="0,7759" coordsize="1810,2621">
              <v:shape style="position:absolute;left:0;top:7759;width:1810;height:2621" coordorigin="0,7759" coordsize="1810,2621" path="m1810,7759l0,10380e" filled="f" stroked="t" strokeweight=".5pt" strokecolor="#8DA3D4">
                <v:path arrowok="t"/>
              </v:shape>
            </v:group>
            <v:group style="position:absolute;left:0;top:7863;width:1810;height:2621" coordorigin="0,7863" coordsize="1810,2621">
              <v:shape style="position:absolute;left:0;top:7863;width:1810;height:2621" coordorigin="0,7863" coordsize="1810,2621" path="m1810,7863l0,10484e" filled="f" stroked="t" strokeweight=".5pt" strokecolor="#8DA3D4">
                <v:path arrowok="t"/>
              </v:shape>
            </v:group>
            <v:group style="position:absolute;left:0;top:7966;width:1810;height:2621" coordorigin="0,7966" coordsize="1810,2621">
              <v:shape style="position:absolute;left:0;top:7966;width:1810;height:2621" coordorigin="0,7966" coordsize="1810,2621" path="m1810,7966l0,10588e" filled="f" stroked="t" strokeweight=".5pt" strokecolor="#8DA3D4">
                <v:path arrowok="t"/>
              </v:shape>
            </v:group>
            <v:group style="position:absolute;left:0;top:8070;width:1810;height:2621" coordorigin="0,8070" coordsize="1810,2621">
              <v:shape style="position:absolute;left:0;top:8070;width:1810;height:2621" coordorigin="0,8070" coordsize="1810,2621" path="m1810,8070l0,10691e" filled="f" stroked="t" strokeweight=".5pt" strokecolor="#8DA3D4">
                <v:path arrowok="t"/>
              </v:shape>
            </v:group>
            <v:group style="position:absolute;left:0;top:8174;width:1810;height:2621" coordorigin="0,8174" coordsize="1810,2621">
              <v:shape style="position:absolute;left:0;top:8174;width:1810;height:2621" coordorigin="0,8174" coordsize="1810,2621" path="m1810,8174l0,10795e" filled="f" stroked="t" strokeweight=".5pt" strokecolor="#8DA3D4">
                <v:path arrowok="t"/>
              </v:shape>
            </v:group>
            <v:group style="position:absolute;left:0;top:8277;width:1810;height:2621" coordorigin="0,8277" coordsize="1810,2621">
              <v:shape style="position:absolute;left:0;top:8277;width:1810;height:2621" coordorigin="0,8277" coordsize="1810,2621" path="m1810,8277l0,10899e" filled="f" stroked="t" strokeweight=".5pt" strokecolor="#8DA3D4">
                <v:path arrowok="t"/>
              </v:shape>
            </v:group>
            <v:group style="position:absolute;left:0;top:8381;width:1810;height:2621" coordorigin="0,8381" coordsize="1810,2621">
              <v:shape style="position:absolute;left:0;top:8381;width:1810;height:2621" coordorigin="0,8381" coordsize="1810,2621" path="m1810,8381l0,11002e" filled="f" stroked="t" strokeweight=".5pt" strokecolor="#8DA3D4">
                <v:path arrowok="t"/>
              </v:shape>
            </v:group>
            <v:group style="position:absolute;left:9986;top:15074;width:1105;height:1105" coordorigin="9986,15074" coordsize="1105,1105">
              <v:shape style="position:absolute;left:9986;top:15074;width:1105;height:1105" coordorigin="9986,15074" coordsize="1105,1105" path="m10539,15074l10449,15081,10364,15102,10285,15136,10212,15180,10148,15236,10093,15300,10048,15372,10014,15452,9993,15537,9986,15626,9988,15672,10002,15759,10030,15841,10069,15917,10119,15986,10179,16046,10248,16096,10324,16135,10406,16163,10493,16177,10539,16179,10584,16177,10671,16163,10754,16135,10830,16096,10898,16046,10958,15986,11008,15917,11048,15841,11075,15759,11089,15672,11091,15626,11089,15581,11075,15494,11048,15411,11008,15335,10958,15267,10898,15207,10830,15157,10754,15117,10671,15090,10584,15076,10539,15074xe" filled="t" fillcolor="#00AFDB" stroked="f">
                <v:path arrowok="t"/>
                <v:fill type="solid"/>
              </v:shape>
              <v:shape style="position:absolute;left:9986;top:15074;width:1105;height:1105" type="#_x0000_t75">
                <v:imagedata r:id="rId6" o:title=""/>
              </v:shape>
            </v:group>
            <v:group style="position:absolute;left:10145;top:15739;width:158;height:177" coordorigin="10145,15739" coordsize="158,177">
              <v:shape style="position:absolute;left:10145;top:15739;width:158;height:177" coordorigin="10145,15739" coordsize="158,177" path="m10227,15739l10168,15767,10145,15827,10145,15832,10172,15891,10233,15915,10252,15914,10272,15908,10288,15898,10303,15885,10295,15878,10219,15878,10201,15867,10189,15849,10184,15827,10188,15806,10199,15789,10217,15778,10242,15774,10283,15774,10289,15755,10274,15746,10254,15741,10227,15739xe" filled="t" fillcolor="#FFFFFF" stroked="f">
                <v:path arrowok="t"/>
                <v:fill type="solid"/>
              </v:shape>
              <v:shape style="position:absolute;left:10145;top:15739;width:158;height:177" coordorigin="10145,15739" coordsize="158,177" path="m10277,15863l10263,15872,10246,15878,10219,15878,10295,15878,10277,15863xe" filled="t" fillcolor="#FFFFFF" stroked="f">
                <v:path arrowok="t"/>
                <v:fill type="solid"/>
              </v:shape>
              <v:shape style="position:absolute;left:10145;top:15739;width:158;height:177" coordorigin="10145,15739" coordsize="158,177" path="m10283,15774l10242,15774,10261,15780,10278,15792,10283,15774xe" filled="t" fillcolor="#FFFFFF" stroked="f">
                <v:path arrowok="t"/>
                <v:fill type="solid"/>
              </v:shape>
            </v:group>
            <v:group style="position:absolute;left:10334;top:15742;width:125;height:173" coordorigin="10334,15742" coordsize="125,173">
              <v:shape style="position:absolute;left:10334;top:15742;width:125;height:173" coordorigin="10334,15742" coordsize="125,173" path="m10350,15861l10342,15898,10360,15908,10380,15913,10400,15915,10403,15915,10427,15911,10446,15900,10458,15884,10459,15880,10385,15880,10367,15873,10350,15861xe" filled="t" fillcolor="#FFFFFF" stroked="f">
                <v:path arrowok="t"/>
                <v:fill type="solid"/>
              </v:shape>
              <v:shape style="position:absolute;left:10334;top:15742;width:125;height:173" coordorigin="10334,15742" coordsize="125,173" path="m10399,15742l10371,15742,10351,15753,10339,15769,10334,15790,10338,15811,10349,15826,10368,15836,10392,15844,10419,15853,10425,15865,10425,15868,10415,15878,10385,15880,10459,15880,10463,15862,10463,15861,10459,15842,10448,15828,10429,15817,10402,15808,10378,15799,10372,15788,10372,15779,10379,15772,10445,15772,10451,15756,10438,15749,10421,15744,10399,15742xe" filled="t" fillcolor="#FFFFFF" stroked="f">
                <v:path arrowok="t"/>
                <v:fill type="solid"/>
              </v:shape>
              <v:shape style="position:absolute;left:10334;top:15742;width:125;height:173" coordorigin="10334,15742" coordsize="125,173" path="m10445,15772l10379,15772,10400,15773,10419,15778,10438,15789,10445,15772xe" filled="t" fillcolor="#FFFFFF" stroked="f">
                <v:path arrowok="t"/>
                <v:fill type="solid"/>
              </v:shape>
            </v:group>
            <v:group style="position:absolute;left:10523;top:15741;width:2;height:171" coordorigin="10523,15741" coordsize="2,171">
              <v:shape style="position:absolute;left:10523;top:15741;width:2;height:171" coordorigin="10523,15741" coordsize="0,171" path="m10523,15741l10523,15912e" filled="f" stroked="t" strokeweight="1.98pt" strokecolor="#FFFFFF">
                <v:path arrowok="t"/>
              </v:shape>
            </v:group>
            <v:group style="position:absolute;left:10590;top:15741;width:148;height:171" coordorigin="10590,15741" coordsize="148,171">
              <v:shape style="position:absolute;left:10590;top:15741;width:148;height:171" coordorigin="10590,15741" coordsize="148,171" path="m10668,15741l10590,15741,10590,15912,10628,15912,10628,15858,10705,15858,10700,15849,10717,15838,10726,15824,10628,15824,10628,15775,10728,15775,10726,15770,10713,15755,10694,15745,10668,15741xe" filled="t" fillcolor="#FFFFFF" stroked="f">
                <v:path arrowok="t"/>
                <v:fill type="solid"/>
              </v:shape>
              <v:shape style="position:absolute;left:10590;top:15741;width:148;height:171" coordorigin="10590,15741" coordsize="148,171" path="m10705,15858l10657,15858,10694,15912,10738,15912,10705,15858xe" filled="t" fillcolor="#FFFFFF" stroked="f">
                <v:path arrowok="t"/>
                <v:fill type="solid"/>
              </v:shape>
              <v:shape style="position:absolute;left:10590;top:15741;width:148;height:171" coordorigin="10590,15741" coordsize="148,171" path="m10728,15775l10683,15775,10694,15784,10694,15815,10684,15824,10726,15824,10728,15821,10733,15798,10732,15791,10728,15775xe" filled="t" fillcolor="#FFFFFF" stroked="f">
                <v:path arrowok="t"/>
                <v:fill type="solid"/>
              </v:shape>
            </v:group>
            <v:group style="position:absolute;left:10759;top:15739;width:182;height:176" coordorigin="10759,15739" coordsize="182,176">
              <v:shape style="position:absolute;left:10759;top:15739;width:182;height:176" coordorigin="10759,15739" coordsize="182,176" path="m10842,15739l10782,15767,10759,15827,10759,15834,10787,15892,10850,15915,10858,15915,10881,15910,10901,15901,10917,15887,10924,15878,10833,15878,10815,15867,10803,15849,10798,15827,10799,15819,10805,15801,10818,15787,10838,15778,10866,15776,10924,15776,10924,15775,10909,15760,10890,15748,10868,15741,10842,15739xe" filled="t" fillcolor="#FFFFFF" stroked="f">
                <v:path arrowok="t"/>
                <v:fill type="solid"/>
              </v:shape>
              <v:shape style="position:absolute;left:10759;top:15739;width:182;height:176" coordorigin="10759,15739" coordsize="182,176" path="m10924,15776l10866,15776,10885,15787,10897,15805,10901,15827,10901,15835,10895,15853,10882,15867,10861,15876,10833,15878,10924,15878,10930,15869,10938,15849,10941,15827,10940,15813,10934,15793,10924,15776xe" filled="t" fillcolor="#FFFFFF" stroked="f">
                <v:path arrowok="t"/>
                <v:fill type="solid"/>
              </v:shape>
            </v:group>
            <v:group style="position:absolute;left:10649;top:15625;width:59;height:59" coordorigin="10649,15625" coordsize="59,59">
              <v:shape style="position:absolute;left:10649;top:15625;width:59;height:59" coordorigin="10649,15625" coordsize="59,59" path="m10673,15625l10656,15636,10649,15658,10659,15676,10681,15684,10700,15674,10708,15654,10707,15648,10696,15631,10673,15625xe" filled="t" fillcolor="#FFFFFF" stroked="f">
                <v:path arrowok="t"/>
                <v:fill type="solid"/>
              </v:shape>
            </v:group>
            <v:group style="position:absolute;left:10559;top:15282;width:55;height:289" coordorigin="10559,15282" coordsize="55,289">
              <v:shape style="position:absolute;left:10559;top:15282;width:55;height:289" coordorigin="10559,15282" coordsize="55,289" path="m10602,15282l10571,15282,10559,15295,10559,15560,10571,15572,10602,15572,10614,15560,10614,15295,10602,15282xe" filled="t" fillcolor="#FFFFFF" stroked="f">
                <v:path arrowok="t"/>
                <v:fill type="solid"/>
              </v:shape>
            </v:group>
            <v:group style="position:absolute;left:10376;top:15256;width:55;height:263" coordorigin="10376,15256" coordsize="55,263">
              <v:shape style="position:absolute;left:10376;top:15256;width:55;height:263" coordorigin="10376,15256" coordsize="55,263" path="m10418,15256l10388,15256,10376,15268,10376,15507,10388,15519,10418,15519,10430,15507,10430,15268,10418,15256xe" filled="t" fillcolor="#FFFFFF" stroked="f">
                <v:path arrowok="t"/>
                <v:fill type="solid"/>
              </v:shape>
            </v:group>
            <v:group style="position:absolute;left:10743;top:15335;width:55;height:211" coordorigin="10743,15335" coordsize="55,211">
              <v:shape style="position:absolute;left:10743;top:15335;width:55;height:210" coordorigin="10743,15335" coordsize="55,210" path="m10785,15335l10755,15335,10743,15347,10743,15533,10755,15546,10785,15546,10798,15533,10798,15347,10785,15335xe" filled="t" fillcolor="#FFFFFF" stroked="f">
                <v:path arrowok="t"/>
                <v:fill type="solid"/>
              </v:shape>
            </v:group>
            <v:group style="position:absolute;left:10284;top:15335;width:55;height:211" coordorigin="10284,15335" coordsize="55,211">
              <v:shape style="position:absolute;left:10284;top:15335;width:55;height:210" coordorigin="10284,15335" coordsize="55,210" path="m10326,15335l10296,15335,10284,15347,10284,15533,10296,15546,10326,15546,10338,15533,10338,15347,10326,15335xe" filled="t" fillcolor="#FFFFFF" stroked="f">
                <v:path arrowok="t"/>
                <v:fill type="solid"/>
              </v:shape>
            </v:group>
            <v:group style="position:absolute;left:10651;top:15203;width:55;height:395" coordorigin="10651,15203" coordsize="55,395">
              <v:shape style="position:absolute;left:10651;top:15203;width:55;height:395" coordorigin="10651,15203" coordsize="55,395" path="m10693,15203l10663,15203,10651,15216,10651,15586,10663,15598,10693,15598,10706,15586,10706,15216,10693,15203xe" filled="t" fillcolor="#FFFFFF" stroked="f">
                <v:path arrowok="t"/>
                <v:fill type="solid"/>
              </v:shape>
            </v:group>
            <v:group style="position:absolute;left:10467;top:15203;width:55;height:289" coordorigin="10467,15203" coordsize="55,289">
              <v:shape style="position:absolute;left:10467;top:15203;width:55;height:289" coordorigin="10467,15203" coordsize="55,289" path="m10510,15203l10480,15203,10467,15216,10467,15481,10480,15493,10510,15493,10522,15481,10522,15216,10510,15203xe" filled="t" fillcolor="#FFFFFF" stroked="f">
                <v:path arrowok="t"/>
                <v:fill type="solid"/>
              </v:shape>
              <v:shape style="position:absolute;left:6446;top:15301;width:525;height:567" type="#_x0000_t75">
                <v:imagedata r:id="rId7" o:title=""/>
              </v:shape>
              <v:shape style="position:absolute;left:7083;top:15296;width:2178;height:837" type="#_x0000_t75">
                <v:imagedata r:id="rId8" o:title=""/>
              </v:shape>
            </v:group>
            <v:group style="position:absolute;left:1808;top:0;width:8944;height:4272" coordorigin="1808,0" coordsize="8944,4272">
              <v:shape style="position:absolute;left:1808;top:0;width:8944;height:4272" coordorigin="1808,0" coordsize="8944,4272" path="m10752,0l7802,4272,1808,509,2297,0e" filled="f" stroked="t" strokeweight=".5pt" strokecolor="#BCBEC0">
                <v:path arrowok="t"/>
              </v:shape>
            </v:group>
            <v:group style="position:absolute;left:1808;top:0;width:9015;height:4376" coordorigin="1808,0" coordsize="9015,4376">
              <v:shape style="position:absolute;left:1808;top:0;width:9015;height:4376" coordorigin="1808,0" coordsize="9015,4376" path="m10823,0l7802,4376,1808,612,2396,0e" filled="f" stroked="t" strokeweight=".5pt" strokecolor="#BCBEC0">
                <v:path arrowok="t"/>
              </v:shape>
            </v:group>
            <v:group style="position:absolute;left:1808;top:0;width:9087;height:4479" coordorigin="1808,0" coordsize="9087,4479">
              <v:shape style="position:absolute;left:1808;top:0;width:9087;height:4479" coordorigin="1808,0" coordsize="9087,4479" path="m10895,0l7802,4479,1808,716,2496,0e" filled="f" stroked="t" strokeweight=".5pt" strokecolor="#BCBEC0">
                <v:path arrowok="t"/>
              </v:shape>
            </v:group>
            <v:group style="position:absolute;left:1808;top:0;width:9158;height:4583" coordorigin="1808,0" coordsize="9158,4583">
              <v:shape style="position:absolute;left:1808;top:0;width:9158;height:4583" coordorigin="1808,0" coordsize="9158,4583" path="m10966,0l7802,4583,1808,820,2596,0e" filled="f" stroked="t" strokeweight=".5pt" strokecolor="#BCBEC0">
                <v:path arrowok="t"/>
              </v:shape>
            </v:group>
            <v:group style="position:absolute;left:1808;top:0;width:9230;height:4686" coordorigin="1808,0" coordsize="9230,4686">
              <v:shape style="position:absolute;left:1808;top:0;width:9230;height:4686" coordorigin="1808,0" coordsize="9230,4686" path="m11038,0l7802,4686,1808,923,2695,0e" filled="f" stroked="t" strokeweight=".5pt" strokecolor="#BCBEC0">
                <v:path arrowok="t"/>
              </v:shape>
            </v:group>
            <v:group style="position:absolute;left:1808;top:0;width:9301;height:4790" coordorigin="1808,0" coordsize="9301,4790">
              <v:shape style="position:absolute;left:1808;top:0;width:9301;height:4790" coordorigin="1808,0" coordsize="9301,4790" path="m11109,0l7802,4790,1808,1027,2795,0e" filled="f" stroked="t" strokeweight=".5pt" strokecolor="#BCBEC0">
                <v:path arrowok="t"/>
              </v:shape>
            </v:group>
            <v:group style="position:absolute;left:1808;top:0;width:9373;height:4894" coordorigin="1808,0" coordsize="9373,4894">
              <v:shape style="position:absolute;left:1808;top:0;width:9373;height:4894" coordorigin="1808,0" coordsize="9373,4894" path="m11181,0l7802,4894,1808,1130,2894,0e" filled="f" stroked="t" strokeweight=".5pt" strokecolor="#BCBEC0">
                <v:path arrowok="t"/>
              </v:shape>
            </v:group>
            <v:group style="position:absolute;left:1808;top:0;width:9444;height:4997" coordorigin="1808,0" coordsize="9444,4997">
              <v:shape style="position:absolute;left:1808;top:0;width:9444;height:4997" coordorigin="1808,0" coordsize="9444,4997" path="m11252,0l7802,4997,1808,1234,2994,0e" filled="f" stroked="t" strokeweight=".5pt" strokecolor="#BCBEC0">
                <v:path arrowok="t"/>
              </v:shape>
            </v:group>
            <v:group style="position:absolute;left:1808;top:0;width:9516;height:5101" coordorigin="1808,0" coordsize="9516,5101">
              <v:shape style="position:absolute;left:1808;top:0;width:9516;height:5101" coordorigin="1808,0" coordsize="9516,5101" path="m11324,0l7802,5101,1808,1338,3093,0e" filled="f" stroked="t" strokeweight=".5pt" strokecolor="#BCBEC0">
                <v:path arrowok="t"/>
              </v:shape>
            </v:group>
            <v:group style="position:absolute;left:1808;top:0;width:9588;height:5205" coordorigin="1808,0" coordsize="9588,5205">
              <v:shape style="position:absolute;left:1808;top:0;width:9588;height:5205" coordorigin="1808,0" coordsize="9588,5205" path="m11395,0l7802,5205,1808,1441,3193,0e" filled="f" stroked="t" strokeweight=".5pt" strokecolor="#BCBEC0">
                <v:path arrowok="t"/>
              </v:shape>
            </v:group>
            <v:group style="position:absolute;left:1808;top:0;width:9659;height:5308" coordorigin="1808,0" coordsize="9659,5308">
              <v:shape style="position:absolute;left:1808;top:0;width:9659;height:5308" coordorigin="1808,0" coordsize="9659,5308" path="m11467,0l7802,5308,1808,1545,3293,0e" filled="f" stroked="t" strokeweight=".5pt" strokecolor="#BCBEC0">
                <v:path arrowok="t"/>
              </v:shape>
            </v:group>
            <v:group style="position:absolute;left:1808;top:0;width:9731;height:5412" coordorigin="1808,0" coordsize="9731,5412">
              <v:shape style="position:absolute;left:1808;top:0;width:9731;height:5412" coordorigin="1808,0" coordsize="9731,5412" path="m11539,0l7802,5412,1808,1648,3392,0e" filled="f" stroked="t" strokeweight=".5pt" strokecolor="#BCBEC0">
                <v:path arrowok="t"/>
              </v:shape>
            </v:group>
            <v:group style="position:absolute;left:1808;top:0;width:9802;height:5515" coordorigin="1808,0" coordsize="9802,5515">
              <v:shape style="position:absolute;left:1808;top:0;width:9802;height:5515" coordorigin="1808,0" coordsize="9802,5515" path="m11610,0l7802,5515,1808,1752,3492,0e" filled="f" stroked="t" strokeweight=".5pt" strokecolor="#BCBEC0">
                <v:path arrowok="t"/>
              </v:shape>
            </v:group>
            <v:group style="position:absolute;left:1808;top:0;width:9874;height:5619" coordorigin="1808,0" coordsize="9874,5619">
              <v:shape style="position:absolute;left:1808;top:0;width:9874;height:5619" coordorigin="1808,0" coordsize="9874,5619" path="m11682,0l7802,5619,1808,1856,3591,0e" filled="f" stroked="t" strokeweight=".5pt" strokecolor="#BCBEC0">
                <v:path arrowok="t"/>
              </v:shape>
            </v:group>
            <v:group style="position:absolute;left:1808;top:0;width:9945;height:5723" coordorigin="1808,0" coordsize="9945,5723">
              <v:shape style="position:absolute;left:1808;top:0;width:9945;height:5723" coordorigin="1808,0" coordsize="9945,5723" path="m11753,0l7802,5723,1808,1959,3691,0e" filled="f" stroked="t" strokeweight=".5pt" strokecolor="#BCBEC0">
                <v:path arrowok="t"/>
              </v:shape>
            </v:group>
            <v:group style="position:absolute;left:1808;top:0;width:10017;height:5826" coordorigin="1808,0" coordsize="10017,5826">
              <v:shape style="position:absolute;left:1808;top:0;width:10017;height:5826" coordorigin="1808,0" coordsize="10017,5826" path="m11825,0l7802,5826,1808,2063,3791,0e" filled="f" stroked="t" strokeweight=".5pt" strokecolor="#BCBEC0">
                <v:path arrowok="t"/>
              </v:shape>
            </v:group>
            <v:group style="position:absolute;left:1808;top:0;width:10088;height:5930" coordorigin="1808,0" coordsize="10088,5930">
              <v:shape style="position:absolute;left:1808;top:0;width:10088;height:5930" coordorigin="1808,0" coordsize="10088,5930" path="m11896,0l7802,5930,1808,2167,3890,0e" filled="f" stroked="t" strokeweight=".5pt" strokecolor="#BCBEC0">
                <v:path arrowok="t"/>
              </v:shape>
            </v:group>
            <v:group style="position:absolute;left:1808;top:0;width:10098;height:6034" coordorigin="1808,0" coordsize="10098,6034">
              <v:shape style="position:absolute;left:1808;top:0;width:10098;height:6034" coordorigin="1808,0" coordsize="10098,6034" path="m11905,90l7802,6034,1808,2270,3990,0e" filled="f" stroked="t" strokeweight=".5pt" strokecolor="#BCBEC0">
                <v:path arrowok="t"/>
              </v:shape>
            </v:group>
            <v:group style="position:absolute;left:1808;top:0;width:10098;height:6137" coordorigin="1808,0" coordsize="10098,6137">
              <v:shape style="position:absolute;left:1808;top:0;width:10098;height:6137" coordorigin="1808,0" coordsize="10098,6137" path="m11905,194l7802,6137,1808,2374,4089,0e" filled="f" stroked="t" strokeweight=".5pt" strokecolor="#BCBEC0">
                <v:path arrowok="t"/>
              </v:shape>
            </v:group>
            <v:group style="position:absolute;left:1808;top:0;width:10098;height:6241" coordorigin="1808,0" coordsize="10098,6241">
              <v:shape style="position:absolute;left:1808;top:0;width:10098;height:6241" coordorigin="1808,0" coordsize="10098,6241" path="m11905,298l7802,6241,1808,2477,4189,0e" filled="f" stroked="t" strokeweight=".5pt" strokecolor="#BCBEC0">
                <v:path arrowok="t"/>
              </v:shape>
            </v:group>
            <v:group style="position:absolute;left:1808;top:0;width:10098;height:6344" coordorigin="1808,0" coordsize="10098,6344">
              <v:shape style="position:absolute;left:1808;top:0;width:10098;height:6344" coordorigin="1808,0" coordsize="10098,6344" path="m11905,401l7802,6344,1808,2581,4288,0e" filled="f" stroked="t" strokeweight=".5pt" strokecolor="#BCBEC0">
                <v:path arrowok="t"/>
              </v:shape>
            </v:group>
            <v:group style="position:absolute;left:1808;top:0;width:10098;height:6448" coordorigin="1808,0" coordsize="10098,6448">
              <v:shape style="position:absolute;left:1808;top:0;width:10098;height:6448" coordorigin="1808,0" coordsize="10098,6448" path="m11905,505l7802,6448,1808,2685,4388,0e" filled="f" stroked="t" strokeweight=".5pt" strokecolor="#BCBEC0">
                <v:path arrowok="t"/>
              </v:shape>
            </v:group>
            <v:group style="position:absolute;left:1808;top:0;width:10098;height:6552" coordorigin="1808,0" coordsize="10098,6552">
              <v:shape style="position:absolute;left:1808;top:0;width:10098;height:6552" coordorigin="1808,0" coordsize="10098,6552" path="m11905,608l7802,6552,1808,2788,4488,0e" filled="f" stroked="t" strokeweight=".5pt" strokecolor="#BCBEC0">
                <v:path arrowok="t"/>
              </v:shape>
            </v:group>
            <v:group style="position:absolute;left:1808;top:0;width:10098;height:6655" coordorigin="1808,0" coordsize="10098,6655">
              <v:shape style="position:absolute;left:1808;top:0;width:10098;height:6655" coordorigin="1808,0" coordsize="10098,6655" path="m11905,712l7802,6655,1808,2892,4587,0e" filled="f" stroked="t" strokeweight=".5pt" strokecolor="#BCBEC0">
                <v:path arrowok="t"/>
              </v:shape>
            </v:group>
            <v:group style="position:absolute;left:1808;top:0;width:10098;height:6759" coordorigin="1808,0" coordsize="10098,6759">
              <v:shape style="position:absolute;left:1808;top:0;width:10098;height:6759" coordorigin="1808,0" coordsize="10098,6759" path="m11905,816l7802,6759,1808,2996,4687,0e" filled="f" stroked="t" strokeweight=".5pt" strokecolor="#BCBEC0">
                <v:path arrowok="t"/>
              </v:shape>
            </v:group>
            <v:group style="position:absolute;left:1808;top:0;width:10098;height:6862" coordorigin="1808,0" coordsize="10098,6862">
              <v:shape style="position:absolute;left:1808;top:0;width:10098;height:6862" coordorigin="1808,0" coordsize="10098,6862" path="m11905,919l7802,6862,1808,3099,4786,0e" filled="f" stroked="t" strokeweight=".5pt" strokecolor="#BCBEC0">
                <v:path arrowok="t"/>
              </v:shape>
            </v:group>
            <v:group style="position:absolute;left:1808;top:0;width:10098;height:6966" coordorigin="1808,0" coordsize="10098,6966">
              <v:shape style="position:absolute;left:1808;top:0;width:10098;height:6966" coordorigin="1808,0" coordsize="10098,6966" path="m11905,1023l7802,6966,1808,3203,4886,0e" filled="f" stroked="t" strokeweight=".5pt" strokecolor="#BCBEC0">
                <v:path arrowok="t"/>
              </v:shape>
            </v:group>
            <v:group style="position:absolute;left:1808;top:0;width:10098;height:7070" coordorigin="1808,0" coordsize="10098,7070">
              <v:shape style="position:absolute;left:1808;top:0;width:10098;height:7070" coordorigin="1808,0" coordsize="10098,7070" path="m11905,1126l7802,7070,1808,3306,4986,0e" filled="f" stroked="t" strokeweight=".5pt" strokecolor="#BCBEC0">
                <v:path arrowok="t"/>
              </v:shape>
            </v:group>
            <v:group style="position:absolute;left:1808;top:0;width:10098;height:7173" coordorigin="1808,0" coordsize="10098,7173">
              <v:shape style="position:absolute;left:1808;top:0;width:10098;height:7173" coordorigin="1808,0" coordsize="10098,7173" path="m11905,1230l7802,7173,1808,3410,5085,0e" filled="f" stroked="t" strokeweight=".5pt" strokecolor="#BCBEC0">
                <v:path arrowok="t"/>
              </v:shape>
            </v:group>
            <v:group style="position:absolute;left:1808;top:0;width:10098;height:7277" coordorigin="1808,0" coordsize="10098,7277">
              <v:shape style="position:absolute;left:1808;top:0;width:10098;height:7277" coordorigin="1808,0" coordsize="10098,7277" path="m11905,1334l7802,7277,1808,3514,5185,0e" filled="f" stroked="t" strokeweight=".5pt" strokecolor="#BCBEC0">
                <v:path arrowok="t"/>
              </v:shape>
            </v:group>
            <v:group style="position:absolute;left:1808;top:0;width:10098;height:7381" coordorigin="1808,0" coordsize="10098,7381">
              <v:shape style="position:absolute;left:1808;top:0;width:10098;height:7381" coordorigin="1808,0" coordsize="10098,7381" path="m11905,1437l7802,7381,1808,3617,5284,0e" filled="f" stroked="t" strokeweight=".5pt" strokecolor="#BCBEC0">
                <v:path arrowok="t"/>
              </v:shape>
            </v:group>
            <v:group style="position:absolute;left:1808;top:0;width:10098;height:7484" coordorigin="1808,0" coordsize="10098,7484">
              <v:shape style="position:absolute;left:1808;top:0;width:10098;height:7484" coordorigin="1808,0" coordsize="10098,7484" path="m11905,1541l7802,7484,1808,3721,5384,0e" filled="f" stroked="t" strokeweight=".5pt" strokecolor="#BCBEC0">
                <v:path arrowok="t"/>
              </v:shape>
            </v:group>
            <v:group style="position:absolute;left:1808;top:0;width:10098;height:7588" coordorigin="1808,0" coordsize="10098,7588">
              <v:shape style="position:absolute;left:1808;top:0;width:10098;height:7588" coordorigin="1808,0" coordsize="10098,7588" path="m11905,1645l7802,7588,1808,3824,5484,0e" filled="f" stroked="t" strokeweight=".5pt" strokecolor="#BCBEC0">
                <v:path arrowok="t"/>
              </v:shape>
            </v:group>
            <v:group style="position:absolute;left:1808;top:0;width:10098;height:7691" coordorigin="1808,0" coordsize="10098,7691">
              <v:shape style="position:absolute;left:1808;top:0;width:10098;height:7691" coordorigin="1808,0" coordsize="10098,7691" path="m11905,1748l7802,7691,1808,3928,5583,0e" filled="f" stroked="t" strokeweight=".5pt" strokecolor="#BCBEC0">
                <v:path arrowok="t"/>
              </v:shape>
            </v:group>
            <v:group style="position:absolute;left:1808;top:0;width:10098;height:7795" coordorigin="1808,0" coordsize="10098,7795">
              <v:shape style="position:absolute;left:1808;top:0;width:10098;height:7795" coordorigin="1808,0" coordsize="10098,7795" path="m11905,1852l7802,7795,1808,4032,5683,0e" filled="f" stroked="t" strokeweight=".5pt" strokecolor="#BCBEC0">
                <v:path arrowok="t"/>
              </v:shape>
            </v:group>
            <v:group style="position:absolute;left:1808;top:0;width:10098;height:7899" coordorigin="1808,0" coordsize="10098,7899">
              <v:shape style="position:absolute;left:1808;top:0;width:10098;height:7899" coordorigin="1808,0" coordsize="10098,7899" path="m11905,1955l7802,7899,1808,4135,5782,0e" filled="f" stroked="t" strokeweight=".5pt" strokecolor="#BCBEC0">
                <v:path arrowok="t"/>
              </v:shape>
            </v:group>
            <v:group style="position:absolute;left:1808;top:0;width:10098;height:8002" coordorigin="1808,0" coordsize="10098,8002">
              <v:shape style="position:absolute;left:1808;top:0;width:10098;height:8002" coordorigin="1808,0" coordsize="10098,8002" path="m11905,2059l7802,8002,1808,4239,5882,0e" filled="f" stroked="t" strokeweight=".5pt" strokecolor="#BCBEC0">
                <v:path arrowok="t"/>
              </v:shape>
            </v:group>
            <v:group style="position:absolute;left:1808;top:0;width:10098;height:8106" coordorigin="1808,0" coordsize="10098,8106">
              <v:shape style="position:absolute;left:1808;top:0;width:10098;height:8106" coordorigin="1808,0" coordsize="10098,8106" path="m11905,2163l7802,8106,1808,4343,5981,0e" filled="f" stroked="t" strokeweight=".5pt" strokecolor="#BCBEC0">
                <v:path arrowok="t"/>
              </v:shape>
            </v:group>
            <v:group style="position:absolute;left:1808;top:0;width:10098;height:8210" coordorigin="1808,0" coordsize="10098,8210">
              <v:shape style="position:absolute;left:1808;top:0;width:10098;height:8210" coordorigin="1808,0" coordsize="10098,8210" path="m11905,2266l7802,8210,1808,4446,6081,0e" filled="f" stroked="t" strokeweight=".5pt" strokecolor="#BCBEC0">
                <v:path arrowok="t"/>
              </v:shape>
            </v:group>
            <v:group style="position:absolute;left:1808;top:0;width:10098;height:8313" coordorigin="1808,0" coordsize="10098,8313">
              <v:shape style="position:absolute;left:1808;top:0;width:10098;height:8313" coordorigin="1808,0" coordsize="10098,8313" path="m11905,2370l7802,8313,1808,4550,6181,0e" filled="f" stroked="t" strokeweight=".5pt" strokecolor="#BCBEC0">
                <v:path arrowok="t"/>
              </v:shape>
            </v:group>
            <v:group style="position:absolute;left:1808;top:0;width:10098;height:8417" coordorigin="1808,0" coordsize="10098,8417">
              <v:shape style="position:absolute;left:1808;top:0;width:10098;height:8417" coordorigin="1808,0" coordsize="10098,8417" path="m11905,2474l7802,8417,1808,4653,6280,0e" filled="f" stroked="t" strokeweight=".5pt" strokecolor="#BCBEC0">
                <v:path arrowok="t"/>
              </v:shape>
            </v:group>
            <v:group style="position:absolute;left:1808;top:0;width:10098;height:8520" coordorigin="1808,0" coordsize="10098,8520">
              <v:shape style="position:absolute;left:1808;top:0;width:10098;height:8520" coordorigin="1808,0" coordsize="10098,8520" path="m11905,2577l7802,8520,1808,4757,6380,0e" filled="f" stroked="t" strokeweight=".5pt" strokecolor="#BCBEC0">
                <v:path arrowok="t"/>
              </v:shape>
            </v:group>
            <v:group style="position:absolute;left:1808;top:0;width:10098;height:8624" coordorigin="1808,0" coordsize="10098,8624">
              <v:shape style="position:absolute;left:1808;top:0;width:10098;height:8624" coordorigin="1808,0" coordsize="10098,8624" path="m11905,2681l7802,8624,1808,4861,6479,0e" filled="f" stroked="t" strokeweight=".5pt" strokecolor="#BCBEC0">
                <v:path arrowok="t"/>
              </v:shape>
            </v:group>
            <v:group style="position:absolute;left:1808;top:0;width:10098;height:8728" coordorigin="1808,0" coordsize="10098,8728">
              <v:shape style="position:absolute;left:1808;top:0;width:10098;height:8728" coordorigin="1808,0" coordsize="10098,8728" path="m11905,2784l7802,8728,1808,4964,6579,0e" filled="f" stroked="t" strokeweight=".5pt" strokecolor="#BCBEC0">
                <v:path arrowok="t"/>
              </v:shape>
            </v:group>
            <v:group style="position:absolute;left:1808;top:0;width:10098;height:8831" coordorigin="1808,0" coordsize="10098,8831">
              <v:shape style="position:absolute;left:1808;top:0;width:10098;height:8831" coordorigin="1808,0" coordsize="10098,8831" path="m11905,2888l7802,8831,1808,5068,6679,0e" filled="f" stroked="t" strokeweight=".5pt" strokecolor="#BCBEC0">
                <v:path arrowok="t"/>
              </v:shape>
            </v:group>
            <v:group style="position:absolute;left:1808;top:0;width:10098;height:8935" coordorigin="1808,0" coordsize="10098,8935">
              <v:shape style="position:absolute;left:1808;top:0;width:10098;height:8935" coordorigin="1808,0" coordsize="10098,8935" path="m11905,2992l7802,8935,1808,5172,6778,0e" filled="f" stroked="t" strokeweight=".5pt" strokecolor="#BCBEC0">
                <v:path arrowok="t"/>
              </v:shape>
            </v:group>
            <v:group style="position:absolute;left:1808;top:0;width:10098;height:9038" coordorigin="1808,0" coordsize="10098,9038">
              <v:shape style="position:absolute;left:1808;top:0;width:10098;height:9038" coordorigin="1808,0" coordsize="10098,9038" path="m11905,3095l7802,9038,1808,5275,6878,0e" filled="f" stroked="t" strokeweight=".5pt" strokecolor="#BCBEC0">
                <v:path arrowok="t"/>
              </v:shape>
            </v:group>
            <v:group style="position:absolute;left:1808;top:0;width:10098;height:9142" coordorigin="1808,0" coordsize="10098,9142">
              <v:shape style="position:absolute;left:1808;top:0;width:10098;height:9142" coordorigin="1808,0" coordsize="10098,9142" path="m11905,3199l7802,9142,1808,5379,6977,0e" filled="f" stroked="t" strokeweight=".5pt" strokecolor="#BCBEC0">
                <v:path arrowok="t"/>
              </v:shape>
            </v:group>
            <v:group style="position:absolute;left:1808;top:0;width:10098;height:9246" coordorigin="1808,0" coordsize="10098,9246">
              <v:shape style="position:absolute;left:1808;top:0;width:10098;height:9246" coordorigin="1808,0" coordsize="10098,9246" path="m11905,3302l7802,9246,1808,5482,7077,0e" filled="f" stroked="t" strokeweight=".5pt" strokecolor="#BCBEC0">
                <v:path arrowok="t"/>
              </v:shape>
            </v:group>
            <v:group style="position:absolute;left:1808;top:0;width:10098;height:9349" coordorigin="1808,0" coordsize="10098,9349">
              <v:shape style="position:absolute;left:1808;top:0;width:10098;height:9349" coordorigin="1808,0" coordsize="10098,9349" path="m11905,3406l7802,9349,1808,5586,7177,0e" filled="f" stroked="t" strokeweight=".5pt" strokecolor="#BCBEC0">
                <v:path arrowok="t"/>
              </v:shape>
            </v:group>
            <v:group style="position:absolute;left:1808;top:0;width:10098;height:9453" coordorigin="1808,0" coordsize="10098,9453">
              <v:shape style="position:absolute;left:1808;top:0;width:10098;height:9453" coordorigin="1808,0" coordsize="10098,9453" path="m11905,3510l7802,9453,1808,5690,7276,0e" filled="f" stroked="t" strokeweight=".5pt" strokecolor="#BCBEC0">
                <v:path arrowok="t"/>
              </v:shape>
            </v:group>
            <v:group style="position:absolute;left:1808;top:0;width:10098;height:9557" coordorigin="1808,0" coordsize="10098,9557">
              <v:shape style="position:absolute;left:1808;top:0;width:10098;height:9557" coordorigin="1808,0" coordsize="10098,9557" path="m11905,3613l7802,9557,1808,5793,7376,0e" filled="f" stroked="t" strokeweight=".5pt" strokecolor="#BCBEC0">
                <v:path arrowok="t"/>
              </v:shape>
            </v:group>
            <v:group style="position:absolute;left:1808;top:0;width:10098;height:9660" coordorigin="1808,0" coordsize="10098,9660">
              <v:shape style="position:absolute;left:1808;top:0;width:10098;height:9660" coordorigin="1808,0" coordsize="10098,9660" path="m11905,3717l7802,9660,1808,5897,7475,0e" filled="f" stroked="t" strokeweight=".5pt" strokecolor="#BCBEC0">
                <v:path arrowok="t"/>
              </v:shape>
            </v:group>
            <v:group style="position:absolute;left:1808;top:0;width:10098;height:9764" coordorigin="1808,0" coordsize="10098,9764">
              <v:shape style="position:absolute;left:1808;top:0;width:10098;height:9764" coordorigin="1808,0" coordsize="10098,9764" path="m11905,3821l7802,9764,1808,6000,7575,0e" filled="f" stroked="t" strokeweight=".5pt" strokecolor="#BCBEC0">
                <v:path arrowok="t"/>
              </v:shape>
            </v:group>
            <v:group style="position:absolute;left:1808;top:0;width:10098;height:9867" coordorigin="1808,0" coordsize="10098,9867">
              <v:shape style="position:absolute;left:1808;top:0;width:10098;height:9867" coordorigin="1808,0" coordsize="10098,9867" path="m11905,3924l7802,9867,1808,6104,7674,0e" filled="f" stroked="t" strokeweight=".5pt" strokecolor="#BCBEC0">
                <v:path arrowok="t"/>
              </v:shape>
            </v:group>
            <v:group style="position:absolute;left:1808;top:0;width:10098;height:9971" coordorigin="1808,0" coordsize="10098,9971">
              <v:shape style="position:absolute;left:1808;top:0;width:10098;height:9971" coordorigin="1808,0" coordsize="10098,9971" path="m11905,4028l7802,9971,1808,6208,7774,0e" filled="f" stroked="t" strokeweight=".5pt" strokecolor="#BCBEC0">
                <v:path arrowok="t"/>
              </v:shape>
            </v:group>
            <v:group style="position:absolute;left:1808;top:0;width:10098;height:10075" coordorigin="1808,0" coordsize="10098,10075">
              <v:shape style="position:absolute;left:1808;top:0;width:10098;height:10075" coordorigin="1808,0" coordsize="10098,10075" path="m11905,4131l7802,10075,1808,6311,7874,0e" filled="f" stroked="t" strokeweight=".5pt" strokecolor="#BCBEC0">
                <v:path arrowok="t"/>
              </v:shape>
            </v:group>
            <v:group style="position:absolute;left:1808;top:0;width:10098;height:10178" coordorigin="1808,0" coordsize="10098,10178">
              <v:shape style="position:absolute;left:1808;top:0;width:10098;height:10178" coordorigin="1808,0" coordsize="10098,10178" path="m11905,4235l7802,10178,1808,6415,7973,0e" filled="f" stroked="t" strokeweight=".5pt" strokecolor="#BCBEC0">
                <v:path arrowok="t"/>
              </v:shape>
            </v:group>
            <v:group style="position:absolute;left:1808;top:0;width:10098;height:10282" coordorigin="1808,0" coordsize="10098,10282">
              <v:shape style="position:absolute;left:1808;top:0;width:10098;height:10282" coordorigin="1808,0" coordsize="10098,10282" path="m11905,4339l7802,10282,1808,6519,8073,0e" filled="f" stroked="t" strokeweight=".5pt" strokecolor="#BCBEC0">
                <v:path arrowok="t"/>
              </v:shape>
            </v:group>
            <v:group style="position:absolute;left:1808;top:0;width:10098;height:10386" coordorigin="1808,0" coordsize="10098,10386">
              <v:shape style="position:absolute;left:1808;top:0;width:10098;height:10386" coordorigin="1808,0" coordsize="10098,10386" path="m11905,4442l7802,10386,1808,6622,8172,0e" filled="f" stroked="t" strokeweight=".5pt" strokecolor="#BCBEC0">
                <v:path arrowok="t"/>
              </v:shape>
            </v:group>
            <v:group style="position:absolute;left:1808;top:0;width:10098;height:10489" coordorigin="1808,0" coordsize="10098,10489">
              <v:shape style="position:absolute;left:1808;top:0;width:10098;height:10489" coordorigin="1808,0" coordsize="10098,10489" path="m11905,4546l7802,10489,1808,6726,8272,0e" filled="f" stroked="t" strokeweight=".5pt" strokecolor="#BCBEC0">
                <v:path arrowok="t"/>
              </v:shape>
            </v:group>
            <v:group style="position:absolute;left:1808;top:38;width:10098;height:10555" coordorigin="1808,38" coordsize="10098,10555">
              <v:shape style="position:absolute;left:1808;top:38;width:10098;height:10555" coordorigin="1808,38" coordsize="10098,10555" path="m11905,4650l7802,10593,1808,6829,8335,38e" filled="f" stroked="t" strokeweight=".5pt" strokecolor="#BCBEC0">
                <v:path arrowok="t"/>
              </v:shape>
            </v:group>
            <v:group style="position:absolute;left:1808;top:141;width:10098;height:10555" coordorigin="1808,141" coordsize="10098,10555">
              <v:shape style="position:absolute;left:1808;top:141;width:10098;height:10555" coordorigin="1808,141" coordsize="10098,10555" path="m11905,4753l7802,10696,1808,6933,8335,141e" filled="f" stroked="t" strokeweight=".5pt" strokecolor="#BCBEC0">
                <v:path arrowok="t"/>
              </v:shape>
            </v:group>
            <v:group style="position:absolute;left:1808;top:245;width:10098;height:10555" coordorigin="1808,245" coordsize="10098,10555">
              <v:shape style="position:absolute;left:1808;top:245;width:10098;height:10555" coordorigin="1808,245" coordsize="10098,10555" path="m11905,4857l7802,10800,1808,7037,8335,245e" filled="f" stroked="t" strokeweight=".5pt" strokecolor="#BCBEC0">
                <v:path arrowok="t"/>
              </v:shape>
            </v:group>
            <v:group style="position:absolute;left:1808;top:349;width:10098;height:10555" coordorigin="1808,349" coordsize="10098,10555">
              <v:shape style="position:absolute;left:1808;top:349;width:10098;height:10555" coordorigin="1808,349" coordsize="10098,10555" path="m11905,4960l7802,10904,1808,7140,8335,349e" filled="f" stroked="t" strokeweight=".5pt" strokecolor="#BCBEC0">
                <v:path arrowok="t"/>
              </v:shape>
            </v:group>
            <v:group style="position:absolute;left:1808;top:452;width:10098;height:10555" coordorigin="1808,452" coordsize="10098,10555">
              <v:shape style="position:absolute;left:1808;top:452;width:10098;height:10555" coordorigin="1808,452" coordsize="10098,10555" path="m11905,5064l7802,11007,1808,7244,8335,452e" filled="f" stroked="t" strokeweight=".5pt" strokecolor="#BCBEC0">
                <v:path arrowok="t"/>
              </v:shape>
            </v:group>
            <v:group style="position:absolute;left:1808;top:556;width:10098;height:10555" coordorigin="1808,556" coordsize="10098,10555">
              <v:shape style="position:absolute;left:1808;top:556;width:10098;height:10555" coordorigin="1808,556" coordsize="10098,10555" path="m11905,5168l7802,11111,1808,7347,8335,556e" filled="f" stroked="t" strokeweight=".5pt" strokecolor="#BCBEC0">
                <v:path arrowok="t"/>
              </v:shape>
            </v:group>
            <v:group style="position:absolute;left:1808;top:659;width:10098;height:10555" coordorigin="1808,659" coordsize="10098,10555">
              <v:shape style="position:absolute;left:1808;top:659;width:10098;height:10555" coordorigin="1808,659" coordsize="10098,10555" path="m11905,5271l7802,11214,1808,7451,8335,659e" filled="f" stroked="t" strokeweight=".5pt" strokecolor="#BCBEC0">
                <v:path arrowok="t"/>
              </v:shape>
            </v:group>
            <v:group style="position:absolute;left:1808;top:763;width:10098;height:10555" coordorigin="1808,763" coordsize="10098,10555">
              <v:shape style="position:absolute;left:1808;top:763;width:10098;height:10555" coordorigin="1808,763" coordsize="10098,10555" path="m11905,5375l7802,11318,1808,7555,8335,763e" filled="f" stroked="t" strokeweight=".5pt" strokecolor="#BCBEC0">
                <v:path arrowok="t"/>
              </v:shape>
            </v:group>
            <v:group style="position:absolute;left:1808;top:867;width:10098;height:10555" coordorigin="1808,867" coordsize="10098,10555">
              <v:shape style="position:absolute;left:1808;top:867;width:10098;height:10555" coordorigin="1808,867" coordsize="10098,10555" path="m11905,5478l7802,11422,1808,7658,8335,867e" filled="f" stroked="t" strokeweight=".5pt" strokecolor="#BCBEC0">
                <v:path arrowok="t"/>
              </v:shape>
            </v:group>
            <v:group style="position:absolute;left:1808;top:970;width:10098;height:10555" coordorigin="1808,970" coordsize="10098,10555">
              <v:shape style="position:absolute;left:1808;top:970;width:10098;height:10555" coordorigin="1808,970" coordsize="10098,10555" path="m11905,5582l7802,11525,1808,7762,8335,970e" filled="f" stroked="t" strokeweight=".5pt" strokecolor="#BCBEC0">
                <v:path arrowok="t"/>
              </v:shape>
            </v:group>
            <v:group style="position:absolute;left:1808;top:1074;width:10098;height:10555" coordorigin="1808,1074" coordsize="10098,10555">
              <v:shape style="position:absolute;left:1808;top:1074;width:10098;height:10555" coordorigin="1808,1074" coordsize="10098,10555" path="m11905,5686l7802,11629,1808,7866,8335,1074e" filled="f" stroked="t" strokeweight=".5pt" strokecolor="#BCBEC0">
                <v:path arrowok="t"/>
              </v:shape>
            </v:group>
            <v:group style="position:absolute;left:1808;top:1178;width:10098;height:10555" coordorigin="1808,1178" coordsize="10098,10555">
              <v:shape style="position:absolute;left:1808;top:1178;width:10098;height:10555" coordorigin="1808,1178" coordsize="10098,10555" path="m11905,5789l7802,11733,1808,7969,8335,1178e" filled="f" stroked="t" strokeweight=".5pt" strokecolor="#BCBEC0">
                <v:path arrowok="t"/>
              </v:shape>
            </v:group>
            <v:group style="position:absolute;left:1808;top:1281;width:10098;height:10555" coordorigin="1808,1281" coordsize="10098,10555">
              <v:shape style="position:absolute;left:1808;top:1281;width:10098;height:10555" coordorigin="1808,1281" coordsize="10098,10555" path="m11905,5893l7802,11836,1808,8073,8335,1281e" filled="f" stroked="t" strokeweight=".5pt" strokecolor="#BCBEC0">
                <v:path arrowok="t"/>
              </v:shape>
            </v:group>
            <v:group style="position:absolute;left:1808;top:1385;width:10098;height:10555" coordorigin="1808,1385" coordsize="10098,10555">
              <v:shape style="position:absolute;left:1808;top:1385;width:10098;height:10555" coordorigin="1808,1385" coordsize="10098,10555" path="m11905,5997l7802,11940,1808,8176,8335,1385e" filled="f" stroked="t" strokeweight=".5pt" strokecolor="#BCBEC0">
                <v:path arrowok="t"/>
              </v:shape>
            </v:group>
            <v:group style="position:absolute;left:1808;top:1488;width:10098;height:10555" coordorigin="1808,1488" coordsize="10098,10555">
              <v:shape style="position:absolute;left:1808;top:1488;width:10098;height:10555" coordorigin="1808,1488" coordsize="10098,10555" path="m11905,6100l7802,12043,1808,8280,8335,1488e" filled="f" stroked="t" strokeweight=".5pt" strokecolor="#BCBEC0">
                <v:path arrowok="t"/>
              </v:shape>
            </v:group>
            <v:group style="position:absolute;left:1808;top:1592;width:10098;height:10555" coordorigin="1808,1592" coordsize="10098,10555">
              <v:shape style="position:absolute;left:1808;top:1592;width:10098;height:10555" coordorigin="1808,1592" coordsize="10098,10555" path="m11905,6204l7802,12147,1808,8384,8335,1592e" filled="f" stroked="t" strokeweight=".5pt" strokecolor="#BCBEC0">
                <v:path arrowok="t"/>
              </v:shape>
            </v:group>
            <v:group style="position:absolute;left:1808;top:1696;width:10098;height:10555" coordorigin="1808,1696" coordsize="10098,10555">
              <v:shape style="position:absolute;left:1808;top:1696;width:10098;height:10555" coordorigin="1808,1696" coordsize="10098,10555" path="m11905,6307l7802,12251,1808,8487,8335,1696e" filled="f" stroked="t" strokeweight=".5pt" strokecolor="#BCBEC0">
                <v:path arrowok="t"/>
              </v:shape>
            </v:group>
            <v:group style="position:absolute;left:1808;top:1799;width:10098;height:10555" coordorigin="1808,1799" coordsize="10098,10555">
              <v:shape style="position:absolute;left:1808;top:1799;width:10098;height:10555" coordorigin="1808,1799" coordsize="10098,10555" path="m11905,6411l7802,12354,1808,8591,8335,1799e" filled="f" stroked="t" strokeweight=".5pt" strokecolor="#BCBEC0">
                <v:path arrowok="t"/>
              </v:shape>
            </v:group>
            <v:group style="position:absolute;left:1808;top:1903;width:10098;height:10555" coordorigin="1808,1903" coordsize="10098,10555">
              <v:shape style="position:absolute;left:1808;top:1903;width:10098;height:10555" coordorigin="1808,1903" coordsize="10098,10555" path="m11905,6515l7802,12458,1808,8695,8335,1903e" filled="f" stroked="t" strokeweight=".5pt" strokecolor="#BCBEC0">
                <v:path arrowok="t"/>
              </v:shape>
            </v:group>
            <v:group style="position:absolute;left:1808;top:2006;width:10098;height:10555" coordorigin="1808,2006" coordsize="10098,10555">
              <v:shape style="position:absolute;left:1808;top:2006;width:10098;height:10555" coordorigin="1808,2006" coordsize="10098,10555" path="m11905,6618l7802,12562,1808,8798,8335,2006e" filled="f" stroked="t" strokeweight=".5pt" strokecolor="#BCBEC0">
                <v:path arrowok="t"/>
              </v:shape>
            </v:group>
            <v:group style="position:absolute;left:1808;top:2110;width:10098;height:10555" coordorigin="1808,2110" coordsize="10098,10555">
              <v:shape style="position:absolute;left:1808;top:2110;width:10098;height:10555" coordorigin="1808,2110" coordsize="10098,10555" path="m11905,6722l7802,12665,1808,8902,8335,2110e" filled="f" stroked="t" strokeweight=".5pt" strokecolor="#BCBEC0">
                <v:path arrowok="t"/>
              </v:shape>
            </v:group>
            <v:group style="position:absolute;left:1808;top:2214;width:10098;height:10555" coordorigin="1808,2214" coordsize="10098,10555">
              <v:shape style="position:absolute;left:1808;top:2214;width:10098;height:10555" coordorigin="1808,2214" coordsize="10098,10555" path="m11905,6826l7802,12769,1808,9005,8335,2214e" filled="f" stroked="t" strokeweight=".5pt" strokecolor="#BCBEC0">
                <v:path arrowok="t"/>
              </v:shape>
            </v:group>
            <v:group style="position:absolute;left:1808;top:2317;width:10098;height:10555" coordorigin="1808,2317" coordsize="10098,10555">
              <v:shape style="position:absolute;left:1808;top:2317;width:10098;height:10555" coordorigin="1808,2317" coordsize="10098,10555" path="m11905,6929l7802,12872,1808,9109,8335,2317e" filled="f" stroked="t" strokeweight=".5pt" strokecolor="#BCBEC0">
                <v:path arrowok="t"/>
              </v:shape>
            </v:group>
            <v:group style="position:absolute;left:1808;top:2421;width:10098;height:10555" coordorigin="1808,2421" coordsize="10098,10555">
              <v:shape style="position:absolute;left:1808;top:2421;width:10098;height:10555" coordorigin="1808,2421" coordsize="10098,10555" path="m11905,7033l7802,12976,1808,9213,8335,2421e" filled="f" stroked="t" strokeweight=".5pt" strokecolor="#BCBEC0">
                <v:path arrowok="t"/>
              </v:shape>
            </v:group>
            <v:group style="position:absolute;left:1808;top:2525;width:10098;height:10555" coordorigin="1808,2525" coordsize="10098,10555">
              <v:shape style="position:absolute;left:1808;top:2525;width:10098;height:10555" coordorigin="1808,2525" coordsize="10098,10555" path="m11905,7136l7802,13080,1808,9316,8335,2525e" filled="f" stroked="t" strokeweight=".5pt" strokecolor="#BCBEC0">
                <v:path arrowok="t"/>
              </v:shape>
            </v:group>
            <v:group style="position:absolute;left:1808;top:2628;width:10098;height:10555" coordorigin="1808,2628" coordsize="10098,10555">
              <v:shape style="position:absolute;left:1808;top:2628;width:10098;height:10555" coordorigin="1808,2628" coordsize="10098,10555" path="m11905,7240l7802,13183,1808,9420,8335,2628e" filled="f" stroked="t" strokeweight=".5pt" strokecolor="#BCBEC0">
                <v:path arrowok="t"/>
              </v:shape>
            </v:group>
            <v:group style="position:absolute;left:1808;top:2732;width:10098;height:10555" coordorigin="1808,2732" coordsize="10098,10555">
              <v:shape style="position:absolute;left:1808;top:2732;width:10098;height:10555" coordorigin="1808,2732" coordsize="10098,10555" path="m11905,7344l7802,13287,1808,9523,8335,2732e" filled="f" stroked="t" strokeweight=".5pt" strokecolor="#BCBEC0">
                <v:path arrowok="t"/>
              </v:shape>
            </v:group>
            <v:group style="position:absolute;left:1808;top:2835;width:10098;height:10555" coordorigin="1808,2835" coordsize="10098,10555">
              <v:shape style="position:absolute;left:1808;top:2835;width:10098;height:10555" coordorigin="1808,2835" coordsize="10098,10555" path="m11905,7447l7802,13390,1808,9627,8335,2835e" filled="f" stroked="t" strokeweight=".5pt" strokecolor="#BCBEC0">
                <v:path arrowok="t"/>
              </v:shape>
            </v:group>
            <v:group style="position:absolute;left:1808;top:2939;width:10098;height:10555" coordorigin="1808,2939" coordsize="10098,10555">
              <v:shape style="position:absolute;left:1808;top:2939;width:10098;height:10555" coordorigin="1808,2939" coordsize="10098,10555" path="m11905,7551l7802,13494,1808,9731,8335,2939e" filled="f" stroked="t" strokeweight=".5pt" strokecolor="#BCBEC0">
                <v:path arrowok="t"/>
              </v:shape>
            </v:group>
            <v:group style="position:absolute;left:1808;top:3043;width:10098;height:10555" coordorigin="1808,3043" coordsize="10098,10555">
              <v:shape style="position:absolute;left:1808;top:3043;width:10098;height:10555" coordorigin="1808,3043" coordsize="10098,10555" path="m11905,7654l7802,13598,1808,9834,8335,3043e" filled="f" stroked="t" strokeweight=".5pt" strokecolor="#BCBEC0">
                <v:path arrowok="t"/>
              </v:shape>
            </v:group>
            <v:group style="position:absolute;left:1808;top:3146;width:10098;height:10555" coordorigin="1808,3146" coordsize="10098,10555">
              <v:shape style="position:absolute;left:1808;top:3146;width:10098;height:10555" coordorigin="1808,3146" coordsize="10098,10555" path="m11905,7758l7802,13701,1808,9938,8335,3146e" filled="f" stroked="t" strokeweight=".5pt" strokecolor="#BCBEC0">
                <v:path arrowok="t"/>
              </v:shape>
            </v:group>
            <v:group style="position:absolute;left:1808;top:3250;width:10098;height:10555" coordorigin="1808,3250" coordsize="10098,10555">
              <v:shape style="position:absolute;left:1808;top:3250;width:10098;height:10555" coordorigin="1808,3250" coordsize="10098,10555" path="m11905,7862l7802,13805,1808,10042,8335,3250e" filled="f" stroked="t" strokeweight=".5pt" strokecolor="#BCBEC0">
                <v:path arrowok="t"/>
              </v:shape>
            </v:group>
            <v:group style="position:absolute;left:1808;top:3353;width:10098;height:10555" coordorigin="1808,3353" coordsize="10098,10555">
              <v:shape style="position:absolute;left:1808;top:3353;width:10098;height:10555" coordorigin="1808,3353" coordsize="10098,10555" path="m11905,7965l7802,13909,1808,10145,8335,3353e" filled="f" stroked="t" strokeweight=".5pt" strokecolor="#BCBEC0">
                <v:path arrowok="t"/>
              </v:shape>
            </v:group>
            <v:group style="position:absolute;left:1808;top:3457;width:10098;height:10555" coordorigin="1808,3457" coordsize="10098,10555">
              <v:shape style="position:absolute;left:1808;top:3457;width:10098;height:10555" coordorigin="1808,3457" coordsize="10098,10555" path="m11905,8069l7802,14012,1808,10249,8335,3457e" filled="f" stroked="t" strokeweight=".5pt" strokecolor="#BCBEC0">
                <v:path arrowok="t"/>
              </v:shape>
            </v:group>
            <v:group style="position:absolute;left:1808;top:3561;width:10098;height:10555" coordorigin="1808,3561" coordsize="10098,10555">
              <v:shape style="position:absolute;left:1808;top:3561;width:10098;height:10555" coordorigin="1808,3561" coordsize="10098,10555" path="m11905,8173l7802,14116,1808,10352,8335,3561e" filled="f" stroked="t" strokeweight=".5pt" strokecolor="#BCBEC0">
                <v:path arrowok="t"/>
              </v:shape>
            </v:group>
            <v:group style="position:absolute;left:1808;top:3664;width:10098;height:10555" coordorigin="1808,3664" coordsize="10098,10555">
              <v:shape style="position:absolute;left:1808;top:3664;width:10098;height:10555" coordorigin="1808,3664" coordsize="10098,10555" path="m11905,8276l7802,14219,1808,10456,8335,3664e" filled="f" stroked="t" strokeweight=".5pt" strokecolor="#BCBEC0">
                <v:path arrowok="t"/>
              </v:shape>
            </v:group>
            <v:group style="position:absolute;left:1808;top:3768;width:10098;height:10555" coordorigin="1808,3768" coordsize="10098,10555">
              <v:shape style="position:absolute;left:1808;top:3768;width:10098;height:10555" coordorigin="1808,3768" coordsize="10098,10555" path="m11905,8380l7802,14323,1808,10560,8335,3768e" filled="f" stroked="t" strokeweight=".5pt" strokecolor="#BCBEC0">
                <v:path arrowok="t"/>
              </v:shape>
            </v:group>
            <v:group style="position:absolute;left:1808;top:3872;width:10098;height:10555" coordorigin="1808,3872" coordsize="10098,10555">
              <v:shape style="position:absolute;left:1808;top:3872;width:10098;height:10555" coordorigin="1808,3872" coordsize="10098,10555" path="m11905,8483l7802,14427,1808,10663,8335,3872e" filled="f" stroked="t" strokeweight=".5pt" strokecolor="#BCBEC0">
                <v:path arrowok="t"/>
              </v:shape>
            </v:group>
            <v:group style="position:absolute;left:1808;top:3975;width:10098;height:10555" coordorigin="1808,3975" coordsize="10098,10555">
              <v:shape style="position:absolute;left:1808;top:3975;width:10098;height:10555" coordorigin="1808,3975" coordsize="10098,10555" path="m11905,8587l7802,14530,1808,10767,8335,3975e" filled="f" stroked="t" strokeweight=".5pt" strokecolor="#BCBEC0">
                <v:path arrowok="t"/>
              </v:shape>
            </v:group>
            <v:group style="position:absolute;left:1808;top:4079;width:10098;height:10555" coordorigin="1808,4079" coordsize="10098,10555">
              <v:shape style="position:absolute;left:1808;top:4079;width:10098;height:10555" coordorigin="1808,4079" coordsize="10098,10555" path="m11905,8691l7802,14634,1808,10871,8335,4079e" filled="f" stroked="t" strokeweight=".5pt" strokecolor="#BCBEC0">
                <v:path arrowok="t"/>
              </v:shape>
            </v:group>
            <v:group style="position:absolute;left:1808;top:4182;width:10098;height:10555" coordorigin="1808,4182" coordsize="10098,10555">
              <v:shape style="position:absolute;left:1808;top:4182;width:10098;height:10555" coordorigin="1808,4182" coordsize="10098,10555" path="m11905,8794l7802,14738,1808,10974,8335,4182e" filled="f" stroked="t" strokeweight=".5pt" strokecolor="#BCBEC0">
                <v:path arrowok="t"/>
              </v:shape>
            </v:group>
            <v:group style="position:absolute;left:1808;top:4286;width:10098;height:10555" coordorigin="1808,4286" coordsize="10098,10555">
              <v:shape style="position:absolute;left:1808;top:4286;width:10098;height:10555" coordorigin="1808,4286" coordsize="10098,10555" path="m11905,8898l7802,14841,1808,11078,8335,4286e" filled="f" stroked="t" strokeweight=".5pt" strokecolor="#BCBEC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940" w:lineRule="exact"/>
        <w:ind w:right="0"/>
        <w:jc w:val="left"/>
      </w:pPr>
      <w:r>
        <w:rPr>
          <w:b w:val="0"/>
          <w:bCs w:val="0"/>
          <w:color w:val="FFFFFF"/>
          <w:spacing w:val="-29"/>
          <w:w w:val="95"/>
        </w:rPr>
        <w:t>A</w:t>
      </w:r>
      <w:r>
        <w:rPr>
          <w:b w:val="0"/>
          <w:bCs w:val="0"/>
          <w:color w:val="FFFFFF"/>
          <w:spacing w:val="-19"/>
          <w:w w:val="95"/>
        </w:rPr>
        <w:t>U</w:t>
      </w:r>
      <w:r>
        <w:rPr>
          <w:b w:val="0"/>
          <w:bCs w:val="0"/>
          <w:color w:val="FFFFFF"/>
          <w:spacing w:val="-12"/>
          <w:w w:val="95"/>
        </w:rPr>
        <w:t>S</w:t>
      </w:r>
      <w:r>
        <w:rPr>
          <w:b w:val="0"/>
          <w:bCs w:val="0"/>
          <w:color w:val="FFFFFF"/>
          <w:spacing w:val="-13"/>
          <w:w w:val="95"/>
        </w:rPr>
        <w:t>T</w:t>
      </w:r>
      <w:r>
        <w:rPr>
          <w:b w:val="0"/>
          <w:bCs w:val="0"/>
          <w:color w:val="FFFFFF"/>
          <w:spacing w:val="14"/>
          <w:w w:val="95"/>
        </w:rPr>
        <w:t>R</w:t>
      </w:r>
      <w:r>
        <w:rPr>
          <w:b w:val="0"/>
          <w:bCs w:val="0"/>
          <w:color w:val="FFFFFF"/>
          <w:spacing w:val="-11"/>
          <w:w w:val="95"/>
        </w:rPr>
        <w:t>A</w:t>
      </w:r>
      <w:r>
        <w:rPr>
          <w:b w:val="0"/>
          <w:bCs w:val="0"/>
          <w:color w:val="FFFFFF"/>
          <w:spacing w:val="-13"/>
          <w:w w:val="95"/>
        </w:rPr>
        <w:t>L</w:t>
      </w:r>
      <w:r>
        <w:rPr>
          <w:b w:val="0"/>
          <w:bCs w:val="0"/>
          <w:color w:val="FFFFFF"/>
          <w:spacing w:val="-11"/>
          <w:w w:val="95"/>
        </w:rPr>
        <w:t>I</w:t>
      </w:r>
      <w:r>
        <w:rPr>
          <w:b w:val="0"/>
          <w:bCs w:val="0"/>
          <w:color w:val="FFFFFF"/>
          <w:spacing w:val="-10"/>
          <w:w w:val="95"/>
        </w:rPr>
        <w:t>A</w:t>
      </w:r>
      <w:r>
        <w:rPr>
          <w:b w:val="0"/>
          <w:bCs w:val="0"/>
          <w:color w:val="FFFFFF"/>
          <w:spacing w:val="0"/>
          <w:w w:val="95"/>
        </w:rPr>
        <w:t>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6" w:lineRule="auto"/>
        <w:ind w:left="2890" w:right="117" w:firstLine="0"/>
        <w:jc w:val="left"/>
        <w:rPr>
          <w:rFonts w:ascii="Arial" w:hAnsi="Arial" w:cs="Arial" w:eastAsia="Arial"/>
          <w:sz w:val="83"/>
          <w:szCs w:val="83"/>
        </w:rPr>
      </w:pPr>
      <w:r>
        <w:rPr>
          <w:rFonts w:ascii="Arial" w:hAnsi="Arial" w:cs="Arial" w:eastAsia="Arial"/>
          <w:b w:val="0"/>
          <w:bCs w:val="0"/>
          <w:color w:val="FFFFFF"/>
          <w:spacing w:val="-16"/>
          <w:w w:val="90"/>
          <w:sz w:val="83"/>
          <w:szCs w:val="83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18"/>
          <w:w w:val="90"/>
          <w:sz w:val="83"/>
          <w:szCs w:val="83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27"/>
          <w:w w:val="90"/>
          <w:sz w:val="83"/>
          <w:szCs w:val="83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30"/>
          <w:w w:val="90"/>
          <w:sz w:val="83"/>
          <w:szCs w:val="83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47"/>
          <w:w w:val="90"/>
          <w:sz w:val="83"/>
          <w:szCs w:val="83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30"/>
          <w:w w:val="90"/>
          <w:sz w:val="83"/>
          <w:szCs w:val="83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14"/>
          <w:w w:val="90"/>
          <w:sz w:val="83"/>
          <w:szCs w:val="83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13"/>
          <w:w w:val="90"/>
          <w:sz w:val="83"/>
          <w:szCs w:val="83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30"/>
          <w:w w:val="90"/>
          <w:sz w:val="83"/>
          <w:szCs w:val="83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29"/>
          <w:w w:val="90"/>
          <w:sz w:val="83"/>
          <w:szCs w:val="83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37"/>
          <w:w w:val="90"/>
          <w:sz w:val="83"/>
          <w:szCs w:val="83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25"/>
          <w:w w:val="90"/>
          <w:sz w:val="83"/>
          <w:szCs w:val="83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83"/>
          <w:szCs w:val="83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7"/>
          <w:sz w:val="83"/>
          <w:szCs w:val="83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95"/>
          <w:sz w:val="83"/>
          <w:szCs w:val="83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29"/>
          <w:w w:val="95"/>
          <w:sz w:val="83"/>
          <w:szCs w:val="83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83"/>
          <w:szCs w:val="83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5"/>
          <w:sz w:val="83"/>
          <w:szCs w:val="83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95"/>
          <w:sz w:val="83"/>
          <w:szCs w:val="83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66"/>
          <w:w w:val="95"/>
          <w:sz w:val="83"/>
          <w:szCs w:val="83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95"/>
          <w:sz w:val="83"/>
          <w:szCs w:val="83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30"/>
          <w:w w:val="95"/>
          <w:sz w:val="83"/>
          <w:szCs w:val="83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22"/>
          <w:w w:val="95"/>
          <w:sz w:val="83"/>
          <w:szCs w:val="83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11"/>
          <w:w w:val="95"/>
          <w:sz w:val="83"/>
          <w:szCs w:val="83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95"/>
          <w:sz w:val="83"/>
          <w:szCs w:val="83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5"/>
          <w:sz w:val="83"/>
          <w:szCs w:val="83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83"/>
          <w:szCs w:val="83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83"/>
          <w:szCs w:val="83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9"/>
          <w:w w:val="90"/>
          <w:sz w:val="83"/>
          <w:szCs w:val="83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21"/>
          <w:w w:val="90"/>
          <w:sz w:val="83"/>
          <w:szCs w:val="83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9"/>
          <w:w w:val="90"/>
          <w:sz w:val="83"/>
          <w:szCs w:val="83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20"/>
          <w:w w:val="90"/>
          <w:sz w:val="83"/>
          <w:szCs w:val="83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26"/>
          <w:w w:val="90"/>
          <w:sz w:val="83"/>
          <w:szCs w:val="83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90"/>
          <w:sz w:val="83"/>
          <w:szCs w:val="83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0"/>
          <w:sz w:val="83"/>
          <w:szCs w:val="83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83"/>
          <w:szCs w:val="83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76"/>
          <w:w w:val="90"/>
          <w:sz w:val="83"/>
          <w:szCs w:val="83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64"/>
          <w:w w:val="90"/>
          <w:sz w:val="83"/>
          <w:szCs w:val="83"/>
        </w:rPr>
        <w:t>AT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3"/>
          <w:szCs w:val="83"/>
        </w:rPr>
      </w:r>
    </w:p>
    <w:p>
      <w:pPr>
        <w:spacing w:before="85"/>
        <w:ind w:left="2890" w:right="0" w:firstLine="0"/>
        <w:jc w:val="left"/>
        <w:rPr>
          <w:rFonts w:ascii="Arial" w:hAnsi="Arial" w:cs="Arial" w:eastAsia="Arial"/>
          <w:sz w:val="75"/>
          <w:szCs w:val="75"/>
        </w:rPr>
      </w:pPr>
      <w:r>
        <w:rPr>
          <w:rFonts w:ascii="Arial" w:hAnsi="Arial" w:cs="Arial" w:eastAsia="Arial"/>
          <w:b w:val="0"/>
          <w:bCs w:val="0"/>
          <w:color w:val="FFFFFF"/>
          <w:spacing w:val="-17"/>
          <w:w w:val="90"/>
          <w:sz w:val="75"/>
          <w:szCs w:val="7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24"/>
          <w:w w:val="90"/>
          <w:sz w:val="75"/>
          <w:szCs w:val="75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59"/>
          <w:w w:val="90"/>
          <w:sz w:val="75"/>
          <w:szCs w:val="75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31"/>
          <w:w w:val="90"/>
          <w:sz w:val="75"/>
          <w:szCs w:val="75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90"/>
          <w:sz w:val="75"/>
          <w:szCs w:val="75"/>
        </w:rPr>
        <w:t>TO</w:t>
      </w:r>
      <w:r>
        <w:rPr>
          <w:rFonts w:ascii="Arial" w:hAnsi="Arial" w:cs="Arial" w:eastAsia="Arial"/>
          <w:b w:val="0"/>
          <w:bCs w:val="0"/>
          <w:color w:val="FFFFFF"/>
          <w:spacing w:val="-20"/>
          <w:w w:val="90"/>
          <w:sz w:val="75"/>
          <w:szCs w:val="75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75"/>
          <w:szCs w:val="75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42"/>
          <w:w w:val="90"/>
          <w:sz w:val="75"/>
          <w:szCs w:val="75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90"/>
          <w:sz w:val="75"/>
          <w:szCs w:val="75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-14"/>
          <w:w w:val="90"/>
          <w:sz w:val="75"/>
          <w:szCs w:val="7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90"/>
          <w:sz w:val="75"/>
          <w:szCs w:val="75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19"/>
          <w:w w:val="90"/>
          <w:sz w:val="75"/>
          <w:szCs w:val="75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18"/>
          <w:w w:val="90"/>
          <w:sz w:val="75"/>
          <w:szCs w:val="75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18"/>
          <w:w w:val="90"/>
          <w:sz w:val="75"/>
          <w:szCs w:val="75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9"/>
          <w:w w:val="90"/>
          <w:sz w:val="75"/>
          <w:szCs w:val="75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75"/>
          <w:szCs w:val="75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5"/>
          <w:szCs w:val="7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spacing w:line="284" w:lineRule="auto" w:before="69"/>
        <w:ind w:left="2890" w:right="13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636466"/>
          <w:spacing w:val="15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4"/>
          <w:w w:val="95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16"/>
          <w:w w:val="95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47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8"/>
          <w:w w:val="95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9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18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1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3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1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8"/>
          <w:w w:val="95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2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6"/>
          <w:w w:val="95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19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18"/>
          <w:w w:val="95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4"/>
          <w:w w:val="95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15"/>
          <w:w w:val="95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8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1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3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1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6"/>
          <w:w w:val="95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12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18"/>
          <w:w w:val="95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7"/>
          <w:w w:val="95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18"/>
          <w:w w:val="95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6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1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47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8"/>
          <w:w w:val="95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1"/>
          <w:w w:val="95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16"/>
          <w:w w:val="95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45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8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7"/>
          <w:w w:val="95"/>
        </w:rPr>
        <w:t>IT</w:t>
      </w:r>
      <w:r>
        <w:rPr>
          <w:rFonts w:ascii="Arial" w:hAnsi="Arial" w:cs="Arial" w:eastAsia="Arial"/>
          <w:b w:val="0"/>
          <w:bCs w:val="0"/>
          <w:color w:val="636466"/>
          <w:spacing w:val="17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0"/>
          <w:w w:val="95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2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8"/>
          <w:w w:val="95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95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7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9"/>
          <w:w w:val="95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8"/>
          <w:w w:val="95"/>
        </w:rPr>
        <w:t>NA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95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7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4"/>
          <w:w w:val="95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95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7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8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5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9"/>
          <w:w w:val="95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8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8"/>
          <w:w w:val="95"/>
        </w:rPr>
        <w:t>IA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8"/>
          <w:w w:val="95"/>
        </w:rPr>
        <w:t>MA</w:t>
      </w:r>
      <w:r>
        <w:rPr>
          <w:rFonts w:ascii="Arial" w:hAnsi="Arial" w:cs="Arial" w:eastAsia="Arial"/>
          <w:b w:val="0"/>
          <w:bCs w:val="0"/>
          <w:color w:val="636466"/>
          <w:spacing w:val="4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95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95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8"/>
          <w:w w:val="95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10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95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1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7"/>
          <w:w w:val="95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95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7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8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8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after="0" w:line="284" w:lineRule="auto"/>
        <w:jc w:val="left"/>
        <w:rPr>
          <w:rFonts w:ascii="Arial" w:hAnsi="Arial" w:cs="Arial" w:eastAsia="Arial"/>
        </w:rPr>
        <w:sectPr>
          <w:type w:val="continuous"/>
          <w:pgSz w:w="11906" w:h="16840"/>
          <w:pgMar w:top="1560" w:bottom="280" w:left="1680" w:right="620"/>
        </w:sectPr>
      </w:pPr>
    </w:p>
    <w:p>
      <w:pPr>
        <w:spacing w:line="269" w:lineRule="auto" w:before="37"/>
        <w:ind w:left="110" w:right="4861" w:hanging="0"/>
        <w:jc w:val="left"/>
        <w:rPr>
          <w:rFonts w:ascii="Arial" w:hAnsi="Arial" w:cs="Arial" w:eastAsia="Arial"/>
          <w:sz w:val="62"/>
          <w:szCs w:val="62"/>
        </w:rPr>
      </w:pPr>
      <w:r>
        <w:rPr>
          <w:rFonts w:ascii="Arial" w:hAnsi="Arial" w:cs="Arial" w:eastAsia="Arial"/>
          <w:b w:val="0"/>
          <w:bCs w:val="0"/>
          <w:color w:val="FFFFFF"/>
          <w:spacing w:val="-19"/>
          <w:w w:val="90"/>
          <w:sz w:val="62"/>
          <w:szCs w:val="62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90"/>
          <w:sz w:val="62"/>
          <w:szCs w:val="62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9"/>
          <w:w w:val="90"/>
          <w:sz w:val="62"/>
          <w:szCs w:val="62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90"/>
          <w:sz w:val="62"/>
          <w:szCs w:val="62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16"/>
          <w:w w:val="90"/>
          <w:sz w:val="62"/>
          <w:szCs w:val="62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0"/>
          <w:sz w:val="62"/>
          <w:szCs w:val="62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90"/>
          <w:sz w:val="62"/>
          <w:szCs w:val="62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90"/>
          <w:sz w:val="62"/>
          <w:szCs w:val="62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0"/>
          <w:sz w:val="62"/>
          <w:szCs w:val="62"/>
        </w:rPr>
        <w:t>AN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6"/>
          <w:sz w:val="62"/>
          <w:szCs w:val="6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90"/>
          <w:sz w:val="62"/>
          <w:szCs w:val="62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0"/>
          <w:sz w:val="62"/>
          <w:szCs w:val="62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14"/>
          <w:w w:val="90"/>
          <w:sz w:val="62"/>
          <w:szCs w:val="62"/>
        </w:rPr>
        <w:t>NU</w:t>
      </w:r>
      <w:r>
        <w:rPr>
          <w:rFonts w:ascii="Arial" w:hAnsi="Arial" w:cs="Arial" w:eastAsia="Arial"/>
          <w:b w:val="0"/>
          <w:bCs w:val="0"/>
          <w:color w:val="FFFFFF"/>
          <w:spacing w:val="-26"/>
          <w:w w:val="90"/>
          <w:sz w:val="62"/>
          <w:szCs w:val="62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11"/>
          <w:w w:val="90"/>
          <w:sz w:val="62"/>
          <w:szCs w:val="62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0"/>
          <w:sz w:val="62"/>
          <w:szCs w:val="62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62"/>
          <w:szCs w:val="62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15"/>
          <w:w w:val="90"/>
          <w:sz w:val="62"/>
          <w:szCs w:val="62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90"/>
          <w:sz w:val="62"/>
          <w:szCs w:val="62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18"/>
          <w:w w:val="90"/>
          <w:sz w:val="62"/>
          <w:szCs w:val="62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11"/>
          <w:w w:val="90"/>
          <w:sz w:val="62"/>
          <w:szCs w:val="62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62"/>
          <w:szCs w:val="62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7"/>
          <w:sz w:val="62"/>
          <w:szCs w:val="6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0"/>
          <w:sz w:val="62"/>
          <w:szCs w:val="62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90"/>
          <w:sz w:val="62"/>
          <w:szCs w:val="62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62"/>
          <w:szCs w:val="62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62"/>
          <w:szCs w:val="6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21"/>
          <w:w w:val="90"/>
          <w:sz w:val="62"/>
          <w:szCs w:val="6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0"/>
          <w:sz w:val="62"/>
          <w:szCs w:val="62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44"/>
          <w:w w:val="90"/>
          <w:sz w:val="62"/>
          <w:szCs w:val="62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90"/>
          <w:sz w:val="62"/>
          <w:szCs w:val="62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90"/>
          <w:sz w:val="62"/>
          <w:szCs w:val="62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90"/>
          <w:sz w:val="62"/>
          <w:szCs w:val="62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90"/>
          <w:sz w:val="62"/>
          <w:szCs w:val="62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0"/>
          <w:sz w:val="62"/>
          <w:szCs w:val="62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0"/>
          <w:sz w:val="62"/>
          <w:szCs w:val="62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62"/>
          <w:szCs w:val="62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3"/>
          <w:sz w:val="62"/>
          <w:szCs w:val="6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0"/>
          <w:sz w:val="62"/>
          <w:szCs w:val="62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11"/>
          <w:w w:val="90"/>
          <w:sz w:val="62"/>
          <w:szCs w:val="62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90"/>
          <w:sz w:val="62"/>
          <w:szCs w:val="62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90"/>
          <w:sz w:val="62"/>
          <w:szCs w:val="62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20"/>
          <w:w w:val="90"/>
          <w:sz w:val="62"/>
          <w:szCs w:val="62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0"/>
          <w:sz w:val="62"/>
          <w:szCs w:val="62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0"/>
          <w:sz w:val="62"/>
          <w:szCs w:val="62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62"/>
          <w:szCs w:val="62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13"/>
          <w:w w:val="90"/>
          <w:sz w:val="62"/>
          <w:szCs w:val="6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44"/>
          <w:w w:val="90"/>
          <w:sz w:val="62"/>
          <w:szCs w:val="62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62"/>
          <w:szCs w:val="62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7"/>
          <w:sz w:val="62"/>
          <w:szCs w:val="6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1"/>
          <w:w w:val="90"/>
          <w:sz w:val="62"/>
          <w:szCs w:val="62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24"/>
          <w:w w:val="90"/>
          <w:sz w:val="62"/>
          <w:szCs w:val="62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47"/>
          <w:w w:val="90"/>
          <w:sz w:val="62"/>
          <w:szCs w:val="62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33"/>
          <w:w w:val="90"/>
          <w:sz w:val="62"/>
          <w:szCs w:val="62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90"/>
          <w:sz w:val="62"/>
          <w:szCs w:val="62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90"/>
          <w:sz w:val="62"/>
          <w:szCs w:val="62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90"/>
          <w:sz w:val="62"/>
          <w:szCs w:val="62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62"/>
          <w:szCs w:val="62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69"/>
          <w:w w:val="90"/>
          <w:sz w:val="62"/>
          <w:szCs w:val="6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90"/>
          <w:sz w:val="62"/>
          <w:szCs w:val="62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90"/>
          <w:sz w:val="62"/>
          <w:szCs w:val="62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0"/>
          <w:sz w:val="62"/>
          <w:szCs w:val="62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90"/>
          <w:sz w:val="62"/>
          <w:szCs w:val="62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90"/>
          <w:sz w:val="62"/>
          <w:szCs w:val="62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90"/>
          <w:sz w:val="62"/>
          <w:szCs w:val="62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90"/>
          <w:sz w:val="62"/>
          <w:szCs w:val="62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62"/>
          <w:szCs w:val="62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2"/>
          <w:szCs w:val="62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1" w:lineRule="auto"/>
        <w:ind w:left="164" w:right="3187" w:hanging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FFFFF"/>
          <w:spacing w:val="5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8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19"/>
          <w:szCs w:val="19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95"/>
          <w:sz w:val="19"/>
          <w:szCs w:val="19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9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13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8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95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0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14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8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8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95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1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10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95"/>
          <w:sz w:val="19"/>
          <w:szCs w:val="19"/>
        </w:rPr>
        <w:t>NG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94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2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3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5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4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5"/>
          <w:w w:val="100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1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12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K</w:t>
      </w:r>
      <w:r>
        <w:rPr>
          <w:rFonts w:ascii="Arial" w:hAnsi="Arial" w:cs="Arial" w:eastAsia="Arial"/>
          <w:b w:val="0"/>
          <w:bCs w:val="0"/>
          <w:color w:val="FFFFFF"/>
          <w:spacing w:val="-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1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15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5"/>
          <w:w w:val="100"/>
          <w:sz w:val="19"/>
          <w:szCs w:val="19"/>
        </w:rPr>
        <w:t>W</w:t>
      </w:r>
      <w:r>
        <w:rPr>
          <w:rFonts w:ascii="Arial" w:hAnsi="Arial" w:cs="Arial" w:eastAsia="Arial"/>
          <w:b w:val="0"/>
          <w:bCs w:val="0"/>
          <w:color w:val="FFFFFF"/>
          <w:spacing w:val="17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15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-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FFFFFF"/>
          <w:spacing w:val="-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7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3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4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4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5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15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4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4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7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7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1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12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17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16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7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6" w:h="16840"/>
          <w:pgMar w:top="1560" w:bottom="280" w:left="740" w:right="740"/>
        </w:sectPr>
      </w:pPr>
    </w:p>
    <w:p>
      <w:pPr>
        <w:pStyle w:val="Heading2"/>
        <w:spacing w:line="360" w:lineRule="auto"/>
        <w:ind w:right="0"/>
        <w:jc w:val="left"/>
      </w:pPr>
      <w:r>
        <w:rPr/>
        <w:pict>
          <v:group style="position:absolute;margin-left:-.5pt;margin-top:-.499985pt;width:596.273987pt;height:842.64pt;mso-position-horizontal-relative:page;mso-position-vertical-relative:page;z-index:-1240" coordorigin="-10,-10" coordsize="11925,16853">
            <v:group style="position:absolute;left:0;top:0;width:11905;height:6803" coordorigin="0,0" coordsize="11905,6803">
              <v:shape style="position:absolute;left:0;top:0;width:11905;height:6803" coordorigin="0,0" coordsize="11905,6803" path="m0,6803l11905,6803,11905,0,0,0,0,6803e" filled="t" fillcolor="#5C6771" stroked="f">
                <v:path arrowok="t"/>
                <v:fill type="solid"/>
              </v:shape>
            </v:group>
            <v:group style="position:absolute;left:11902;top:2685;width:3;height:6" coordorigin="11902,2685" coordsize="3,6">
              <v:shape style="position:absolute;left:11902;top:2685;width:3;height:6" coordorigin="11902,2685" coordsize="3,6" path="m11905,2691l11902,2689,11905,2685e" filled="f" stroked="t" strokeweight=".5pt" strokecolor="#D4D5D7">
                <v:path arrowok="t"/>
              </v:shape>
            </v:group>
            <v:group style="position:absolute;left:11902;top:2789;width:3;height:6" coordorigin="11902,2789" coordsize="3,6">
              <v:shape style="position:absolute;left:11902;top:2789;width:3;height:6" coordorigin="11902,2789" coordsize="3,6" path="m11905,2794l11902,2792,11905,2789e" filled="f" stroked="t" strokeweight=".5pt" strokecolor="#D4D5D7">
                <v:path arrowok="t"/>
              </v:shape>
            </v:group>
            <v:group style="position:absolute;left:11902;top:2892;width:3;height:6" coordorigin="11902,2892" coordsize="3,6">
              <v:shape style="position:absolute;left:11902;top:2892;width:3;height:6" coordorigin="11902,2892" coordsize="3,6" path="m11905,2898l11902,2896,11905,2892e" filled="f" stroked="t" strokeweight=".5pt" strokecolor="#D4D5D7">
                <v:path arrowok="t"/>
              </v:shape>
            </v:group>
            <v:group style="position:absolute;left:11902;top:2996;width:3;height:6" coordorigin="11902,2996" coordsize="3,6">
              <v:shape style="position:absolute;left:11902;top:2996;width:3;height:6" coordorigin="11902,2996" coordsize="3,6" path="m11905,3002l11902,2999,11905,2996e" filled="f" stroked="t" strokeweight=".5pt" strokecolor="#D4D5D7">
                <v:path arrowok="t"/>
              </v:shape>
            </v:group>
            <v:group style="position:absolute;left:11902;top:3099;width:3;height:6" coordorigin="11902,3099" coordsize="3,6">
              <v:shape style="position:absolute;left:11902;top:3099;width:3;height:6" coordorigin="11902,3099" coordsize="3,6" path="m11905,3105l11902,3103,11905,3099e" filled="f" stroked="t" strokeweight=".5pt" strokecolor="#D4D5D7">
                <v:path arrowok="t"/>
              </v:shape>
            </v:group>
            <v:group style="position:absolute;left:11902;top:3203;width:3;height:6" coordorigin="11902,3203" coordsize="3,6">
              <v:shape style="position:absolute;left:11902;top:3203;width:3;height:6" coordorigin="11902,3203" coordsize="3,6" path="m11905,3209l11902,3207,11905,3203e" filled="f" stroked="t" strokeweight=".5pt" strokecolor="#D4D5D7">
                <v:path arrowok="t"/>
              </v:shape>
            </v:group>
            <v:group style="position:absolute;left:11902;top:3307;width:3;height:6" coordorigin="11902,3307" coordsize="3,6">
              <v:shape style="position:absolute;left:11902;top:3307;width:3;height:6" coordorigin="11902,3307" coordsize="3,6" path="m11905,3312l11902,3310,11905,3307e" filled="f" stroked="t" strokeweight=".5pt" strokecolor="#D4D5D7">
                <v:path arrowok="t"/>
              </v:shape>
            </v:group>
            <v:group style="position:absolute;left:11902;top:3410;width:3;height:6" coordorigin="11902,3410" coordsize="3,6">
              <v:shape style="position:absolute;left:11902;top:3410;width:3;height:6" coordorigin="11902,3410" coordsize="3,6" path="m11905,3416l11902,3414,11905,3410e" filled="f" stroked="t" strokeweight=".5pt" strokecolor="#D4D5D7">
                <v:path arrowok="t"/>
              </v:shape>
            </v:group>
            <v:group style="position:absolute;left:11902;top:3514;width:3;height:6" coordorigin="11902,3514" coordsize="3,6">
              <v:shape style="position:absolute;left:11902;top:3514;width:3;height:6" coordorigin="11902,3514" coordsize="3,6" path="m11905,3520l11902,3517,11905,3514e" filled="f" stroked="t" strokeweight=".5pt" strokecolor="#D4D5D7">
                <v:path arrowok="t"/>
              </v:shape>
            </v:group>
            <v:group style="position:absolute;left:11902;top:3617;width:3;height:6" coordorigin="11902,3617" coordsize="3,6">
              <v:shape style="position:absolute;left:11902;top:3617;width:3;height:6" coordorigin="11902,3617" coordsize="3,6" path="m11905,3623l11902,3621,11905,3617e" filled="f" stroked="t" strokeweight=".5pt" strokecolor="#D4D5D7">
                <v:path arrowok="t"/>
              </v:shape>
            </v:group>
            <v:group style="position:absolute;left:11902;top:3721;width:3;height:6" coordorigin="11902,3721" coordsize="3,6">
              <v:shape style="position:absolute;left:11902;top:3721;width:3;height:6" coordorigin="11902,3721" coordsize="3,6" path="m11905,3727l11902,3725,11905,3721e" filled="f" stroked="t" strokeweight=".5pt" strokecolor="#D4D5D7">
                <v:path arrowok="t"/>
              </v:shape>
            </v:group>
            <v:group style="position:absolute;left:11902;top:3825;width:3;height:6" coordorigin="11902,3825" coordsize="3,6">
              <v:shape style="position:absolute;left:11902;top:3825;width:3;height:6" coordorigin="11902,3825" coordsize="3,6" path="m11905,3830l11902,3828,11905,3825e" filled="f" stroked="t" strokeweight=".5pt" strokecolor="#D4D5D7">
                <v:path arrowok="t"/>
              </v:shape>
            </v:group>
            <v:group style="position:absolute;left:11902;top:3928;width:3;height:6" coordorigin="11902,3928" coordsize="3,6">
              <v:shape style="position:absolute;left:11902;top:3928;width:3;height:6" coordorigin="11902,3928" coordsize="3,6" path="m11905,3934l11902,3932,11905,3928e" filled="f" stroked="t" strokeweight=".5pt" strokecolor="#D4D5D7">
                <v:path arrowok="t"/>
              </v:shape>
            </v:group>
            <v:group style="position:absolute;left:11902;top:4032;width:3;height:6" coordorigin="11902,4032" coordsize="3,6">
              <v:shape style="position:absolute;left:11902;top:4032;width:3;height:6" coordorigin="11902,4032" coordsize="3,6" path="m11905,4038l11902,4036,11905,4032e" filled="f" stroked="t" strokeweight=".5pt" strokecolor="#D4D5D7">
                <v:path arrowok="t"/>
              </v:shape>
            </v:group>
            <v:group style="position:absolute;left:11902;top:4136;width:3;height:6" coordorigin="11902,4136" coordsize="3,6">
              <v:shape style="position:absolute;left:11902;top:4136;width:3;height:6" coordorigin="11902,4136" coordsize="3,6" path="m11905,4141l11902,4139,11905,4136e" filled="f" stroked="t" strokeweight=".5pt" strokecolor="#D4D5D7">
                <v:path arrowok="t"/>
              </v:shape>
            </v:group>
            <v:group style="position:absolute;left:11902;top:4239;width:3;height:6" coordorigin="11902,4239" coordsize="3,6">
              <v:shape style="position:absolute;left:11902;top:4239;width:3;height:6" coordorigin="11902,4239" coordsize="3,6" path="m11905,4245l11902,4243,11905,4239e" filled="f" stroked="t" strokeweight=".5pt" strokecolor="#D4D5D7">
                <v:path arrowok="t"/>
              </v:shape>
            </v:group>
            <v:group style="position:absolute;left:11902;top:4343;width:3;height:6" coordorigin="11902,4343" coordsize="3,6">
              <v:shape style="position:absolute;left:11902;top:4343;width:3;height:6" coordorigin="11902,4343" coordsize="3,6" path="m11905,4349l11902,4346,11905,4343e" filled="f" stroked="t" strokeweight=".5pt" strokecolor="#D4D5D7">
                <v:path arrowok="t"/>
              </v:shape>
            </v:group>
            <v:group style="position:absolute;left:11902;top:4446;width:3;height:6" coordorigin="11902,4446" coordsize="3,6">
              <v:shape style="position:absolute;left:11902;top:4446;width:3;height:6" coordorigin="11902,4446" coordsize="3,6" path="m11905,4452l11902,4450,11905,4446e" filled="f" stroked="t" strokeweight=".5pt" strokecolor="#D4D5D7">
                <v:path arrowok="t"/>
              </v:shape>
            </v:group>
            <v:group style="position:absolute;left:11902;top:4550;width:3;height:6" coordorigin="11902,4550" coordsize="3,6">
              <v:shape style="position:absolute;left:11902;top:4550;width:3;height:6" coordorigin="11902,4550" coordsize="3,6" path="m11905,4556l11902,4554,11905,4550e" filled="f" stroked="t" strokeweight=".5pt" strokecolor="#D4D5D7">
                <v:path arrowok="t"/>
              </v:shape>
            </v:group>
            <v:group style="position:absolute;left:11902;top:4654;width:3;height:6" coordorigin="11902,4654" coordsize="3,6">
              <v:shape style="position:absolute;left:11902;top:4654;width:3;height:6" coordorigin="11902,4654" coordsize="3,6" path="m11905,4659l11902,4657,11905,4654e" filled="f" stroked="t" strokeweight=".5pt" strokecolor="#D4D5D7">
                <v:path arrowok="t"/>
              </v:shape>
            </v:group>
            <v:group style="position:absolute;left:11902;top:4757;width:3;height:6" coordorigin="11902,4757" coordsize="3,6">
              <v:shape style="position:absolute;left:11902;top:4757;width:3;height:6" coordorigin="11902,4757" coordsize="3,6" path="m11905,4763l11902,4761,11905,4757e" filled="f" stroked="t" strokeweight=".5pt" strokecolor="#D4D5D7">
                <v:path arrowok="t"/>
              </v:shape>
            </v:group>
            <v:group style="position:absolute;left:11902;top:4861;width:3;height:6" coordorigin="11902,4861" coordsize="3,6">
              <v:shape style="position:absolute;left:11902;top:4861;width:3;height:6" coordorigin="11902,4861" coordsize="3,6" path="m11905,4867l11902,4864,11905,4861e" filled="f" stroked="t" strokeweight=".5pt" strokecolor="#D4D5D7">
                <v:path arrowok="t"/>
              </v:shape>
            </v:group>
            <v:group style="position:absolute;left:11902;top:4965;width:3;height:6" coordorigin="11902,4965" coordsize="3,6">
              <v:shape style="position:absolute;left:11902;top:4965;width:3;height:6" coordorigin="11902,4965" coordsize="3,6" path="m11905,4970l11902,4968,11905,4965e" filled="f" stroked="t" strokeweight=".5pt" strokecolor="#D4D5D7">
                <v:path arrowok="t"/>
              </v:shape>
            </v:group>
            <v:group style="position:absolute;left:11902;top:5068;width:3;height:6" coordorigin="11902,5068" coordsize="3,6">
              <v:shape style="position:absolute;left:11902;top:5068;width:3;height:6" coordorigin="11902,5068" coordsize="3,6" path="m11905,5074l11902,5072,11905,5068e" filled="f" stroked="t" strokeweight=".5pt" strokecolor="#D4D5D7">
                <v:path arrowok="t"/>
              </v:shape>
            </v:group>
            <v:group style="position:absolute;left:11902;top:5172;width:3;height:6" coordorigin="11902,5172" coordsize="3,6">
              <v:shape style="position:absolute;left:11902;top:5172;width:3;height:6" coordorigin="11902,5172" coordsize="3,6" path="m11905,5178l11902,5175,11905,5172e" filled="f" stroked="t" strokeweight=".5pt" strokecolor="#D4D5D7">
                <v:path arrowok="t"/>
              </v:shape>
            </v:group>
            <v:group style="position:absolute;left:11902;top:5275;width:3;height:6" coordorigin="11902,5275" coordsize="3,6">
              <v:shape style="position:absolute;left:11902;top:5275;width:3;height:6" coordorigin="11902,5275" coordsize="3,6" path="m11905,5281l11902,5279,11905,5275e" filled="f" stroked="t" strokeweight=".5pt" strokecolor="#D4D5D7">
                <v:path arrowok="t"/>
              </v:shape>
            </v:group>
            <v:group style="position:absolute;left:11902;top:5379;width:3;height:6" coordorigin="11902,5379" coordsize="3,6">
              <v:shape style="position:absolute;left:11902;top:5379;width:3;height:6" coordorigin="11902,5379" coordsize="3,6" path="m11905,5385l11902,5383,11905,5379e" filled="f" stroked="t" strokeweight=".5pt" strokecolor="#D4D5D7">
                <v:path arrowok="t"/>
              </v:shape>
            </v:group>
            <v:group style="position:absolute;left:11902;top:5483;width:3;height:6" coordorigin="11902,5483" coordsize="3,6">
              <v:shape style="position:absolute;left:11902;top:5483;width:3;height:6" coordorigin="11902,5483" coordsize="3,6" path="m11905,5488l11902,5486,11905,5483e" filled="f" stroked="t" strokeweight=".5pt" strokecolor="#D4D5D7">
                <v:path arrowok="t"/>
              </v:shape>
            </v:group>
            <v:group style="position:absolute;left:11902;top:5586;width:3;height:6" coordorigin="11902,5586" coordsize="3,6">
              <v:shape style="position:absolute;left:11902;top:5586;width:3;height:6" coordorigin="11902,5586" coordsize="3,6" path="m11905,5592l11902,5590,11905,5586e" filled="f" stroked="t" strokeweight=".5pt" strokecolor="#D4D5D7">
                <v:path arrowok="t"/>
              </v:shape>
            </v:group>
            <v:group style="position:absolute;left:11902;top:5690;width:3;height:6" coordorigin="11902,5690" coordsize="3,6">
              <v:shape style="position:absolute;left:11902;top:5690;width:3;height:6" coordorigin="11902,5690" coordsize="3,6" path="m11905,5696l11902,5693,11905,5690e" filled="f" stroked="t" strokeweight=".5pt" strokecolor="#D4D5D7">
                <v:path arrowok="t"/>
              </v:shape>
            </v:group>
            <v:group style="position:absolute;left:11902;top:5793;width:3;height:6" coordorigin="11902,5793" coordsize="3,6">
              <v:shape style="position:absolute;left:11902;top:5793;width:3;height:6" coordorigin="11902,5793" coordsize="3,6" path="m11905,5799l11902,5797,11905,5793e" filled="f" stroked="t" strokeweight=".5pt" strokecolor="#D4D5D7">
                <v:path arrowok="t"/>
              </v:shape>
            </v:group>
            <v:group style="position:absolute;left:11902;top:5897;width:3;height:6" coordorigin="11902,5897" coordsize="3,6">
              <v:shape style="position:absolute;left:11902;top:5897;width:3;height:6" coordorigin="11902,5897" coordsize="3,6" path="m11905,5903l11902,5901,11905,5897e" filled="f" stroked="t" strokeweight=".5pt" strokecolor="#D4D5D7">
                <v:path arrowok="t"/>
              </v:shape>
            </v:group>
            <v:group style="position:absolute;left:11902;top:6001;width:3;height:6" coordorigin="11902,6001" coordsize="3,6">
              <v:shape style="position:absolute;left:11902;top:6001;width:3;height:6" coordorigin="11902,6001" coordsize="3,6" path="m11905,6006l11902,6004,11905,6001e" filled="f" stroked="t" strokeweight=".5pt" strokecolor="#D4D5D7">
                <v:path arrowok="t"/>
              </v:shape>
            </v:group>
            <v:group style="position:absolute;left:11902;top:6104;width:3;height:6" coordorigin="11902,6104" coordsize="3,6">
              <v:shape style="position:absolute;left:11902;top:6104;width:3;height:6" coordorigin="11902,6104" coordsize="3,6" path="m11905,6110l11902,6108,11905,6104e" filled="f" stroked="t" strokeweight=".5pt" strokecolor="#D4D5D7">
                <v:path arrowok="t"/>
              </v:shape>
            </v:group>
            <v:group style="position:absolute;left:11902;top:6208;width:3;height:6" coordorigin="11902,6208" coordsize="3,6">
              <v:shape style="position:absolute;left:11902;top:6208;width:3;height:6" coordorigin="11902,6208" coordsize="3,6" path="m11905,6214l11902,6212,11905,6208e" filled="f" stroked="t" strokeweight=".5pt" strokecolor="#D4D5D7">
                <v:path arrowok="t"/>
              </v:shape>
            </v:group>
            <v:group style="position:absolute;left:11902;top:6312;width:3;height:6" coordorigin="11902,6312" coordsize="3,6">
              <v:shape style="position:absolute;left:11902;top:6312;width:3;height:6" coordorigin="11902,6312" coordsize="3,6" path="m11905,6317l11902,6315,11905,6312e" filled="f" stroked="t" strokeweight=".5pt" strokecolor="#D4D5D7">
                <v:path arrowok="t"/>
              </v:shape>
            </v:group>
            <v:group style="position:absolute;left:11902;top:6415;width:3;height:6" coordorigin="11902,6415" coordsize="3,6">
              <v:shape style="position:absolute;left:11902;top:6415;width:3;height:6" coordorigin="11902,6415" coordsize="3,6" path="m11905,6421l11902,6419,11905,6415e" filled="f" stroked="t" strokeweight=".5pt" strokecolor="#D4D5D7">
                <v:path arrowok="t"/>
              </v:shape>
            </v:group>
            <v:group style="position:absolute;left:11902;top:6519;width:3;height:6" coordorigin="11902,6519" coordsize="3,6">
              <v:shape style="position:absolute;left:11902;top:6519;width:3;height:6" coordorigin="11902,6519" coordsize="3,6" path="m11905,6525l11902,6522,11905,6519e" filled="f" stroked="t" strokeweight=".5pt" strokecolor="#D4D5D7">
                <v:path arrowok="t"/>
              </v:shape>
            </v:group>
            <v:group style="position:absolute;left:11902;top:6622;width:3;height:6" coordorigin="11902,6622" coordsize="3,6">
              <v:shape style="position:absolute;left:11902;top:6622;width:3;height:6" coordorigin="11902,6622" coordsize="3,6" path="m11905,6628l11902,6626,11905,6622e" filled="f" stroked="t" strokeweight=".5pt" strokecolor="#D4D5D7">
                <v:path arrowok="t"/>
              </v:shape>
            </v:group>
            <v:group style="position:absolute;left:11902;top:6726;width:3;height:6" coordorigin="11902,6726" coordsize="3,6">
              <v:shape style="position:absolute;left:11902;top:6726;width:3;height:6" coordorigin="11902,6726" coordsize="3,6" path="m11905,6732l11902,6730,11905,6726e" filled="f" stroked="t" strokeweight=".5pt" strokecolor="#D4D5D7">
                <v:path arrowok="t"/>
              </v:shape>
            </v:group>
            <v:group style="position:absolute;left:11902;top:6830;width:3;height:6" coordorigin="11902,6830" coordsize="3,6">
              <v:shape style="position:absolute;left:11902;top:6830;width:3;height:6" coordorigin="11902,6830" coordsize="3,6" path="m11905,6835l11902,6833,11905,6830e" filled="f" stroked="t" strokeweight=".5pt" strokecolor="#D4D5D7">
                <v:path arrowok="t"/>
              </v:shape>
            </v:group>
            <v:group style="position:absolute;left:0;top:0;width:8682;height:6509" coordorigin="0,0" coordsize="8682,6509">
              <v:shape style="position:absolute;left:0;top:0;width:8682;height:6509" coordorigin="0,0" coordsize="8682,6509" path="m8682,0l4188,6509,0,3879e" filled="f" stroked="t" strokeweight=".5pt" strokecolor="#D4D5D7">
                <v:path arrowok="t"/>
              </v:shape>
            </v:group>
            <v:group style="position:absolute;left:0;top:0;width:832;height:866" coordorigin="0,0" coordsize="832,866">
              <v:shape style="position:absolute;left:0;top:0;width:832;height:866" coordorigin="0,0" coordsize="832,866" path="m0,866l832,0e" filled="f" stroked="t" strokeweight=".5pt" strokecolor="#D4D5D7">
                <v:path arrowok="t"/>
              </v:shape>
            </v:group>
            <v:group style="position:absolute;left:0;top:0;width:8753;height:6612" coordorigin="0,0" coordsize="8753,6612">
              <v:shape style="position:absolute;left:0;top:0;width:8753;height:6612" coordorigin="0,0" coordsize="8753,6612" path="m8753,0l4188,6612,0,3983e" filled="f" stroked="t" strokeweight=".5pt" strokecolor="#D4D5D7">
                <v:path arrowok="t"/>
              </v:shape>
            </v:group>
            <v:group style="position:absolute;left:0;top:0;width:932;height:969" coordorigin="0,0" coordsize="932,969">
              <v:shape style="position:absolute;left:0;top:0;width:932;height:969" coordorigin="0,0" coordsize="932,969" path="m0,969l932,0e" filled="f" stroked="t" strokeweight=".5pt" strokecolor="#D4D5D7">
                <v:path arrowok="t"/>
              </v:shape>
            </v:group>
            <v:group style="position:absolute;left:0;top:0;width:8825;height:6716" coordorigin="0,0" coordsize="8825,6716">
              <v:shape style="position:absolute;left:0;top:0;width:8825;height:6716" coordorigin="0,0" coordsize="8825,6716" path="m8825,0l4188,6716,0,4087e" filled="f" stroked="t" strokeweight=".5pt" strokecolor="#D4D5D7">
                <v:path arrowok="t"/>
              </v:shape>
            </v:group>
            <v:group style="position:absolute;left:0;top:0;width:1031;height:1073" coordorigin="0,0" coordsize="1031,1073">
              <v:shape style="position:absolute;left:0;top:0;width:1031;height:1073" coordorigin="0,0" coordsize="1031,1073" path="m0,1073l1031,0e" filled="f" stroked="t" strokeweight=".5pt" strokecolor="#D4D5D7">
                <v:path arrowok="t"/>
              </v:shape>
            </v:group>
            <v:group style="position:absolute;left:0;top:0;width:8896;height:6819" coordorigin="0,0" coordsize="8896,6819">
              <v:shape style="position:absolute;left:0;top:0;width:8896;height:6819" coordorigin="0,0" coordsize="8896,6819" path="m8896,0l4188,6819,0,4190e" filled="f" stroked="t" strokeweight=".5pt" strokecolor="#D4D5D7">
                <v:path arrowok="t"/>
              </v:shape>
            </v:group>
            <v:group style="position:absolute;left:0;top:0;width:1131;height:1177" coordorigin="0,0" coordsize="1131,1177">
              <v:shape style="position:absolute;left:0;top:0;width:1131;height:1177" coordorigin="0,0" coordsize="1131,1177" path="m0,1177l1131,0e" filled="f" stroked="t" strokeweight=".5pt" strokecolor="#D4D5D7">
                <v:path arrowok="t"/>
              </v:shape>
            </v:group>
            <v:group style="position:absolute;left:0;top:0;width:8968;height:6923" coordorigin="0,0" coordsize="8968,6923">
              <v:shape style="position:absolute;left:0;top:0;width:8968;height:6923" coordorigin="0,0" coordsize="8968,6923" path="m8968,0l4188,6923,0,4294e" filled="f" stroked="t" strokeweight=".5pt" strokecolor="#D4D5D7">
                <v:path arrowok="t"/>
              </v:shape>
            </v:group>
            <v:group style="position:absolute;left:0;top:0;width:1230;height:1280" coordorigin="0,0" coordsize="1230,1280">
              <v:shape style="position:absolute;left:0;top:0;width:1230;height:1280" coordorigin="0,0" coordsize="1230,1280" path="m0,1280l1230,0e" filled="f" stroked="t" strokeweight=".5pt" strokecolor="#D4D5D7">
                <v:path arrowok="t"/>
              </v:shape>
            </v:group>
            <v:group style="position:absolute;left:0;top:0;width:9039;height:7027" coordorigin="0,0" coordsize="9039,7027">
              <v:shape style="position:absolute;left:0;top:0;width:9039;height:7027" coordorigin="0,0" coordsize="9039,7027" path="m9039,0l4188,7027,0,4397e" filled="f" stroked="t" strokeweight=".5pt" strokecolor="#D4D5D7">
                <v:path arrowok="t"/>
              </v:shape>
            </v:group>
            <v:group style="position:absolute;left:0;top:0;width:1330;height:1384" coordorigin="0,0" coordsize="1330,1384">
              <v:shape style="position:absolute;left:0;top:0;width:1330;height:1384" coordorigin="0,0" coordsize="1330,1384" path="m0,1384l1330,0e" filled="f" stroked="t" strokeweight=".5pt" strokecolor="#D4D5D7">
                <v:path arrowok="t"/>
              </v:shape>
            </v:group>
            <v:group style="position:absolute;left:0;top:0;width:9111;height:7130" coordorigin="0,0" coordsize="9111,7130">
              <v:shape style="position:absolute;left:0;top:0;width:9111;height:7130" coordorigin="0,0" coordsize="9111,7130" path="m9111,0l4188,7130,0,4501e" filled="f" stroked="t" strokeweight=".5pt" strokecolor="#D4D5D7">
                <v:path arrowok="t"/>
              </v:shape>
            </v:group>
            <v:group style="position:absolute;left:0;top:0;width:1430;height:1487" coordorigin="0,0" coordsize="1430,1487">
              <v:shape style="position:absolute;left:0;top:0;width:1430;height:1487" coordorigin="0,0" coordsize="1430,1487" path="m0,1487l1430,0e" filled="f" stroked="t" strokeweight=".5pt" strokecolor="#D4D5D7">
                <v:path arrowok="t"/>
              </v:shape>
            </v:group>
            <v:group style="position:absolute;left:0;top:0;width:9182;height:7234" coordorigin="0,0" coordsize="9182,7234">
              <v:shape style="position:absolute;left:0;top:0;width:9182;height:7234" coordorigin="0,0" coordsize="9182,7234" path="m9182,0l4188,7234,0,4605e" filled="f" stroked="t" strokeweight=".5pt" strokecolor="#D4D5D7">
                <v:path arrowok="t"/>
              </v:shape>
            </v:group>
            <v:group style="position:absolute;left:0;top:0;width:1529;height:1591" coordorigin="0,0" coordsize="1529,1591">
              <v:shape style="position:absolute;left:0;top:0;width:1529;height:1591" coordorigin="0,0" coordsize="1529,1591" path="m0,1591l1529,0e" filled="f" stroked="t" strokeweight=".5pt" strokecolor="#D4D5D7">
                <v:path arrowok="t"/>
              </v:shape>
            </v:group>
            <v:group style="position:absolute;left:0;top:0;width:9254;height:7338" coordorigin="0,0" coordsize="9254,7338">
              <v:shape style="position:absolute;left:0;top:0;width:9254;height:7338" coordorigin="0,0" coordsize="9254,7338" path="m9254,0l4188,7338,0,4708e" filled="f" stroked="t" strokeweight=".5pt" strokecolor="#D4D5D7">
                <v:path arrowok="t"/>
              </v:shape>
            </v:group>
            <v:group style="position:absolute;left:0;top:0;width:1629;height:1695" coordorigin="0,0" coordsize="1629,1695">
              <v:shape style="position:absolute;left:0;top:0;width:1629;height:1695" coordorigin="0,0" coordsize="1629,1695" path="m0,1695l1629,0e" filled="f" stroked="t" strokeweight=".5pt" strokecolor="#D4D5D7">
                <v:path arrowok="t"/>
              </v:shape>
            </v:group>
            <v:group style="position:absolute;left:0;top:0;width:9326;height:7441" coordorigin="0,0" coordsize="9326,7441">
              <v:shape style="position:absolute;left:0;top:0;width:9326;height:7441" coordorigin="0,0" coordsize="9326,7441" path="m9326,0l4188,7441,0,4812e" filled="f" stroked="t" strokeweight=".5pt" strokecolor="#D4D5D7">
                <v:path arrowok="t"/>
              </v:shape>
            </v:group>
            <v:group style="position:absolute;left:0;top:0;width:1728;height:1798" coordorigin="0,0" coordsize="1728,1798">
              <v:shape style="position:absolute;left:0;top:0;width:1728;height:1798" coordorigin="0,0" coordsize="1728,1798" path="m0,1798l1728,0e" filled="f" stroked="t" strokeweight=".5pt" strokecolor="#D4D5D7">
                <v:path arrowok="t"/>
              </v:shape>
            </v:group>
            <v:group style="position:absolute;left:0;top:0;width:9397;height:7545" coordorigin="0,0" coordsize="9397,7545">
              <v:shape style="position:absolute;left:0;top:0;width:9397;height:7545" coordorigin="0,0" coordsize="9397,7545" path="m9397,0l4188,7545,0,4916e" filled="f" stroked="t" strokeweight=".5pt" strokecolor="#D4D5D7">
                <v:path arrowok="t"/>
              </v:shape>
            </v:group>
            <v:group style="position:absolute;left:0;top:0;width:1828;height:1902" coordorigin="0,0" coordsize="1828,1902">
              <v:shape style="position:absolute;left:0;top:0;width:1828;height:1902" coordorigin="0,0" coordsize="1828,1902" path="m0,1902l1828,0e" filled="f" stroked="t" strokeweight=".5pt" strokecolor="#D4D5D7">
                <v:path arrowok="t"/>
              </v:shape>
            </v:group>
            <v:group style="position:absolute;left:0;top:0;width:9469;height:7648" coordorigin="0,0" coordsize="9469,7648">
              <v:shape style="position:absolute;left:0;top:0;width:9469;height:7648" coordorigin="0,0" coordsize="9469,7648" path="m9469,0l4188,7648,0,5019e" filled="f" stroked="t" strokeweight=".5pt" strokecolor="#D4D5D7">
                <v:path arrowok="t"/>
              </v:shape>
            </v:group>
            <v:group style="position:absolute;left:0;top:0;width:1928;height:2006" coordorigin="0,0" coordsize="1928,2006">
              <v:shape style="position:absolute;left:0;top:0;width:1928;height:2006" coordorigin="0,0" coordsize="1928,2006" path="m0,2006l1928,0e" filled="f" stroked="t" strokeweight=".5pt" strokecolor="#D4D5D7">
                <v:path arrowok="t"/>
              </v:shape>
            </v:group>
            <v:group style="position:absolute;left:0;top:0;width:9540;height:7752" coordorigin="0,0" coordsize="9540,7752">
              <v:shape style="position:absolute;left:0;top:0;width:9540;height:7752" coordorigin="0,0" coordsize="9540,7752" path="m9540,0l4188,7752,0,5123e" filled="f" stroked="t" strokeweight=".5pt" strokecolor="#D4D5D7">
                <v:path arrowok="t"/>
              </v:shape>
            </v:group>
            <v:group style="position:absolute;left:0;top:0;width:2027;height:2109" coordorigin="0,0" coordsize="2027,2109">
              <v:shape style="position:absolute;left:0;top:0;width:2027;height:2109" coordorigin="0,0" coordsize="2027,2109" path="m0,2109l2027,0e" filled="f" stroked="t" strokeweight=".5pt" strokecolor="#D4D5D7">
                <v:path arrowok="t"/>
              </v:shape>
            </v:group>
            <v:group style="position:absolute;left:0;top:0;width:9612;height:7856" coordorigin="0,0" coordsize="9612,7856">
              <v:shape style="position:absolute;left:0;top:0;width:9612;height:7856" coordorigin="0,0" coordsize="9612,7856" path="m9612,0l4188,7856,0,5226e" filled="f" stroked="t" strokeweight=".5pt" strokecolor="#D4D5D7">
                <v:path arrowok="t"/>
              </v:shape>
            </v:group>
            <v:group style="position:absolute;left:0;top:0;width:2127;height:2213" coordorigin="0,0" coordsize="2127,2213">
              <v:shape style="position:absolute;left:0;top:0;width:2127;height:2213" coordorigin="0,0" coordsize="2127,2213" path="m0,2213l2127,0e" filled="f" stroked="t" strokeweight=".5pt" strokecolor="#D4D5D7">
                <v:path arrowok="t"/>
              </v:shape>
            </v:group>
            <v:group style="position:absolute;left:0;top:0;width:9683;height:7959" coordorigin="0,0" coordsize="9683,7959">
              <v:shape style="position:absolute;left:0;top:0;width:9683;height:7959" coordorigin="0,0" coordsize="9683,7959" path="m9683,0l4188,7959,0,5330e" filled="f" stroked="t" strokeweight=".5pt" strokecolor="#D4D5D7">
                <v:path arrowok="t"/>
              </v:shape>
            </v:group>
            <v:group style="position:absolute;left:0;top:0;width:2226;height:2316" coordorigin="0,0" coordsize="2226,2316">
              <v:shape style="position:absolute;left:0;top:0;width:2226;height:2316" coordorigin="0,0" coordsize="2226,2316" path="m0,2316l2226,0e" filled="f" stroked="t" strokeweight=".5pt" strokecolor="#D4D5D7">
                <v:path arrowok="t"/>
              </v:shape>
            </v:group>
            <v:group style="position:absolute;left:0;top:0;width:9755;height:8063" coordorigin="0,0" coordsize="9755,8063">
              <v:shape style="position:absolute;left:0;top:0;width:9755;height:8063" coordorigin="0,0" coordsize="9755,8063" path="m9755,0l4188,8063,0,5434e" filled="f" stroked="t" strokeweight=".5pt" strokecolor="#D4D5D7">
                <v:path arrowok="t"/>
              </v:shape>
            </v:group>
            <v:group style="position:absolute;left:0;top:0;width:2326;height:2420" coordorigin="0,0" coordsize="2326,2420">
              <v:shape style="position:absolute;left:0;top:0;width:2326;height:2420" coordorigin="0,0" coordsize="2326,2420" path="m0,2420l2326,0e" filled="f" stroked="t" strokeweight=".5pt" strokecolor="#D4D5D7">
                <v:path arrowok="t"/>
              </v:shape>
            </v:group>
            <v:group style="position:absolute;left:0;top:0;width:9826;height:8166" coordorigin="0,0" coordsize="9826,8166">
              <v:shape style="position:absolute;left:0;top:0;width:9826;height:8166" coordorigin="0,0" coordsize="9826,8166" path="m9826,0l4188,8166,0,5537e" filled="f" stroked="t" strokeweight=".5pt" strokecolor="#D4D5D7">
                <v:path arrowok="t"/>
              </v:shape>
            </v:group>
            <v:group style="position:absolute;left:0;top:0;width:2425;height:2524" coordorigin="0,0" coordsize="2425,2524">
              <v:shape style="position:absolute;left:0;top:0;width:2425;height:2524" coordorigin="0,0" coordsize="2425,2524" path="m0,2524l2425,0e" filled="f" stroked="t" strokeweight=".5pt" strokecolor="#D4D5D7">
                <v:path arrowok="t"/>
              </v:shape>
            </v:group>
            <v:group style="position:absolute;left:0;top:0;width:9898;height:8270" coordorigin="0,0" coordsize="9898,8270">
              <v:shape style="position:absolute;left:0;top:0;width:9898;height:8270" coordorigin="0,0" coordsize="9898,8270" path="m9898,0l4188,8270,0,5641e" filled="f" stroked="t" strokeweight=".5pt" strokecolor="#D4D5D7">
                <v:path arrowok="t"/>
              </v:shape>
            </v:group>
            <v:group style="position:absolute;left:0;top:0;width:2525;height:2627" coordorigin="0,0" coordsize="2525,2627">
              <v:shape style="position:absolute;left:0;top:0;width:2525;height:2627" coordorigin="0,0" coordsize="2525,2627" path="m0,2627l2525,0e" filled="f" stroked="t" strokeweight=".5pt" strokecolor="#D4D5D7">
                <v:path arrowok="t"/>
              </v:shape>
            </v:group>
            <v:group style="position:absolute;left:0;top:0;width:9970;height:8374" coordorigin="0,0" coordsize="9970,8374">
              <v:shape style="position:absolute;left:0;top:0;width:9970;height:8374" coordorigin="0,0" coordsize="9970,8374" path="m9970,0l4188,8374,0,5744e" filled="f" stroked="t" strokeweight=".5pt" strokecolor="#D4D5D7">
                <v:path arrowok="t"/>
              </v:shape>
            </v:group>
            <v:group style="position:absolute;left:0;top:0;width:2625;height:2731" coordorigin="0,0" coordsize="2625,2731">
              <v:shape style="position:absolute;left:0;top:0;width:2625;height:2731" coordorigin="0,0" coordsize="2625,2731" path="m0,2731l2625,0e" filled="f" stroked="t" strokeweight=".5pt" strokecolor="#D4D5D7">
                <v:path arrowok="t"/>
              </v:shape>
            </v:group>
            <v:group style="position:absolute;left:0;top:0;width:10041;height:8477" coordorigin="0,0" coordsize="10041,8477">
              <v:shape style="position:absolute;left:0;top:0;width:10041;height:8477" coordorigin="0,0" coordsize="10041,8477" path="m10041,0l4188,8477,0,5848e" filled="f" stroked="t" strokeweight=".5pt" strokecolor="#D4D5D7">
                <v:path arrowok="t"/>
              </v:shape>
            </v:group>
            <v:group style="position:absolute;left:0;top:0;width:2724;height:2835" coordorigin="0,0" coordsize="2724,2835">
              <v:shape style="position:absolute;left:0;top:0;width:2724;height:2835" coordorigin="0,0" coordsize="2724,2835" path="m0,2835l2724,0e" filled="f" stroked="t" strokeweight=".5pt" strokecolor="#D4D5D7">
                <v:path arrowok="t"/>
              </v:shape>
            </v:group>
            <v:group style="position:absolute;left:0;top:0;width:10113;height:8581" coordorigin="0,0" coordsize="10113,8581">
              <v:shape style="position:absolute;left:0;top:0;width:10113;height:8581" coordorigin="0,0" coordsize="10113,8581" path="m10113,0l4188,8581,0,5952e" filled="f" stroked="t" strokeweight=".5pt" strokecolor="#D4D5D7">
                <v:path arrowok="t"/>
              </v:shape>
            </v:group>
            <v:group style="position:absolute;left:0;top:0;width:2824;height:2938" coordorigin="0,0" coordsize="2824,2938">
              <v:shape style="position:absolute;left:0;top:0;width:2824;height:2938" coordorigin="0,0" coordsize="2824,2938" path="m0,2938l2824,0e" filled="f" stroked="t" strokeweight=".5pt" strokecolor="#D4D5D7">
                <v:path arrowok="t"/>
              </v:shape>
            </v:group>
            <v:group style="position:absolute;left:0;top:0;width:10184;height:8685" coordorigin="0,0" coordsize="10184,8685">
              <v:shape style="position:absolute;left:0;top:0;width:10184;height:8685" coordorigin="0,0" coordsize="10184,8685" path="m10184,0l4188,8685,0,6055e" filled="f" stroked="t" strokeweight=".5pt" strokecolor="#D4D5D7">
                <v:path arrowok="t"/>
              </v:shape>
            </v:group>
            <v:group style="position:absolute;left:0;top:0;width:2923;height:3042" coordorigin="0,0" coordsize="2923,3042">
              <v:shape style="position:absolute;left:0;top:0;width:2923;height:3042" coordorigin="0,0" coordsize="2923,3042" path="m0,3042l2923,0e" filled="f" stroked="t" strokeweight=".5pt" strokecolor="#D4D5D7">
                <v:path arrowok="t"/>
              </v:shape>
            </v:group>
            <v:group style="position:absolute;left:0;top:0;width:10256;height:8788" coordorigin="0,0" coordsize="10256,8788">
              <v:shape style="position:absolute;left:0;top:0;width:10256;height:8788" coordorigin="0,0" coordsize="10256,8788" path="m10256,0l4188,8788,0,6159e" filled="f" stroked="t" strokeweight=".5pt" strokecolor="#D4D5D7">
                <v:path arrowok="t"/>
              </v:shape>
            </v:group>
            <v:group style="position:absolute;left:0;top:0;width:3023;height:3145" coordorigin="0,0" coordsize="3023,3145">
              <v:shape style="position:absolute;left:0;top:0;width:3023;height:3145" coordorigin="0,0" coordsize="3023,3145" path="m0,3145l3023,0e" filled="f" stroked="t" strokeweight=".5pt" strokecolor="#D4D5D7">
                <v:path arrowok="t"/>
              </v:shape>
            </v:group>
            <v:group style="position:absolute;left:0;top:0;width:10327;height:8892" coordorigin="0,0" coordsize="10327,8892">
              <v:shape style="position:absolute;left:0;top:0;width:10327;height:8892" coordorigin="0,0" coordsize="10327,8892" path="m10327,0l4188,8892,0,6263e" filled="f" stroked="t" strokeweight=".5pt" strokecolor="#D4D5D7">
                <v:path arrowok="t"/>
              </v:shape>
            </v:group>
            <v:group style="position:absolute;left:0;top:0;width:3123;height:3249" coordorigin="0,0" coordsize="3123,3249">
              <v:shape style="position:absolute;left:0;top:0;width:3123;height:3249" coordorigin="0,0" coordsize="3123,3249" path="m0,3249l3123,0e" filled="f" stroked="t" strokeweight=".5pt" strokecolor="#D4D5D7">
                <v:path arrowok="t"/>
              </v:shape>
            </v:group>
            <v:group style="position:absolute;left:0;top:0;width:10399;height:8995" coordorigin="0,0" coordsize="10399,8995">
              <v:shape style="position:absolute;left:0;top:0;width:10399;height:8995" coordorigin="0,0" coordsize="10399,8995" path="m10399,0l4188,8995,0,6366e" filled="f" stroked="t" strokeweight=".5pt" strokecolor="#D4D5D7">
                <v:path arrowok="t"/>
              </v:shape>
            </v:group>
            <v:group style="position:absolute;left:0;top:0;width:3222;height:3353" coordorigin="0,0" coordsize="3222,3353">
              <v:shape style="position:absolute;left:0;top:0;width:3222;height:3353" coordorigin="0,0" coordsize="3222,3353" path="m0,3353l3222,0e" filled="f" stroked="t" strokeweight=".5pt" strokecolor="#D4D5D7">
                <v:path arrowok="t"/>
              </v:shape>
            </v:group>
            <v:group style="position:absolute;left:0;top:0;width:10470;height:9099" coordorigin="0,0" coordsize="10470,9099">
              <v:shape style="position:absolute;left:0;top:0;width:10470;height:9099" coordorigin="0,0" coordsize="10470,9099" path="m10470,0l4188,9099,0,6470e" filled="f" stroked="t" strokeweight=".5pt" strokecolor="#D4D5D7">
                <v:path arrowok="t"/>
              </v:shape>
            </v:group>
            <v:group style="position:absolute;left:0;top:0;width:3322;height:3456" coordorigin="0,0" coordsize="3322,3456">
              <v:shape style="position:absolute;left:0;top:0;width:3322;height:3456" coordorigin="0,0" coordsize="3322,3456" path="m0,3456l3322,0e" filled="f" stroked="t" strokeweight=".5pt" strokecolor="#D4D5D7">
                <v:path arrowok="t"/>
              </v:shape>
            </v:group>
            <v:group style="position:absolute;left:0;top:0;width:10542;height:9203" coordorigin="0,0" coordsize="10542,9203">
              <v:shape style="position:absolute;left:0;top:0;width:10542;height:9203" coordorigin="0,0" coordsize="10542,9203" path="m10542,0l4188,9203,0,6573e" filled="f" stroked="t" strokeweight=".5pt" strokecolor="#D4D5D7">
                <v:path arrowok="t"/>
              </v:shape>
            </v:group>
            <v:group style="position:absolute;left:0;top:0;width:3421;height:3560" coordorigin="0,0" coordsize="3421,3560">
              <v:shape style="position:absolute;left:0;top:0;width:3421;height:3560" coordorigin="0,0" coordsize="3421,3560" path="m0,3560l3421,0e" filled="f" stroked="t" strokeweight=".5pt" strokecolor="#D4D5D7">
                <v:path arrowok="t"/>
              </v:shape>
            </v:group>
            <v:group style="position:absolute;left:0;top:0;width:10613;height:9306" coordorigin="0,0" coordsize="10613,9306">
              <v:shape style="position:absolute;left:0;top:0;width:10613;height:9306" coordorigin="0,0" coordsize="10613,9306" path="m10613,0l4188,9306,0,6677e" filled="f" stroked="t" strokeweight=".5pt" strokecolor="#D4D5D7">
                <v:path arrowok="t"/>
              </v:shape>
            </v:group>
            <v:group style="position:absolute;left:0;top:0;width:3521;height:3663" coordorigin="0,0" coordsize="3521,3663">
              <v:shape style="position:absolute;left:0;top:0;width:3521;height:3663" coordorigin="0,0" coordsize="3521,3663" path="m0,3663l3521,0e" filled="f" stroked="t" strokeweight=".5pt" strokecolor="#D4D5D7">
                <v:path arrowok="t"/>
              </v:shape>
            </v:group>
            <v:group style="position:absolute;left:0;top:0;width:10685;height:9410" coordorigin="0,0" coordsize="10685,9410">
              <v:shape style="position:absolute;left:0;top:0;width:10685;height:9410" coordorigin="0,0" coordsize="10685,9410" path="m10685,0l4188,9410,0,6781e" filled="f" stroked="t" strokeweight=".5pt" strokecolor="#D4D5D7">
                <v:path arrowok="t"/>
              </v:shape>
            </v:group>
            <v:group style="position:absolute;left:0;top:0;width:3621;height:3767" coordorigin="0,0" coordsize="3621,3767">
              <v:shape style="position:absolute;left:0;top:0;width:3621;height:3767" coordorigin="0,0" coordsize="3621,3767" path="m0,3767l3621,0e" filled="f" stroked="t" strokeweight=".5pt" strokecolor="#D4D5D7">
                <v:path arrowok="t"/>
              </v:shape>
            </v:group>
            <v:group style="position:absolute;left:0;top:0;width:10757;height:9513" coordorigin="0,0" coordsize="10757,9513">
              <v:shape style="position:absolute;left:0;top:0;width:10757;height:9513" coordorigin="0,0" coordsize="10757,9513" path="m10757,0l4188,9513,0,6884e" filled="f" stroked="t" strokeweight=".5pt" strokecolor="#D4D5D7">
                <v:path arrowok="t"/>
              </v:shape>
            </v:group>
            <v:group style="position:absolute;left:0;top:0;width:3720;height:3871" coordorigin="0,0" coordsize="3720,3871">
              <v:shape style="position:absolute;left:0;top:0;width:3720;height:3871" coordorigin="0,0" coordsize="3720,3871" path="m0,3871l3720,0e" filled="f" stroked="t" strokeweight=".5pt" strokecolor="#D4D5D7">
                <v:path arrowok="t"/>
              </v:shape>
            </v:group>
            <v:group style="position:absolute;left:0;top:0;width:10828;height:9617" coordorigin="0,0" coordsize="10828,9617">
              <v:shape style="position:absolute;left:0;top:0;width:10828;height:9617" coordorigin="0,0" coordsize="10828,9617" path="m10828,0l4188,9617,0,6988e" filled="f" stroked="t" strokeweight=".5pt" strokecolor="#D4D5D7">
                <v:path arrowok="t"/>
              </v:shape>
            </v:group>
            <v:group style="position:absolute;left:0;top:0;width:3820;height:3974" coordorigin="0,0" coordsize="3820,3974">
              <v:shape style="position:absolute;left:0;top:0;width:3820;height:3974" coordorigin="0,0" coordsize="3820,3974" path="m0,3974l3820,0e" filled="f" stroked="t" strokeweight=".5pt" strokecolor="#D4D5D7">
                <v:path arrowok="t"/>
              </v:shape>
            </v:group>
            <v:group style="position:absolute;left:0;top:0;width:10900;height:9721" coordorigin="0,0" coordsize="10900,9721">
              <v:shape style="position:absolute;left:0;top:0;width:10900;height:9721" coordorigin="0,0" coordsize="10900,9721" path="m10900,0l4188,9721,0,7091e" filled="f" stroked="t" strokeweight=".5pt" strokecolor="#D4D5D7">
                <v:path arrowok="t"/>
              </v:shape>
            </v:group>
            <v:group style="position:absolute;left:0;top:0;width:3919;height:4078" coordorigin="0,0" coordsize="3919,4078">
              <v:shape style="position:absolute;left:0;top:0;width:3919;height:4078" coordorigin="0,0" coordsize="3919,4078" path="m0,4078l3919,0e" filled="f" stroked="t" strokeweight=".5pt" strokecolor="#D4D5D7">
                <v:path arrowok="t"/>
              </v:shape>
            </v:group>
            <v:group style="position:absolute;left:0;top:0;width:10971;height:9824" coordorigin="0,0" coordsize="10971,9824">
              <v:shape style="position:absolute;left:0;top:0;width:10971;height:9824" coordorigin="0,0" coordsize="10971,9824" path="m10971,0l4188,9824,0,7195e" filled="f" stroked="t" strokeweight=".5pt" strokecolor="#D4D5D7">
                <v:path arrowok="t"/>
              </v:shape>
            </v:group>
            <v:group style="position:absolute;left:0;top:0;width:4019;height:4182" coordorigin="0,0" coordsize="4019,4182">
              <v:shape style="position:absolute;left:0;top:0;width:4019;height:4182" coordorigin="0,0" coordsize="4019,4182" path="m0,4182l4019,0e" filled="f" stroked="t" strokeweight=".5pt" strokecolor="#D4D5D7">
                <v:path arrowok="t"/>
              </v:shape>
            </v:group>
            <v:group style="position:absolute;left:0;top:0;width:11043;height:9928" coordorigin="0,0" coordsize="11043,9928">
              <v:shape style="position:absolute;left:0;top:0;width:11043;height:9928" coordorigin="0,0" coordsize="11043,9928" path="m11043,0l4188,9928,0,7299e" filled="f" stroked="t" strokeweight=".5pt" strokecolor="#D4D5D7">
                <v:path arrowok="t"/>
              </v:shape>
            </v:group>
            <v:group style="position:absolute;left:0;top:0;width:4118;height:4285" coordorigin="0,0" coordsize="4118,4285">
              <v:shape style="position:absolute;left:0;top:0;width:4118;height:4285" coordorigin="0,0" coordsize="4118,4285" path="m0,4285l4118,0e" filled="f" stroked="t" strokeweight=".5pt" strokecolor="#D4D5D7">
                <v:path arrowok="t"/>
              </v:shape>
            </v:group>
            <v:group style="position:absolute;left:0;top:0;width:11114;height:10032" coordorigin="0,0" coordsize="11114,10032">
              <v:shape style="position:absolute;left:0;top:0;width:11114;height:10032" coordorigin="0,0" coordsize="11114,10032" path="m11114,0l4188,10032,0,7402e" filled="f" stroked="t" strokeweight=".5pt" strokecolor="#D4D5D7">
                <v:path arrowok="t"/>
              </v:shape>
            </v:group>
            <v:group style="position:absolute;left:0;top:0;width:4218;height:4389" coordorigin="0,0" coordsize="4218,4389">
              <v:shape style="position:absolute;left:0;top:0;width:4218;height:4389" coordorigin="0,0" coordsize="4218,4389" path="m0,4389l4218,0e" filled="f" stroked="t" strokeweight=".5pt" strokecolor="#D4D5D7">
                <v:path arrowok="t"/>
              </v:shape>
            </v:group>
            <v:group style="position:absolute;left:0;top:0;width:11186;height:10135" coordorigin="0,0" coordsize="11186,10135">
              <v:shape style="position:absolute;left:0;top:0;width:11186;height:10135" coordorigin="0,0" coordsize="11186,10135" path="m11186,0l4188,10135,0,7506e" filled="f" stroked="t" strokeweight=".5pt" strokecolor="#D4D5D7">
                <v:path arrowok="t"/>
              </v:shape>
            </v:group>
            <v:group style="position:absolute;left:0;top:0;width:4318;height:4492" coordorigin="0,0" coordsize="4318,4492">
              <v:shape style="position:absolute;left:0;top:0;width:4318;height:4492" coordorigin="0,0" coordsize="4318,4492" path="m0,4492l4318,0e" filled="f" stroked="t" strokeweight=".5pt" strokecolor="#D4D5D7">
                <v:path arrowok="t"/>
              </v:shape>
            </v:group>
            <v:group style="position:absolute;left:0;top:0;width:11257;height:10239" coordorigin="0,0" coordsize="11257,10239">
              <v:shape style="position:absolute;left:0;top:0;width:11257;height:10239" coordorigin="0,0" coordsize="11257,10239" path="m11257,0l4188,10239,0,7610e" filled="f" stroked="t" strokeweight=".5pt" strokecolor="#D4D5D7">
                <v:path arrowok="t"/>
              </v:shape>
            </v:group>
            <v:group style="position:absolute;left:0;top:0;width:4417;height:4596" coordorigin="0,0" coordsize="4417,4596">
              <v:shape style="position:absolute;left:0;top:0;width:4417;height:4596" coordorigin="0,0" coordsize="4417,4596" path="m0,4596l4417,0e" filled="f" stroked="t" strokeweight=".5pt" strokecolor="#D4D5D7">
                <v:path arrowok="t"/>
              </v:shape>
            </v:group>
            <v:group style="position:absolute;left:0;top:0;width:11329;height:10342" coordorigin="0,0" coordsize="11329,10342">
              <v:shape style="position:absolute;left:0;top:0;width:11329;height:10342" coordorigin="0,0" coordsize="11329,10342" path="m11329,0l4188,10342,0,7713e" filled="f" stroked="t" strokeweight=".5pt" strokecolor="#D4D5D7">
                <v:path arrowok="t"/>
              </v:shape>
            </v:group>
            <v:group style="position:absolute;left:0;top:0;width:4517;height:4700" coordorigin="0,0" coordsize="4517,4700">
              <v:shape style="position:absolute;left:0;top:0;width:4517;height:4700" coordorigin="0,0" coordsize="4517,4700" path="m0,4700l4517,0e" filled="f" stroked="t" strokeweight=".5pt" strokecolor="#D4D5D7">
                <v:path arrowok="t"/>
              </v:shape>
            </v:group>
            <v:group style="position:absolute;left:0;top:0;width:11400;height:10446" coordorigin="0,0" coordsize="11400,10446">
              <v:shape style="position:absolute;left:0;top:0;width:11400;height:10446" coordorigin="0,0" coordsize="11400,10446" path="m11400,0l4188,10446,0,7817e" filled="f" stroked="t" strokeweight=".5pt" strokecolor="#D4D5D7">
                <v:path arrowok="t"/>
              </v:shape>
            </v:group>
            <v:group style="position:absolute;left:0;top:0;width:4616;height:4803" coordorigin="0,0" coordsize="4616,4803">
              <v:shape style="position:absolute;left:0;top:0;width:4616;height:4803" coordorigin="0,0" coordsize="4616,4803" path="m0,4803l4616,0e" filled="f" stroked="t" strokeweight=".5pt" strokecolor="#D4D5D7">
                <v:path arrowok="t"/>
              </v:shape>
            </v:group>
            <v:group style="position:absolute;left:0;top:0;width:11472;height:10550" coordorigin="0,0" coordsize="11472,10550">
              <v:shape style="position:absolute;left:0;top:0;width:11472;height:10550" coordorigin="0,0" coordsize="11472,10550" path="m11472,0l4188,10550,0,7920e" filled="f" stroked="t" strokeweight=".5pt" strokecolor="#D4D5D7">
                <v:path arrowok="t"/>
              </v:shape>
            </v:group>
            <v:group style="position:absolute;left:0;top:0;width:4716;height:4907" coordorigin="0,0" coordsize="4716,4907">
              <v:shape style="position:absolute;left:0;top:0;width:4716;height:4907" coordorigin="0,0" coordsize="4716,4907" path="m0,4907l4716,0e" filled="f" stroked="t" strokeweight=".5pt" strokecolor="#D4D5D7">
                <v:path arrowok="t"/>
              </v:shape>
            </v:group>
            <v:group style="position:absolute;left:0;top:0;width:11544;height:10653" coordorigin="0,0" coordsize="11544,10653">
              <v:shape style="position:absolute;left:0;top:0;width:11544;height:10653" coordorigin="0,0" coordsize="11544,10653" path="m11544,0l4188,10653,0,8024e" filled="f" stroked="t" strokeweight=".5pt" strokecolor="#D4D5D7">
                <v:path arrowok="t"/>
              </v:shape>
            </v:group>
            <v:group style="position:absolute;left:0;top:98;width:4721;height:4912" coordorigin="0,98" coordsize="4721,4912">
              <v:shape style="position:absolute;left:0;top:98;width:4721;height:4912" coordorigin="0,98" coordsize="4721,4912" path="m0,5011l4721,98e" filled="f" stroked="t" strokeweight=".5pt" strokecolor="#D4D5D7">
                <v:path arrowok="t"/>
              </v:shape>
            </v:group>
            <v:group style="position:absolute;left:0;top:0;width:11615;height:10757" coordorigin="0,0" coordsize="11615,10757">
              <v:shape style="position:absolute;left:0;top:0;width:11615;height:10757" coordorigin="0,0" coordsize="11615,10757" path="m11615,0l4188,10757,0,8128e" filled="f" stroked="t" strokeweight=".5pt" strokecolor="#D4D5D7">
                <v:path arrowok="t"/>
              </v:shape>
            </v:group>
            <v:group style="position:absolute;left:0;top:202;width:4721;height:4912" coordorigin="0,202" coordsize="4721,4912">
              <v:shape style="position:absolute;left:0;top:202;width:4721;height:4912" coordorigin="0,202" coordsize="4721,4912" path="m0,5114l4721,202e" filled="f" stroked="t" strokeweight=".5pt" strokecolor="#D4D5D7">
                <v:path arrowok="t"/>
              </v:shape>
            </v:group>
            <v:group style="position:absolute;left:0;top:0;width:11687;height:10861" coordorigin="0,0" coordsize="11687,10861">
              <v:shape style="position:absolute;left:0;top:0;width:11687;height:10861" coordorigin="0,0" coordsize="11687,10861" path="m11687,0l4188,10861,0,8231e" filled="f" stroked="t" strokeweight=".5pt" strokecolor="#D4D5D7">
                <v:path arrowok="t"/>
              </v:shape>
            </v:group>
            <v:group style="position:absolute;left:0;top:305;width:4721;height:4912" coordorigin="0,305" coordsize="4721,4912">
              <v:shape style="position:absolute;left:0;top:305;width:4721;height:4912" coordorigin="0,305" coordsize="4721,4912" path="m0,5218l4721,305e" filled="f" stroked="t" strokeweight=".5pt" strokecolor="#D4D5D7">
                <v:path arrowok="t"/>
              </v:shape>
            </v:group>
            <v:group style="position:absolute;left:0;top:0;width:11758;height:10964" coordorigin="0,0" coordsize="11758,10964">
              <v:shape style="position:absolute;left:0;top:0;width:11758;height:10964" coordorigin="0,0" coordsize="11758,10964" path="m11758,0l4188,10964,0,8335e" filled="f" stroked="t" strokeweight=".5pt" strokecolor="#D4D5D7">
                <v:path arrowok="t"/>
              </v:shape>
            </v:group>
            <v:group style="position:absolute;left:0;top:409;width:4721;height:4912" coordorigin="0,409" coordsize="4721,4912">
              <v:shape style="position:absolute;left:0;top:409;width:4721;height:4912" coordorigin="0,409" coordsize="4721,4912" path="m0,5321l4721,409e" filled="f" stroked="t" strokeweight=".5pt" strokecolor="#D4D5D7">
                <v:path arrowok="t"/>
              </v:shape>
            </v:group>
            <v:group style="position:absolute;left:11902;top:6933;width:3;height:6" coordorigin="11902,6933" coordsize="3,6">
              <v:shape style="position:absolute;left:11902;top:6933;width:3;height:6" coordorigin="11902,6933" coordsize="3,6" path="m11905,6939l11902,6937,11905,6933e" filled="f" stroked="t" strokeweight=".5pt" strokecolor="#D4D5D7">
                <v:path arrowok="t"/>
              </v:shape>
            </v:group>
            <v:group style="position:absolute;left:11902;top:7037;width:3;height:6" coordorigin="11902,7037" coordsize="3,6">
              <v:shape style="position:absolute;left:11902;top:7037;width:3;height:6" coordorigin="11902,7037" coordsize="3,6" path="m11905,7043l11902,7040,11905,7037e" filled="f" stroked="t" strokeweight=".5pt" strokecolor="#D4D5D7">
                <v:path arrowok="t"/>
              </v:shape>
            </v:group>
            <v:group style="position:absolute;left:11902;top:7141;width:3;height:6" coordorigin="11902,7141" coordsize="3,6">
              <v:shape style="position:absolute;left:11902;top:7141;width:3;height:6" coordorigin="11902,7141" coordsize="3,6" path="m11905,7146l11902,7144,11905,7141e" filled="f" stroked="t" strokeweight=".5pt" strokecolor="#D4D5D7">
                <v:path arrowok="t"/>
              </v:shape>
            </v:group>
            <v:group style="position:absolute;left:11902;top:7244;width:3;height:6" coordorigin="11902,7244" coordsize="3,6">
              <v:shape style="position:absolute;left:11902;top:7244;width:3;height:6" coordorigin="11902,7244" coordsize="3,6" path="m11905,7250l11902,7248,11905,7244e" filled="f" stroked="t" strokeweight=".5pt" strokecolor="#D4D5D7">
                <v:path arrowok="t"/>
              </v:shape>
            </v:group>
            <v:group style="position:absolute;left:11902;top:7348;width:3;height:6" coordorigin="11902,7348" coordsize="3,6">
              <v:shape style="position:absolute;left:11902;top:7348;width:3;height:6" coordorigin="11902,7348" coordsize="3,6" path="m11905,7353l11902,7351,11905,7348e" filled="f" stroked="t" strokeweight=".5pt" strokecolor="#D4D5D7">
                <v:path arrowok="t"/>
              </v:shape>
            </v:group>
            <v:group style="position:absolute;left:11902;top:7451;width:3;height:6" coordorigin="11902,7451" coordsize="3,6">
              <v:shape style="position:absolute;left:11902;top:7451;width:3;height:6" coordorigin="11902,7451" coordsize="3,6" path="m11905,7457l11902,7455,11905,7451e" filled="f" stroked="t" strokeweight=".5pt" strokecolor="#D4D5D7">
                <v:path arrowok="t"/>
              </v:shape>
            </v:group>
            <v:group style="position:absolute;left:11902;top:7555;width:3;height:6" coordorigin="11902,7555" coordsize="3,6">
              <v:shape style="position:absolute;left:11902;top:7555;width:3;height:6" coordorigin="11902,7555" coordsize="3,6" path="m11905,7561l11902,7559,11905,7555e" filled="f" stroked="t" strokeweight=".5pt" strokecolor="#D4D5D7">
                <v:path arrowok="t"/>
              </v:shape>
            </v:group>
            <v:group style="position:absolute;left:11902;top:7659;width:3;height:6" coordorigin="11902,7659" coordsize="3,6">
              <v:shape style="position:absolute;left:11902;top:7659;width:3;height:6" coordorigin="11902,7659" coordsize="3,6" path="m11905,7664l11902,7662,11905,7659e" filled="f" stroked="t" strokeweight=".5pt" strokecolor="#D4D5D7">
                <v:path arrowok="t"/>
              </v:shape>
            </v:group>
            <v:group style="position:absolute;left:11902;top:7762;width:3;height:6" coordorigin="11902,7762" coordsize="3,6">
              <v:shape style="position:absolute;left:11902;top:7762;width:3;height:6" coordorigin="11902,7762" coordsize="3,6" path="m11905,7768l11902,7766,11905,7762e" filled="f" stroked="t" strokeweight=".5pt" strokecolor="#D4D5D7">
                <v:path arrowok="t"/>
              </v:shape>
            </v:group>
            <v:group style="position:absolute;left:11902;top:7866;width:3;height:6" coordorigin="11902,7866" coordsize="3,6">
              <v:shape style="position:absolute;left:11902;top:7866;width:3;height:6" coordorigin="11902,7866" coordsize="3,6" path="m11905,7872l11902,7869,11905,7866e" filled="f" stroked="t" strokeweight=".5pt" strokecolor="#D4D5D7">
                <v:path arrowok="t"/>
              </v:shape>
            </v:group>
            <v:group style="position:absolute;left:11902;top:7969;width:3;height:6" coordorigin="11902,7969" coordsize="3,6">
              <v:shape style="position:absolute;left:11902;top:7969;width:3;height:6" coordorigin="11902,7969" coordsize="3,6" path="m11905,7975l11902,7973,11905,7969e" filled="f" stroked="t" strokeweight=".5pt" strokecolor="#D4D5D7">
                <v:path arrowok="t"/>
              </v:shape>
            </v:group>
            <v:group style="position:absolute;left:11902;top:8073;width:3;height:6" coordorigin="11902,8073" coordsize="3,6">
              <v:shape style="position:absolute;left:11902;top:8073;width:3;height:6" coordorigin="11902,8073" coordsize="3,6" path="m11905,8079l11902,8077,11905,8073e" filled="f" stroked="t" strokeweight=".5pt" strokecolor="#D4D5D7">
                <v:path arrowok="t"/>
              </v:shape>
            </v:group>
            <v:group style="position:absolute;left:11902;top:8177;width:3;height:6" coordorigin="11902,8177" coordsize="3,6">
              <v:shape style="position:absolute;left:11902;top:8177;width:3;height:6" coordorigin="11902,8177" coordsize="3,6" path="m11905,8182l11902,8180,11905,8177e" filled="f" stroked="t" strokeweight=".5pt" strokecolor="#D4D5D7">
                <v:path arrowok="t"/>
              </v:shape>
            </v:group>
            <v:group style="position:absolute;left:11902;top:8280;width:3;height:6" coordorigin="11902,8280" coordsize="3,6">
              <v:shape style="position:absolute;left:11902;top:8280;width:3;height:6" coordorigin="11902,8280" coordsize="3,6" path="m11905,8286l11902,8284,11905,8280e" filled="f" stroked="t" strokeweight=".5pt" strokecolor="#D4D5D7">
                <v:path arrowok="t"/>
              </v:shape>
            </v:group>
            <v:group style="position:absolute;left:11902;top:8384;width:3;height:6" coordorigin="11902,8384" coordsize="3,6">
              <v:shape style="position:absolute;left:11902;top:8384;width:3;height:6" coordorigin="11902,8384" coordsize="3,6" path="m11905,8390l11902,8388,11905,8384e" filled="f" stroked="t" strokeweight=".5pt" strokecolor="#D4D5D7">
                <v:path arrowok="t"/>
              </v:shape>
            </v:group>
            <v:group style="position:absolute;left:11902;top:8488;width:3;height:6" coordorigin="11902,8488" coordsize="3,6">
              <v:shape style="position:absolute;left:11902;top:8488;width:3;height:6" coordorigin="11902,8488" coordsize="3,6" path="m11905,8493l11902,8491,11905,8488e" filled="f" stroked="t" strokeweight=".5pt" strokecolor="#D4D5D7">
                <v:path arrowok="t"/>
              </v:shape>
            </v:group>
            <v:group style="position:absolute;left:11902;top:8591;width:3;height:6" coordorigin="11902,8591" coordsize="3,6">
              <v:shape style="position:absolute;left:11902;top:8591;width:3;height:6" coordorigin="11902,8591" coordsize="3,6" path="m11905,8597l11902,8595,11905,8591e" filled="f" stroked="t" strokeweight=".5pt" strokecolor="#D4D5D7">
                <v:path arrowok="t"/>
              </v:shape>
            </v:group>
            <v:group style="position:absolute;left:11902;top:8695;width:3;height:6" coordorigin="11902,8695" coordsize="3,6">
              <v:shape style="position:absolute;left:11902;top:8695;width:3;height:6" coordorigin="11902,8695" coordsize="3,6" path="m11905,8701l11902,8698,11905,8695e" filled="f" stroked="t" strokeweight=".5pt" strokecolor="#D4D5D7">
                <v:path arrowok="t"/>
              </v:shape>
            </v:group>
            <v:group style="position:absolute;left:11902;top:8798;width:3;height:6" coordorigin="11902,8798" coordsize="3,6">
              <v:shape style="position:absolute;left:11902;top:8798;width:3;height:6" coordorigin="11902,8798" coordsize="3,6" path="m11905,8804l11902,8802,11905,8798e" filled="f" stroked="t" strokeweight=".5pt" strokecolor="#D4D5D7">
                <v:path arrowok="t"/>
              </v:shape>
            </v:group>
            <v:group style="position:absolute;left:11902;top:8902;width:3;height:6" coordorigin="11902,8902" coordsize="3,6">
              <v:shape style="position:absolute;left:11902;top:8902;width:3;height:6" coordorigin="11902,8902" coordsize="3,6" path="m11905,8908l11902,8906,11905,8902e" filled="f" stroked="t" strokeweight=".5pt" strokecolor="#D4D5D7">
                <v:path arrowok="t"/>
              </v:shape>
            </v:group>
            <v:group style="position:absolute;left:11902;top:9006;width:3;height:6" coordorigin="11902,9006" coordsize="3,6">
              <v:shape style="position:absolute;left:11902;top:9006;width:3;height:6" coordorigin="11902,9006" coordsize="3,6" path="m11905,9011l11902,9009,11905,9006e" filled="f" stroked="t" strokeweight=".5pt" strokecolor="#D4D5D7">
                <v:path arrowok="t"/>
              </v:shape>
            </v:group>
            <v:group style="position:absolute;left:11902;top:9109;width:3;height:6" coordorigin="11902,9109" coordsize="3,6">
              <v:shape style="position:absolute;left:11902;top:9109;width:3;height:6" coordorigin="11902,9109" coordsize="3,6" path="m11905,9115l11902,9113,11905,9109e" filled="f" stroked="t" strokeweight=".5pt" strokecolor="#D4D5D7">
                <v:path arrowok="t"/>
              </v:shape>
            </v:group>
            <v:group style="position:absolute;left:11902;top:9213;width:3;height:6" coordorigin="11902,9213" coordsize="3,6">
              <v:shape style="position:absolute;left:11902;top:9213;width:3;height:6" coordorigin="11902,9213" coordsize="3,6" path="m11905,9219l11902,9216,11905,9213e" filled="f" stroked="t" strokeweight=".5pt" strokecolor="#D4D5D7">
                <v:path arrowok="t"/>
              </v:shape>
            </v:group>
            <v:group style="position:absolute;left:11902;top:9317;width:3;height:6" coordorigin="11902,9317" coordsize="3,6">
              <v:shape style="position:absolute;left:11902;top:9317;width:3;height:6" coordorigin="11902,9317" coordsize="3,6" path="m11905,9322l11902,9320,11905,9317e" filled="f" stroked="t" strokeweight=".5pt" strokecolor="#D4D5D7">
                <v:path arrowok="t"/>
              </v:shape>
            </v:group>
            <v:group style="position:absolute;left:11902;top:9420;width:3;height:6" coordorigin="11902,9420" coordsize="3,6">
              <v:shape style="position:absolute;left:11902;top:9420;width:3;height:6" coordorigin="11902,9420" coordsize="3,6" path="m11905,9426l11902,9424,11905,9420e" filled="f" stroked="t" strokeweight=".5pt" strokecolor="#D4D5D7">
                <v:path arrowok="t"/>
              </v:shape>
            </v:group>
            <v:group style="position:absolute;left:11902;top:9524;width:3;height:6" coordorigin="11902,9524" coordsize="3,6">
              <v:shape style="position:absolute;left:11902;top:9524;width:3;height:6" coordorigin="11902,9524" coordsize="3,6" path="m11905,9529l11902,9527,11905,9524e" filled="f" stroked="t" strokeweight=".5pt" strokecolor="#D4D5D7">
                <v:path arrowok="t"/>
              </v:shape>
            </v:group>
            <v:group style="position:absolute;left:11902;top:9627;width:3;height:6" coordorigin="11902,9627" coordsize="3,6">
              <v:shape style="position:absolute;left:11902;top:9627;width:3;height:6" coordorigin="11902,9627" coordsize="3,6" path="m11905,9633l11902,9631,11905,9627e" filled="f" stroked="t" strokeweight=".5pt" strokecolor="#D4D5D7">
                <v:path arrowok="t"/>
              </v:shape>
            </v:group>
            <v:group style="position:absolute;left:11902;top:9731;width:3;height:6" coordorigin="11902,9731" coordsize="3,6">
              <v:shape style="position:absolute;left:11902;top:9731;width:3;height:6" coordorigin="11902,9731" coordsize="3,6" path="m11905,9737l11902,9735,11905,9731e" filled="f" stroked="t" strokeweight=".5pt" strokecolor="#D4D5D7">
                <v:path arrowok="t"/>
              </v:shape>
            </v:group>
            <v:group style="position:absolute;left:11902;top:9835;width:3;height:6" coordorigin="11902,9835" coordsize="3,6">
              <v:shape style="position:absolute;left:11902;top:9835;width:3;height:6" coordorigin="11902,9835" coordsize="3,6" path="m11905,9840l11902,9838,11905,9835e" filled="f" stroked="t" strokeweight=".5pt" strokecolor="#D4D5D7">
                <v:path arrowok="t"/>
              </v:shape>
            </v:group>
            <v:group style="position:absolute;left:11902;top:9938;width:3;height:6" coordorigin="11902,9938" coordsize="3,6">
              <v:shape style="position:absolute;left:11902;top:9938;width:3;height:6" coordorigin="11902,9938" coordsize="3,6" path="m11905,9944l11902,9942,11905,9938e" filled="f" stroked="t" strokeweight=".5pt" strokecolor="#D4D5D7">
                <v:path arrowok="t"/>
              </v:shape>
            </v:group>
            <v:group style="position:absolute;left:11902;top:10042;width:3;height:6" coordorigin="11902,10042" coordsize="3,6">
              <v:shape style="position:absolute;left:11902;top:10042;width:3;height:6" coordorigin="11902,10042" coordsize="3,6" path="m11905,10048l11902,10045,11905,10042e" filled="f" stroked="t" strokeweight=".5pt" strokecolor="#D4D5D7">
                <v:path arrowok="t"/>
              </v:shape>
            </v:group>
            <v:group style="position:absolute;left:11902;top:10145;width:3;height:6" coordorigin="11902,10145" coordsize="3,6">
              <v:shape style="position:absolute;left:11902;top:10145;width:3;height:6" coordorigin="11902,10145" coordsize="3,6" path="m11905,10151l11902,10149,11905,10145e" filled="f" stroked="t" strokeweight=".5pt" strokecolor="#D4D5D7">
                <v:path arrowok="t"/>
              </v:shape>
            </v:group>
            <v:group style="position:absolute;left:11902;top:10249;width:3;height:6" coordorigin="11902,10249" coordsize="3,6">
              <v:shape style="position:absolute;left:11902;top:10249;width:3;height:6" coordorigin="11902,10249" coordsize="3,6" path="m11905,10255l11902,10253,11905,10249e" filled="f" stroked="t" strokeweight=".5pt" strokecolor="#D4D5D7">
                <v:path arrowok="t"/>
              </v:shape>
            </v:group>
            <v:group style="position:absolute;left:11902;top:10353;width:3;height:6" coordorigin="11902,10353" coordsize="3,6">
              <v:shape style="position:absolute;left:11902;top:10353;width:3;height:6" coordorigin="11902,10353" coordsize="3,6" path="m11905,10358l11902,10356,11905,10353e" filled="f" stroked="t" strokeweight=".5pt" strokecolor="#D4D5D7">
                <v:path arrowok="t"/>
              </v:shape>
            </v:group>
            <v:group style="position:absolute;left:11902;top:10456;width:3;height:6" coordorigin="11902,10456" coordsize="3,6">
              <v:shape style="position:absolute;left:11902;top:10456;width:3;height:6" coordorigin="11902,10456" coordsize="3,6" path="m11905,10462l11902,10460,11905,10456e" filled="f" stroked="t" strokeweight=".5pt" strokecolor="#D4D5D7">
                <v:path arrowok="t"/>
              </v:shape>
            </v:group>
            <v:group style="position:absolute;left:11902;top:10560;width:3;height:6" coordorigin="11902,10560" coordsize="3,6">
              <v:shape style="position:absolute;left:11902;top:10560;width:3;height:6" coordorigin="11902,10560" coordsize="3,6" path="m11905,10566l11902,10564,11905,10560e" filled="f" stroked="t" strokeweight=".5pt" strokecolor="#D4D5D7">
                <v:path arrowok="t"/>
              </v:shape>
            </v:group>
            <v:group style="position:absolute;left:11902;top:10664;width:3;height:6" coordorigin="11902,10664" coordsize="3,6">
              <v:shape style="position:absolute;left:11902;top:10664;width:3;height:6" coordorigin="11902,10664" coordsize="3,6" path="m11905,10669l11902,10667,11905,10664e" filled="f" stroked="t" strokeweight=".5pt" strokecolor="#D4D5D7">
                <v:path arrowok="t"/>
              </v:shape>
            </v:group>
            <v:group style="position:absolute;left:11902;top:10767;width:3;height:6" coordorigin="11902,10767" coordsize="3,6">
              <v:shape style="position:absolute;left:11902;top:10767;width:3;height:6" coordorigin="11902,10767" coordsize="3,6" path="m11905,10773l11902,10771,11905,10767e" filled="f" stroked="t" strokeweight=".5pt" strokecolor="#D4D5D7">
                <v:path arrowok="t"/>
              </v:shape>
            </v:group>
            <v:group style="position:absolute;left:11902;top:10871;width:3;height:6" coordorigin="11902,10871" coordsize="3,6">
              <v:shape style="position:absolute;left:11902;top:10871;width:3;height:6" coordorigin="11902,10871" coordsize="3,6" path="m11905,10877l11902,10874,11905,10871e" filled="f" stroked="t" strokeweight=".5pt" strokecolor="#D4D5D7">
                <v:path arrowok="t"/>
              </v:shape>
            </v:group>
            <v:group style="position:absolute;left:11902;top:10974;width:3;height:6" coordorigin="11902,10974" coordsize="3,6">
              <v:shape style="position:absolute;left:11902;top:10974;width:3;height:6" coordorigin="11902,10974" coordsize="3,6" path="m11905,10980l11902,10978,11905,10974e" filled="f" stroked="t" strokeweight=".5pt" strokecolor="#D4D5D7">
                <v:path arrowok="t"/>
              </v:shape>
            </v:group>
            <v:group style="position:absolute;left:11902;top:11078;width:3;height:6" coordorigin="11902,11078" coordsize="3,6">
              <v:shape style="position:absolute;left:11902;top:11078;width:3;height:6" coordorigin="11902,11078" coordsize="3,6" path="m11905,11084l11902,11082,11905,11078e" filled="f" stroked="t" strokeweight=".5pt" strokecolor="#D4D5D7">
                <v:path arrowok="t"/>
              </v:shape>
            </v:group>
            <v:group style="position:absolute;left:0;top:0;width:11830;height:11068" coordorigin="0,0" coordsize="11830,11068">
              <v:shape style="position:absolute;left:0;top:0;width:11830;height:11068" coordorigin="0,0" coordsize="11830,11068" path="m11830,0l4188,11068,0,8439e" filled="f" stroked="t" strokeweight=".5pt" strokecolor="#D4D5D7">
                <v:path arrowok="t"/>
              </v:shape>
            </v:group>
            <v:group style="position:absolute;left:0;top:513;width:4721;height:4912" coordorigin="0,513" coordsize="4721,4912">
              <v:shape style="position:absolute;left:0;top:513;width:4721;height:4912" coordorigin="0,513" coordsize="4721,4912" path="m0,5425l4721,513e" filled="f" stroked="t" strokeweight=".5pt" strokecolor="#D4D5D7">
                <v:path arrowok="t"/>
              </v:shape>
            </v:group>
            <v:group style="position:absolute;left:11902;top:11182;width:3;height:6" coordorigin="11902,11182" coordsize="3,6">
              <v:shape style="position:absolute;left:11902;top:11182;width:3;height:6" coordorigin="11902,11182" coordsize="3,6" path="m11905,11187l11902,11185,11905,11182e" filled="f" stroked="t" strokeweight=".5pt" strokecolor="#D4D5D7">
                <v:path arrowok="t"/>
              </v:shape>
            </v:group>
            <v:group style="position:absolute;left:0;top:0;width:11901;height:11171" coordorigin="0,0" coordsize="11901,11171">
              <v:shape style="position:absolute;left:0;top:0;width:11901;height:11171" coordorigin="0,0" coordsize="11901,11171" path="m11901,0l4188,11171,0,8542e" filled="f" stroked="t" strokeweight=".5pt" strokecolor="#D4D5D7">
                <v:path arrowok="t"/>
              </v:shape>
            </v:group>
            <v:group style="position:absolute;left:0;top:616;width:4721;height:4912" coordorigin="0,616" coordsize="4721,4912">
              <v:shape style="position:absolute;left:0;top:616;width:4721;height:4912" coordorigin="0,616" coordsize="4721,4912" path="m0,5529l4721,616e" filled="f" stroked="t" strokeweight=".5pt" strokecolor="#D4D5D7">
                <v:path arrowok="t"/>
              </v:shape>
            </v:group>
            <v:group style="position:absolute;left:11902;top:11285;width:3;height:6" coordorigin="11902,11285" coordsize="3,6">
              <v:shape style="position:absolute;left:11902;top:11285;width:3;height:6" coordorigin="11902,11285" coordsize="3,6" path="m11905,11291l11902,11289,11905,11285e" filled="f" stroked="t" strokeweight=".5pt" strokecolor="#D4D5D7">
                <v:path arrowok="t"/>
              </v:shape>
            </v:group>
            <v:group style="position:absolute;left:0;top:103;width:11901;height:11172" coordorigin="0,103" coordsize="11901,11172">
              <v:shape style="position:absolute;left:0;top:103;width:11901;height:11172" coordorigin="0,103" coordsize="11901,11172" path="m11901,103l4188,11275,0,8646e" filled="f" stroked="t" strokeweight=".5pt" strokecolor="#D4D5D7">
                <v:path arrowok="t"/>
              </v:shape>
            </v:group>
            <v:group style="position:absolute;left:0;top:720;width:4721;height:4912" coordorigin="0,720" coordsize="4721,4912">
              <v:shape style="position:absolute;left:0;top:720;width:4721;height:4912" coordorigin="0,720" coordsize="4721,4912" path="m0,5632l4721,720e" filled="f" stroked="t" strokeweight=".5pt" strokecolor="#D4D5D7">
                <v:path arrowok="t"/>
              </v:shape>
            </v:group>
            <v:group style="position:absolute;left:11902;top:11389;width:3;height:6" coordorigin="11902,11389" coordsize="3,6">
              <v:shape style="position:absolute;left:11902;top:11389;width:3;height:6" coordorigin="11902,11389" coordsize="3,6" path="m11905,11395l11902,11392,11905,11389e" filled="f" stroked="t" strokeweight=".5pt" strokecolor="#D4D5D7">
                <v:path arrowok="t"/>
              </v:shape>
            </v:group>
            <v:group style="position:absolute;left:0;top:207;width:11901;height:11172" coordorigin="0,207" coordsize="11901,11172">
              <v:shape style="position:absolute;left:0;top:207;width:11901;height:11172" coordorigin="0,207" coordsize="11901,11172" path="m11901,207l4188,11379,0,8749e" filled="f" stroked="t" strokeweight=".5pt" strokecolor="#D4D5D7">
                <v:path arrowok="t"/>
              </v:shape>
            </v:group>
            <v:group style="position:absolute;left:0;top:824;width:4721;height:4912" coordorigin="0,824" coordsize="4721,4912">
              <v:shape style="position:absolute;left:0;top:824;width:4721;height:4912" coordorigin="0,824" coordsize="4721,4912" path="m0,5736l4721,824e" filled="f" stroked="t" strokeweight=".5pt" strokecolor="#D4D5D7">
                <v:path arrowok="t"/>
              </v:shape>
            </v:group>
            <v:group style="position:absolute;left:11902;top:11493;width:3;height:6" coordorigin="11902,11493" coordsize="3,6">
              <v:shape style="position:absolute;left:11902;top:11493;width:3;height:6" coordorigin="11902,11493" coordsize="3,6" path="m11905,11498l11902,11496,11905,11493e" filled="f" stroked="t" strokeweight=".5pt" strokecolor="#D4D5D7">
                <v:path arrowok="t"/>
              </v:shape>
            </v:group>
            <v:group style="position:absolute;left:0;top:311;width:11901;height:11172" coordorigin="0,311" coordsize="11901,11172">
              <v:shape style="position:absolute;left:0;top:311;width:11901;height:11172" coordorigin="0,311" coordsize="11901,11172" path="m11901,311l4188,11482,0,8853e" filled="f" stroked="t" strokeweight=".5pt" strokecolor="#D4D5D7">
                <v:path arrowok="t"/>
              </v:shape>
            </v:group>
            <v:group style="position:absolute;left:0;top:927;width:4721;height:4912" coordorigin="0,927" coordsize="4721,4912">
              <v:shape style="position:absolute;left:0;top:927;width:4721;height:4912" coordorigin="0,927" coordsize="4721,4912" path="m0,5839l4721,927e" filled="f" stroked="t" strokeweight=".5pt" strokecolor="#D4D5D7">
                <v:path arrowok="t"/>
              </v:shape>
            </v:group>
            <v:group style="position:absolute;left:11902;top:11596;width:3;height:6" coordorigin="11902,11596" coordsize="3,6">
              <v:shape style="position:absolute;left:11902;top:11596;width:3;height:6" coordorigin="11902,11596" coordsize="3,6" path="m11905,11602l11902,11600,11905,11596e" filled="f" stroked="t" strokeweight=".5pt" strokecolor="#D4D5D7">
                <v:path arrowok="t"/>
              </v:shape>
            </v:group>
            <v:group style="position:absolute;left:0;top:414;width:11901;height:11172" coordorigin="0,414" coordsize="11901,11172">
              <v:shape style="position:absolute;left:0;top:414;width:11901;height:11172" coordorigin="0,414" coordsize="11901,11172" path="m11901,414l4188,11586,0,8957e" filled="f" stroked="t" strokeweight=".5pt" strokecolor="#D4D5D7">
                <v:path arrowok="t"/>
              </v:shape>
            </v:group>
            <v:group style="position:absolute;left:0;top:1031;width:4721;height:4912" coordorigin="0,1031" coordsize="4721,4912">
              <v:shape style="position:absolute;left:0;top:1031;width:4721;height:4912" coordorigin="0,1031" coordsize="4721,4912" path="m0,5943l4721,1031e" filled="f" stroked="t" strokeweight=".5pt" strokecolor="#D4D5D7">
                <v:path arrowok="t"/>
              </v:shape>
            </v:group>
            <v:group style="position:absolute;left:11902;top:11700;width:3;height:6" coordorigin="11902,11700" coordsize="3,6">
              <v:shape style="position:absolute;left:11902;top:11700;width:3;height:6" coordorigin="11902,11700" coordsize="3,6" path="m11905,11705l11902,11703,11905,11700e" filled="f" stroked="t" strokeweight=".5pt" strokecolor="#D4D5D7">
                <v:path arrowok="t"/>
              </v:shape>
            </v:group>
            <v:group style="position:absolute;left:0;top:518;width:11901;height:11172" coordorigin="0,518" coordsize="11901,11172">
              <v:shape style="position:absolute;left:0;top:518;width:11901;height:11172" coordorigin="0,518" coordsize="11901,11172" path="m11901,518l4188,11689,0,9060e" filled="f" stroked="t" strokeweight=".5pt" strokecolor="#D4D5D7">
                <v:path arrowok="t"/>
              </v:shape>
            </v:group>
            <v:group style="position:absolute;left:0;top:1134;width:4721;height:4912" coordorigin="0,1134" coordsize="4721,4912">
              <v:shape style="position:absolute;left:0;top:1134;width:4721;height:4912" coordorigin="0,1134" coordsize="4721,4912" path="m0,6047l4721,1134e" filled="f" stroked="t" strokeweight=".5pt" strokecolor="#D4D5D7">
                <v:path arrowok="t"/>
              </v:shape>
            </v:group>
            <v:group style="position:absolute;left:11902;top:11803;width:3;height:6" coordorigin="11902,11803" coordsize="3,6">
              <v:shape style="position:absolute;left:11902;top:11803;width:3;height:6" coordorigin="11902,11803" coordsize="3,6" path="m11905,11809l11902,11807,11905,11803e" filled="f" stroked="t" strokeweight=".5pt" strokecolor="#D4D5D7">
                <v:path arrowok="t"/>
              </v:shape>
            </v:group>
            <v:group style="position:absolute;left:0;top:622;width:11901;height:11172" coordorigin="0,622" coordsize="11901,11172">
              <v:shape style="position:absolute;left:0;top:622;width:11901;height:11172" coordorigin="0,622" coordsize="11901,11172" path="m11901,622l4188,11793,0,9164e" filled="f" stroked="t" strokeweight=".5pt" strokecolor="#D4D5D7">
                <v:path arrowok="t"/>
              </v:shape>
            </v:group>
            <v:group style="position:absolute;left:0;top:1238;width:4721;height:4912" coordorigin="0,1238" coordsize="4721,4912">
              <v:shape style="position:absolute;left:0;top:1238;width:4721;height:4912" coordorigin="0,1238" coordsize="4721,4912" path="m0,6150l4721,1238e" filled="f" stroked="t" strokeweight=".5pt" strokecolor="#D4D5D7">
                <v:path arrowok="t"/>
              </v:shape>
            </v:group>
            <v:group style="position:absolute;left:11902;top:11907;width:3;height:6" coordorigin="11902,11907" coordsize="3,6">
              <v:shape style="position:absolute;left:11902;top:11907;width:3;height:6" coordorigin="11902,11907" coordsize="3,6" path="m11905,11913l11902,11911,11905,11907e" filled="f" stroked="t" strokeweight=".5pt" strokecolor="#D4D5D7">
                <v:path arrowok="t"/>
              </v:shape>
            </v:group>
            <v:group style="position:absolute;left:0;top:725;width:11901;height:11172" coordorigin="0,725" coordsize="11901,11172">
              <v:shape style="position:absolute;left:0;top:725;width:11901;height:11172" coordorigin="0,725" coordsize="11901,11172" path="m11901,725l4188,11897,0,9267e" filled="f" stroked="t" strokeweight=".5pt" strokecolor="#D4D5D7">
                <v:path arrowok="t"/>
              </v:shape>
            </v:group>
            <v:group style="position:absolute;left:0;top:1342;width:4721;height:4912" coordorigin="0,1342" coordsize="4721,4912">
              <v:shape style="position:absolute;left:0;top:1342;width:4721;height:4912" coordorigin="0,1342" coordsize="4721,4912" path="m0,6254l4721,1342e" filled="f" stroked="t" strokeweight=".5pt" strokecolor="#D4D5D7">
                <v:path arrowok="t"/>
              </v:shape>
            </v:group>
            <v:group style="position:absolute;left:11902;top:12011;width:3;height:6" coordorigin="11902,12011" coordsize="3,6">
              <v:shape style="position:absolute;left:11902;top:12011;width:3;height:6" coordorigin="11902,12011" coordsize="3,6" path="m11905,12016l11902,12014,11905,12011e" filled="f" stroked="t" strokeweight=".5pt" strokecolor="#D4D5D7">
                <v:path arrowok="t"/>
              </v:shape>
            </v:group>
            <v:group style="position:absolute;left:0;top:829;width:11901;height:11172" coordorigin="0,829" coordsize="11901,11172">
              <v:shape style="position:absolute;left:0;top:829;width:11901;height:11172" coordorigin="0,829" coordsize="11901,11172" path="m11901,829l4188,12000,0,9371e" filled="f" stroked="t" strokeweight=".5pt" strokecolor="#D4D5D7">
                <v:path arrowok="t"/>
              </v:shape>
            </v:group>
            <v:group style="position:absolute;left:0;top:1445;width:4721;height:4912" coordorigin="0,1445" coordsize="4721,4912">
              <v:shape style="position:absolute;left:0;top:1445;width:4721;height:4912" coordorigin="0,1445" coordsize="4721,4912" path="m0,6358l4721,1445e" filled="f" stroked="t" strokeweight=".5pt" strokecolor="#D4D5D7">
                <v:path arrowok="t"/>
              </v:shape>
            </v:group>
            <v:group style="position:absolute;left:11902;top:12114;width:3;height:6" coordorigin="11902,12114" coordsize="3,6">
              <v:shape style="position:absolute;left:11902;top:12114;width:3;height:6" coordorigin="11902,12114" coordsize="3,6" path="m11905,12120l11902,12118,11905,12114e" filled="f" stroked="t" strokeweight=".5pt" strokecolor="#D4D5D7">
                <v:path arrowok="t"/>
              </v:shape>
            </v:group>
            <v:group style="position:absolute;left:0;top:932;width:11901;height:11172" coordorigin="0,932" coordsize="11901,11172">
              <v:shape style="position:absolute;left:0;top:932;width:11901;height:11172" coordorigin="0,932" coordsize="11901,11172" path="m11901,932l4188,12104,0,9475e" filled="f" stroked="t" strokeweight=".5pt" strokecolor="#D4D5D7">
                <v:path arrowok="t"/>
              </v:shape>
            </v:group>
            <v:group style="position:absolute;left:0;top:1549;width:4721;height:4912" coordorigin="0,1549" coordsize="4721,4912">
              <v:shape style="position:absolute;left:0;top:1549;width:4721;height:4912" coordorigin="0,1549" coordsize="4721,4912" path="m0,6461l4721,1549e" filled="f" stroked="t" strokeweight=".5pt" strokecolor="#D4D5D7">
                <v:path arrowok="t"/>
              </v:shape>
            </v:group>
            <v:group style="position:absolute;left:11902;top:12218;width:3;height:6" coordorigin="11902,12218" coordsize="3,6">
              <v:shape style="position:absolute;left:11902;top:12218;width:3;height:6" coordorigin="11902,12218" coordsize="3,6" path="m11905,12224l11902,12221,11905,12218e" filled="f" stroked="t" strokeweight=".5pt" strokecolor="#D4D5D7">
                <v:path arrowok="t"/>
              </v:shape>
            </v:group>
            <v:group style="position:absolute;left:0;top:1036;width:11901;height:11172" coordorigin="0,1036" coordsize="11901,11172">
              <v:shape style="position:absolute;left:0;top:1036;width:11901;height:11172" coordorigin="0,1036" coordsize="11901,11172" path="m11901,1036l4188,12208,0,9578e" filled="f" stroked="t" strokeweight=".5pt" strokecolor="#D4D5D7">
                <v:path arrowok="t"/>
              </v:shape>
            </v:group>
            <v:group style="position:absolute;left:0;top:1653;width:4721;height:4912" coordorigin="0,1653" coordsize="4721,4912">
              <v:shape style="position:absolute;left:0;top:1653;width:4721;height:4912" coordorigin="0,1653" coordsize="4721,4912" path="m0,6565l4721,1653e" filled="f" stroked="t" strokeweight=".5pt" strokecolor="#D4D5D7">
                <v:path arrowok="t"/>
              </v:shape>
            </v:group>
            <v:group style="position:absolute;left:11902;top:12321;width:3;height:6" coordorigin="11902,12321" coordsize="3,6">
              <v:shape style="position:absolute;left:11902;top:12321;width:3;height:6" coordorigin="11902,12321" coordsize="3,6" path="m11905,12327l11902,12325,11905,12321e" filled="f" stroked="t" strokeweight=".5pt" strokecolor="#D4D5D7">
                <v:path arrowok="t"/>
              </v:shape>
            </v:group>
            <v:group style="position:absolute;left:0;top:1140;width:11901;height:11172" coordorigin="0,1140" coordsize="11901,11172">
              <v:shape style="position:absolute;left:0;top:1140;width:11901;height:11172" coordorigin="0,1140" coordsize="11901,11172" path="m11901,1140l4188,12311,0,9682e" filled="f" stroked="t" strokeweight=".5pt" strokecolor="#D4D5D7">
                <v:path arrowok="t"/>
              </v:shape>
            </v:group>
            <v:group style="position:absolute;left:0;top:1756;width:4721;height:4912" coordorigin="0,1756" coordsize="4721,4912">
              <v:shape style="position:absolute;left:0;top:1756;width:4721;height:4912" coordorigin="0,1756" coordsize="4721,4912" path="m0,6668l4721,1756e" filled="f" stroked="t" strokeweight=".5pt" strokecolor="#D4D5D7">
                <v:path arrowok="t"/>
              </v:shape>
            </v:group>
            <v:group style="position:absolute;left:11902;top:12425;width:3;height:6" coordorigin="11902,12425" coordsize="3,6">
              <v:shape style="position:absolute;left:11902;top:12425;width:3;height:6" coordorigin="11902,12425" coordsize="3,6" path="m11905,12431l11902,12429,11905,12425e" filled="f" stroked="t" strokeweight=".5pt" strokecolor="#D4D5D7">
                <v:path arrowok="t"/>
              </v:shape>
            </v:group>
            <v:group style="position:absolute;left:0;top:1243;width:11901;height:11172" coordorigin="0,1243" coordsize="11901,11172">
              <v:shape style="position:absolute;left:0;top:1243;width:11901;height:11172" coordorigin="0,1243" coordsize="11901,11172" path="m11901,1243l4188,12415,0,9786e" filled="f" stroked="t" strokeweight=".5pt" strokecolor="#D4D5D7">
                <v:path arrowok="t"/>
              </v:shape>
            </v:group>
            <v:group style="position:absolute;left:0;top:1860;width:4721;height:4912" coordorigin="0,1860" coordsize="4721,4912">
              <v:shape style="position:absolute;left:0;top:1860;width:4721;height:4912" coordorigin="0,1860" coordsize="4721,4912" path="m0,6772l4721,1860e" filled="f" stroked="t" strokeweight=".5pt" strokecolor="#D4D5D7">
                <v:path arrowok="t"/>
              </v:shape>
            </v:group>
            <v:group style="position:absolute;left:11902;top:12529;width:3;height:6" coordorigin="11902,12529" coordsize="3,6">
              <v:shape style="position:absolute;left:11902;top:12529;width:3;height:6" coordorigin="11902,12529" coordsize="3,6" path="m11905,12534l11902,12532,11905,12529e" filled="f" stroked="t" strokeweight=".5pt" strokecolor="#D4D5D7">
                <v:path arrowok="t"/>
              </v:shape>
            </v:group>
            <v:group style="position:absolute;left:0;top:1347;width:11901;height:11172" coordorigin="0,1347" coordsize="11901,11172">
              <v:shape style="position:absolute;left:0;top:1347;width:11901;height:11172" coordorigin="0,1347" coordsize="11901,11172" path="m11901,1347l4188,12518,0,9889e" filled="f" stroked="t" strokeweight=".5pt" strokecolor="#D4D5D7">
                <v:path arrowok="t"/>
              </v:shape>
            </v:group>
            <v:group style="position:absolute;left:0;top:1963;width:4721;height:4912" coordorigin="0,1963" coordsize="4721,4912">
              <v:shape style="position:absolute;left:0;top:1963;width:4721;height:4912" coordorigin="0,1963" coordsize="4721,4912" path="m0,6876l4721,1963e" filled="f" stroked="t" strokeweight=".5pt" strokecolor="#D4D5D7">
                <v:path arrowok="t"/>
              </v:shape>
            </v:group>
            <v:group style="position:absolute;left:11902;top:12632;width:3;height:6" coordorigin="11902,12632" coordsize="3,6">
              <v:shape style="position:absolute;left:11902;top:12632;width:3;height:6" coordorigin="11902,12632" coordsize="3,6" path="m11905,12638l11902,12636,11905,12632e" filled="f" stroked="t" strokeweight=".5pt" strokecolor="#D4D5D7">
                <v:path arrowok="t"/>
              </v:shape>
            </v:group>
            <v:group style="position:absolute;left:0;top:1451;width:11901;height:11172" coordorigin="0,1451" coordsize="11901,11172">
              <v:shape style="position:absolute;left:0;top:1451;width:11901;height:11172" coordorigin="0,1451" coordsize="11901,11172" path="m11901,1451l4188,12622,0,9993e" filled="f" stroked="t" strokeweight=".5pt" strokecolor="#D4D5D7">
                <v:path arrowok="t"/>
              </v:shape>
            </v:group>
            <v:group style="position:absolute;left:0;top:2067;width:4721;height:4912" coordorigin="0,2067" coordsize="4721,4912">
              <v:shape style="position:absolute;left:0;top:2067;width:4721;height:4912" coordorigin="0,2067" coordsize="4721,4912" path="m0,6979l4721,2067e" filled="f" stroked="t" strokeweight=".5pt" strokecolor="#D4D5D7">
                <v:path arrowok="t"/>
              </v:shape>
            </v:group>
            <v:group style="position:absolute;left:11902;top:12736;width:3;height:6" coordorigin="11902,12736" coordsize="3,6">
              <v:shape style="position:absolute;left:11902;top:12736;width:3;height:6" coordorigin="11902,12736" coordsize="3,6" path="m11905,12742l11902,12740,11905,12736e" filled="f" stroked="t" strokeweight=".5pt" strokecolor="#D4D5D7">
                <v:path arrowok="t"/>
              </v:shape>
            </v:group>
            <v:group style="position:absolute;left:0;top:1554;width:11901;height:11172" coordorigin="0,1554" coordsize="11901,11172">
              <v:shape style="position:absolute;left:0;top:1554;width:11901;height:11172" coordorigin="0,1554" coordsize="11901,11172" path="m11901,1554l4188,12726,0,10096e" filled="f" stroked="t" strokeweight=".5pt" strokecolor="#D4D5D7">
                <v:path arrowok="t"/>
              </v:shape>
            </v:group>
            <v:group style="position:absolute;left:0;top:2171;width:4721;height:4912" coordorigin="0,2171" coordsize="4721,4912">
              <v:shape style="position:absolute;left:0;top:2171;width:4721;height:4912" coordorigin="0,2171" coordsize="4721,4912" path="m0,7083l4721,2171e" filled="f" stroked="t" strokeweight=".5pt" strokecolor="#D4D5D7">
                <v:path arrowok="t"/>
              </v:shape>
            </v:group>
            <v:group style="position:absolute;left:11902;top:12840;width:3;height:6" coordorigin="11902,12840" coordsize="3,6">
              <v:shape style="position:absolute;left:11902;top:12840;width:3;height:6" coordorigin="11902,12840" coordsize="3,6" path="m11905,12845l11902,12843,11905,12840e" filled="f" stroked="t" strokeweight=".5pt" strokecolor="#D4D5D7">
                <v:path arrowok="t"/>
              </v:shape>
            </v:group>
            <v:group style="position:absolute;left:0;top:1658;width:11901;height:11172" coordorigin="0,1658" coordsize="11901,11172">
              <v:shape style="position:absolute;left:0;top:1658;width:11901;height:11172" coordorigin="0,1658" coordsize="11901,11172" path="m11901,1658l4188,12829,0,10200e" filled="f" stroked="t" strokeweight=".5pt" strokecolor="#D4D5D7">
                <v:path arrowok="t"/>
              </v:shape>
            </v:group>
            <v:group style="position:absolute;left:0;top:2274;width:4721;height:4912" coordorigin="0,2274" coordsize="4721,4912">
              <v:shape style="position:absolute;left:0;top:2274;width:4721;height:4912" coordorigin="0,2274" coordsize="4721,4912" path="m0,7187l4721,2274e" filled="f" stroked="t" strokeweight=".5pt" strokecolor="#D4D5D7">
                <v:path arrowok="t"/>
              </v:shape>
            </v:group>
            <v:group style="position:absolute;left:11902;top:12943;width:3;height:6" coordorigin="11902,12943" coordsize="3,6">
              <v:shape style="position:absolute;left:11902;top:12943;width:3;height:6" coordorigin="11902,12943" coordsize="3,6" path="m11905,12949l11902,12947,11905,12943e" filled="f" stroked="t" strokeweight=".5pt" strokecolor="#D4D5D7">
                <v:path arrowok="t"/>
              </v:shape>
            </v:group>
            <v:group style="position:absolute;left:0;top:1761;width:11901;height:11172" coordorigin="0,1761" coordsize="11901,11172">
              <v:shape style="position:absolute;left:0;top:1761;width:11901;height:11172" coordorigin="0,1761" coordsize="11901,11172" path="m11901,1761l4188,12933,0,10304e" filled="f" stroked="t" strokeweight=".5pt" strokecolor="#D4D5D7">
                <v:path arrowok="t"/>
              </v:shape>
            </v:group>
            <v:group style="position:absolute;left:0;top:2378;width:4721;height:4912" coordorigin="0,2378" coordsize="4721,4912">
              <v:shape style="position:absolute;left:0;top:2378;width:4721;height:4912" coordorigin="0,2378" coordsize="4721,4912" path="m0,7290l4721,2378e" filled="f" stroked="t" strokeweight=".5pt" strokecolor="#D4D5D7">
                <v:path arrowok="t"/>
              </v:shape>
            </v:group>
            <v:group style="position:absolute;left:11902;top:13047;width:3;height:6" coordorigin="11902,13047" coordsize="3,6">
              <v:shape style="position:absolute;left:11902;top:13047;width:3;height:6" coordorigin="11902,13047" coordsize="3,6" path="m11905,13053l11902,13050,11905,13047e" filled="f" stroked="t" strokeweight=".5pt" strokecolor="#D4D5D7">
                <v:path arrowok="t"/>
              </v:shape>
            </v:group>
            <v:group style="position:absolute;left:0;top:1865;width:11901;height:11172" coordorigin="0,1865" coordsize="11901,11172">
              <v:shape style="position:absolute;left:0;top:1865;width:11901;height:11172" coordorigin="0,1865" coordsize="11901,11172" path="m11901,1865l4188,13037,0,10407e" filled="f" stroked="t" strokeweight=".5pt" strokecolor="#D4D5D7">
                <v:path arrowok="t"/>
              </v:shape>
            </v:group>
            <v:group style="position:absolute;left:0;top:2481;width:4721;height:4912" coordorigin="0,2481" coordsize="4721,4912">
              <v:shape style="position:absolute;left:0;top:2481;width:4721;height:4912" coordorigin="0,2481" coordsize="4721,4912" path="m0,7394l4721,2481e" filled="f" stroked="t" strokeweight=".5pt" strokecolor="#D4D5D7">
                <v:path arrowok="t"/>
              </v:shape>
            </v:group>
            <v:group style="position:absolute;left:11902;top:13150;width:3;height:6" coordorigin="11902,13150" coordsize="3,6">
              <v:shape style="position:absolute;left:11902;top:13150;width:3;height:6" coordorigin="11902,13150" coordsize="3,6" path="m11905,13156l11902,13154,11905,13150e" filled="f" stroked="t" strokeweight=".5pt" strokecolor="#D4D5D7">
                <v:path arrowok="t"/>
              </v:shape>
            </v:group>
            <v:group style="position:absolute;left:0;top:1969;width:11901;height:11172" coordorigin="0,1969" coordsize="11901,11172">
              <v:shape style="position:absolute;left:0;top:1969;width:11901;height:11172" coordorigin="0,1969" coordsize="11901,11172" path="m11901,1969l4188,13140,0,10511e" filled="f" stroked="t" strokeweight=".5pt" strokecolor="#D4D5D7">
                <v:path arrowok="t"/>
              </v:shape>
            </v:group>
            <v:group style="position:absolute;left:0;top:2585;width:4721;height:4912" coordorigin="0,2585" coordsize="4721,4912">
              <v:shape style="position:absolute;left:0;top:2585;width:4721;height:4912" coordorigin="0,2585" coordsize="4721,4912" path="m0,7497l4721,2585e" filled="f" stroked="t" strokeweight=".5pt" strokecolor="#D4D5D7">
                <v:path arrowok="t"/>
              </v:shape>
            </v:group>
            <v:group style="position:absolute;left:11902;top:13254;width:3;height:6" coordorigin="11902,13254" coordsize="3,6">
              <v:shape style="position:absolute;left:11902;top:13254;width:3;height:6" coordorigin="11902,13254" coordsize="3,6" path="m11905,13260l11902,13258,11905,13254e" filled="f" stroked="t" strokeweight=".5pt" strokecolor="#D4D5D7">
                <v:path arrowok="t"/>
              </v:shape>
            </v:group>
            <v:group style="position:absolute;left:0;top:2072;width:11901;height:11172" coordorigin="0,2072" coordsize="11901,11172">
              <v:shape style="position:absolute;left:0;top:2072;width:11901;height:11172" coordorigin="0,2072" coordsize="11901,11172" path="m11901,2072l4188,13244,0,10615e" filled="f" stroked="t" strokeweight=".5pt" strokecolor="#D4D5D7">
                <v:path arrowok="t"/>
              </v:shape>
            </v:group>
            <v:group style="position:absolute;left:0;top:2689;width:4721;height:4912" coordorigin="0,2689" coordsize="4721,4912">
              <v:shape style="position:absolute;left:0;top:2689;width:4721;height:4912" coordorigin="0,2689" coordsize="4721,4912" path="m0,7601l4721,2689e" filled="f" stroked="t" strokeweight=".5pt" strokecolor="#D4D5D7">
                <v:path arrowok="t"/>
              </v:shape>
            </v:group>
            <v:group style="position:absolute;left:0;top:2176;width:11901;height:11172" coordorigin="0,2176" coordsize="11901,11172">
              <v:shape style="position:absolute;left:0;top:2176;width:11901;height:11172" coordorigin="0,2176" coordsize="11901,11172" path="m11901,2176l4188,13347,0,10718e" filled="f" stroked="t" strokeweight=".5pt" strokecolor="#D4D5D7">
                <v:path arrowok="t"/>
              </v:shape>
            </v:group>
            <v:group style="position:absolute;left:0;top:2792;width:4721;height:4912" coordorigin="0,2792" coordsize="4721,4912">
              <v:shape style="position:absolute;left:0;top:2792;width:4721;height:4912" coordorigin="0,2792" coordsize="4721,4912" path="m0,7705l4721,2792e" filled="f" stroked="t" strokeweight=".5pt" strokecolor="#D4D5D7">
                <v:path arrowok="t"/>
              </v:shape>
            </v:group>
            <v:group style="position:absolute;left:0;top:2279;width:11901;height:11172" coordorigin="0,2279" coordsize="11901,11172">
              <v:shape style="position:absolute;left:0;top:2279;width:11901;height:11172" coordorigin="0,2279" coordsize="11901,11172" path="m11901,2279l4188,13451,0,10822e" filled="f" stroked="t" strokeweight=".5pt" strokecolor="#D4D5D7">
                <v:path arrowok="t"/>
              </v:shape>
            </v:group>
            <v:group style="position:absolute;left:0;top:2896;width:4721;height:4912" coordorigin="0,2896" coordsize="4721,4912">
              <v:shape style="position:absolute;left:0;top:2896;width:4721;height:4912" coordorigin="0,2896" coordsize="4721,4912" path="m0,7808l4721,2896e" filled="f" stroked="t" strokeweight=".5pt" strokecolor="#D4D5D7">
                <v:path arrowok="t"/>
              </v:shape>
            </v:group>
            <v:group style="position:absolute;left:0;top:2383;width:11901;height:11172" coordorigin="0,2383" coordsize="11901,11172">
              <v:shape style="position:absolute;left:0;top:2383;width:11901;height:11172" coordorigin="0,2383" coordsize="11901,11172" path="m11901,2383l4188,13555,0,10925e" filled="f" stroked="t" strokeweight=".5pt" strokecolor="#D4D5D7">
                <v:path arrowok="t"/>
              </v:shape>
            </v:group>
            <v:group style="position:absolute;left:0;top:3000;width:4721;height:4912" coordorigin="0,3000" coordsize="4721,4912">
              <v:shape style="position:absolute;left:0;top:3000;width:4721;height:4912" coordorigin="0,3000" coordsize="4721,4912" path="m0,7912l4721,3000e" filled="f" stroked="t" strokeweight=".5pt" strokecolor="#D4D5D7">
                <v:path arrowok="t"/>
              </v:shape>
            </v:group>
            <v:group style="position:absolute;left:0;top:2487;width:11901;height:11172" coordorigin="0,2487" coordsize="11901,11172">
              <v:shape style="position:absolute;left:0;top:2487;width:11901;height:11172" coordorigin="0,2487" coordsize="11901,11172" path="m11901,2487l4188,13658,0,11029e" filled="f" stroked="t" strokeweight=".5pt" strokecolor="#D4D5D7">
                <v:path arrowok="t"/>
              </v:shape>
            </v:group>
            <v:group style="position:absolute;left:0;top:3103;width:4721;height:4912" coordorigin="0,3103" coordsize="4721,4912">
              <v:shape style="position:absolute;left:0;top:3103;width:4721;height:4912" coordorigin="0,3103" coordsize="4721,4912" path="m0,8015l4721,3103e" filled="f" stroked="t" strokeweight=".5pt" strokecolor="#D4D5D7">
                <v:path arrowok="t"/>
              </v:shape>
            </v:group>
            <v:group style="position:absolute;left:0;top:2590;width:11901;height:11172" coordorigin="0,2590" coordsize="11901,11172">
              <v:shape style="position:absolute;left:0;top:2590;width:11901;height:11172" coordorigin="0,2590" coordsize="11901,11172" path="m11901,2590l4188,13762,0,11133e" filled="f" stroked="t" strokeweight=".5pt" strokecolor="#D4D5D7">
                <v:path arrowok="t"/>
              </v:shape>
            </v:group>
            <v:group style="position:absolute;left:0;top:3207;width:4721;height:4912" coordorigin="0,3207" coordsize="4721,4912">
              <v:shape style="position:absolute;left:0;top:3207;width:4721;height:4912" coordorigin="0,3207" coordsize="4721,4912" path="m0,8119l4721,3207e" filled="f" stroked="t" strokeweight=".5pt" strokecolor="#D4D5D7">
                <v:path arrowok="t"/>
              </v:shape>
            </v:group>
            <v:group style="position:absolute;left:0;top:2694;width:11901;height:11172" coordorigin="0,2694" coordsize="11901,11172">
              <v:shape style="position:absolute;left:0;top:2694;width:11901;height:11172" coordorigin="0,2694" coordsize="11901,11172" path="m11901,2694l4188,13865,0,11236e" filled="f" stroked="t" strokeweight=".5pt" strokecolor="#D4D5D7">
                <v:path arrowok="t"/>
              </v:shape>
            </v:group>
            <v:group style="position:absolute;left:0;top:3310;width:4721;height:4912" coordorigin="0,3310" coordsize="4721,4912">
              <v:shape style="position:absolute;left:0;top:3310;width:4721;height:4912" coordorigin="0,3310" coordsize="4721,4912" path="m0,8223l4721,3310e" filled="f" stroked="t" strokeweight=".5pt" strokecolor="#D4D5D7">
                <v:path arrowok="t"/>
              </v:shape>
            </v:group>
            <v:group style="position:absolute;left:0;top:2798;width:11901;height:11172" coordorigin="0,2798" coordsize="11901,11172">
              <v:shape style="position:absolute;left:0;top:2798;width:11901;height:11172" coordorigin="0,2798" coordsize="11901,11172" path="m11901,2798l4188,13969,0,11340e" filled="f" stroked="t" strokeweight=".5pt" strokecolor="#D4D5D7">
                <v:path arrowok="t"/>
              </v:shape>
            </v:group>
            <v:group style="position:absolute;left:0;top:3414;width:4721;height:4912" coordorigin="0,3414" coordsize="4721,4912">
              <v:shape style="position:absolute;left:0;top:3414;width:4721;height:4912" coordorigin="0,3414" coordsize="4721,4912" path="m0,8326l4721,3414e" filled="f" stroked="t" strokeweight=".5pt" strokecolor="#D4D5D7">
                <v:path arrowok="t"/>
              </v:shape>
            </v:group>
            <v:group style="position:absolute;left:0;top:2901;width:11901;height:11172" coordorigin="0,2901" coordsize="11901,11172">
              <v:shape style="position:absolute;left:0;top:2901;width:11901;height:11172" coordorigin="0,2901" coordsize="11901,11172" path="m11901,2901l4188,14073,0,11443e" filled="f" stroked="t" strokeweight=".5pt" strokecolor="#D4D5D7">
                <v:path arrowok="t"/>
              </v:shape>
            </v:group>
            <v:group style="position:absolute;left:0;top:3518;width:4721;height:4912" coordorigin="0,3518" coordsize="4721,4912">
              <v:shape style="position:absolute;left:0;top:3518;width:4721;height:4912" coordorigin="0,3518" coordsize="4721,4912" path="m0,8430l4721,3518e" filled="f" stroked="t" strokeweight=".5pt" strokecolor="#D4D5D7">
                <v:path arrowok="t"/>
              </v:shape>
            </v:group>
            <v:group style="position:absolute;left:0;top:3005;width:11901;height:11172" coordorigin="0,3005" coordsize="11901,11172">
              <v:shape style="position:absolute;left:0;top:3005;width:11901;height:11172" coordorigin="0,3005" coordsize="11901,11172" path="m11901,3005l4188,14176,0,11547e" filled="f" stroked="t" strokeweight=".5pt" strokecolor="#D4D5D7">
                <v:path arrowok="t"/>
              </v:shape>
            </v:group>
            <v:group style="position:absolute;left:0;top:3621;width:4721;height:4912" coordorigin="0,3621" coordsize="4721,4912">
              <v:shape style="position:absolute;left:0;top:3621;width:4721;height:4912" coordorigin="0,3621" coordsize="4721,4912" path="m0,8534l4721,3621e" filled="f" stroked="t" strokeweight=".5pt" strokecolor="#D4D5D7">
                <v:path arrowok="t"/>
              </v:shape>
            </v:group>
            <v:group style="position:absolute;left:0;top:3108;width:11901;height:11172" coordorigin="0,3108" coordsize="11901,11172">
              <v:shape style="position:absolute;left:0;top:3108;width:11901;height:11172" coordorigin="0,3108" coordsize="11901,11172" path="m11901,3108l4188,14280,0,11651e" filled="f" stroked="t" strokeweight=".5pt" strokecolor="#D4D5D7">
                <v:path arrowok="t"/>
              </v:shape>
            </v:group>
            <v:group style="position:absolute;left:0;top:3725;width:4721;height:4912" coordorigin="0,3725" coordsize="4721,4912">
              <v:shape style="position:absolute;left:0;top:3725;width:4721;height:4912" coordorigin="0,3725" coordsize="4721,4912" path="m0,8637l4721,3725e" filled="f" stroked="t" strokeweight=".5pt" strokecolor="#D4D5D7">
                <v:path arrowok="t"/>
              </v:shape>
            </v:group>
            <v:group style="position:absolute;left:0;top:3212;width:11901;height:11172" coordorigin="0,3212" coordsize="11901,11172">
              <v:shape style="position:absolute;left:0;top:3212;width:11901;height:11172" coordorigin="0,3212" coordsize="11901,11172" path="m11901,3212l4188,14384,0,11754e" filled="f" stroked="t" strokeweight=".5pt" strokecolor="#D4D5D7">
                <v:path arrowok="t"/>
              </v:shape>
            </v:group>
            <v:group style="position:absolute;left:0;top:3829;width:4721;height:4912" coordorigin="0,3829" coordsize="4721,4912">
              <v:shape style="position:absolute;left:0;top:3829;width:4721;height:4912" coordorigin="0,3829" coordsize="4721,4912" path="m0,8741l4721,3829e" filled="f" stroked="t" strokeweight=".5pt" strokecolor="#D4D5D7">
                <v:path arrowok="t"/>
              </v:shape>
            </v:group>
            <v:group style="position:absolute;left:0;top:3316;width:11901;height:11172" coordorigin="0,3316" coordsize="11901,11172">
              <v:shape style="position:absolute;left:0;top:3316;width:11901;height:11172" coordorigin="0,3316" coordsize="11901,11172" path="m11901,3316l4188,14487,0,11858e" filled="f" stroked="t" strokeweight=".5pt" strokecolor="#D4D5D7">
                <v:path arrowok="t"/>
              </v:shape>
            </v:group>
            <v:group style="position:absolute;left:0;top:3932;width:4721;height:4912" coordorigin="0,3932" coordsize="4721,4912">
              <v:shape style="position:absolute;left:0;top:3932;width:4721;height:4912" coordorigin="0,3932" coordsize="4721,4912" path="m0,8844l4721,3932e" filled="f" stroked="t" strokeweight=".5pt" strokecolor="#D4D5D7">
                <v:path arrowok="t"/>
              </v:shape>
            </v:group>
            <v:group style="position:absolute;left:0;top:3419;width:11901;height:11172" coordorigin="0,3419" coordsize="11901,11172">
              <v:shape style="position:absolute;left:0;top:3419;width:11901;height:11172" coordorigin="0,3419" coordsize="11901,11172" path="m11901,3419l4188,14591,0,11962e" filled="f" stroked="t" strokeweight=".5pt" strokecolor="#D4D5D7">
                <v:path arrowok="t"/>
              </v:shape>
            </v:group>
            <v:group style="position:absolute;left:0;top:4036;width:4721;height:4912" coordorigin="0,4036" coordsize="4721,4912">
              <v:shape style="position:absolute;left:0;top:4036;width:4721;height:4912" coordorigin="0,4036" coordsize="4721,4912" path="m0,8948l4721,4036e" filled="f" stroked="t" strokeweight=".5pt" strokecolor="#D4D5D7">
                <v:path arrowok="t"/>
              </v:shape>
            </v:group>
            <v:group style="position:absolute;left:0;top:3523;width:11901;height:11172" coordorigin="0,3523" coordsize="11901,11172">
              <v:shape style="position:absolute;left:0;top:3523;width:11901;height:11172" coordorigin="0,3523" coordsize="11901,11172" path="m11901,3523l4188,14694,0,12065e" filled="f" stroked="t" strokeweight=".5pt" strokecolor="#D4D5D7">
                <v:path arrowok="t"/>
              </v:shape>
            </v:group>
            <v:group style="position:absolute;left:0;top:4139;width:4721;height:4912" coordorigin="0,4139" coordsize="4721,4912">
              <v:shape style="position:absolute;left:0;top:4139;width:4721;height:4912" coordorigin="0,4139" coordsize="4721,4912" path="m0,9052l4721,4139e" filled="f" stroked="t" strokeweight=".5pt" strokecolor="#D4D5D7">
                <v:path arrowok="t"/>
              </v:shape>
            </v:group>
            <v:group style="position:absolute;left:0;top:3627;width:11901;height:11172" coordorigin="0,3627" coordsize="11901,11172">
              <v:shape style="position:absolute;left:0;top:3627;width:11901;height:11172" coordorigin="0,3627" coordsize="11901,11172" path="m11901,3627l4188,14798,0,12169e" filled="f" stroked="t" strokeweight=".5pt" strokecolor="#D4D5D7">
                <v:path arrowok="t"/>
              </v:shape>
            </v:group>
            <v:group style="position:absolute;left:0;top:4243;width:4721;height:4912" coordorigin="0,4243" coordsize="4721,4912">
              <v:shape style="position:absolute;left:0;top:4243;width:4721;height:4912" coordorigin="0,4243" coordsize="4721,4912" path="m0,9155l4721,4243e" filled="f" stroked="t" strokeweight=".5pt" strokecolor="#D4D5D7">
                <v:path arrowok="t"/>
              </v:shape>
            </v:group>
            <v:group style="position:absolute;left:0;top:3730;width:11901;height:11172" coordorigin="0,3730" coordsize="11901,11172">
              <v:shape style="position:absolute;left:0;top:3730;width:11901;height:11172" coordorigin="0,3730" coordsize="11901,11172" path="m11901,3730l4188,14902,0,12272e" filled="f" stroked="t" strokeweight=".5pt" strokecolor="#D4D5D7">
                <v:path arrowok="t"/>
              </v:shape>
            </v:group>
            <v:group style="position:absolute;left:0;top:4347;width:4721;height:4912" coordorigin="0,4347" coordsize="4721,4912">
              <v:shape style="position:absolute;left:0;top:4347;width:4721;height:4912" coordorigin="0,4347" coordsize="4721,4912" path="m0,9259l4721,4347e" filled="f" stroked="t" strokeweight=".5pt" strokecolor="#D4D5D7">
                <v:path arrowok="t"/>
              </v:shape>
            </v:group>
            <v:group style="position:absolute;left:0;top:3834;width:11901;height:11172" coordorigin="0,3834" coordsize="11901,11172">
              <v:shape style="position:absolute;left:0;top:3834;width:11901;height:11172" coordorigin="0,3834" coordsize="11901,11172" path="m11901,3834l4188,15005,0,12376e" filled="f" stroked="t" strokeweight=".5pt" strokecolor="#D4D5D7">
                <v:path arrowok="t"/>
              </v:shape>
            </v:group>
            <v:group style="position:absolute;left:0;top:4450;width:4721;height:4912" coordorigin="0,4450" coordsize="4721,4912">
              <v:shape style="position:absolute;left:0;top:4450;width:4721;height:4912" coordorigin="0,4450" coordsize="4721,4912" path="m0,9363l4721,4450e" filled="f" stroked="t" strokeweight=".5pt" strokecolor="#D4D5D7">
                <v:path arrowok="t"/>
              </v:shape>
            </v:group>
            <v:group style="position:absolute;left:0;top:3937;width:11901;height:11172" coordorigin="0,3937" coordsize="11901,11172">
              <v:shape style="position:absolute;left:0;top:3937;width:11901;height:11172" coordorigin="0,3937" coordsize="11901,11172" path="m11901,3937l4188,15109,0,12480e" filled="f" stroked="t" strokeweight=".5pt" strokecolor="#D4D5D7">
                <v:path arrowok="t"/>
              </v:shape>
            </v:group>
            <v:group style="position:absolute;left:0;top:4554;width:4721;height:4912" coordorigin="0,4554" coordsize="4721,4912">
              <v:shape style="position:absolute;left:0;top:4554;width:4721;height:4912" coordorigin="0,4554" coordsize="4721,4912" path="m0,9466l4721,4554e" filled="f" stroked="t" strokeweight=".5pt" strokecolor="#D4D5D7">
                <v:path arrowok="t"/>
              </v:shape>
            </v:group>
            <v:group style="position:absolute;left:0;top:4041;width:11901;height:11172" coordorigin="0,4041" coordsize="11901,11172">
              <v:shape style="position:absolute;left:0;top:4041;width:11901;height:11172" coordorigin="0,4041" coordsize="11901,11172" path="m11901,4041l4188,15213,0,12583e" filled="f" stroked="t" strokeweight=".5pt" strokecolor="#D4D5D7">
                <v:path arrowok="t"/>
              </v:shape>
            </v:group>
            <v:group style="position:absolute;left:0;top:4657;width:4721;height:4912" coordorigin="0,4657" coordsize="4721,4912">
              <v:shape style="position:absolute;left:0;top:4657;width:4721;height:4912" coordorigin="0,4657" coordsize="4721,4912" path="m0,9570l4721,4657e" filled="f" stroked="t" strokeweight=".5pt" strokecolor="#D4D5D7">
                <v:path arrowok="t"/>
              </v:shape>
            </v:group>
            <v:group style="position:absolute;left:0;top:4145;width:11901;height:11172" coordorigin="0,4145" coordsize="11901,11172">
              <v:shape style="position:absolute;left:0;top:4145;width:11901;height:11172" coordorigin="0,4145" coordsize="11901,11172" path="m11901,4145l4188,15316,0,12687e" filled="f" stroked="t" strokeweight=".5pt" strokecolor="#D4D5D7">
                <v:path arrowok="t"/>
              </v:shape>
            </v:group>
            <v:group style="position:absolute;left:0;top:4761;width:4721;height:4912" coordorigin="0,4761" coordsize="4721,4912">
              <v:shape style="position:absolute;left:0;top:4761;width:4721;height:4912" coordorigin="0,4761" coordsize="4721,4912" path="m0,9673l4721,4761e" filled="f" stroked="t" strokeweight=".5pt" strokecolor="#D4D5D7">
                <v:path arrowok="t"/>
              </v:shape>
            </v:group>
            <v:group style="position:absolute;left:0;top:4248;width:11901;height:11172" coordorigin="0,4248" coordsize="11901,11172">
              <v:shape style="position:absolute;left:0;top:4248;width:11901;height:11172" coordorigin="0,4248" coordsize="11901,11172" path="m11901,4248l4188,15420,0,12791e" filled="f" stroked="t" strokeweight=".5pt" strokecolor="#D4D5D7">
                <v:path arrowok="t"/>
              </v:shape>
            </v:group>
            <v:group style="position:absolute;left:0;top:4865;width:4721;height:4912" coordorigin="0,4865" coordsize="4721,4912">
              <v:shape style="position:absolute;left:0;top:4865;width:4721;height:4912" coordorigin="0,4865" coordsize="4721,4912" path="m0,9777l4721,4865e" filled="f" stroked="t" strokeweight=".5pt" strokecolor="#D4D5D7">
                <v:path arrowok="t"/>
              </v:shape>
            </v:group>
            <v:group style="position:absolute;left:0;top:4352;width:11901;height:11172" coordorigin="0,4352" coordsize="11901,11172">
              <v:shape style="position:absolute;left:0;top:4352;width:11901;height:11172" coordorigin="0,4352" coordsize="11901,11172" path="m11901,4352l4188,15523,0,12894e" filled="f" stroked="t" strokeweight=".5pt" strokecolor="#D4D5D7">
                <v:path arrowok="t"/>
              </v:shape>
            </v:group>
            <v:group style="position:absolute;left:0;top:4968;width:4721;height:4912" coordorigin="0,4968" coordsize="4721,4912">
              <v:shape style="position:absolute;left:0;top:4968;width:4721;height:4912" coordorigin="0,4968" coordsize="4721,4912" path="m0,9881l4721,4968e" filled="f" stroked="t" strokeweight=".5pt" strokecolor="#D4D5D7">
                <v:path arrowok="t"/>
              </v:shape>
            </v:group>
            <v:group style="position:absolute;left:0;top:4455;width:11901;height:11172" coordorigin="0,4455" coordsize="11901,11172">
              <v:shape style="position:absolute;left:0;top:4455;width:11901;height:11172" coordorigin="0,4455" coordsize="11901,11172" path="m11901,4455l4188,15627,0,12998e" filled="f" stroked="t" strokeweight=".5pt" strokecolor="#D4D5D7">
                <v:path arrowok="t"/>
              </v:shape>
            </v:group>
            <v:group style="position:absolute;left:0;top:5072;width:4721;height:4912" coordorigin="0,5072" coordsize="4721,4912">
              <v:shape style="position:absolute;left:0;top:5072;width:4721;height:4912" coordorigin="0,5072" coordsize="4721,4912" path="m0,9984l4721,5072e" filled="f" stroked="t" strokeweight=".5pt" strokecolor="#D4D5D7">
                <v:path arrowok="t"/>
              </v:shape>
            </v:group>
            <v:group style="position:absolute;left:0;top:4559;width:11901;height:11172" coordorigin="0,4559" coordsize="11901,11172">
              <v:shape style="position:absolute;left:0;top:4559;width:11901;height:11172" coordorigin="0,4559" coordsize="11901,11172" path="m11901,4559l4188,15731,0,13101e" filled="f" stroked="t" strokeweight=".5pt" strokecolor="#D4D5D7">
                <v:path arrowok="t"/>
              </v:shape>
            </v:group>
            <v:group style="position:absolute;left:0;top:5176;width:4721;height:4912" coordorigin="0,5176" coordsize="4721,4912">
              <v:shape style="position:absolute;left:0;top:5176;width:4721;height:4912" coordorigin="0,5176" coordsize="4721,4912" path="m0,10088l4721,5176e" filled="f" stroked="t" strokeweight=".5pt" strokecolor="#D4D5D7">
                <v:path arrowok="t"/>
              </v:shape>
            </v:group>
            <v:group style="position:absolute;left:0;top:4663;width:11901;height:11172" coordorigin="0,4663" coordsize="11901,11172">
              <v:shape style="position:absolute;left:0;top:4663;width:11901;height:11172" coordorigin="0,4663" coordsize="11901,11172" path="m11901,4663l4188,15834,0,13205e" filled="f" stroked="t" strokeweight=".5pt" strokecolor="#D4D5D7">
                <v:path arrowok="t"/>
              </v:shape>
            </v:group>
            <v:group style="position:absolute;left:0;top:5279;width:4721;height:4912" coordorigin="0,5279" coordsize="4721,4912">
              <v:shape style="position:absolute;left:0;top:5279;width:4721;height:4912" coordorigin="0,5279" coordsize="4721,4912" path="m0,10191l4721,5279e" filled="f" stroked="t" strokeweight=".5pt" strokecolor="#D4D5D7">
                <v:path arrowok="t"/>
              </v:shape>
            </v:group>
            <v:group style="position:absolute;left:0;top:4766;width:11901;height:11172" coordorigin="0,4766" coordsize="11901,11172">
              <v:shape style="position:absolute;left:0;top:4766;width:11901;height:11172" coordorigin="0,4766" coordsize="11901,11172" path="m11901,4766l4188,15938,0,13309e" filled="f" stroked="t" strokeweight=".5pt" strokecolor="#D4D5D7">
                <v:path arrowok="t"/>
              </v:shape>
            </v:group>
            <v:group style="position:absolute;left:0;top:5383;width:4721;height:4912" coordorigin="0,5383" coordsize="4721,4912">
              <v:shape style="position:absolute;left:0;top:5383;width:4721;height:4912" coordorigin="0,5383" coordsize="4721,4912" path="m0,10295l4721,5383e" filled="f" stroked="t" strokeweight=".5pt" strokecolor="#D4D5D7">
                <v:path arrowok="t"/>
              </v:shape>
            </v:group>
            <v:group style="position:absolute;left:0;top:4870;width:11901;height:11172" coordorigin="0,4870" coordsize="11901,11172">
              <v:shape style="position:absolute;left:0;top:4870;width:11901;height:11172" coordorigin="0,4870" coordsize="11901,11172" path="m11901,4870l4188,16041,0,13412e" filled="f" stroked="t" strokeweight=".5pt" strokecolor="#D4D5D7">
                <v:path arrowok="t"/>
              </v:shape>
            </v:group>
            <v:group style="position:absolute;left:0;top:5486;width:4721;height:4912" coordorigin="0,5486" coordsize="4721,4912">
              <v:shape style="position:absolute;left:0;top:5486;width:4721;height:4912" coordorigin="0,5486" coordsize="4721,4912" path="m0,10399l4721,5486e" filled="f" stroked="t" strokeweight=".5pt" strokecolor="#D4D5D7">
                <v:path arrowok="t"/>
              </v:shape>
            </v:group>
            <v:group style="position:absolute;left:0;top:4974;width:11901;height:11172" coordorigin="0,4974" coordsize="11901,11172">
              <v:shape style="position:absolute;left:0;top:4974;width:11901;height:11172" coordorigin="0,4974" coordsize="11901,11172" path="m11901,4974l4188,16145,0,13516e" filled="f" stroked="t" strokeweight=".5pt" strokecolor="#D4D5D7">
                <v:path arrowok="t"/>
              </v:shape>
            </v:group>
            <v:group style="position:absolute;left:0;top:5590;width:4721;height:4912" coordorigin="0,5590" coordsize="4721,4912">
              <v:shape style="position:absolute;left:0;top:5590;width:4721;height:4912" coordorigin="0,5590" coordsize="4721,4912" path="m0,10502l4721,5590e" filled="f" stroked="t" strokeweight=".5pt" strokecolor="#D4D5D7">
                <v:path arrowok="t"/>
              </v:shape>
            </v:group>
            <v:group style="position:absolute;left:0;top:5077;width:11901;height:11172" coordorigin="0,5077" coordsize="11901,11172">
              <v:shape style="position:absolute;left:0;top:5077;width:11901;height:11172" coordorigin="0,5077" coordsize="11901,11172" path="m11901,5077l4188,16249,0,13619e" filled="f" stroked="t" strokeweight=".5pt" strokecolor="#D4D5D7">
                <v:path arrowok="t"/>
              </v:shape>
            </v:group>
            <v:group style="position:absolute;left:0;top:5694;width:4721;height:4912" coordorigin="0,5694" coordsize="4721,4912">
              <v:shape style="position:absolute;left:0;top:5694;width:4721;height:4912" coordorigin="0,5694" coordsize="4721,4912" path="m0,10606l4721,5694e" filled="f" stroked="t" strokeweight=".5pt" strokecolor="#D4D5D7">
                <v:path arrowok="t"/>
              </v:shape>
            </v:group>
            <v:group style="position:absolute;left:0;top:5181;width:11901;height:11172" coordorigin="0,5181" coordsize="11901,11172">
              <v:shape style="position:absolute;left:0;top:5181;width:11901;height:11172" coordorigin="0,5181" coordsize="11901,11172" path="m11901,5181l4188,16352,0,13723e" filled="f" stroked="t" strokeweight=".5pt" strokecolor="#D4D5D7">
                <v:path arrowok="t"/>
              </v:shape>
            </v:group>
            <v:group style="position:absolute;left:0;top:5797;width:4721;height:4912" coordorigin="0,5797" coordsize="4721,4912">
              <v:shape style="position:absolute;left:0;top:5797;width:4721;height:4912" coordorigin="0,5797" coordsize="4721,4912" path="m0,10710l4721,5797e" filled="f" stroked="t" strokeweight=".5pt" strokecolor="#D4D5D7">
                <v:path arrowok="t"/>
              </v:shape>
            </v:group>
            <v:group style="position:absolute;left:0;top:5284;width:11901;height:11172" coordorigin="0,5284" coordsize="11901,11172">
              <v:shape style="position:absolute;left:0;top:5284;width:11901;height:11172" coordorigin="0,5284" coordsize="11901,11172" path="m11901,5284l4188,16456,0,13827e" filled="f" stroked="t" strokeweight=".5pt" strokecolor="#D4D5D7">
                <v:path arrowok="t"/>
              </v:shape>
            </v:group>
            <v:group style="position:absolute;left:0;top:5901;width:4721;height:4912" coordorigin="0,5901" coordsize="4721,4912">
              <v:shape style="position:absolute;left:0;top:5901;width:4721;height:4912" coordorigin="0,5901" coordsize="4721,4912" path="m0,10813l4721,5901e" filled="f" stroked="t" strokeweight=".5pt" strokecolor="#D4D5D7">
                <v:path arrowok="t"/>
              </v:shape>
            </v:group>
            <v:group style="position:absolute;left:0;top:5388;width:11901;height:11172" coordorigin="0,5388" coordsize="11901,11172">
              <v:shape style="position:absolute;left:0;top:5388;width:11901;height:11172" coordorigin="0,5388" coordsize="11901,11172" path="m11901,5388l4188,16560,0,13930e" filled="f" stroked="t" strokeweight=".5pt" strokecolor="#D4D5D7">
                <v:path arrowok="t"/>
              </v:shape>
            </v:group>
            <v:group style="position:absolute;left:0;top:6005;width:4721;height:4912" coordorigin="0,6005" coordsize="4721,4912">
              <v:shape style="position:absolute;left:0;top:6005;width:4721;height:4912" coordorigin="0,6005" coordsize="4721,4912" path="m0,10917l4721,6005e" filled="f" stroked="t" strokeweight=".5pt" strokecolor="#D4D5D7">
                <v:path arrowok="t"/>
              </v:shape>
            </v:group>
            <v:group style="position:absolute;left:0;top:5492;width:11901;height:11172" coordorigin="0,5492" coordsize="11901,11172">
              <v:shape style="position:absolute;left:0;top:5492;width:11901;height:11172" coordorigin="0,5492" coordsize="11901,11172" path="m11901,5492l4188,16663,0,14034e" filled="f" stroked="t" strokeweight=".5pt" strokecolor="#D4D5D7">
                <v:path arrowok="t"/>
              </v:shape>
            </v:group>
            <v:group style="position:absolute;left:0;top:6108;width:4721;height:4912" coordorigin="0,6108" coordsize="4721,4912">
              <v:shape style="position:absolute;left:0;top:6108;width:4721;height:4912" coordorigin="0,6108" coordsize="4721,4912" path="m0,11020l4721,6108e" filled="f" stroked="t" strokeweight=".5pt" strokecolor="#D4D5D7">
                <v:path arrowok="t"/>
              </v:shape>
            </v:group>
            <v:group style="position:absolute;left:0;top:5595;width:11901;height:11172" coordorigin="0,5595" coordsize="11901,11172">
              <v:shape style="position:absolute;left:0;top:5595;width:11901;height:11172" coordorigin="0,5595" coordsize="11901,11172" path="m11901,5595l4188,16767,0,14138e" filled="f" stroked="t" strokeweight=".5pt" strokecolor="#D4D5D7">
                <v:path arrowok="t"/>
              </v:shape>
            </v:group>
            <v:group style="position:absolute;left:0;top:6212;width:4721;height:4912" coordorigin="0,6212" coordsize="4721,4912">
              <v:shape style="position:absolute;left:0;top:6212;width:4721;height:4912" coordorigin="0,6212" coordsize="4721,4912" path="m0,11124l4721,6212e" filled="f" stroked="t" strokeweight=".5pt" strokecolor="#D4D5D7">
                <v:path arrowok="t"/>
              </v:shape>
            </v:group>
            <v:group style="position:absolute;left:4210;top:5699;width:7691;height:11139" coordorigin="4210,5699" coordsize="7691,11139">
              <v:shape style="position:absolute;left:4210;top:5699;width:7691;height:11139" coordorigin="4210,5699" coordsize="7691,11139" path="m11901,5699l4210,16838e" filled="f" stroked="t" strokeweight=".5pt" strokecolor="#D4D5D7">
                <v:path arrowok="t"/>
              </v:shape>
            </v:group>
            <v:group style="position:absolute;left:0;top:14241;width:4136;height:2597" coordorigin="0,14241" coordsize="4136,2597">
              <v:shape style="position:absolute;left:0;top:14241;width:4136;height:2597" coordorigin="0,14241" coordsize="4136,2597" path="m4136,16838l0,14241e" filled="f" stroked="t" strokeweight=".5pt" strokecolor="#D4D5D7">
                <v:path arrowok="t"/>
              </v:shape>
            </v:group>
            <v:group style="position:absolute;left:0;top:6315;width:4721;height:4912" coordorigin="0,6315" coordsize="4721,4912">
              <v:shape style="position:absolute;left:0;top:6315;width:4721;height:4912" coordorigin="0,6315" coordsize="4721,4912" path="m0,11228l4721,6315e" filled="f" stroked="t" strokeweight=".5pt" strokecolor="#D4D5D7">
                <v:path arrowok="t"/>
              </v:shape>
            </v:group>
            <v:group style="position:absolute;left:4282;top:5802;width:7620;height:11035" coordorigin="4282,5802" coordsize="7620,11035">
              <v:shape style="position:absolute;left:4282;top:5802;width:7620;height:11035" coordorigin="4282,5802" coordsize="7620,11035" path="m11901,5802l4282,16838e" filled="f" stroked="t" strokeweight=".5pt" strokecolor="#D4D5D7">
                <v:path arrowok="t"/>
              </v:shape>
            </v:group>
            <v:group style="position:absolute;left:0;top:14345;width:3971;height:2493" coordorigin="0,14345" coordsize="3971,2493">
              <v:shape style="position:absolute;left:0;top:14345;width:3971;height:2493" coordorigin="0,14345" coordsize="3971,2493" path="m3971,16838l0,14345e" filled="f" stroked="t" strokeweight=".5pt" strokecolor="#D4D5D7">
                <v:path arrowok="t"/>
              </v:shape>
            </v:group>
            <v:group style="position:absolute;left:0;top:6419;width:4721;height:4912" coordorigin="0,6419" coordsize="4721,4912">
              <v:shape style="position:absolute;left:0;top:6419;width:4721;height:4912" coordorigin="0,6419" coordsize="4721,4912" path="m0,11331l4721,6419e" filled="f" stroked="t" strokeweight=".5pt" strokecolor="#D4D5D7">
                <v:path arrowok="t"/>
              </v:shape>
            </v:group>
            <v:group style="position:absolute;left:4353;top:5906;width:7548;height:10932" coordorigin="4353,5906" coordsize="7548,10932">
              <v:shape style="position:absolute;left:4353;top:5906;width:7548;height:10932" coordorigin="4353,5906" coordsize="7548,10932" path="m11901,5906l4353,16838e" filled="f" stroked="t" strokeweight=".5pt" strokecolor="#D4D5D7">
                <v:path arrowok="t"/>
              </v:shape>
            </v:group>
            <v:group style="position:absolute;left:0;top:14448;width:3806;height:2389" coordorigin="0,14448" coordsize="3806,2389">
              <v:shape style="position:absolute;left:0;top:14448;width:3806;height:2389" coordorigin="0,14448" coordsize="3806,2389" path="m3806,16838l0,14448e" filled="f" stroked="t" strokeweight=".5pt" strokecolor="#D4D5D7">
                <v:path arrowok="t"/>
              </v:shape>
            </v:group>
            <v:group style="position:absolute;left:0;top:6523;width:4721;height:4912" coordorigin="0,6523" coordsize="4721,4912">
              <v:shape style="position:absolute;left:0;top:6523;width:4721;height:4912" coordorigin="0,6523" coordsize="4721,4912" path="m0,11435l4721,6523e" filled="f" stroked="t" strokeweight=".5pt" strokecolor="#D4D5D7">
                <v:path arrowok="t"/>
              </v:shape>
            </v:group>
            <v:group style="position:absolute;left:10332;top:15427;width:781;height:781" coordorigin="10332,15427" coordsize="781,781">
              <v:shape style="position:absolute;left:10332;top:15427;width:781;height:781" coordorigin="10332,15427" coordsize="781,781" path="m10723,15427l10659,15432,10599,15447,10543,15471,10492,15502,10426,15563,10391,15612,10363,15666,10344,15724,10334,15785,10332,15817,10334,15849,10344,15911,10363,15969,10391,16023,10426,16072,10492,16132,10543,16164,10599,16188,10659,16203,10723,16208,10755,16207,10816,16196,10875,16177,10928,16149,10977,16114,11038,16048,11069,15997,11093,15941,11108,15881,11113,15817,11112,15785,11102,15724,11082,15666,11055,15612,11019,15563,10953,15502,10902,15471,10846,15447,10786,15432,10723,15427xe" filled="t" fillcolor="#00AFDB" stroked="f">
                <v:path arrowok="t"/>
                <v:fill type="solid"/>
              </v:shape>
              <v:shape style="position:absolute;left:10332;top:15427;width:781;height:781" type="#_x0000_t75">
                <v:imagedata r:id="rId9" o:title=""/>
              </v:shape>
            </v:group>
            <v:group style="position:absolute;left:10445;top:15897;width:111;height:124" coordorigin="10445,15897" coordsize="111,124">
              <v:shape style="position:absolute;left:10445;top:15897;width:111;height:124" coordorigin="10445,15897" coordsize="111,124" path="m10497,15897l10476,15905,10459,15918,10448,15937,10445,15959,10445,15968,10452,15990,10465,16006,10484,16018,10506,16022,10523,16020,10541,16013,10556,16000,10547,15995,10494,15995,10478,15981,10472,15959,10474,15946,10487,15928,10507,15921,10549,15921,10554,15915,10542,15905,10524,15899,10497,15897xe" filled="t" fillcolor="#FFFFFF" stroked="f">
                <v:path arrowok="t"/>
                <v:fill type="solid"/>
              </v:shape>
              <v:shape style="position:absolute;left:10445;top:15897;width:111;height:124" coordorigin="10445,15897" coordsize="111,124" path="m10534,15987l10520,15994,10494,15995,10547,15995,10534,15987xe" filled="t" fillcolor="#FFFFFF" stroked="f">
                <v:path arrowok="t"/>
                <v:fill type="solid"/>
              </v:shape>
              <v:shape style="position:absolute;left:10445;top:15897;width:111;height:124" coordorigin="10445,15897" coordsize="111,124" path="m10549,15921l10519,15921,10529,15926,10538,15935,10549,15921xe" filled="t" fillcolor="#FFFFFF" stroked="f">
                <v:path arrowok="t"/>
                <v:fill type="solid"/>
              </v:shape>
            </v:group>
            <v:group style="position:absolute;left:10578;top:15900;width:87;height:122" coordorigin="10578,15900" coordsize="87,122">
              <v:shape style="position:absolute;left:10578;top:15900;width:87;height:122" coordorigin="10578,15900" coordsize="87,122" path="m10589,15983l10586,16011,10605,16019,10625,16021,10646,16017,10663,16005,10665,15998,10611,15998,10600,15992,10589,15983xe" filled="t" fillcolor="#FFFFFF" stroked="f">
                <v:path arrowok="t"/>
                <v:fill type="solid"/>
              </v:shape>
              <v:shape style="position:absolute;left:10578;top:15900;width:87;height:122" coordorigin="10578,15900" coordsize="87,122" path="m10629,15900l10601,15900,10584,15913,10578,15933,10581,15950,10595,15963,10618,15971,10638,15976,10643,15979,10643,15993,10636,15998,10665,15998,10669,15984,10667,15970,10654,15956,10631,15947,10610,15942,10605,15939,10605,15925,10610,15920,10657,15920,10662,15910,10648,15903,10629,15900xe" filled="t" fillcolor="#FFFFFF" stroked="f">
                <v:path arrowok="t"/>
                <v:fill type="solid"/>
              </v:shape>
              <v:shape style="position:absolute;left:10578;top:15900;width:87;height:122" coordorigin="10578,15900" coordsize="87,122" path="m10657,15920l10630,15920,10641,15925,10651,15932,10657,15920xe" filled="t" fillcolor="#FFFFFF" stroked="f">
                <v:path arrowok="t"/>
                <v:fill type="solid"/>
              </v:shape>
            </v:group>
            <v:group style="position:absolute;left:10712;top:15899;width:2;height:121" coordorigin="10712,15899" coordsize="2,121">
              <v:shape style="position:absolute;left:10712;top:15899;width:2;height:121" coordorigin="10712,15899" coordsize="0,121" path="m10712,15899l10712,16019e" filled="f" stroked="t" strokeweight="1.428pt" strokecolor="#FFFFFF">
                <v:path arrowok="t"/>
              </v:shape>
            </v:group>
            <v:group style="position:absolute;left:10759;top:15899;width:104;height:121" coordorigin="10759,15899" coordsize="104,121">
              <v:shape style="position:absolute;left:10759;top:15899;width:104;height:121" coordorigin="10759,15899" coordsize="104,121" path="m10814,15899l10759,15899,10759,16019,10785,16019,10785,15981,10843,15981,10839,15974,10854,15960,10855,15957,10785,15957,10785,15923,10855,15923,10854,15917,10838,15903,10814,15899xe" filled="t" fillcolor="#FFFFFF" stroked="f">
                <v:path arrowok="t"/>
                <v:fill type="solid"/>
              </v:shape>
              <v:shape style="position:absolute;left:10759;top:15899;width:104;height:121" coordorigin="10759,15899" coordsize="104,121" path="m10843,15981l10806,15981,10832,16019,10863,16019,10843,15981xe" filled="t" fillcolor="#FFFFFF" stroked="f">
                <v:path arrowok="t"/>
                <v:fill type="solid"/>
              </v:shape>
              <v:shape style="position:absolute;left:10759;top:15899;width:104;height:121" coordorigin="10759,15899" coordsize="104,121" path="m10855,15923l10825,15923,10833,15929,10833,15950,10825,15957,10855,15957,10860,15939,10860,15938,10855,15923xe" filled="t" fillcolor="#FFFFFF" stroked="f">
                <v:path arrowok="t"/>
                <v:fill type="solid"/>
              </v:shape>
            </v:group>
            <v:group style="position:absolute;left:10878;top:15898;width:128;height:124" coordorigin="10878,15898" coordsize="128,124">
              <v:shape style="position:absolute;left:10878;top:15898;width:128;height:124" coordorigin="10878,15898" coordsize="128,124" path="m10931,15898l10910,15905,10893,15919,10882,15937,10878,15959,10879,15970,10886,15990,10900,16007,10919,16018,10942,16022,10954,16021,10975,16013,10992,15999,10995,15994,10928,15994,10912,15980,10906,15959,10906,15954,10913,15938,10929,15927,10957,15924,10995,15924,10995,15923,10979,15909,10958,15900,10931,15898xe" filled="t" fillcolor="#FFFFFF" stroked="f">
                <v:path arrowok="t"/>
                <v:fill type="solid"/>
              </v:shape>
              <v:shape style="position:absolute;left:10878;top:15898;width:128;height:124" coordorigin="10878,15898" coordsize="128,124" path="m10995,15924l10957,15924,10973,15938,10979,15959,10979,15964,10972,15981,10956,15992,10928,15994,10995,15994,11003,15981,11007,15959,11004,15940,10995,15924xe" filled="t" fillcolor="#FFFFFF" stroked="f">
                <v:path arrowok="t"/>
                <v:fill type="solid"/>
              </v:shape>
            </v:group>
            <v:group style="position:absolute;left:10800;top:15816;width:42;height:42" coordorigin="10800,15816" coordsize="42,42">
              <v:shape style="position:absolute;left:10800;top:15816;width:42;height:42" coordorigin="10800,15816" coordsize="42,42" path="m10833,15816l10810,15816,10800,15825,10800,15849,10810,15858,10833,15858,10842,15849,10842,15825,10833,15816xe" filled="t" fillcolor="#FFFFFF" stroked="f">
                <v:path arrowok="t"/>
                <v:fill type="solid"/>
              </v:shape>
            </v:group>
            <v:group style="position:absolute;left:10737;top:15574;width:39;height:204" coordorigin="10737,15574" coordsize="39,204">
              <v:shape style="position:absolute;left:10737;top:15574;width:39;height:204" coordorigin="10737,15574" coordsize="39,204" path="m10767,15574l10746,15574,10737,15583,10737,15770,10746,15779,10767,15779,10776,15770,10776,15583,10767,15574xe" filled="t" fillcolor="#FFFFFF" stroked="f">
                <v:path arrowok="t"/>
                <v:fill type="solid"/>
              </v:shape>
            </v:group>
            <v:group style="position:absolute;left:10607;top:15556;width:39;height:186" coordorigin="10607,15556" coordsize="39,186">
              <v:shape style="position:absolute;left:10607;top:15556;width:39;height:186" coordorigin="10607,15556" coordsize="39,186" path="m10637,15556l10616,15556,10607,15565,10607,15733,10616,15742,10637,15742,10646,15733,10646,15565,10637,15556xe" filled="t" fillcolor="#FFFFFF" stroked="f">
                <v:path arrowok="t"/>
                <v:fill type="solid"/>
              </v:shape>
            </v:group>
            <v:group style="position:absolute;left:10867;top:15612;width:39;height:149" coordorigin="10867,15612" coordsize="39,149">
              <v:shape style="position:absolute;left:10867;top:15612;width:39;height:149" coordorigin="10867,15612" coordsize="39,149" path="m10897,15612l10875,15612,10867,15620,10867,15752,10875,15760,10897,15760,10906,15752,10906,15620,10897,15612xe" filled="t" fillcolor="#FFFFFF" stroked="f">
                <v:path arrowok="t"/>
                <v:fill type="solid"/>
              </v:shape>
            </v:group>
            <v:group style="position:absolute;left:10542;top:15612;width:39;height:149" coordorigin="10542,15612" coordsize="39,149">
              <v:shape style="position:absolute;left:10542;top:15612;width:39;height:149" coordorigin="10542,15612" coordsize="39,149" path="m10573,15612l10551,15612,10542,15620,10542,15752,10551,15760,10573,15760,10581,15752,10581,15620,10573,15612xe" filled="t" fillcolor="#FFFFFF" stroked="f">
                <v:path arrowok="t"/>
                <v:fill type="solid"/>
              </v:shape>
            </v:group>
            <v:group style="position:absolute;left:10802;top:15519;width:39;height:279" coordorigin="10802,15519" coordsize="39,279">
              <v:shape style="position:absolute;left:10802;top:15519;width:39;height:279" coordorigin="10802,15519" coordsize="39,279" path="m10832,15519l10811,15519,10802,15527,10802,15789,10811,15798,10832,15798,10841,15789,10841,15527,10832,15519xe" filled="t" fillcolor="#FFFFFF" stroked="f">
                <v:path arrowok="t"/>
                <v:fill type="solid"/>
              </v:shape>
            </v:group>
            <v:group style="position:absolute;left:10672;top:15519;width:39;height:205" coordorigin="10672,15519" coordsize="39,205">
              <v:shape style="position:absolute;left:10672;top:15519;width:39;height:205" coordorigin="10672,15519" coordsize="39,205" path="m10702,15519l10681,15519,10672,15527,10672,15714,10681,15723,10702,15723,10711,15714,10711,15527,10702,15519xe" filled="t" fillcolor="#FFFFFF" stroked="f">
                <v:path arrowok="t"/>
                <v:fill type="solid"/>
              </v:shape>
              <v:shape style="position:absolute;left:7833;top:15596;width:2106;height:629" type="#_x0000_t75">
                <v:imagedata r:id="rId10" o:title=""/>
              </v:shape>
            </v:group>
            <w10:wrap type="none"/>
          </v:group>
        </w:pict>
      </w:r>
      <w:r>
        <w:rPr>
          <w:b w:val="0"/>
          <w:bCs w:val="0"/>
          <w:color w:val="636466"/>
          <w:spacing w:val="0"/>
          <w:w w:val="95"/>
        </w:rPr>
        <w:t>T</w:t>
      </w:r>
      <w:r>
        <w:rPr>
          <w:b w:val="0"/>
          <w:bCs w:val="0"/>
          <w:color w:val="636466"/>
          <w:spacing w:val="-5"/>
          <w:w w:val="95"/>
        </w:rPr>
        <w:t>H</w:t>
      </w:r>
      <w:r>
        <w:rPr>
          <w:b w:val="0"/>
          <w:bCs w:val="0"/>
          <w:color w:val="636466"/>
          <w:spacing w:val="0"/>
          <w:w w:val="95"/>
        </w:rPr>
        <w:t>E</w:t>
      </w:r>
      <w:r>
        <w:rPr>
          <w:b w:val="0"/>
          <w:bCs w:val="0"/>
          <w:color w:val="636466"/>
          <w:spacing w:val="-33"/>
          <w:w w:val="95"/>
        </w:rPr>
        <w:t> </w:t>
      </w:r>
      <w:r>
        <w:rPr>
          <w:b w:val="0"/>
          <w:bCs w:val="0"/>
          <w:color w:val="636466"/>
          <w:spacing w:val="1"/>
          <w:w w:val="95"/>
        </w:rPr>
        <w:t>V</w:t>
      </w:r>
      <w:r>
        <w:rPr>
          <w:b w:val="0"/>
          <w:bCs w:val="0"/>
          <w:color w:val="636466"/>
          <w:spacing w:val="-4"/>
          <w:w w:val="95"/>
        </w:rPr>
        <w:t>I</w:t>
      </w:r>
      <w:r>
        <w:rPr>
          <w:b w:val="0"/>
          <w:bCs w:val="0"/>
          <w:color w:val="636466"/>
          <w:spacing w:val="-4"/>
          <w:w w:val="95"/>
        </w:rPr>
        <w:t>S</w:t>
      </w:r>
      <w:r>
        <w:rPr>
          <w:b w:val="0"/>
          <w:bCs w:val="0"/>
          <w:color w:val="636466"/>
          <w:spacing w:val="-2"/>
          <w:w w:val="95"/>
        </w:rPr>
        <w:t>I</w:t>
      </w:r>
      <w:r>
        <w:rPr>
          <w:b w:val="0"/>
          <w:bCs w:val="0"/>
          <w:color w:val="636466"/>
          <w:spacing w:val="-3"/>
          <w:w w:val="95"/>
        </w:rPr>
        <w:t>O</w:t>
      </w:r>
      <w:r>
        <w:rPr>
          <w:b w:val="0"/>
          <w:bCs w:val="0"/>
          <w:color w:val="636466"/>
          <w:spacing w:val="0"/>
          <w:w w:val="95"/>
        </w:rPr>
        <w:t>N</w:t>
      </w:r>
      <w:r>
        <w:rPr>
          <w:b w:val="0"/>
          <w:bCs w:val="0"/>
          <w:color w:val="636466"/>
          <w:spacing w:val="-33"/>
          <w:w w:val="95"/>
        </w:rPr>
        <w:t> </w:t>
      </w:r>
      <w:r>
        <w:rPr>
          <w:b w:val="0"/>
          <w:bCs w:val="0"/>
          <w:color w:val="636466"/>
          <w:spacing w:val="-1"/>
          <w:w w:val="95"/>
        </w:rPr>
        <w:t>F</w:t>
      </w:r>
      <w:r>
        <w:rPr>
          <w:b w:val="0"/>
          <w:bCs w:val="0"/>
          <w:color w:val="636466"/>
          <w:spacing w:val="-3"/>
          <w:w w:val="95"/>
        </w:rPr>
        <w:t>O</w:t>
      </w:r>
      <w:r>
        <w:rPr>
          <w:b w:val="0"/>
          <w:bCs w:val="0"/>
          <w:color w:val="636466"/>
          <w:spacing w:val="0"/>
          <w:w w:val="95"/>
        </w:rPr>
        <w:t>R</w:t>
      </w:r>
      <w:r>
        <w:rPr>
          <w:b w:val="0"/>
          <w:bCs w:val="0"/>
          <w:color w:val="636466"/>
          <w:spacing w:val="-33"/>
          <w:w w:val="95"/>
        </w:rPr>
        <w:t> </w:t>
      </w:r>
      <w:r>
        <w:rPr>
          <w:b w:val="0"/>
          <w:bCs w:val="0"/>
          <w:color w:val="636466"/>
          <w:spacing w:val="0"/>
          <w:w w:val="95"/>
        </w:rPr>
        <w:t>T</w:t>
      </w:r>
      <w:r>
        <w:rPr>
          <w:b w:val="0"/>
          <w:bCs w:val="0"/>
          <w:color w:val="636466"/>
          <w:spacing w:val="-5"/>
          <w:w w:val="95"/>
        </w:rPr>
        <w:t>H</w:t>
      </w:r>
      <w:r>
        <w:rPr>
          <w:b w:val="0"/>
          <w:bCs w:val="0"/>
          <w:color w:val="636466"/>
          <w:spacing w:val="0"/>
          <w:w w:val="95"/>
        </w:rPr>
        <w:t>E</w:t>
      </w:r>
      <w:r>
        <w:rPr>
          <w:b w:val="0"/>
          <w:bCs w:val="0"/>
          <w:color w:val="636466"/>
          <w:spacing w:val="0"/>
          <w:w w:val="92"/>
        </w:rPr>
        <w:t> </w:t>
      </w:r>
      <w:r>
        <w:rPr>
          <w:b w:val="0"/>
          <w:bCs w:val="0"/>
          <w:color w:val="636466"/>
          <w:spacing w:val="-5"/>
          <w:w w:val="90"/>
        </w:rPr>
        <w:t>A</w:t>
      </w:r>
      <w:r>
        <w:rPr>
          <w:b w:val="0"/>
          <w:bCs w:val="0"/>
          <w:color w:val="636466"/>
          <w:spacing w:val="-3"/>
          <w:w w:val="90"/>
        </w:rPr>
        <w:t>U</w:t>
      </w:r>
      <w:r>
        <w:rPr>
          <w:b w:val="0"/>
          <w:bCs w:val="0"/>
          <w:color w:val="636466"/>
          <w:spacing w:val="-2"/>
          <w:w w:val="90"/>
        </w:rPr>
        <w:t>S</w:t>
      </w:r>
      <w:r>
        <w:rPr>
          <w:b w:val="0"/>
          <w:bCs w:val="0"/>
          <w:color w:val="636466"/>
          <w:spacing w:val="0"/>
          <w:w w:val="90"/>
        </w:rPr>
        <w:t>T</w:t>
      </w:r>
      <w:r>
        <w:rPr>
          <w:b w:val="0"/>
          <w:bCs w:val="0"/>
          <w:color w:val="636466"/>
          <w:spacing w:val="6"/>
          <w:w w:val="90"/>
        </w:rPr>
        <w:t>R</w:t>
      </w:r>
      <w:r>
        <w:rPr>
          <w:b w:val="0"/>
          <w:bCs w:val="0"/>
          <w:color w:val="636466"/>
          <w:spacing w:val="0"/>
          <w:w w:val="90"/>
        </w:rPr>
        <w:t>A</w:t>
      </w:r>
      <w:r>
        <w:rPr>
          <w:b w:val="0"/>
          <w:bCs w:val="0"/>
          <w:color w:val="636466"/>
          <w:spacing w:val="-1"/>
          <w:w w:val="90"/>
        </w:rPr>
        <w:t>L</w:t>
      </w:r>
      <w:r>
        <w:rPr>
          <w:b w:val="0"/>
          <w:bCs w:val="0"/>
          <w:color w:val="636466"/>
          <w:spacing w:val="0"/>
          <w:w w:val="90"/>
        </w:rPr>
        <w:t>I</w:t>
      </w:r>
      <w:r>
        <w:rPr>
          <w:b w:val="0"/>
          <w:bCs w:val="0"/>
          <w:color w:val="636466"/>
          <w:spacing w:val="0"/>
          <w:w w:val="90"/>
        </w:rPr>
        <w:t>A</w:t>
      </w:r>
      <w:r>
        <w:rPr>
          <w:b w:val="0"/>
          <w:bCs w:val="0"/>
          <w:color w:val="636466"/>
          <w:spacing w:val="0"/>
          <w:w w:val="90"/>
        </w:rPr>
        <w:t>N</w:t>
      </w:r>
      <w:r>
        <w:rPr>
          <w:b w:val="0"/>
          <w:bCs w:val="0"/>
          <w:color w:val="636466"/>
          <w:spacing w:val="0"/>
          <w:w w:val="90"/>
        </w:rPr>
        <w:t>  </w:t>
      </w:r>
      <w:r>
        <w:rPr>
          <w:b w:val="0"/>
          <w:bCs w:val="0"/>
          <w:color w:val="636466"/>
          <w:spacing w:val="8"/>
          <w:w w:val="90"/>
        </w:rPr>
        <w:t> </w:t>
      </w:r>
      <w:r>
        <w:rPr>
          <w:b w:val="0"/>
          <w:bCs w:val="0"/>
          <w:color w:val="636466"/>
          <w:spacing w:val="0"/>
          <w:w w:val="90"/>
        </w:rPr>
        <w:t>MA</w:t>
      </w:r>
      <w:r>
        <w:rPr>
          <w:b w:val="0"/>
          <w:bCs w:val="0"/>
          <w:color w:val="636466"/>
          <w:spacing w:val="-4"/>
          <w:w w:val="90"/>
        </w:rPr>
        <w:t>N</w:t>
      </w:r>
      <w:r>
        <w:rPr>
          <w:b w:val="0"/>
          <w:bCs w:val="0"/>
          <w:color w:val="636466"/>
          <w:spacing w:val="-4"/>
          <w:w w:val="90"/>
        </w:rPr>
        <w:t>U</w:t>
      </w:r>
      <w:r>
        <w:rPr>
          <w:b w:val="0"/>
          <w:bCs w:val="0"/>
          <w:color w:val="636466"/>
          <w:spacing w:val="-8"/>
          <w:w w:val="90"/>
        </w:rPr>
        <w:t>F</w:t>
      </w:r>
      <w:r>
        <w:rPr>
          <w:b w:val="0"/>
          <w:bCs w:val="0"/>
          <w:color w:val="636466"/>
          <w:spacing w:val="-3"/>
          <w:w w:val="90"/>
        </w:rPr>
        <w:t>A</w:t>
      </w:r>
      <w:r>
        <w:rPr>
          <w:b w:val="0"/>
          <w:bCs w:val="0"/>
          <w:color w:val="636466"/>
          <w:spacing w:val="0"/>
          <w:w w:val="90"/>
        </w:rPr>
        <w:t>C</w:t>
      </w:r>
      <w:r>
        <w:rPr>
          <w:b w:val="0"/>
          <w:bCs w:val="0"/>
          <w:color w:val="636466"/>
          <w:spacing w:val="1"/>
          <w:w w:val="90"/>
        </w:rPr>
        <w:t>T</w:t>
      </w:r>
      <w:r>
        <w:rPr>
          <w:b w:val="0"/>
          <w:bCs w:val="0"/>
          <w:color w:val="636466"/>
          <w:spacing w:val="-4"/>
          <w:w w:val="90"/>
        </w:rPr>
        <w:t>U</w:t>
      </w:r>
      <w:r>
        <w:rPr>
          <w:b w:val="0"/>
          <w:bCs w:val="0"/>
          <w:color w:val="636466"/>
          <w:spacing w:val="-2"/>
          <w:w w:val="90"/>
        </w:rPr>
        <w:t>R</w:t>
      </w:r>
      <w:r>
        <w:rPr>
          <w:b w:val="0"/>
          <w:bCs w:val="0"/>
          <w:color w:val="636466"/>
          <w:spacing w:val="-5"/>
          <w:w w:val="90"/>
        </w:rPr>
        <w:t>I</w:t>
      </w:r>
      <w:r>
        <w:rPr>
          <w:b w:val="0"/>
          <w:bCs w:val="0"/>
          <w:color w:val="636466"/>
          <w:spacing w:val="-3"/>
          <w:w w:val="90"/>
        </w:rPr>
        <w:t>N</w:t>
      </w:r>
      <w:r>
        <w:rPr>
          <w:b w:val="0"/>
          <w:bCs w:val="0"/>
          <w:color w:val="636466"/>
          <w:spacing w:val="0"/>
          <w:w w:val="90"/>
        </w:rPr>
        <w:t>G</w:t>
      </w:r>
      <w:r>
        <w:rPr>
          <w:b w:val="0"/>
          <w:bCs w:val="0"/>
          <w:color w:val="636466"/>
          <w:spacing w:val="0"/>
          <w:w w:val="87"/>
        </w:rPr>
        <w:t> </w:t>
      </w:r>
      <w:r>
        <w:rPr>
          <w:b w:val="0"/>
          <w:bCs w:val="0"/>
          <w:color w:val="636466"/>
          <w:spacing w:val="1"/>
          <w:w w:val="95"/>
        </w:rPr>
        <w:t>A</w:t>
      </w:r>
      <w:r>
        <w:rPr>
          <w:b w:val="0"/>
          <w:bCs w:val="0"/>
          <w:color w:val="636466"/>
          <w:spacing w:val="-5"/>
          <w:w w:val="95"/>
        </w:rPr>
        <w:t>N</w:t>
      </w:r>
      <w:r>
        <w:rPr>
          <w:b w:val="0"/>
          <w:bCs w:val="0"/>
          <w:color w:val="636466"/>
          <w:spacing w:val="0"/>
          <w:w w:val="95"/>
        </w:rPr>
        <w:t>D</w:t>
      </w:r>
      <w:r>
        <w:rPr>
          <w:b w:val="0"/>
          <w:bCs w:val="0"/>
          <w:color w:val="636466"/>
          <w:spacing w:val="-38"/>
          <w:w w:val="95"/>
        </w:rPr>
        <w:t> </w:t>
      </w:r>
      <w:r>
        <w:rPr>
          <w:b w:val="0"/>
          <w:bCs w:val="0"/>
          <w:color w:val="636466"/>
          <w:spacing w:val="0"/>
          <w:w w:val="95"/>
        </w:rPr>
        <w:t>M</w:t>
      </w:r>
      <w:r>
        <w:rPr>
          <w:b w:val="0"/>
          <w:bCs w:val="0"/>
          <w:color w:val="636466"/>
          <w:spacing w:val="-15"/>
          <w:w w:val="95"/>
        </w:rPr>
        <w:t>A</w:t>
      </w:r>
      <w:r>
        <w:rPr>
          <w:b w:val="0"/>
          <w:bCs w:val="0"/>
          <w:color w:val="636466"/>
          <w:spacing w:val="0"/>
          <w:w w:val="95"/>
        </w:rPr>
        <w:t>T</w:t>
      </w:r>
      <w:r>
        <w:rPr>
          <w:b w:val="0"/>
          <w:bCs w:val="0"/>
          <w:color w:val="636466"/>
          <w:spacing w:val="-6"/>
          <w:w w:val="95"/>
        </w:rPr>
        <w:t>E</w:t>
      </w:r>
      <w:r>
        <w:rPr>
          <w:b w:val="0"/>
          <w:bCs w:val="0"/>
          <w:color w:val="636466"/>
          <w:spacing w:val="-3"/>
          <w:w w:val="95"/>
        </w:rPr>
        <w:t>R</w:t>
      </w:r>
      <w:r>
        <w:rPr>
          <w:b w:val="0"/>
          <w:bCs w:val="0"/>
          <w:color w:val="636466"/>
          <w:spacing w:val="0"/>
          <w:w w:val="95"/>
        </w:rPr>
        <w:t>I</w:t>
      </w:r>
      <w:r>
        <w:rPr>
          <w:b w:val="0"/>
          <w:bCs w:val="0"/>
          <w:color w:val="636466"/>
          <w:spacing w:val="1"/>
          <w:w w:val="95"/>
        </w:rPr>
        <w:t>A</w:t>
      </w:r>
      <w:r>
        <w:rPr>
          <w:b w:val="0"/>
          <w:bCs w:val="0"/>
          <w:color w:val="636466"/>
          <w:spacing w:val="-2"/>
          <w:w w:val="95"/>
        </w:rPr>
        <w:t>L</w:t>
      </w:r>
      <w:r>
        <w:rPr>
          <w:b w:val="0"/>
          <w:bCs w:val="0"/>
          <w:color w:val="636466"/>
          <w:spacing w:val="0"/>
          <w:w w:val="95"/>
        </w:rPr>
        <w:t>S</w:t>
      </w:r>
      <w:r>
        <w:rPr>
          <w:b w:val="0"/>
          <w:bCs w:val="0"/>
          <w:color w:val="636466"/>
          <w:spacing w:val="-37"/>
          <w:w w:val="95"/>
        </w:rPr>
        <w:t> </w:t>
      </w:r>
      <w:r>
        <w:rPr>
          <w:b w:val="0"/>
          <w:bCs w:val="0"/>
          <w:color w:val="636466"/>
          <w:spacing w:val="-3"/>
          <w:w w:val="95"/>
        </w:rPr>
        <w:t>P</w:t>
      </w:r>
      <w:r>
        <w:rPr>
          <w:b w:val="0"/>
          <w:bCs w:val="0"/>
          <w:color w:val="636466"/>
          <w:spacing w:val="-4"/>
          <w:w w:val="95"/>
        </w:rPr>
        <w:t>R</w:t>
      </w:r>
      <w:r>
        <w:rPr>
          <w:b w:val="0"/>
          <w:bCs w:val="0"/>
          <w:color w:val="636466"/>
          <w:spacing w:val="-5"/>
          <w:w w:val="95"/>
        </w:rPr>
        <w:t>E</w:t>
      </w:r>
      <w:r>
        <w:rPr>
          <w:b w:val="0"/>
          <w:bCs w:val="0"/>
          <w:color w:val="636466"/>
          <w:spacing w:val="-3"/>
          <w:w w:val="95"/>
        </w:rPr>
        <w:t>C</w:t>
      </w:r>
      <w:r>
        <w:rPr>
          <w:b w:val="0"/>
          <w:bCs w:val="0"/>
          <w:color w:val="636466"/>
          <w:spacing w:val="-5"/>
          <w:w w:val="95"/>
        </w:rPr>
        <w:t>I</w:t>
      </w:r>
      <w:r>
        <w:rPr>
          <w:b w:val="0"/>
          <w:bCs w:val="0"/>
          <w:color w:val="636466"/>
          <w:spacing w:val="-2"/>
          <w:w w:val="95"/>
        </w:rPr>
        <w:t>N</w:t>
      </w:r>
      <w:r>
        <w:rPr>
          <w:b w:val="0"/>
          <w:bCs w:val="0"/>
          <w:color w:val="636466"/>
          <w:spacing w:val="0"/>
          <w:w w:val="95"/>
        </w:rPr>
        <w:t>CT</w:t>
      </w:r>
      <w:r>
        <w:rPr>
          <w:b w:val="0"/>
          <w:bCs w:val="0"/>
          <w:color w:val="636466"/>
          <w:spacing w:val="0"/>
          <w:w w:val="86"/>
        </w:rPr>
        <w:t> </w:t>
      </w:r>
      <w:r>
        <w:rPr>
          <w:b w:val="0"/>
          <w:bCs w:val="0"/>
          <w:color w:val="636466"/>
          <w:spacing w:val="4"/>
          <w:w w:val="95"/>
        </w:rPr>
        <w:t>(</w:t>
      </w:r>
      <w:r>
        <w:rPr>
          <w:b w:val="0"/>
          <w:bCs w:val="0"/>
          <w:color w:val="636466"/>
          <w:spacing w:val="1"/>
          <w:w w:val="95"/>
        </w:rPr>
        <w:t>A</w:t>
      </w:r>
      <w:r>
        <w:rPr>
          <w:b w:val="0"/>
          <w:bCs w:val="0"/>
          <w:color w:val="636466"/>
          <w:spacing w:val="-5"/>
          <w:w w:val="95"/>
        </w:rPr>
        <w:t>M</w:t>
      </w:r>
      <w:r>
        <w:rPr>
          <w:b w:val="0"/>
          <w:bCs w:val="0"/>
          <w:color w:val="636466"/>
          <w:spacing w:val="-5"/>
          <w:w w:val="95"/>
        </w:rPr>
        <w:t>M</w:t>
      </w:r>
      <w:r>
        <w:rPr>
          <w:b w:val="0"/>
          <w:bCs w:val="0"/>
          <w:color w:val="636466"/>
          <w:spacing w:val="-4"/>
          <w:w w:val="95"/>
        </w:rPr>
        <w:t>P</w:t>
      </w:r>
      <w:r>
        <w:rPr>
          <w:b w:val="0"/>
          <w:bCs w:val="0"/>
          <w:color w:val="636466"/>
          <w:spacing w:val="0"/>
          <w:w w:val="95"/>
        </w:rPr>
        <w:t>)</w:t>
      </w:r>
      <w:r>
        <w:rPr>
          <w:b w:val="0"/>
          <w:bCs w:val="0"/>
          <w:color w:val="636466"/>
          <w:spacing w:val="-17"/>
          <w:w w:val="95"/>
        </w:rPr>
        <w:t> </w:t>
      </w:r>
      <w:r>
        <w:rPr>
          <w:b w:val="0"/>
          <w:bCs w:val="0"/>
          <w:color w:val="636466"/>
          <w:spacing w:val="-4"/>
          <w:w w:val="95"/>
        </w:rPr>
        <w:t>I</w:t>
      </w:r>
      <w:r>
        <w:rPr>
          <w:b w:val="0"/>
          <w:bCs w:val="0"/>
          <w:color w:val="636466"/>
          <w:spacing w:val="0"/>
          <w:w w:val="95"/>
        </w:rPr>
        <w:t>S</w:t>
      </w:r>
      <w:r>
        <w:rPr>
          <w:b w:val="0"/>
          <w:bCs w:val="0"/>
          <w:color w:val="636466"/>
          <w:spacing w:val="-17"/>
          <w:w w:val="95"/>
        </w:rPr>
        <w:t> </w:t>
      </w:r>
      <w:r>
        <w:rPr>
          <w:b w:val="0"/>
          <w:bCs w:val="0"/>
          <w:color w:val="636466"/>
          <w:spacing w:val="-5"/>
          <w:w w:val="95"/>
        </w:rPr>
        <w:t>T</w:t>
      </w:r>
      <w:r>
        <w:rPr>
          <w:b w:val="0"/>
          <w:bCs w:val="0"/>
          <w:color w:val="636466"/>
          <w:spacing w:val="0"/>
          <w:w w:val="95"/>
        </w:rPr>
        <w:t>O</w:t>
      </w:r>
      <w:r>
        <w:rPr>
          <w:b w:val="0"/>
          <w:bCs w:val="0"/>
          <w:color w:val="636466"/>
          <w:spacing w:val="-17"/>
          <w:w w:val="95"/>
        </w:rPr>
        <w:t> </w:t>
      </w:r>
      <w:r>
        <w:rPr>
          <w:b w:val="0"/>
          <w:bCs w:val="0"/>
          <w:color w:val="636466"/>
          <w:spacing w:val="-3"/>
          <w:w w:val="95"/>
        </w:rPr>
        <w:t>B</w:t>
      </w:r>
      <w:r>
        <w:rPr>
          <w:b w:val="0"/>
          <w:bCs w:val="0"/>
          <w:color w:val="636466"/>
          <w:spacing w:val="0"/>
          <w:w w:val="95"/>
        </w:rPr>
        <w:t>E</w:t>
      </w:r>
      <w:r>
        <w:rPr>
          <w:b w:val="0"/>
          <w:bCs w:val="0"/>
          <w:color w:val="636466"/>
          <w:spacing w:val="-17"/>
          <w:w w:val="95"/>
        </w:rPr>
        <w:t> </w:t>
      </w:r>
      <w:r>
        <w:rPr>
          <w:b w:val="0"/>
          <w:bCs w:val="0"/>
          <w:color w:val="636466"/>
          <w:spacing w:val="0"/>
          <w:w w:val="95"/>
        </w:rPr>
        <w:t>A</w:t>
      </w:r>
      <w:r>
        <w:rPr>
          <w:b w:val="0"/>
          <w:bCs w:val="0"/>
          <w:color w:val="636466"/>
          <w:spacing w:val="-17"/>
          <w:w w:val="95"/>
        </w:rPr>
        <w:t> </w:t>
      </w:r>
      <w:r>
        <w:rPr>
          <w:b w:val="0"/>
          <w:bCs w:val="0"/>
          <w:color w:val="636466"/>
          <w:spacing w:val="-4"/>
          <w:w w:val="95"/>
        </w:rPr>
        <w:t>H</w:t>
      </w:r>
      <w:r>
        <w:rPr>
          <w:b w:val="0"/>
          <w:bCs w:val="0"/>
          <w:color w:val="636466"/>
          <w:spacing w:val="-4"/>
          <w:w w:val="95"/>
        </w:rPr>
        <w:t>U</w:t>
      </w:r>
      <w:r>
        <w:rPr>
          <w:b w:val="0"/>
          <w:bCs w:val="0"/>
          <w:color w:val="636466"/>
          <w:spacing w:val="0"/>
          <w:w w:val="95"/>
        </w:rPr>
        <w:t>B</w:t>
      </w:r>
      <w:r>
        <w:rPr>
          <w:b w:val="0"/>
          <w:bCs w:val="0"/>
          <w:color w:val="636466"/>
          <w:spacing w:val="-17"/>
          <w:w w:val="95"/>
        </w:rPr>
        <w:t> </w:t>
      </w:r>
      <w:r>
        <w:rPr>
          <w:b w:val="0"/>
          <w:bCs w:val="0"/>
          <w:color w:val="636466"/>
          <w:spacing w:val="-1"/>
          <w:w w:val="95"/>
        </w:rPr>
        <w:t>F</w:t>
      </w:r>
      <w:r>
        <w:rPr>
          <w:b w:val="0"/>
          <w:bCs w:val="0"/>
          <w:color w:val="636466"/>
          <w:spacing w:val="-3"/>
          <w:w w:val="95"/>
        </w:rPr>
        <w:t>O</w:t>
      </w:r>
      <w:r>
        <w:rPr>
          <w:b w:val="0"/>
          <w:bCs w:val="0"/>
          <w:color w:val="636466"/>
          <w:spacing w:val="0"/>
          <w:w w:val="95"/>
        </w:rPr>
        <w:t>R</w:t>
      </w:r>
      <w:r>
        <w:rPr>
          <w:b w:val="0"/>
          <w:bCs w:val="0"/>
          <w:color w:val="636466"/>
          <w:spacing w:val="-17"/>
          <w:w w:val="95"/>
        </w:rPr>
        <w:t> </w:t>
      </w:r>
      <w:r>
        <w:rPr>
          <w:b w:val="0"/>
          <w:bCs w:val="0"/>
          <w:color w:val="636466"/>
          <w:spacing w:val="0"/>
          <w:w w:val="95"/>
        </w:rPr>
        <w:t>A</w:t>
      </w:r>
      <w:r>
        <w:rPr>
          <w:b w:val="0"/>
          <w:bCs w:val="0"/>
          <w:color w:val="636466"/>
          <w:spacing w:val="0"/>
          <w:w w:val="91"/>
        </w:rPr>
        <w:t> </w:t>
      </w:r>
      <w:r>
        <w:rPr>
          <w:b w:val="0"/>
          <w:bCs w:val="0"/>
          <w:color w:val="636466"/>
          <w:spacing w:val="-3"/>
          <w:w w:val="90"/>
        </w:rPr>
        <w:t>W</w:t>
      </w:r>
      <w:r>
        <w:rPr>
          <w:b w:val="0"/>
          <w:bCs w:val="0"/>
          <w:color w:val="636466"/>
          <w:spacing w:val="-5"/>
          <w:w w:val="90"/>
        </w:rPr>
        <w:t>I</w:t>
      </w:r>
      <w:r>
        <w:rPr>
          <w:b w:val="0"/>
          <w:bCs w:val="0"/>
          <w:color w:val="636466"/>
          <w:spacing w:val="-2"/>
          <w:w w:val="90"/>
        </w:rPr>
        <w:t>D</w:t>
      </w:r>
      <w:r>
        <w:rPr>
          <w:b w:val="0"/>
          <w:bCs w:val="0"/>
          <w:color w:val="636466"/>
          <w:spacing w:val="-5"/>
          <w:w w:val="90"/>
        </w:rPr>
        <w:t>E</w:t>
      </w:r>
      <w:r>
        <w:rPr>
          <w:b w:val="0"/>
          <w:bCs w:val="0"/>
          <w:color w:val="636466"/>
          <w:spacing w:val="0"/>
          <w:w w:val="90"/>
        </w:rPr>
        <w:t>R</w:t>
      </w:r>
      <w:r>
        <w:rPr>
          <w:b w:val="0"/>
          <w:bCs w:val="0"/>
          <w:color w:val="636466"/>
          <w:spacing w:val="10"/>
          <w:w w:val="90"/>
        </w:rPr>
        <w:t> </w:t>
      </w:r>
      <w:r>
        <w:rPr>
          <w:b w:val="0"/>
          <w:bCs w:val="0"/>
          <w:color w:val="636466"/>
          <w:spacing w:val="-5"/>
          <w:w w:val="90"/>
        </w:rPr>
        <w:t>N</w:t>
      </w:r>
      <w:r>
        <w:rPr>
          <w:b w:val="0"/>
          <w:bCs w:val="0"/>
          <w:color w:val="636466"/>
          <w:spacing w:val="5"/>
          <w:w w:val="90"/>
        </w:rPr>
        <w:t>E</w:t>
      </w:r>
      <w:r>
        <w:rPr>
          <w:b w:val="0"/>
          <w:bCs w:val="0"/>
          <w:color w:val="636466"/>
          <w:spacing w:val="7"/>
          <w:w w:val="90"/>
        </w:rPr>
        <w:t>T</w:t>
      </w:r>
      <w:r>
        <w:rPr>
          <w:b w:val="0"/>
          <w:bCs w:val="0"/>
          <w:color w:val="636466"/>
          <w:spacing w:val="-3"/>
          <w:w w:val="90"/>
        </w:rPr>
        <w:t>W</w:t>
      </w:r>
      <w:r>
        <w:rPr>
          <w:b w:val="0"/>
          <w:bCs w:val="0"/>
          <w:color w:val="636466"/>
          <w:spacing w:val="-3"/>
          <w:w w:val="90"/>
        </w:rPr>
        <w:t>O</w:t>
      </w:r>
      <w:r>
        <w:rPr>
          <w:b w:val="0"/>
          <w:bCs w:val="0"/>
          <w:color w:val="636466"/>
          <w:spacing w:val="-3"/>
          <w:w w:val="90"/>
        </w:rPr>
        <w:t>R</w:t>
      </w:r>
      <w:r>
        <w:rPr>
          <w:b w:val="0"/>
          <w:bCs w:val="0"/>
          <w:color w:val="636466"/>
          <w:spacing w:val="0"/>
          <w:w w:val="90"/>
        </w:rPr>
        <w:t>K</w:t>
      </w:r>
      <w:r>
        <w:rPr>
          <w:b w:val="0"/>
          <w:bCs w:val="0"/>
          <w:color w:val="636466"/>
          <w:spacing w:val="10"/>
          <w:w w:val="90"/>
        </w:rPr>
        <w:t> </w:t>
      </w:r>
      <w:r>
        <w:rPr>
          <w:b w:val="0"/>
          <w:bCs w:val="0"/>
          <w:color w:val="636466"/>
          <w:spacing w:val="-3"/>
          <w:w w:val="90"/>
        </w:rPr>
        <w:t>O</w:t>
      </w:r>
      <w:r>
        <w:rPr>
          <w:b w:val="0"/>
          <w:bCs w:val="0"/>
          <w:color w:val="636466"/>
          <w:spacing w:val="0"/>
          <w:w w:val="90"/>
        </w:rPr>
        <w:t>F</w:t>
      </w:r>
      <w:r>
        <w:rPr>
          <w:b w:val="0"/>
          <w:bCs w:val="0"/>
          <w:color w:val="636466"/>
          <w:spacing w:val="10"/>
          <w:w w:val="90"/>
        </w:rPr>
        <w:t> </w:t>
      </w:r>
      <w:r>
        <w:rPr>
          <w:b w:val="0"/>
          <w:bCs w:val="0"/>
          <w:color w:val="636466"/>
          <w:spacing w:val="-5"/>
          <w:w w:val="90"/>
        </w:rPr>
        <w:t>I</w:t>
      </w:r>
      <w:r>
        <w:rPr>
          <w:b w:val="0"/>
          <w:bCs w:val="0"/>
          <w:color w:val="636466"/>
          <w:spacing w:val="-5"/>
          <w:w w:val="90"/>
        </w:rPr>
        <w:t>N</w:t>
      </w:r>
      <w:r>
        <w:rPr>
          <w:b w:val="0"/>
          <w:bCs w:val="0"/>
          <w:color w:val="636466"/>
          <w:spacing w:val="-2"/>
          <w:w w:val="90"/>
        </w:rPr>
        <w:t>D</w:t>
      </w:r>
      <w:r>
        <w:rPr>
          <w:b w:val="0"/>
          <w:bCs w:val="0"/>
          <w:color w:val="636466"/>
          <w:spacing w:val="-3"/>
          <w:w w:val="90"/>
        </w:rPr>
        <w:t>U</w:t>
      </w:r>
      <w:r>
        <w:rPr>
          <w:b w:val="0"/>
          <w:bCs w:val="0"/>
          <w:color w:val="636466"/>
          <w:spacing w:val="-2"/>
          <w:w w:val="90"/>
        </w:rPr>
        <w:t>S</w:t>
      </w:r>
      <w:r>
        <w:rPr>
          <w:b w:val="0"/>
          <w:bCs w:val="0"/>
          <w:color w:val="636466"/>
          <w:spacing w:val="0"/>
          <w:w w:val="90"/>
        </w:rPr>
        <w:t>T</w:t>
      </w:r>
      <w:r>
        <w:rPr>
          <w:b w:val="0"/>
          <w:bCs w:val="0"/>
          <w:color w:val="636466"/>
          <w:spacing w:val="0"/>
          <w:w w:val="90"/>
        </w:rPr>
        <w:t>R</w:t>
      </w:r>
      <w:r>
        <w:rPr>
          <w:b w:val="0"/>
          <w:bCs w:val="0"/>
          <w:color w:val="636466"/>
          <w:spacing w:val="0"/>
          <w:w w:val="90"/>
        </w:rPr>
        <w:t>Y</w:t>
      </w:r>
      <w:r>
        <w:rPr>
          <w:b w:val="0"/>
          <w:bCs w:val="0"/>
          <w:color w:val="636466"/>
          <w:spacing w:val="0"/>
          <w:w w:val="81"/>
        </w:rPr>
        <w:t> </w:t>
      </w:r>
      <w:r>
        <w:rPr>
          <w:b w:val="0"/>
          <w:bCs w:val="0"/>
          <w:color w:val="636466"/>
          <w:spacing w:val="1"/>
          <w:w w:val="95"/>
        </w:rPr>
        <w:t>A</w:t>
      </w:r>
      <w:r>
        <w:rPr>
          <w:b w:val="0"/>
          <w:bCs w:val="0"/>
          <w:color w:val="636466"/>
          <w:spacing w:val="-5"/>
          <w:w w:val="95"/>
        </w:rPr>
        <w:t>N</w:t>
      </w:r>
      <w:r>
        <w:rPr>
          <w:b w:val="0"/>
          <w:bCs w:val="0"/>
          <w:color w:val="636466"/>
          <w:spacing w:val="0"/>
          <w:w w:val="95"/>
        </w:rPr>
        <w:t>D</w:t>
      </w:r>
      <w:r>
        <w:rPr>
          <w:b w:val="0"/>
          <w:bCs w:val="0"/>
          <w:color w:val="636466"/>
          <w:spacing w:val="-39"/>
          <w:w w:val="95"/>
        </w:rPr>
        <w:t> </w:t>
      </w:r>
      <w:r>
        <w:rPr>
          <w:b w:val="0"/>
          <w:bCs w:val="0"/>
          <w:color w:val="636466"/>
          <w:spacing w:val="-4"/>
          <w:w w:val="95"/>
        </w:rPr>
        <w:t>R</w:t>
      </w:r>
      <w:r>
        <w:rPr>
          <w:b w:val="0"/>
          <w:bCs w:val="0"/>
          <w:color w:val="636466"/>
          <w:spacing w:val="-6"/>
          <w:w w:val="95"/>
        </w:rPr>
        <w:t>E</w:t>
      </w:r>
      <w:r>
        <w:rPr>
          <w:b w:val="0"/>
          <w:bCs w:val="0"/>
          <w:color w:val="636466"/>
          <w:spacing w:val="-4"/>
          <w:w w:val="95"/>
        </w:rPr>
        <w:t>S</w:t>
      </w:r>
      <w:r>
        <w:rPr>
          <w:b w:val="0"/>
          <w:bCs w:val="0"/>
          <w:color w:val="636466"/>
          <w:spacing w:val="6"/>
          <w:w w:val="95"/>
        </w:rPr>
        <w:t>E</w:t>
      </w:r>
      <w:r>
        <w:rPr>
          <w:b w:val="0"/>
          <w:bCs w:val="0"/>
          <w:color w:val="636466"/>
          <w:spacing w:val="1"/>
          <w:w w:val="95"/>
        </w:rPr>
        <w:t>A</w:t>
      </w:r>
      <w:r>
        <w:rPr>
          <w:b w:val="0"/>
          <w:bCs w:val="0"/>
          <w:color w:val="636466"/>
          <w:spacing w:val="1"/>
          <w:w w:val="95"/>
        </w:rPr>
        <w:t>R</w:t>
      </w:r>
      <w:r>
        <w:rPr>
          <w:b w:val="0"/>
          <w:bCs w:val="0"/>
          <w:color w:val="636466"/>
          <w:spacing w:val="-3"/>
          <w:w w:val="95"/>
        </w:rPr>
        <w:t>C</w:t>
      </w:r>
      <w:r>
        <w:rPr>
          <w:b w:val="0"/>
          <w:bCs w:val="0"/>
          <w:color w:val="636466"/>
          <w:spacing w:val="-3"/>
          <w:w w:val="95"/>
        </w:rPr>
        <w:t>H-</w:t>
      </w:r>
      <w:r>
        <w:rPr>
          <w:b w:val="0"/>
          <w:bCs w:val="0"/>
          <w:color w:val="636466"/>
          <w:spacing w:val="0"/>
          <w:w w:val="95"/>
        </w:rPr>
        <w:t>B</w:t>
      </w:r>
      <w:r>
        <w:rPr>
          <w:b w:val="0"/>
          <w:bCs w:val="0"/>
          <w:color w:val="636466"/>
          <w:spacing w:val="0"/>
          <w:w w:val="95"/>
        </w:rPr>
        <w:t>A</w:t>
      </w:r>
      <w:r>
        <w:rPr>
          <w:b w:val="0"/>
          <w:bCs w:val="0"/>
          <w:color w:val="636466"/>
          <w:spacing w:val="-4"/>
          <w:w w:val="95"/>
        </w:rPr>
        <w:t>S</w:t>
      </w:r>
      <w:r>
        <w:rPr>
          <w:b w:val="0"/>
          <w:bCs w:val="0"/>
          <w:color w:val="636466"/>
          <w:spacing w:val="-6"/>
          <w:w w:val="95"/>
        </w:rPr>
        <w:t>E</w:t>
      </w:r>
      <w:r>
        <w:rPr>
          <w:b w:val="0"/>
          <w:bCs w:val="0"/>
          <w:color w:val="636466"/>
          <w:spacing w:val="0"/>
          <w:w w:val="95"/>
        </w:rPr>
        <w:t>D</w:t>
      </w:r>
      <w:r>
        <w:rPr>
          <w:b w:val="0"/>
          <w:bCs w:val="0"/>
          <w:color w:val="636466"/>
          <w:spacing w:val="0"/>
          <w:w w:val="92"/>
        </w:rPr>
        <w:t> </w:t>
      </w:r>
      <w:r>
        <w:rPr>
          <w:b w:val="0"/>
          <w:bCs w:val="0"/>
          <w:color w:val="636466"/>
          <w:spacing w:val="-3"/>
          <w:w w:val="90"/>
        </w:rPr>
        <w:t>O</w:t>
      </w:r>
      <w:r>
        <w:rPr>
          <w:b w:val="0"/>
          <w:bCs w:val="0"/>
          <w:color w:val="636466"/>
          <w:spacing w:val="0"/>
          <w:w w:val="90"/>
        </w:rPr>
        <w:t>R</w:t>
      </w:r>
      <w:r>
        <w:rPr>
          <w:b w:val="0"/>
          <w:bCs w:val="0"/>
          <w:color w:val="636466"/>
          <w:spacing w:val="3"/>
          <w:w w:val="90"/>
        </w:rPr>
        <w:t>G</w:t>
      </w:r>
      <w:r>
        <w:rPr>
          <w:b w:val="0"/>
          <w:bCs w:val="0"/>
          <w:color w:val="636466"/>
          <w:spacing w:val="1"/>
          <w:w w:val="90"/>
        </w:rPr>
        <w:t>A</w:t>
      </w:r>
      <w:r>
        <w:rPr>
          <w:b w:val="0"/>
          <w:bCs w:val="0"/>
          <w:color w:val="636466"/>
          <w:spacing w:val="-5"/>
          <w:w w:val="90"/>
        </w:rPr>
        <w:t>N</w:t>
      </w:r>
      <w:r>
        <w:rPr>
          <w:b w:val="0"/>
          <w:bCs w:val="0"/>
          <w:color w:val="636466"/>
          <w:spacing w:val="-4"/>
          <w:w w:val="90"/>
        </w:rPr>
        <w:t>I</w:t>
      </w:r>
      <w:r>
        <w:rPr>
          <w:b w:val="0"/>
          <w:bCs w:val="0"/>
          <w:color w:val="636466"/>
          <w:spacing w:val="0"/>
          <w:w w:val="90"/>
        </w:rPr>
        <w:t>S</w:t>
      </w:r>
      <w:r>
        <w:rPr>
          <w:b w:val="0"/>
          <w:bCs w:val="0"/>
          <w:color w:val="636466"/>
          <w:spacing w:val="-14"/>
          <w:w w:val="90"/>
        </w:rPr>
        <w:t>A</w:t>
      </w:r>
      <w:r>
        <w:rPr>
          <w:b w:val="0"/>
          <w:bCs w:val="0"/>
          <w:color w:val="636466"/>
          <w:spacing w:val="0"/>
          <w:w w:val="90"/>
        </w:rPr>
        <w:t>T</w:t>
      </w:r>
      <w:r>
        <w:rPr>
          <w:b w:val="0"/>
          <w:bCs w:val="0"/>
          <w:color w:val="636466"/>
          <w:spacing w:val="-2"/>
          <w:w w:val="90"/>
        </w:rPr>
        <w:t>I</w:t>
      </w:r>
      <w:r>
        <w:rPr>
          <w:b w:val="0"/>
          <w:bCs w:val="0"/>
          <w:color w:val="636466"/>
          <w:spacing w:val="-3"/>
          <w:w w:val="90"/>
        </w:rPr>
        <w:t>O</w:t>
      </w:r>
      <w:r>
        <w:rPr>
          <w:b w:val="0"/>
          <w:bCs w:val="0"/>
          <w:color w:val="636466"/>
          <w:spacing w:val="-4"/>
          <w:w w:val="90"/>
        </w:rPr>
        <w:t>N</w:t>
      </w:r>
      <w:r>
        <w:rPr>
          <w:b w:val="0"/>
          <w:bCs w:val="0"/>
          <w:color w:val="636466"/>
          <w:spacing w:val="0"/>
          <w:w w:val="90"/>
        </w:rPr>
        <w:t>S</w:t>
      </w:r>
      <w:r>
        <w:rPr>
          <w:b w:val="0"/>
          <w:bCs w:val="0"/>
          <w:color w:val="636466"/>
          <w:spacing w:val="9"/>
          <w:w w:val="90"/>
        </w:rPr>
        <w:t> </w:t>
      </w:r>
      <w:r>
        <w:rPr>
          <w:b w:val="0"/>
          <w:bCs w:val="0"/>
          <w:color w:val="636466"/>
          <w:spacing w:val="-5"/>
          <w:w w:val="90"/>
        </w:rPr>
        <w:t>T</w:t>
      </w:r>
      <w:r>
        <w:rPr>
          <w:b w:val="0"/>
          <w:bCs w:val="0"/>
          <w:color w:val="636466"/>
          <w:spacing w:val="0"/>
          <w:w w:val="90"/>
        </w:rPr>
        <w:t>O</w:t>
      </w:r>
      <w:r>
        <w:rPr>
          <w:b w:val="0"/>
          <w:bCs w:val="0"/>
          <w:color w:val="636466"/>
          <w:spacing w:val="10"/>
          <w:w w:val="90"/>
        </w:rPr>
        <w:t> </w:t>
      </w:r>
      <w:r>
        <w:rPr>
          <w:b w:val="0"/>
          <w:bCs w:val="0"/>
          <w:color w:val="636466"/>
          <w:spacing w:val="1"/>
          <w:w w:val="90"/>
        </w:rPr>
        <w:t>C</w:t>
      </w:r>
      <w:r>
        <w:rPr>
          <w:b w:val="0"/>
          <w:bCs w:val="0"/>
          <w:color w:val="636466"/>
          <w:spacing w:val="-3"/>
          <w:w w:val="90"/>
        </w:rPr>
        <w:t>O</w:t>
      </w:r>
      <w:r>
        <w:rPr>
          <w:b w:val="0"/>
          <w:bCs w:val="0"/>
          <w:color w:val="636466"/>
          <w:spacing w:val="-5"/>
          <w:w w:val="90"/>
        </w:rPr>
        <w:t>N</w:t>
      </w:r>
      <w:r>
        <w:rPr>
          <w:b w:val="0"/>
          <w:bCs w:val="0"/>
          <w:color w:val="636466"/>
          <w:spacing w:val="-5"/>
          <w:w w:val="90"/>
        </w:rPr>
        <w:t>N</w:t>
      </w:r>
      <w:r>
        <w:rPr>
          <w:b w:val="0"/>
          <w:bCs w:val="0"/>
          <w:color w:val="636466"/>
          <w:spacing w:val="-4"/>
          <w:w w:val="90"/>
        </w:rPr>
        <w:t>E</w:t>
      </w:r>
      <w:r>
        <w:rPr>
          <w:b w:val="0"/>
          <w:bCs w:val="0"/>
          <w:color w:val="636466"/>
          <w:spacing w:val="0"/>
          <w:w w:val="90"/>
        </w:rPr>
        <w:t>C</w:t>
      </w:r>
      <w:r>
        <w:rPr>
          <w:b w:val="0"/>
          <w:bCs w:val="0"/>
          <w:color w:val="636466"/>
          <w:spacing w:val="-19"/>
          <w:w w:val="90"/>
        </w:rPr>
        <w:t>T</w:t>
      </w:r>
      <w:r>
        <w:rPr>
          <w:b w:val="0"/>
          <w:bCs w:val="0"/>
          <w:color w:val="636466"/>
          <w:spacing w:val="0"/>
          <w:w w:val="90"/>
        </w:rPr>
        <w:t>,</w:t>
      </w:r>
      <w:r>
        <w:rPr>
          <w:b w:val="0"/>
          <w:bCs w:val="0"/>
          <w:color w:val="636466"/>
          <w:spacing w:val="0"/>
          <w:w w:val="96"/>
        </w:rPr>
        <w:t> </w:t>
      </w:r>
      <w:r>
        <w:rPr>
          <w:b w:val="0"/>
          <w:bCs w:val="0"/>
          <w:color w:val="636466"/>
          <w:spacing w:val="1"/>
          <w:w w:val="90"/>
        </w:rPr>
        <w:t>C</w:t>
      </w:r>
      <w:r>
        <w:rPr>
          <w:b w:val="0"/>
          <w:bCs w:val="0"/>
          <w:color w:val="636466"/>
          <w:spacing w:val="-3"/>
          <w:w w:val="90"/>
        </w:rPr>
        <w:t>O</w:t>
      </w:r>
      <w:r>
        <w:rPr>
          <w:b w:val="0"/>
          <w:bCs w:val="0"/>
          <w:color w:val="636466"/>
          <w:spacing w:val="-1"/>
          <w:w w:val="90"/>
        </w:rPr>
        <w:t>L</w:t>
      </w:r>
      <w:r>
        <w:rPr>
          <w:b w:val="0"/>
          <w:bCs w:val="0"/>
          <w:color w:val="636466"/>
          <w:spacing w:val="9"/>
          <w:w w:val="90"/>
        </w:rPr>
        <w:t>L</w:t>
      </w:r>
      <w:r>
        <w:rPr>
          <w:b w:val="0"/>
          <w:bCs w:val="0"/>
          <w:color w:val="636466"/>
          <w:spacing w:val="1"/>
          <w:w w:val="90"/>
        </w:rPr>
        <w:t>A</w:t>
      </w:r>
      <w:r>
        <w:rPr>
          <w:b w:val="0"/>
          <w:bCs w:val="0"/>
          <w:color w:val="636466"/>
          <w:spacing w:val="0"/>
          <w:w w:val="90"/>
        </w:rPr>
        <w:t>B</w:t>
      </w:r>
      <w:r>
        <w:rPr>
          <w:b w:val="0"/>
          <w:bCs w:val="0"/>
          <w:color w:val="636466"/>
          <w:spacing w:val="-3"/>
          <w:w w:val="90"/>
        </w:rPr>
        <w:t>O</w:t>
      </w:r>
      <w:r>
        <w:rPr>
          <w:b w:val="0"/>
          <w:bCs w:val="0"/>
          <w:color w:val="636466"/>
          <w:spacing w:val="6"/>
          <w:w w:val="90"/>
        </w:rPr>
        <w:t>R</w:t>
      </w:r>
      <w:r>
        <w:rPr>
          <w:b w:val="0"/>
          <w:bCs w:val="0"/>
          <w:color w:val="636466"/>
          <w:spacing w:val="-14"/>
          <w:w w:val="90"/>
        </w:rPr>
        <w:t>A</w:t>
      </w:r>
      <w:r>
        <w:rPr>
          <w:b w:val="0"/>
          <w:bCs w:val="0"/>
          <w:color w:val="636466"/>
          <w:spacing w:val="0"/>
          <w:w w:val="90"/>
        </w:rPr>
        <w:t>T</w:t>
      </w:r>
      <w:r>
        <w:rPr>
          <w:b w:val="0"/>
          <w:bCs w:val="0"/>
          <w:color w:val="636466"/>
          <w:spacing w:val="0"/>
          <w:w w:val="90"/>
        </w:rPr>
        <w:t>E</w:t>
      </w:r>
      <w:r>
        <w:rPr>
          <w:b w:val="0"/>
          <w:bCs w:val="0"/>
          <w:color w:val="636466"/>
          <w:spacing w:val="10"/>
          <w:w w:val="90"/>
        </w:rPr>
        <w:t> </w:t>
      </w:r>
      <w:r>
        <w:rPr>
          <w:b w:val="0"/>
          <w:bCs w:val="0"/>
          <w:color w:val="636466"/>
          <w:spacing w:val="1"/>
          <w:w w:val="90"/>
        </w:rPr>
        <w:t>A</w:t>
      </w:r>
      <w:r>
        <w:rPr>
          <w:b w:val="0"/>
          <w:bCs w:val="0"/>
          <w:color w:val="636466"/>
          <w:spacing w:val="-5"/>
          <w:w w:val="90"/>
        </w:rPr>
        <w:t>N</w:t>
      </w:r>
      <w:r>
        <w:rPr>
          <w:b w:val="0"/>
          <w:bCs w:val="0"/>
          <w:color w:val="636466"/>
          <w:spacing w:val="0"/>
          <w:w w:val="90"/>
        </w:rPr>
        <w:t>D</w:t>
      </w:r>
      <w:r>
        <w:rPr>
          <w:b w:val="0"/>
          <w:bCs w:val="0"/>
          <w:color w:val="636466"/>
          <w:spacing w:val="10"/>
          <w:w w:val="90"/>
        </w:rPr>
        <w:t> </w:t>
      </w:r>
      <w:r>
        <w:rPr>
          <w:b w:val="0"/>
          <w:bCs w:val="0"/>
          <w:color w:val="636466"/>
          <w:spacing w:val="-1"/>
          <w:w w:val="90"/>
        </w:rPr>
        <w:t>F</w:t>
      </w:r>
      <w:r>
        <w:rPr>
          <w:b w:val="0"/>
          <w:bCs w:val="0"/>
          <w:color w:val="636466"/>
          <w:spacing w:val="1"/>
          <w:w w:val="90"/>
        </w:rPr>
        <w:t>O</w:t>
      </w:r>
      <w:r>
        <w:rPr>
          <w:b w:val="0"/>
          <w:bCs w:val="0"/>
          <w:color w:val="636466"/>
          <w:spacing w:val="-3"/>
          <w:w w:val="90"/>
        </w:rPr>
        <w:t>C</w:t>
      </w:r>
      <w:r>
        <w:rPr>
          <w:b w:val="0"/>
          <w:bCs w:val="0"/>
          <w:color w:val="636466"/>
          <w:spacing w:val="-3"/>
          <w:w w:val="90"/>
        </w:rPr>
        <w:t>U</w:t>
      </w:r>
      <w:r>
        <w:rPr>
          <w:b w:val="0"/>
          <w:bCs w:val="0"/>
          <w:color w:val="636466"/>
          <w:spacing w:val="0"/>
          <w:w w:val="9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60" w:lineRule="auto" w:before="3"/>
        <w:ind w:left="110" w:right="19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3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9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9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9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9"/>
          <w:w w:val="9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9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3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9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9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9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9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9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9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9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9"/>
          <w:w w:val="9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Heading3"/>
        <w:spacing w:line="278" w:lineRule="auto" w:before="71"/>
        <w:ind w:right="372"/>
        <w:jc w:val="left"/>
      </w:pPr>
      <w:r>
        <w:rPr>
          <w:b w:val="0"/>
          <w:bCs w:val="0"/>
          <w:color w:val="636466"/>
          <w:spacing w:val="2"/>
          <w:w w:val="105"/>
        </w:rPr>
        <w:t>B</w:t>
      </w:r>
      <w:r>
        <w:rPr>
          <w:b w:val="0"/>
          <w:bCs w:val="0"/>
          <w:color w:val="636466"/>
          <w:spacing w:val="0"/>
          <w:w w:val="105"/>
        </w:rPr>
        <w:t>a</w:t>
      </w:r>
      <w:r>
        <w:rPr>
          <w:b w:val="0"/>
          <w:bCs w:val="0"/>
          <w:color w:val="636466"/>
          <w:spacing w:val="1"/>
          <w:w w:val="105"/>
        </w:rPr>
        <w:t>s</w:t>
      </w:r>
      <w:r>
        <w:rPr>
          <w:b w:val="0"/>
          <w:bCs w:val="0"/>
          <w:color w:val="636466"/>
          <w:spacing w:val="3"/>
          <w:w w:val="105"/>
        </w:rPr>
        <w:t>e</w:t>
      </w:r>
      <w:r>
        <w:rPr>
          <w:b w:val="0"/>
          <w:bCs w:val="0"/>
          <w:color w:val="636466"/>
          <w:spacing w:val="0"/>
          <w:w w:val="105"/>
        </w:rPr>
        <w:t>d</w:t>
      </w:r>
      <w:r>
        <w:rPr>
          <w:b w:val="0"/>
          <w:bCs w:val="0"/>
          <w:color w:val="636466"/>
          <w:spacing w:val="-21"/>
          <w:w w:val="105"/>
        </w:rPr>
        <w:t> </w:t>
      </w:r>
      <w:r>
        <w:rPr>
          <w:b w:val="0"/>
          <w:bCs w:val="0"/>
          <w:color w:val="636466"/>
          <w:spacing w:val="-2"/>
          <w:w w:val="105"/>
        </w:rPr>
        <w:t>i</w:t>
      </w:r>
      <w:r>
        <w:rPr>
          <w:b w:val="0"/>
          <w:bCs w:val="0"/>
          <w:color w:val="636466"/>
          <w:spacing w:val="0"/>
          <w:w w:val="105"/>
        </w:rPr>
        <w:t>n</w:t>
      </w:r>
      <w:r>
        <w:rPr>
          <w:b w:val="0"/>
          <w:bCs w:val="0"/>
          <w:color w:val="636466"/>
          <w:spacing w:val="-20"/>
          <w:w w:val="105"/>
        </w:rPr>
        <w:t> </w:t>
      </w:r>
      <w:r>
        <w:rPr>
          <w:b w:val="0"/>
          <w:bCs w:val="0"/>
          <w:color w:val="636466"/>
          <w:spacing w:val="0"/>
          <w:w w:val="105"/>
        </w:rPr>
        <w:t>C</w:t>
      </w:r>
      <w:r>
        <w:rPr>
          <w:b w:val="0"/>
          <w:bCs w:val="0"/>
          <w:color w:val="636466"/>
          <w:spacing w:val="1"/>
          <w:w w:val="105"/>
        </w:rPr>
        <w:t>l</w:t>
      </w:r>
      <w:r>
        <w:rPr>
          <w:b w:val="0"/>
          <w:bCs w:val="0"/>
          <w:color w:val="636466"/>
          <w:spacing w:val="-3"/>
          <w:w w:val="105"/>
        </w:rPr>
        <w:t>a</w:t>
      </w:r>
      <w:r>
        <w:rPr>
          <w:b w:val="0"/>
          <w:bCs w:val="0"/>
          <w:color w:val="636466"/>
          <w:spacing w:val="9"/>
          <w:w w:val="105"/>
        </w:rPr>
        <w:t>y</w:t>
      </w:r>
      <w:r>
        <w:rPr>
          <w:b w:val="0"/>
          <w:bCs w:val="0"/>
          <w:color w:val="636466"/>
          <w:spacing w:val="-1"/>
          <w:w w:val="105"/>
        </w:rPr>
        <w:t>t</w:t>
      </w:r>
      <w:r>
        <w:rPr>
          <w:b w:val="0"/>
          <w:bCs w:val="0"/>
          <w:color w:val="636466"/>
          <w:spacing w:val="0"/>
          <w:w w:val="105"/>
        </w:rPr>
        <w:t>on,</w:t>
      </w:r>
      <w:r>
        <w:rPr>
          <w:b w:val="0"/>
          <w:bCs w:val="0"/>
          <w:color w:val="636466"/>
          <w:spacing w:val="-21"/>
          <w:w w:val="105"/>
        </w:rPr>
        <w:t> </w:t>
      </w:r>
      <w:r>
        <w:rPr>
          <w:b w:val="0"/>
          <w:bCs w:val="0"/>
          <w:color w:val="636466"/>
          <w:spacing w:val="-1"/>
          <w:w w:val="105"/>
        </w:rPr>
        <w:t>w</w:t>
      </w:r>
      <w:r>
        <w:rPr>
          <w:b w:val="0"/>
          <w:bCs w:val="0"/>
          <w:color w:val="636466"/>
          <w:spacing w:val="0"/>
          <w:w w:val="105"/>
        </w:rPr>
        <w:t>i</w:t>
      </w:r>
      <w:r>
        <w:rPr>
          <w:b w:val="0"/>
          <w:bCs w:val="0"/>
          <w:color w:val="636466"/>
          <w:spacing w:val="0"/>
          <w:w w:val="105"/>
        </w:rPr>
        <w:t>t</w:t>
      </w:r>
      <w:r>
        <w:rPr>
          <w:b w:val="0"/>
          <w:bCs w:val="0"/>
          <w:color w:val="636466"/>
          <w:spacing w:val="-1"/>
          <w:w w:val="105"/>
        </w:rPr>
        <w:t>h</w:t>
      </w:r>
      <w:r>
        <w:rPr>
          <w:b w:val="0"/>
          <w:bCs w:val="0"/>
          <w:color w:val="636466"/>
          <w:spacing w:val="-2"/>
          <w:w w:val="105"/>
        </w:rPr>
        <w:t>i</w:t>
      </w:r>
      <w:r>
        <w:rPr>
          <w:b w:val="0"/>
          <w:bCs w:val="0"/>
          <w:color w:val="636466"/>
          <w:spacing w:val="0"/>
          <w:w w:val="105"/>
        </w:rPr>
        <w:t>n</w:t>
      </w:r>
      <w:r>
        <w:rPr>
          <w:b w:val="0"/>
          <w:bCs w:val="0"/>
          <w:color w:val="636466"/>
          <w:spacing w:val="-20"/>
          <w:w w:val="105"/>
        </w:rPr>
        <w:t> </w:t>
      </w:r>
      <w:r>
        <w:rPr>
          <w:b w:val="0"/>
          <w:bCs w:val="0"/>
          <w:color w:val="636466"/>
          <w:spacing w:val="0"/>
          <w:w w:val="105"/>
        </w:rPr>
        <w:t>t</w:t>
      </w:r>
      <w:r>
        <w:rPr>
          <w:b w:val="0"/>
          <w:bCs w:val="0"/>
          <w:color w:val="636466"/>
          <w:spacing w:val="0"/>
          <w:w w:val="105"/>
        </w:rPr>
        <w:t>h</w:t>
      </w:r>
      <w:r>
        <w:rPr>
          <w:b w:val="0"/>
          <w:bCs w:val="0"/>
          <w:color w:val="636466"/>
          <w:spacing w:val="0"/>
          <w:w w:val="105"/>
        </w:rPr>
        <w:t>e</w:t>
      </w:r>
      <w:r>
        <w:rPr>
          <w:b w:val="0"/>
          <w:bCs w:val="0"/>
          <w:color w:val="636466"/>
          <w:spacing w:val="0"/>
          <w:w w:val="96"/>
        </w:rPr>
        <w:t> </w:t>
      </w:r>
      <w:r>
        <w:rPr>
          <w:b w:val="0"/>
          <w:bCs w:val="0"/>
          <w:color w:val="636466"/>
          <w:spacing w:val="2"/>
          <w:w w:val="105"/>
        </w:rPr>
        <w:t>S</w:t>
      </w:r>
      <w:r>
        <w:rPr>
          <w:b w:val="0"/>
          <w:bCs w:val="0"/>
          <w:color w:val="636466"/>
          <w:spacing w:val="1"/>
          <w:w w:val="105"/>
        </w:rPr>
        <w:t>o</w:t>
      </w:r>
      <w:r>
        <w:rPr>
          <w:b w:val="0"/>
          <w:bCs w:val="0"/>
          <w:color w:val="636466"/>
          <w:spacing w:val="1"/>
          <w:w w:val="105"/>
        </w:rPr>
        <w:t>u</w:t>
      </w:r>
      <w:r>
        <w:rPr>
          <w:b w:val="0"/>
          <w:bCs w:val="0"/>
          <w:color w:val="636466"/>
          <w:spacing w:val="0"/>
          <w:w w:val="105"/>
        </w:rPr>
        <w:t>t</w:t>
      </w:r>
      <w:r>
        <w:rPr>
          <w:b w:val="0"/>
          <w:bCs w:val="0"/>
          <w:color w:val="636466"/>
          <w:spacing w:val="0"/>
          <w:w w:val="105"/>
        </w:rPr>
        <w:t>h</w:t>
      </w:r>
      <w:r>
        <w:rPr>
          <w:b w:val="0"/>
          <w:bCs w:val="0"/>
          <w:color w:val="636466"/>
          <w:spacing w:val="-18"/>
          <w:w w:val="105"/>
        </w:rPr>
        <w:t> </w:t>
      </w:r>
      <w:r>
        <w:rPr>
          <w:b w:val="0"/>
          <w:bCs w:val="0"/>
          <w:color w:val="636466"/>
          <w:spacing w:val="1"/>
          <w:w w:val="105"/>
        </w:rPr>
        <w:t>E</w:t>
      </w:r>
      <w:r>
        <w:rPr>
          <w:b w:val="0"/>
          <w:bCs w:val="0"/>
          <w:color w:val="636466"/>
          <w:spacing w:val="0"/>
          <w:w w:val="105"/>
        </w:rPr>
        <w:t>a</w:t>
      </w:r>
      <w:r>
        <w:rPr>
          <w:b w:val="0"/>
          <w:bCs w:val="0"/>
          <w:color w:val="636466"/>
          <w:spacing w:val="2"/>
          <w:w w:val="105"/>
        </w:rPr>
        <w:t>s</w:t>
      </w:r>
      <w:r>
        <w:rPr>
          <w:b w:val="0"/>
          <w:bCs w:val="0"/>
          <w:color w:val="636466"/>
          <w:spacing w:val="0"/>
          <w:w w:val="105"/>
        </w:rPr>
        <w:t>t</w:t>
      </w:r>
      <w:r>
        <w:rPr>
          <w:b w:val="0"/>
          <w:bCs w:val="0"/>
          <w:color w:val="636466"/>
          <w:spacing w:val="-17"/>
          <w:w w:val="105"/>
        </w:rPr>
        <w:t> </w:t>
      </w:r>
      <w:r>
        <w:rPr>
          <w:b w:val="0"/>
          <w:bCs w:val="0"/>
          <w:color w:val="636466"/>
          <w:spacing w:val="1"/>
          <w:w w:val="105"/>
        </w:rPr>
        <w:t>m</w:t>
      </w:r>
      <w:r>
        <w:rPr>
          <w:b w:val="0"/>
          <w:bCs w:val="0"/>
          <w:color w:val="636466"/>
          <w:spacing w:val="1"/>
          <w:w w:val="105"/>
        </w:rPr>
        <w:t>e</w:t>
      </w:r>
      <w:r>
        <w:rPr>
          <w:b w:val="0"/>
          <w:bCs w:val="0"/>
          <w:color w:val="636466"/>
          <w:spacing w:val="0"/>
          <w:w w:val="105"/>
        </w:rPr>
        <w:t>t</w:t>
      </w:r>
      <w:r>
        <w:rPr>
          <w:b w:val="0"/>
          <w:bCs w:val="0"/>
          <w:color w:val="636466"/>
          <w:spacing w:val="0"/>
          <w:w w:val="105"/>
        </w:rPr>
        <w:t>r</w:t>
      </w:r>
      <w:r>
        <w:rPr>
          <w:b w:val="0"/>
          <w:bCs w:val="0"/>
          <w:color w:val="636466"/>
          <w:spacing w:val="0"/>
          <w:w w:val="105"/>
        </w:rPr>
        <w:t>o</w:t>
      </w:r>
      <w:r>
        <w:rPr>
          <w:b w:val="0"/>
          <w:bCs w:val="0"/>
          <w:color w:val="636466"/>
          <w:spacing w:val="2"/>
          <w:w w:val="105"/>
        </w:rPr>
        <w:t>p</w:t>
      </w:r>
      <w:r>
        <w:rPr>
          <w:b w:val="0"/>
          <w:bCs w:val="0"/>
          <w:color w:val="636466"/>
          <w:spacing w:val="1"/>
          <w:w w:val="105"/>
        </w:rPr>
        <w:t>o</w:t>
      </w:r>
      <w:r>
        <w:rPr>
          <w:b w:val="0"/>
          <w:bCs w:val="0"/>
          <w:color w:val="636466"/>
          <w:spacing w:val="-1"/>
          <w:w w:val="105"/>
        </w:rPr>
        <w:t>l</w:t>
      </w:r>
      <w:r>
        <w:rPr>
          <w:b w:val="0"/>
          <w:bCs w:val="0"/>
          <w:color w:val="636466"/>
          <w:spacing w:val="0"/>
          <w:w w:val="105"/>
        </w:rPr>
        <w:t>i</w:t>
      </w:r>
      <w:r>
        <w:rPr>
          <w:b w:val="0"/>
          <w:bCs w:val="0"/>
          <w:color w:val="636466"/>
          <w:spacing w:val="1"/>
          <w:w w:val="105"/>
        </w:rPr>
        <w:t>t</w:t>
      </w:r>
      <w:r>
        <w:rPr>
          <w:b w:val="0"/>
          <w:bCs w:val="0"/>
          <w:color w:val="636466"/>
          <w:spacing w:val="-2"/>
          <w:w w:val="105"/>
        </w:rPr>
        <w:t>a</w:t>
      </w:r>
      <w:r>
        <w:rPr>
          <w:b w:val="0"/>
          <w:bCs w:val="0"/>
          <w:color w:val="636466"/>
          <w:spacing w:val="0"/>
          <w:w w:val="105"/>
        </w:rPr>
        <w:t>n</w:t>
      </w:r>
      <w:r>
        <w:rPr>
          <w:b w:val="0"/>
          <w:bCs w:val="0"/>
          <w:color w:val="636466"/>
          <w:spacing w:val="-18"/>
          <w:w w:val="105"/>
        </w:rPr>
        <w:t> </w:t>
      </w:r>
      <w:r>
        <w:rPr>
          <w:b w:val="0"/>
          <w:bCs w:val="0"/>
          <w:color w:val="636466"/>
          <w:spacing w:val="0"/>
          <w:w w:val="105"/>
        </w:rPr>
        <w:t>r</w:t>
      </w:r>
      <w:r>
        <w:rPr>
          <w:b w:val="0"/>
          <w:bCs w:val="0"/>
          <w:color w:val="636466"/>
          <w:spacing w:val="1"/>
          <w:w w:val="105"/>
        </w:rPr>
        <w:t>e</w:t>
      </w:r>
      <w:r>
        <w:rPr>
          <w:b w:val="0"/>
          <w:bCs w:val="0"/>
          <w:color w:val="636466"/>
          <w:spacing w:val="0"/>
          <w:w w:val="105"/>
        </w:rPr>
        <w:t>g</w:t>
      </w:r>
      <w:r>
        <w:rPr>
          <w:b w:val="0"/>
          <w:bCs w:val="0"/>
          <w:color w:val="636466"/>
          <w:spacing w:val="0"/>
          <w:w w:val="105"/>
        </w:rPr>
        <w:t>io</w:t>
      </w:r>
      <w:r>
        <w:rPr>
          <w:b w:val="0"/>
          <w:bCs w:val="0"/>
          <w:color w:val="636466"/>
          <w:spacing w:val="0"/>
          <w:w w:val="105"/>
        </w:rPr>
        <w:t>n</w:t>
      </w:r>
      <w:r>
        <w:rPr>
          <w:b w:val="0"/>
          <w:bCs w:val="0"/>
          <w:color w:val="636466"/>
          <w:spacing w:val="-17"/>
          <w:w w:val="105"/>
        </w:rPr>
        <w:t> </w:t>
      </w:r>
      <w:r>
        <w:rPr>
          <w:b w:val="0"/>
          <w:bCs w:val="0"/>
          <w:color w:val="636466"/>
          <w:spacing w:val="-2"/>
          <w:w w:val="105"/>
        </w:rPr>
        <w:t>o</w:t>
      </w:r>
      <w:r>
        <w:rPr>
          <w:b w:val="0"/>
          <w:bCs w:val="0"/>
          <w:color w:val="636466"/>
          <w:spacing w:val="0"/>
          <w:w w:val="105"/>
        </w:rPr>
        <w:t>f</w:t>
      </w:r>
      <w:r>
        <w:rPr>
          <w:b w:val="0"/>
          <w:bCs w:val="0"/>
          <w:color w:val="636466"/>
          <w:spacing w:val="0"/>
          <w:w w:val="126"/>
        </w:rPr>
        <w:t> </w:t>
      </w:r>
      <w:r>
        <w:rPr>
          <w:b w:val="0"/>
          <w:bCs w:val="0"/>
          <w:color w:val="636466"/>
          <w:spacing w:val="0"/>
          <w:w w:val="105"/>
        </w:rPr>
        <w:t>M</w:t>
      </w:r>
      <w:r>
        <w:rPr>
          <w:b w:val="0"/>
          <w:bCs w:val="0"/>
          <w:color w:val="636466"/>
          <w:spacing w:val="1"/>
          <w:w w:val="105"/>
        </w:rPr>
        <w:t>e</w:t>
      </w:r>
      <w:r>
        <w:rPr>
          <w:b w:val="0"/>
          <w:bCs w:val="0"/>
          <w:color w:val="636466"/>
          <w:spacing w:val="0"/>
          <w:w w:val="105"/>
        </w:rPr>
        <w:t>l</w:t>
      </w:r>
      <w:r>
        <w:rPr>
          <w:b w:val="0"/>
          <w:bCs w:val="0"/>
          <w:color w:val="636466"/>
          <w:spacing w:val="2"/>
          <w:w w:val="105"/>
        </w:rPr>
        <w:t>b</w:t>
      </w:r>
      <w:r>
        <w:rPr>
          <w:b w:val="0"/>
          <w:bCs w:val="0"/>
          <w:color w:val="636466"/>
          <w:spacing w:val="1"/>
          <w:w w:val="105"/>
        </w:rPr>
        <w:t>o</w:t>
      </w:r>
      <w:r>
        <w:rPr>
          <w:b w:val="0"/>
          <w:bCs w:val="0"/>
          <w:color w:val="636466"/>
          <w:spacing w:val="-2"/>
          <w:w w:val="105"/>
        </w:rPr>
        <w:t>u</w:t>
      </w:r>
      <w:r>
        <w:rPr>
          <w:b w:val="0"/>
          <w:bCs w:val="0"/>
          <w:color w:val="636466"/>
          <w:spacing w:val="0"/>
          <w:w w:val="105"/>
        </w:rPr>
        <w:t>r</w:t>
      </w:r>
      <w:r>
        <w:rPr>
          <w:b w:val="0"/>
          <w:bCs w:val="0"/>
          <w:color w:val="636466"/>
          <w:spacing w:val="1"/>
          <w:w w:val="105"/>
        </w:rPr>
        <w:t>n</w:t>
      </w:r>
      <w:r>
        <w:rPr>
          <w:b w:val="0"/>
          <w:bCs w:val="0"/>
          <w:color w:val="636466"/>
          <w:spacing w:val="0"/>
          <w:w w:val="105"/>
        </w:rPr>
        <w:t>e,</w:t>
      </w:r>
      <w:r>
        <w:rPr>
          <w:b w:val="0"/>
          <w:bCs w:val="0"/>
          <w:color w:val="636466"/>
          <w:spacing w:val="-28"/>
          <w:w w:val="105"/>
        </w:rPr>
        <w:t> </w:t>
      </w:r>
      <w:r>
        <w:rPr>
          <w:b w:val="0"/>
          <w:bCs w:val="0"/>
          <w:color w:val="636466"/>
          <w:spacing w:val="2"/>
          <w:w w:val="105"/>
        </w:rPr>
        <w:t>A</w:t>
      </w:r>
      <w:r>
        <w:rPr>
          <w:b w:val="0"/>
          <w:bCs w:val="0"/>
          <w:color w:val="636466"/>
          <w:spacing w:val="-2"/>
          <w:w w:val="105"/>
        </w:rPr>
        <w:t>M</w:t>
      </w:r>
      <w:r>
        <w:rPr>
          <w:b w:val="0"/>
          <w:bCs w:val="0"/>
          <w:color w:val="636466"/>
          <w:spacing w:val="-2"/>
          <w:w w:val="105"/>
        </w:rPr>
        <w:t>M</w:t>
      </w:r>
      <w:r>
        <w:rPr>
          <w:b w:val="0"/>
          <w:bCs w:val="0"/>
          <w:color w:val="636466"/>
          <w:spacing w:val="0"/>
          <w:w w:val="105"/>
        </w:rPr>
        <w:t>P</w:t>
      </w:r>
      <w:r>
        <w:rPr>
          <w:b w:val="0"/>
          <w:bCs w:val="0"/>
          <w:color w:val="636466"/>
          <w:spacing w:val="-27"/>
          <w:w w:val="105"/>
        </w:rPr>
        <w:t> </w:t>
      </w:r>
      <w:r>
        <w:rPr>
          <w:b w:val="0"/>
          <w:bCs w:val="0"/>
          <w:color w:val="636466"/>
          <w:spacing w:val="-1"/>
          <w:w w:val="105"/>
        </w:rPr>
        <w:t>i</w:t>
      </w:r>
      <w:r>
        <w:rPr>
          <w:b w:val="0"/>
          <w:bCs w:val="0"/>
          <w:color w:val="636466"/>
          <w:spacing w:val="0"/>
          <w:w w:val="105"/>
        </w:rPr>
        <w:t>s</w:t>
      </w:r>
      <w:r>
        <w:rPr>
          <w:b w:val="0"/>
          <w:bCs w:val="0"/>
          <w:color w:val="636466"/>
          <w:spacing w:val="-27"/>
          <w:w w:val="105"/>
        </w:rPr>
        <w:t> </w:t>
      </w:r>
      <w:r>
        <w:rPr>
          <w:b w:val="0"/>
          <w:bCs w:val="0"/>
          <w:color w:val="636466"/>
          <w:spacing w:val="1"/>
          <w:w w:val="105"/>
        </w:rPr>
        <w:t>h</w:t>
      </w:r>
      <w:r>
        <w:rPr>
          <w:b w:val="0"/>
          <w:bCs w:val="0"/>
          <w:color w:val="636466"/>
          <w:spacing w:val="0"/>
          <w:w w:val="105"/>
        </w:rPr>
        <w:t>o</w:t>
      </w:r>
      <w:r>
        <w:rPr>
          <w:b w:val="0"/>
          <w:bCs w:val="0"/>
          <w:color w:val="636466"/>
          <w:spacing w:val="1"/>
          <w:w w:val="105"/>
        </w:rPr>
        <w:t>m</w:t>
      </w:r>
      <w:r>
        <w:rPr>
          <w:b w:val="0"/>
          <w:bCs w:val="0"/>
          <w:color w:val="636466"/>
          <w:spacing w:val="0"/>
          <w:w w:val="105"/>
        </w:rPr>
        <w:t>e</w:t>
      </w:r>
      <w:r>
        <w:rPr>
          <w:b w:val="0"/>
          <w:bCs w:val="0"/>
          <w:color w:val="636466"/>
          <w:spacing w:val="-27"/>
          <w:w w:val="105"/>
        </w:rPr>
        <w:t> </w:t>
      </w:r>
      <w:r>
        <w:rPr>
          <w:b w:val="0"/>
          <w:bCs w:val="0"/>
          <w:color w:val="636466"/>
          <w:spacing w:val="-1"/>
          <w:w w:val="105"/>
        </w:rPr>
        <w:t>t</w:t>
      </w:r>
      <w:r>
        <w:rPr>
          <w:b w:val="0"/>
          <w:bCs w:val="0"/>
          <w:color w:val="636466"/>
          <w:spacing w:val="0"/>
          <w:w w:val="105"/>
        </w:rPr>
        <w:t>o</w:t>
      </w:r>
      <w:r>
        <w:rPr>
          <w:b w:val="0"/>
          <w:bCs w:val="0"/>
          <w:color w:val="636466"/>
          <w:spacing w:val="-27"/>
          <w:w w:val="105"/>
        </w:rPr>
        <w:t> </w:t>
      </w:r>
      <w:r>
        <w:rPr>
          <w:b w:val="0"/>
          <w:bCs w:val="0"/>
          <w:color w:val="636466"/>
          <w:spacing w:val="3"/>
          <w:w w:val="105"/>
        </w:rPr>
        <w:t>4</w:t>
      </w:r>
      <w:r>
        <w:rPr>
          <w:b w:val="0"/>
          <w:bCs w:val="0"/>
          <w:color w:val="636466"/>
          <w:spacing w:val="0"/>
          <w:w w:val="105"/>
        </w:rPr>
        <w:t>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78" w:lineRule="auto" w:before="1"/>
        <w:ind w:left="110" w:right="21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7"/>
          <w:w w:val="105"/>
          <w:sz w:val="18"/>
          <w:szCs w:val="18"/>
        </w:rPr>
        <w:t>’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ll</w:t>
      </w:r>
      <w:r>
        <w:rPr>
          <w:rFonts w:ascii="Arial" w:hAnsi="Arial" w:cs="Arial" w:eastAsia="Arial"/>
          <w:b w:val="0"/>
          <w:bCs w:val="0"/>
          <w:color w:val="636466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4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8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78" w:lineRule="auto"/>
        <w:ind w:left="110" w:right="238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ll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7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7"/>
          <w:w w:val="105"/>
          <w:sz w:val="18"/>
          <w:szCs w:val="18"/>
        </w:rPr>
        <w:t>’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7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e,</w:t>
      </w:r>
      <w:r>
        <w:rPr>
          <w:rFonts w:ascii="Arial" w:hAnsi="Arial" w:cs="Arial" w:eastAsia="Arial"/>
          <w:b w:val="0"/>
          <w:bCs w:val="0"/>
          <w:color w:val="636466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4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1"/>
        <w:ind w:left="11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6387C5"/>
          <w:spacing w:val="-4"/>
          <w:w w:val="95"/>
          <w:sz w:val="22"/>
          <w:szCs w:val="22"/>
        </w:rPr>
        <w:t>W</w:t>
      </w:r>
      <w:r>
        <w:rPr>
          <w:rFonts w:ascii="Arial" w:hAnsi="Arial" w:cs="Arial" w:eastAsia="Arial"/>
          <w:b w:val="0"/>
          <w:bCs w:val="0"/>
          <w:color w:val="6387C5"/>
          <w:spacing w:val="-3"/>
          <w:w w:val="9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6387C5"/>
          <w:spacing w:val="-3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6387C5"/>
          <w:spacing w:val="-3"/>
          <w:w w:val="95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6387C5"/>
          <w:spacing w:val="8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6387C5"/>
          <w:spacing w:val="2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6387C5"/>
          <w:spacing w:val="-3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387C5"/>
          <w:spacing w:val="-9"/>
          <w:w w:val="9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6387C5"/>
          <w:spacing w:val="2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6387C5"/>
          <w:spacing w:val="-4"/>
          <w:w w:val="95"/>
          <w:sz w:val="22"/>
          <w:szCs w:val="22"/>
        </w:rPr>
        <w:t>NE</w:t>
      </w:r>
      <w:r>
        <w:rPr>
          <w:rFonts w:ascii="Arial" w:hAnsi="Arial" w:cs="Arial" w:eastAsia="Arial"/>
          <w:b w:val="0"/>
          <w:bCs w:val="0"/>
          <w:color w:val="6387C5"/>
          <w:spacing w:val="-1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6387C5"/>
          <w:spacing w:val="-3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6387C5"/>
          <w:spacing w:val="-4"/>
          <w:w w:val="95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color w:val="6387C5"/>
          <w:spacing w:val="-5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6387C5"/>
          <w:spacing w:val="1"/>
          <w:w w:val="9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87C5"/>
          <w:spacing w:val="4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87C5"/>
          <w:spacing w:val="-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87C5"/>
          <w:spacing w:val="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87C5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87C5"/>
          <w:spacing w:val="2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87C5"/>
          <w:spacing w:val="-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87C5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87C5"/>
          <w:spacing w:val="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87C5"/>
          <w:spacing w:val="2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87C5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87C5"/>
          <w:spacing w:val="-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87C5"/>
          <w:spacing w:val="1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87C5"/>
          <w:spacing w:val="2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87C5"/>
          <w:spacing w:val="-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87C5"/>
          <w:spacing w:val="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87C5"/>
          <w:spacing w:val="1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8" w:lineRule="auto"/>
        <w:ind w:left="110" w:right="8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fi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636466"/>
          <w:spacing w:val="4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7"/>
          <w:w w:val="100"/>
          <w:sz w:val="18"/>
          <w:szCs w:val="18"/>
        </w:rPr>
        <w:t>’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8" w:lineRule="auto" w:before="1"/>
        <w:ind w:left="110" w:right="175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d.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4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7"/>
          <w:w w:val="100"/>
          <w:sz w:val="18"/>
          <w:szCs w:val="18"/>
        </w:rPr>
        <w:t>’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9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8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7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78" w:lineRule="auto"/>
        <w:ind w:left="110" w:right="11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2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Au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7"/>
          <w:w w:val="105"/>
          <w:sz w:val="18"/>
          <w:szCs w:val="18"/>
        </w:rPr>
        <w:t>’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636466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7"/>
          <w:w w:val="105"/>
          <w:sz w:val="18"/>
          <w:szCs w:val="18"/>
        </w:rPr>
        <w:t>’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1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us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9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8" w:lineRule="auto" w:before="1"/>
        <w:ind w:left="1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us</w:t>
      </w:r>
      <w:r>
        <w:rPr>
          <w:rFonts w:ascii="Arial" w:hAnsi="Arial" w:cs="Arial" w:eastAsia="Arial"/>
          <w:b w:val="0"/>
          <w:bCs w:val="0"/>
          <w:color w:val="636466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7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78" w:lineRule="auto"/>
        <w:ind w:left="110" w:right="7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4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9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636466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jo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2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e,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us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e,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8" w:lineRule="auto" w:before="75"/>
        <w:ind w:left="110" w:right="738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7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8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78" w:lineRule="auto"/>
        <w:ind w:left="110" w:right="8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jo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3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di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"/>
        </w:numPr>
        <w:tabs>
          <w:tab w:pos="430" w:val="left" w:leader="none"/>
        </w:tabs>
        <w:spacing w:line="278" w:lineRule="auto"/>
        <w:ind w:left="430" w:right="266" w:hanging="32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7"/>
          <w:w w:val="105"/>
          <w:sz w:val="18"/>
          <w:szCs w:val="18"/>
        </w:rPr>
        <w:t>’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ng</w:t>
      </w:r>
      <w:r>
        <w:rPr>
          <w:rFonts w:ascii="Arial" w:hAnsi="Arial" w:cs="Arial" w:eastAsia="Arial"/>
          <w:b w:val="0"/>
          <w:bCs w:val="0"/>
          <w:color w:val="636466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ng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ng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9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5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636466"/>
          <w:spacing w:val="-12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636466"/>
          <w:spacing w:val="-7"/>
          <w:w w:val="10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"/>
        </w:numPr>
        <w:tabs>
          <w:tab w:pos="430" w:val="left" w:leader="none"/>
        </w:tabs>
        <w:spacing w:line="278" w:lineRule="auto"/>
        <w:ind w:left="430" w:right="110" w:hanging="32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1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7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ia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1"/>
        <w:ind w:left="430" w:right="8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0"/>
          <w:numId w:val="1"/>
        </w:numPr>
        <w:tabs>
          <w:tab w:pos="430" w:val="left" w:leader="none"/>
        </w:tabs>
        <w:spacing w:line="278" w:lineRule="auto"/>
        <w:ind w:left="430" w:right="331" w:hanging="32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7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8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78" w:lineRule="auto"/>
        <w:ind w:left="110" w:right="206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4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8" w:lineRule="auto" w:before="1"/>
        <w:ind w:left="110" w:right="313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-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636466"/>
          <w:spacing w:val="-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4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8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5"/>
          <w:sz w:val="18"/>
          <w:szCs w:val="18"/>
        </w:rPr>
        <w:t> </w:t>
      </w:r>
      <w:hyperlink r:id="rId11">
        <w:r>
          <w:rPr>
            <w:rFonts w:ascii="Arial" w:hAnsi="Arial" w:cs="Arial" w:eastAsia="Arial"/>
            <w:b w:val="0"/>
            <w:bCs w:val="0"/>
            <w:color w:val="636466"/>
            <w:spacing w:val="4"/>
            <w:w w:val="105"/>
            <w:sz w:val="18"/>
            <w:szCs w:val="18"/>
          </w:rPr>
          <w:t>w</w:t>
        </w:r>
        <w:r>
          <w:rPr>
            <w:rFonts w:ascii="Arial" w:hAnsi="Arial" w:cs="Arial" w:eastAsia="Arial"/>
            <w:b w:val="0"/>
            <w:bCs w:val="0"/>
            <w:color w:val="636466"/>
            <w:spacing w:val="4"/>
            <w:w w:val="105"/>
            <w:sz w:val="18"/>
            <w:szCs w:val="18"/>
          </w:rPr>
          <w:t>w</w:t>
        </w:r>
        <w:r>
          <w:rPr>
            <w:rFonts w:ascii="Arial" w:hAnsi="Arial" w:cs="Arial" w:eastAsia="Arial"/>
            <w:b w:val="0"/>
            <w:bCs w:val="0"/>
            <w:color w:val="636466"/>
            <w:spacing w:val="-5"/>
            <w:w w:val="105"/>
            <w:sz w:val="18"/>
            <w:szCs w:val="18"/>
          </w:rPr>
          <w:t>w</w:t>
        </w:r>
        <w:r>
          <w:rPr>
            <w:rFonts w:ascii="Arial" w:hAnsi="Arial" w:cs="Arial" w:eastAsia="Arial"/>
            <w:b w:val="0"/>
            <w:bCs w:val="0"/>
            <w:color w:val="636466"/>
            <w:spacing w:val="-1"/>
            <w:w w:val="105"/>
            <w:sz w:val="18"/>
            <w:szCs w:val="18"/>
          </w:rPr>
          <w:t>.</w:t>
        </w:r>
        <w:r>
          <w:rPr>
            <w:rFonts w:ascii="Arial" w:hAnsi="Arial" w:cs="Arial" w:eastAsia="Arial"/>
            <w:b w:val="0"/>
            <w:bCs w:val="0"/>
            <w:color w:val="636466"/>
            <w:spacing w:val="2"/>
            <w:w w:val="105"/>
            <w:sz w:val="18"/>
            <w:szCs w:val="18"/>
          </w:rPr>
          <w:t>c</w:t>
        </w:r>
        <w:r>
          <w:rPr>
            <w:rFonts w:ascii="Arial" w:hAnsi="Arial" w:cs="Arial" w:eastAsia="Arial"/>
            <w:b w:val="0"/>
            <w:bCs w:val="0"/>
            <w:color w:val="636466"/>
            <w:spacing w:val="0"/>
            <w:w w:val="105"/>
            <w:sz w:val="18"/>
            <w:szCs w:val="18"/>
          </w:rPr>
          <w:t>s</w:t>
        </w:r>
        <w:r>
          <w:rPr>
            <w:rFonts w:ascii="Arial" w:hAnsi="Arial" w:cs="Arial" w:eastAsia="Arial"/>
            <w:b w:val="0"/>
            <w:bCs w:val="0"/>
            <w:color w:val="636466"/>
            <w:spacing w:val="-1"/>
            <w:w w:val="105"/>
            <w:sz w:val="18"/>
            <w:szCs w:val="18"/>
          </w:rPr>
          <w:t>i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r</w:t>
        </w:r>
        <w:r>
          <w:rPr>
            <w:rFonts w:ascii="Arial" w:hAnsi="Arial" w:cs="Arial" w:eastAsia="Arial"/>
            <w:b w:val="0"/>
            <w:bCs w:val="0"/>
            <w:color w:val="636466"/>
            <w:spacing w:val="-2"/>
            <w:w w:val="105"/>
            <w:sz w:val="18"/>
            <w:szCs w:val="18"/>
          </w:rPr>
          <w:t>o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.</w:t>
        </w:r>
        <w:r>
          <w:rPr>
            <w:rFonts w:ascii="Arial" w:hAnsi="Arial" w:cs="Arial" w:eastAsia="Arial"/>
            <w:b w:val="0"/>
            <w:bCs w:val="0"/>
            <w:color w:val="636466"/>
            <w:spacing w:val="0"/>
            <w:w w:val="105"/>
            <w:sz w:val="18"/>
            <w:szCs w:val="18"/>
          </w:rPr>
          <w:t>a</w:t>
        </w:r>
        <w:r>
          <w:rPr>
            <w:rFonts w:ascii="Arial" w:hAnsi="Arial" w:cs="Arial" w:eastAsia="Arial"/>
            <w:b w:val="0"/>
            <w:bCs w:val="0"/>
            <w:color w:val="636466"/>
            <w:spacing w:val="0"/>
            <w:w w:val="105"/>
            <w:sz w:val="18"/>
            <w:szCs w:val="18"/>
          </w:rPr>
          <w:t>u</w:t>
        </w:r>
        <w:r>
          <w:rPr>
            <w:rFonts w:ascii="Arial" w:hAnsi="Arial" w:cs="Arial" w:eastAsia="Arial"/>
            <w:b w:val="0"/>
            <w:bCs w:val="0"/>
            <w:color w:val="636466"/>
            <w:spacing w:val="-14"/>
            <w:w w:val="105"/>
            <w:sz w:val="18"/>
            <w:szCs w:val="18"/>
          </w:rPr>
          <w:t> </w:t>
        </w:r>
      </w:hyperlink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 </w:t>
      </w:r>
      <w:hyperlink r:id="rId12">
        <w:r>
          <w:rPr>
            <w:rFonts w:ascii="Arial" w:hAnsi="Arial" w:cs="Arial" w:eastAsia="Arial"/>
            <w:b w:val="0"/>
            <w:bCs w:val="0"/>
            <w:color w:val="636466"/>
            <w:spacing w:val="4"/>
            <w:w w:val="105"/>
            <w:sz w:val="18"/>
            <w:szCs w:val="18"/>
          </w:rPr>
          <w:t>w</w:t>
        </w:r>
        <w:r>
          <w:rPr>
            <w:rFonts w:ascii="Arial" w:hAnsi="Arial" w:cs="Arial" w:eastAsia="Arial"/>
            <w:b w:val="0"/>
            <w:bCs w:val="0"/>
            <w:color w:val="636466"/>
            <w:spacing w:val="4"/>
            <w:w w:val="105"/>
            <w:sz w:val="18"/>
            <w:szCs w:val="18"/>
          </w:rPr>
          <w:t>w</w:t>
        </w:r>
        <w:r>
          <w:rPr>
            <w:rFonts w:ascii="Arial" w:hAnsi="Arial" w:cs="Arial" w:eastAsia="Arial"/>
            <w:b w:val="0"/>
            <w:bCs w:val="0"/>
            <w:color w:val="636466"/>
            <w:spacing w:val="-5"/>
            <w:w w:val="105"/>
            <w:sz w:val="18"/>
            <w:szCs w:val="18"/>
          </w:rPr>
          <w:t>w</w:t>
        </w:r>
        <w:r>
          <w:rPr>
            <w:rFonts w:ascii="Arial" w:hAnsi="Arial" w:cs="Arial" w:eastAsia="Arial"/>
            <w:b w:val="0"/>
            <w:bCs w:val="0"/>
            <w:color w:val="636466"/>
            <w:spacing w:val="-1"/>
            <w:w w:val="105"/>
            <w:sz w:val="18"/>
            <w:szCs w:val="18"/>
          </w:rPr>
          <w:t>.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m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o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n</w:t>
        </w:r>
        <w:r>
          <w:rPr>
            <w:rFonts w:ascii="Arial" w:hAnsi="Arial" w:cs="Arial" w:eastAsia="Arial"/>
            <w:b w:val="0"/>
            <w:bCs w:val="0"/>
            <w:color w:val="636466"/>
            <w:spacing w:val="2"/>
            <w:w w:val="105"/>
            <w:sz w:val="18"/>
            <w:szCs w:val="18"/>
          </w:rPr>
          <w:t>a</w:t>
        </w:r>
        <w:r>
          <w:rPr>
            <w:rFonts w:ascii="Arial" w:hAnsi="Arial" w:cs="Arial" w:eastAsia="Arial"/>
            <w:b w:val="0"/>
            <w:bCs w:val="0"/>
            <w:color w:val="636466"/>
            <w:spacing w:val="0"/>
            <w:w w:val="105"/>
            <w:sz w:val="18"/>
            <w:szCs w:val="18"/>
          </w:rPr>
          <w:t>s</w:t>
        </w:r>
        <w:r>
          <w:rPr>
            <w:rFonts w:ascii="Arial" w:hAnsi="Arial" w:cs="Arial" w:eastAsia="Arial"/>
            <w:b w:val="0"/>
            <w:bCs w:val="0"/>
            <w:color w:val="636466"/>
            <w:spacing w:val="0"/>
            <w:w w:val="105"/>
            <w:sz w:val="18"/>
            <w:szCs w:val="18"/>
          </w:rPr>
          <w:t>h</w:t>
        </w:r>
        <w:r>
          <w:rPr>
            <w:rFonts w:ascii="Arial" w:hAnsi="Arial" w:cs="Arial" w:eastAsia="Arial"/>
            <w:b w:val="0"/>
            <w:bCs w:val="0"/>
            <w:color w:val="636466"/>
            <w:spacing w:val="-2"/>
            <w:w w:val="105"/>
            <w:sz w:val="18"/>
            <w:szCs w:val="18"/>
          </w:rPr>
          <w:t>.</w:t>
        </w:r>
        <w:r>
          <w:rPr>
            <w:rFonts w:ascii="Arial" w:hAnsi="Arial" w:cs="Arial" w:eastAsia="Arial"/>
            <w:b w:val="0"/>
            <w:bCs w:val="0"/>
            <w:color w:val="636466"/>
            <w:spacing w:val="2"/>
            <w:w w:val="105"/>
            <w:sz w:val="18"/>
            <w:szCs w:val="18"/>
          </w:rPr>
          <w:t>e</w:t>
        </w:r>
        <w:r>
          <w:rPr>
            <w:rFonts w:ascii="Arial" w:hAnsi="Arial" w:cs="Arial" w:eastAsia="Arial"/>
            <w:b w:val="0"/>
            <w:bCs w:val="0"/>
            <w:color w:val="636466"/>
            <w:spacing w:val="0"/>
            <w:w w:val="105"/>
            <w:sz w:val="18"/>
            <w:szCs w:val="18"/>
          </w:rPr>
          <w:t>d</w:t>
        </w:r>
        <w:r>
          <w:rPr>
            <w:rFonts w:ascii="Arial" w:hAnsi="Arial" w:cs="Arial" w:eastAsia="Arial"/>
            <w:b w:val="0"/>
            <w:bCs w:val="0"/>
            <w:color w:val="636466"/>
            <w:spacing w:val="-1"/>
            <w:w w:val="105"/>
            <w:sz w:val="18"/>
            <w:szCs w:val="18"/>
          </w:rPr>
          <w:t>u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.</w:t>
        </w:r>
        <w:r>
          <w:rPr>
            <w:rFonts w:ascii="Arial" w:hAnsi="Arial" w:cs="Arial" w:eastAsia="Arial"/>
            <w:b w:val="0"/>
            <w:bCs w:val="0"/>
            <w:color w:val="636466"/>
            <w:spacing w:val="0"/>
            <w:w w:val="105"/>
            <w:sz w:val="18"/>
            <w:szCs w:val="18"/>
          </w:rPr>
          <w:t>au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8"/>
            <w:szCs w:val="18"/>
          </w:rPr>
        </w:r>
      </w:hyperlink>
    </w:p>
    <w:p>
      <w:pPr>
        <w:spacing w:after="0" w:line="278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06" w:h="16840"/>
          <w:pgMar w:top="1560" w:bottom="280" w:left="740" w:right="740"/>
          <w:cols w:num="3" w:equalWidth="0">
            <w:col w:w="3253" w:space="243"/>
            <w:col w:w="3318" w:space="178"/>
            <w:col w:w="3434"/>
          </w:cols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6" w:h="16840"/>
          <w:pgMar w:top="1560" w:bottom="280" w:left="740" w:right="580"/>
        </w:sectPr>
      </w:pPr>
    </w:p>
    <w:p>
      <w:pPr>
        <w:spacing w:line="324" w:lineRule="auto" w:before="76"/>
        <w:ind w:left="110" w:right="31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-.249983pt;margin-top:-.249985pt;width:596.024030pt;height:842.64pt;mso-position-horizontal-relative:page;mso-position-vertical-relative:page;z-index:-1239" coordorigin="-5,-5" coordsize="11920,16853">
            <v:group style="position:absolute;left:7092;top:6534;width:4814;height:10304" coordorigin="7092,6534" coordsize="4814,10304">
              <v:shape style="position:absolute;left:7092;top:6534;width:4814;height:10304" coordorigin="7092,6534" coordsize="4814,10304" path="m11905,6534l7092,6534,7961,16838,11905,16838,11905,6534e" filled="t" fillcolor="#6387C5" stroked="f">
                <v:path arrowok="t"/>
                <v:fill type="solid"/>
              </v:shape>
              <v:shape style="position:absolute;left:0;top:0;width:1336;height:6803" type="#_x0000_t75">
                <v:imagedata r:id="rId13" o:title=""/>
              </v:shape>
              <v:shape style="position:absolute;left:252;top:0;width:8132;height:6803" type="#_x0000_t75">
                <v:imagedata r:id="rId14" o:title=""/>
              </v:shape>
            </v:group>
            <v:group style="position:absolute;left:0;top:0;width:10445;height:6452" coordorigin="0,0" coordsize="10445,6452">
              <v:shape style="position:absolute;left:0;top:0;width:10445;height:6452" coordorigin="0,0" coordsize="10445,6452" path="m10445,0l5990,6452,0,2691e" filled="f" stroked="t" strokeweight=".5pt" strokecolor="#D4D5D7">
                <v:path arrowok="t"/>
              </v:shape>
            </v:group>
            <v:group style="position:absolute;left:0;top:0;width:2580;height:2685" coordorigin="0,0" coordsize="2580,2685">
              <v:shape style="position:absolute;left:0;top:0;width:2580;height:2685" coordorigin="0,0" coordsize="2580,2685" path="m0,2685l2580,0e" filled="f" stroked="t" strokeweight=".5pt" strokecolor="#D4D5D7">
                <v:path arrowok="t"/>
              </v:shape>
            </v:group>
            <v:group style="position:absolute;left:0;top:0;width:10517;height:6555" coordorigin="0,0" coordsize="10517,6555">
              <v:shape style="position:absolute;left:0;top:0;width:10517;height:6555" coordorigin="0,0" coordsize="10517,6555" path="m10517,0l5990,6555,0,2794e" filled="f" stroked="t" strokeweight=".5pt" strokecolor="#D4D5D7">
                <v:path arrowok="t"/>
              </v:shape>
            </v:group>
            <v:group style="position:absolute;left:0;top:0;width:2680;height:2789" coordorigin="0,0" coordsize="2680,2789">
              <v:shape style="position:absolute;left:0;top:0;width:2680;height:2789" coordorigin="0,0" coordsize="2680,2789" path="m0,2789l2680,0e" filled="f" stroked="t" strokeweight=".5pt" strokecolor="#D4D5D7">
                <v:path arrowok="t"/>
              </v:shape>
            </v:group>
            <v:group style="position:absolute;left:0;top:0;width:10588;height:6659" coordorigin="0,0" coordsize="10588,6659">
              <v:shape style="position:absolute;left:0;top:0;width:10588;height:6659" coordorigin="0,0" coordsize="10588,6659" path="m10588,0l5990,6659,0,2898e" filled="f" stroked="t" strokeweight=".5pt" strokecolor="#D4D5D7">
                <v:path arrowok="t"/>
              </v:shape>
            </v:group>
            <v:group style="position:absolute;left:0;top:0;width:2780;height:2892" coordorigin="0,0" coordsize="2780,2892">
              <v:shape style="position:absolute;left:0;top:0;width:2780;height:2892" coordorigin="0,0" coordsize="2780,2892" path="m0,2892l2780,0e" filled="f" stroked="t" strokeweight=".5pt" strokecolor="#D4D5D7">
                <v:path arrowok="t"/>
              </v:shape>
            </v:group>
            <v:group style="position:absolute;left:0;top:0;width:10660;height:6763" coordorigin="0,0" coordsize="10660,6763">
              <v:shape style="position:absolute;left:0;top:0;width:10660;height:6763" coordorigin="0,0" coordsize="10660,6763" path="m10660,0l5990,6763,0,3002e" filled="f" stroked="t" strokeweight=".5pt" strokecolor="#D4D5D7">
                <v:path arrowok="t"/>
              </v:shape>
            </v:group>
            <v:group style="position:absolute;left:0;top:0;width:2879;height:2996" coordorigin="0,0" coordsize="2879,2996">
              <v:shape style="position:absolute;left:0;top:0;width:2879;height:2996" coordorigin="0,0" coordsize="2879,2996" path="m0,2996l2879,0e" filled="f" stroked="t" strokeweight=".5pt" strokecolor="#D4D5D7">
                <v:path arrowok="t"/>
              </v:shape>
            </v:group>
            <v:group style="position:absolute;left:0;top:0;width:10732;height:6866" coordorigin="0,0" coordsize="10732,6866">
              <v:shape style="position:absolute;left:0;top:0;width:10732;height:6866" coordorigin="0,0" coordsize="10732,6866" path="m10732,0l5990,6866,0,3105e" filled="f" stroked="t" strokeweight=".5pt" strokecolor="#D4D5D7">
                <v:path arrowok="t"/>
              </v:shape>
            </v:group>
            <v:group style="position:absolute;left:0;top:0;width:2979;height:3099" coordorigin="0,0" coordsize="2979,3099">
              <v:shape style="position:absolute;left:0;top:0;width:2979;height:3099" coordorigin="0,0" coordsize="2979,3099" path="m0,3099l2979,0e" filled="f" stroked="t" strokeweight=".5pt" strokecolor="#D4D5D7">
                <v:path arrowok="t"/>
              </v:shape>
            </v:group>
            <v:group style="position:absolute;left:0;top:0;width:10803;height:6970" coordorigin="0,0" coordsize="10803,6970">
              <v:shape style="position:absolute;left:0;top:0;width:10803;height:6970" coordorigin="0,0" coordsize="10803,6970" path="m10803,0l5990,6970,0,3209e" filled="f" stroked="t" strokeweight=".5pt" strokecolor="#D4D5D7">
                <v:path arrowok="t"/>
              </v:shape>
            </v:group>
            <v:group style="position:absolute;left:0;top:0;width:3078;height:3203" coordorigin="0,0" coordsize="3078,3203">
              <v:shape style="position:absolute;left:0;top:0;width:3078;height:3203" coordorigin="0,0" coordsize="3078,3203" path="m0,3203l3078,0e" filled="f" stroked="t" strokeweight=".5pt" strokecolor="#D4D5D7">
                <v:path arrowok="t"/>
              </v:shape>
            </v:group>
            <v:group style="position:absolute;left:0;top:0;width:10875;height:7074" coordorigin="0,0" coordsize="10875,7074">
              <v:shape style="position:absolute;left:0;top:0;width:10875;height:7074" coordorigin="0,0" coordsize="10875,7074" path="m10875,0l5990,7074,0,3312e" filled="f" stroked="t" strokeweight=".5pt" strokecolor="#D4D5D7">
                <v:path arrowok="t"/>
              </v:shape>
            </v:group>
            <v:group style="position:absolute;left:0;top:0;width:3178;height:3307" coordorigin="0,0" coordsize="3178,3307">
              <v:shape style="position:absolute;left:0;top:0;width:3178;height:3307" coordorigin="0,0" coordsize="3178,3307" path="m0,3307l3178,0e" filled="f" stroked="t" strokeweight=".5pt" strokecolor="#D4D5D7">
                <v:path arrowok="t"/>
              </v:shape>
            </v:group>
            <v:group style="position:absolute;left:0;top:0;width:10946;height:7177" coordorigin="0,0" coordsize="10946,7177">
              <v:shape style="position:absolute;left:0;top:0;width:10946;height:7177" coordorigin="0,0" coordsize="10946,7177" path="m10946,0l5990,7177,0,3416e" filled="f" stroked="t" strokeweight=".5pt" strokecolor="#D4D5D7">
                <v:path arrowok="t"/>
              </v:shape>
            </v:group>
            <v:group style="position:absolute;left:0;top:0;width:3278;height:3410" coordorigin="0,0" coordsize="3278,3410">
              <v:shape style="position:absolute;left:0;top:0;width:3278;height:3410" coordorigin="0,0" coordsize="3278,3410" path="m0,3410l3278,0e" filled="f" stroked="t" strokeweight=".5pt" strokecolor="#D4D5D7">
                <v:path arrowok="t"/>
              </v:shape>
            </v:group>
            <v:group style="position:absolute;left:0;top:0;width:11018;height:7281" coordorigin="0,0" coordsize="11018,7281">
              <v:shape style="position:absolute;left:0;top:0;width:11018;height:7281" coordorigin="0,0" coordsize="11018,7281" path="m11018,0l5990,7281,0,3520e" filled="f" stroked="t" strokeweight=".5pt" strokecolor="#D4D5D7">
                <v:path arrowok="t"/>
              </v:shape>
            </v:group>
            <v:group style="position:absolute;left:0;top:0;width:3377;height:3514" coordorigin="0,0" coordsize="3377,3514">
              <v:shape style="position:absolute;left:0;top:0;width:3377;height:3514" coordorigin="0,0" coordsize="3377,3514" path="m0,3514l3377,0e" filled="f" stroked="t" strokeweight=".5pt" strokecolor="#D4D5D7">
                <v:path arrowok="t"/>
              </v:shape>
            </v:group>
            <v:group style="position:absolute;left:0;top:0;width:11089;height:7384" coordorigin="0,0" coordsize="11089,7384">
              <v:shape style="position:absolute;left:0;top:0;width:11089;height:7384" coordorigin="0,0" coordsize="11089,7384" path="m11089,0l5990,7384,0,3623e" filled="f" stroked="t" strokeweight=".5pt" strokecolor="#D4D5D7">
                <v:path arrowok="t"/>
              </v:shape>
            </v:group>
            <v:group style="position:absolute;left:0;top:0;width:3477;height:3617" coordorigin="0,0" coordsize="3477,3617">
              <v:shape style="position:absolute;left:0;top:0;width:3477;height:3617" coordorigin="0,0" coordsize="3477,3617" path="m0,3617l3477,0e" filled="f" stroked="t" strokeweight=".5pt" strokecolor="#D4D5D7">
                <v:path arrowok="t"/>
              </v:shape>
            </v:group>
            <v:group style="position:absolute;left:0;top:0;width:11161;height:7488" coordorigin="0,0" coordsize="11161,7488">
              <v:shape style="position:absolute;left:0;top:0;width:11161;height:7488" coordorigin="0,0" coordsize="11161,7488" path="m11161,0l5990,7488,0,3727e" filled="f" stroked="t" strokeweight=".5pt" strokecolor="#D4D5D7">
                <v:path arrowok="t"/>
              </v:shape>
            </v:group>
            <v:group style="position:absolute;left:0;top:0;width:3576;height:3721" coordorigin="0,0" coordsize="3576,3721">
              <v:shape style="position:absolute;left:0;top:0;width:3576;height:3721" coordorigin="0,0" coordsize="3576,3721" path="m0,3721l3576,0e" filled="f" stroked="t" strokeweight=".5pt" strokecolor="#D4D5D7">
                <v:path arrowok="t"/>
              </v:shape>
            </v:group>
            <v:group style="position:absolute;left:0;top:0;width:11232;height:7592" coordorigin="0,0" coordsize="11232,7592">
              <v:shape style="position:absolute;left:0;top:0;width:11232;height:7592" coordorigin="0,0" coordsize="11232,7592" path="m11232,0l5990,7592,0,3830e" filled="f" stroked="t" strokeweight=".5pt" strokecolor="#D4D5D7">
                <v:path arrowok="t"/>
              </v:shape>
            </v:group>
            <v:group style="position:absolute;left:0;top:0;width:3676;height:3825" coordorigin="0,0" coordsize="3676,3825">
              <v:shape style="position:absolute;left:0;top:0;width:3676;height:3825" coordorigin="0,0" coordsize="3676,3825" path="m0,3825l3676,0e" filled="f" stroked="t" strokeweight=".5pt" strokecolor="#D4D5D7">
                <v:path arrowok="t"/>
              </v:shape>
            </v:group>
            <v:group style="position:absolute;left:0;top:0;width:11304;height:7695" coordorigin="0,0" coordsize="11304,7695">
              <v:shape style="position:absolute;left:0;top:0;width:11304;height:7695" coordorigin="0,0" coordsize="11304,7695" path="m11304,0l5990,7695,0,3934e" filled="f" stroked="t" strokeweight=".5pt" strokecolor="#D4D5D7">
                <v:path arrowok="t"/>
              </v:shape>
            </v:group>
            <v:group style="position:absolute;left:0;top:0;width:3775;height:3928" coordorigin="0,0" coordsize="3775,3928">
              <v:shape style="position:absolute;left:0;top:0;width:3775;height:3928" coordorigin="0,0" coordsize="3775,3928" path="m0,3928l3775,0e" filled="f" stroked="t" strokeweight=".5pt" strokecolor="#D4D5D7">
                <v:path arrowok="t"/>
              </v:shape>
            </v:group>
            <v:group style="position:absolute;left:0;top:0;width:11375;height:7799" coordorigin="0,0" coordsize="11375,7799">
              <v:shape style="position:absolute;left:0;top:0;width:11375;height:7799" coordorigin="0,0" coordsize="11375,7799" path="m11375,0l5990,7799,0,4038e" filled="f" stroked="t" strokeweight=".5pt" strokecolor="#D4D5D7">
                <v:path arrowok="t"/>
              </v:shape>
            </v:group>
            <v:group style="position:absolute;left:0;top:0;width:3875;height:4032" coordorigin="0,0" coordsize="3875,4032">
              <v:shape style="position:absolute;left:0;top:0;width:3875;height:4032" coordorigin="0,0" coordsize="3875,4032" path="m0,4032l3875,0e" filled="f" stroked="t" strokeweight=".5pt" strokecolor="#D4D5D7">
                <v:path arrowok="t"/>
              </v:shape>
            </v:group>
            <v:group style="position:absolute;left:0;top:0;width:11447;height:7903" coordorigin="0,0" coordsize="11447,7903">
              <v:shape style="position:absolute;left:0;top:0;width:11447;height:7903" coordorigin="0,0" coordsize="11447,7903" path="m11447,0l5990,7903,0,4141e" filled="f" stroked="t" strokeweight=".5pt" strokecolor="#D4D5D7">
                <v:path arrowok="t"/>
              </v:shape>
            </v:group>
            <v:group style="position:absolute;left:0;top:0;width:3975;height:4136" coordorigin="0,0" coordsize="3975,4136">
              <v:shape style="position:absolute;left:0;top:0;width:3975;height:4136" coordorigin="0,0" coordsize="3975,4136" path="m0,4136l3975,0e" filled="f" stroked="t" strokeweight=".5pt" strokecolor="#D4D5D7">
                <v:path arrowok="t"/>
              </v:shape>
            </v:group>
            <v:group style="position:absolute;left:0;top:0;width:11519;height:8006" coordorigin="0,0" coordsize="11519,8006">
              <v:shape style="position:absolute;left:0;top:0;width:11519;height:8006" coordorigin="0,0" coordsize="11519,8006" path="m11519,0l5990,8006,0,4245e" filled="f" stroked="t" strokeweight=".5pt" strokecolor="#D4D5D7">
                <v:path arrowok="t"/>
              </v:shape>
            </v:group>
            <v:group style="position:absolute;left:0;top:0;width:4074;height:4239" coordorigin="0,0" coordsize="4074,4239">
              <v:shape style="position:absolute;left:0;top:0;width:4074;height:4239" coordorigin="0,0" coordsize="4074,4239" path="m0,4239l4074,0e" filled="f" stroked="t" strokeweight=".5pt" strokecolor="#D4D5D7">
                <v:path arrowok="t"/>
              </v:shape>
            </v:group>
            <v:group style="position:absolute;left:0;top:0;width:11590;height:8110" coordorigin="0,0" coordsize="11590,8110">
              <v:shape style="position:absolute;left:0;top:0;width:11590;height:8110" coordorigin="0,0" coordsize="11590,8110" path="m11590,0l5990,8110,0,4349e" filled="f" stroked="t" strokeweight=".5pt" strokecolor="#D4D5D7">
                <v:path arrowok="t"/>
              </v:shape>
            </v:group>
            <v:group style="position:absolute;left:0;top:0;width:4174;height:4343" coordorigin="0,0" coordsize="4174,4343">
              <v:shape style="position:absolute;left:0;top:0;width:4174;height:4343" coordorigin="0,0" coordsize="4174,4343" path="m0,4343l4174,0e" filled="f" stroked="t" strokeweight=".5pt" strokecolor="#D4D5D7">
                <v:path arrowok="t"/>
              </v:shape>
            </v:group>
            <v:group style="position:absolute;left:0;top:0;width:11662;height:8213" coordorigin="0,0" coordsize="11662,8213">
              <v:shape style="position:absolute;left:0;top:0;width:11662;height:8213" coordorigin="0,0" coordsize="11662,8213" path="m11662,0l5990,8213,0,4452e" filled="f" stroked="t" strokeweight=".5pt" strokecolor="#D4D5D7">
                <v:path arrowok="t"/>
              </v:shape>
            </v:group>
            <v:group style="position:absolute;left:0;top:0;width:4273;height:4446" coordorigin="0,0" coordsize="4273,4446">
              <v:shape style="position:absolute;left:0;top:0;width:4273;height:4446" coordorigin="0,0" coordsize="4273,4446" path="m0,4446l4273,0e" filled="f" stroked="t" strokeweight=".5pt" strokecolor="#D4D5D7">
                <v:path arrowok="t"/>
              </v:shape>
            </v:group>
            <v:group style="position:absolute;left:0;top:0;width:11733;height:8317" coordorigin="0,0" coordsize="11733,8317">
              <v:shape style="position:absolute;left:0;top:0;width:11733;height:8317" coordorigin="0,0" coordsize="11733,8317" path="m11733,0l5990,8317,0,4556e" filled="f" stroked="t" strokeweight=".5pt" strokecolor="#D4D5D7">
                <v:path arrowok="t"/>
              </v:shape>
            </v:group>
            <v:group style="position:absolute;left:0;top:0;width:4373;height:4550" coordorigin="0,0" coordsize="4373,4550">
              <v:shape style="position:absolute;left:0;top:0;width:4373;height:4550" coordorigin="0,0" coordsize="4373,4550" path="m0,4550l4373,0e" filled="f" stroked="t" strokeweight=".5pt" strokecolor="#D4D5D7">
                <v:path arrowok="t"/>
              </v:shape>
            </v:group>
            <v:group style="position:absolute;left:0;top:0;width:11805;height:8421" coordorigin="0,0" coordsize="11805,8421">
              <v:shape style="position:absolute;left:0;top:0;width:11805;height:8421" coordorigin="0,0" coordsize="11805,8421" path="m11805,0l5990,8421,0,4659e" filled="f" stroked="t" strokeweight=".5pt" strokecolor="#D4D5D7">
                <v:path arrowok="t"/>
              </v:shape>
            </v:group>
            <v:group style="position:absolute;left:0;top:0;width:4473;height:4654" coordorigin="0,0" coordsize="4473,4654">
              <v:shape style="position:absolute;left:0;top:0;width:4473;height:4654" coordorigin="0,0" coordsize="4473,4654" path="m0,4654l4473,0e" filled="f" stroked="t" strokeweight=".5pt" strokecolor="#D4D5D7">
                <v:path arrowok="t"/>
              </v:shape>
            </v:group>
            <v:group style="position:absolute;left:0;top:0;width:11876;height:8524" coordorigin="0,0" coordsize="11876,8524">
              <v:shape style="position:absolute;left:0;top:0;width:11876;height:8524" coordorigin="0,0" coordsize="11876,8524" path="m11876,0l5990,8524,0,4763e" filled="f" stroked="t" strokeweight=".5pt" strokecolor="#D4D5D7">
                <v:path arrowok="t"/>
              </v:shape>
            </v:group>
            <v:group style="position:absolute;left:0;top:0;width:4572;height:4757" coordorigin="0,0" coordsize="4572,4757">
              <v:shape style="position:absolute;left:0;top:0;width:4572;height:4757" coordorigin="0,0" coordsize="4572,4757" path="m0,4757l4572,0e" filled="f" stroked="t" strokeweight=".5pt" strokecolor="#D4D5D7">
                <v:path arrowok="t"/>
              </v:shape>
            </v:group>
            <v:group style="position:absolute;left:0;top:61;width:11905;height:8567" coordorigin="0,61" coordsize="11905,8567">
              <v:shape style="position:absolute;left:0;top:61;width:11905;height:8567" coordorigin="0,61" coordsize="11905,8567" path="m11905,61l5990,8628,0,4867e" filled="f" stroked="t" strokeweight=".5pt" strokecolor="#D4D5D7">
                <v:path arrowok="t"/>
              </v:shape>
            </v:group>
            <v:group style="position:absolute;left:0;top:0;width:4672;height:4861" coordorigin="0,0" coordsize="4672,4861">
              <v:shape style="position:absolute;left:0;top:0;width:4672;height:4861" coordorigin="0,0" coordsize="4672,4861" path="m0,4861l4672,0e" filled="f" stroked="t" strokeweight=".5pt" strokecolor="#D4D5D7">
                <v:path arrowok="t"/>
              </v:shape>
            </v:group>
            <v:group style="position:absolute;left:0;top:165;width:11905;height:8567" coordorigin="0,165" coordsize="11905,8567">
              <v:shape style="position:absolute;left:0;top:165;width:11905;height:8567" coordorigin="0,165" coordsize="11905,8567" path="m11905,165l5990,8731,0,4970e" filled="f" stroked="t" strokeweight=".5pt" strokecolor="#D4D5D7">
                <v:path arrowok="t"/>
              </v:shape>
            </v:group>
            <v:group style="position:absolute;left:0;top:0;width:4771;height:4964" coordorigin="0,0" coordsize="4771,4964">
              <v:shape style="position:absolute;left:0;top:0;width:4771;height:4964" coordorigin="0,0" coordsize="4771,4964" path="m0,4964l4771,0e" filled="f" stroked="t" strokeweight=".5pt" strokecolor="#D4D5D7">
                <v:path arrowok="t"/>
              </v:shape>
            </v:group>
            <v:group style="position:absolute;left:0;top:269;width:11905;height:8567" coordorigin="0,269" coordsize="11905,8567">
              <v:shape style="position:absolute;left:0;top:269;width:11905;height:8567" coordorigin="0,269" coordsize="11905,8567" path="m11905,269l5990,8835,0,5074e" filled="f" stroked="t" strokeweight=".5pt" strokecolor="#D4D5D7">
                <v:path arrowok="t"/>
              </v:shape>
            </v:group>
            <v:group style="position:absolute;left:0;top:0;width:4871;height:5068" coordorigin="0,0" coordsize="4871,5068">
              <v:shape style="position:absolute;left:0;top:0;width:4871;height:5068" coordorigin="0,0" coordsize="4871,5068" path="m0,5068l4871,0e" filled="f" stroked="t" strokeweight=".5pt" strokecolor="#D4D5D7">
                <v:path arrowok="t"/>
              </v:shape>
            </v:group>
            <v:group style="position:absolute;left:0;top:372;width:11905;height:8567" coordorigin="0,372" coordsize="11905,8567">
              <v:shape style="position:absolute;left:0;top:372;width:11905;height:8567" coordorigin="0,372" coordsize="11905,8567" path="m11905,372l5990,8939,0,5178e" filled="f" stroked="t" strokeweight=".5pt" strokecolor="#D4D5D7">
                <v:path arrowok="t"/>
              </v:shape>
            </v:group>
            <v:group style="position:absolute;left:0;top:0;width:4971;height:5172" coordorigin="0,0" coordsize="4971,5172">
              <v:shape style="position:absolute;left:0;top:0;width:4971;height:5172" coordorigin="0,0" coordsize="4971,5172" path="m0,5172l4971,0e" filled="f" stroked="t" strokeweight=".5pt" strokecolor="#D4D5D7">
                <v:path arrowok="t"/>
              </v:shape>
            </v:group>
            <v:group style="position:absolute;left:0;top:476;width:11905;height:8567" coordorigin="0,476" coordsize="11905,8567">
              <v:shape style="position:absolute;left:0;top:476;width:11905;height:8567" coordorigin="0,476" coordsize="11905,8567" path="m11905,476l5990,9042,0,5281e" filled="f" stroked="t" strokeweight=".5pt" strokecolor="#D4D5D7">
                <v:path arrowok="t"/>
              </v:shape>
            </v:group>
            <v:group style="position:absolute;left:0;top:0;width:5070;height:5275" coordorigin="0,0" coordsize="5070,5275">
              <v:shape style="position:absolute;left:0;top:0;width:5070;height:5275" coordorigin="0,0" coordsize="5070,5275" path="m0,5275l5070,0e" filled="f" stroked="t" strokeweight=".5pt" strokecolor="#D4D5D7">
                <v:path arrowok="t"/>
              </v:shape>
            </v:group>
            <v:group style="position:absolute;left:0;top:579;width:11905;height:8567" coordorigin="0,579" coordsize="11905,8567">
              <v:shape style="position:absolute;left:0;top:579;width:11905;height:8567" coordorigin="0,579" coordsize="11905,8567" path="m11905,579l5990,9146,0,5385e" filled="f" stroked="t" strokeweight=".5pt" strokecolor="#D4D5D7">
                <v:path arrowok="t"/>
              </v:shape>
            </v:group>
            <v:group style="position:absolute;left:0;top:0;width:5170;height:5379" coordorigin="0,0" coordsize="5170,5379">
              <v:shape style="position:absolute;left:0;top:0;width:5170;height:5379" coordorigin="0,0" coordsize="5170,5379" path="m0,5379l5170,0e" filled="f" stroked="t" strokeweight=".5pt" strokecolor="#D4D5D7">
                <v:path arrowok="t"/>
              </v:shape>
            </v:group>
            <v:group style="position:absolute;left:0;top:683;width:11905;height:8567" coordorigin="0,683" coordsize="11905,8567">
              <v:shape style="position:absolute;left:0;top:683;width:11905;height:8567" coordorigin="0,683" coordsize="11905,8567" path="m11905,683l5990,9250,0,5488e" filled="f" stroked="t" strokeweight=".5pt" strokecolor="#D4D5D7">
                <v:path arrowok="t"/>
              </v:shape>
            </v:group>
            <v:group style="position:absolute;left:0;top:0;width:5269;height:5483" coordorigin="0,0" coordsize="5269,5483">
              <v:shape style="position:absolute;left:0;top:0;width:5269;height:5483" coordorigin="0,0" coordsize="5269,5483" path="m0,5483l5269,0e" filled="f" stroked="t" strokeweight=".5pt" strokecolor="#D4D5D7">
                <v:path arrowok="t"/>
              </v:shape>
            </v:group>
            <v:group style="position:absolute;left:0;top:787;width:11905;height:8567" coordorigin="0,787" coordsize="11905,8567">
              <v:shape style="position:absolute;left:0;top:787;width:11905;height:8567" coordorigin="0,787" coordsize="11905,8567" path="m11905,787l5990,9353,0,5592e" filled="f" stroked="t" strokeweight=".5pt" strokecolor="#D4D5D7">
                <v:path arrowok="t"/>
              </v:shape>
            </v:group>
            <v:group style="position:absolute;left:0;top:0;width:5369;height:5586" coordorigin="0,0" coordsize="5369,5586">
              <v:shape style="position:absolute;left:0;top:0;width:5369;height:5586" coordorigin="0,0" coordsize="5369,5586" path="m0,5586l5369,0e" filled="f" stroked="t" strokeweight=".5pt" strokecolor="#D4D5D7">
                <v:path arrowok="t"/>
              </v:shape>
            </v:group>
            <v:group style="position:absolute;left:0;top:890;width:11905;height:8567" coordorigin="0,890" coordsize="11905,8567">
              <v:shape style="position:absolute;left:0;top:890;width:11905;height:8567" coordorigin="0,890" coordsize="11905,8567" path="m11905,890l5990,9457,0,5696e" filled="f" stroked="t" strokeweight=".5pt" strokecolor="#D4D5D7">
                <v:path arrowok="t"/>
              </v:shape>
            </v:group>
            <v:group style="position:absolute;left:0;top:0;width:5468;height:5690" coordorigin="0,0" coordsize="5468,5690">
              <v:shape style="position:absolute;left:0;top:0;width:5468;height:5690" coordorigin="0,0" coordsize="5468,5690" path="m0,5690l5468,0e" filled="f" stroked="t" strokeweight=".5pt" strokecolor="#D4D5D7">
                <v:path arrowok="t"/>
              </v:shape>
            </v:group>
            <v:group style="position:absolute;left:0;top:994;width:11905;height:8567" coordorigin="0,994" coordsize="11905,8567">
              <v:shape style="position:absolute;left:0;top:994;width:11905;height:8567" coordorigin="0,994" coordsize="11905,8567" path="m11905,994l5990,9560,0,5799e" filled="f" stroked="t" strokeweight=".5pt" strokecolor="#D4D5D7">
                <v:path arrowok="t"/>
              </v:shape>
            </v:group>
            <v:group style="position:absolute;left:0;top:0;width:5568;height:5793" coordorigin="0,0" coordsize="5568,5793">
              <v:shape style="position:absolute;left:0;top:0;width:5568;height:5793" coordorigin="0,0" coordsize="5568,5793" path="m0,5793l5568,0e" filled="f" stroked="t" strokeweight=".5pt" strokecolor="#D4D5D7">
                <v:path arrowok="t"/>
              </v:shape>
            </v:group>
            <v:group style="position:absolute;left:0;top:1098;width:11905;height:8567" coordorigin="0,1098" coordsize="11905,8567">
              <v:shape style="position:absolute;left:0;top:1098;width:11905;height:8567" coordorigin="0,1098" coordsize="11905,8567" path="m11905,1098l5990,9664,0,5903e" filled="f" stroked="t" strokeweight=".5pt" strokecolor="#D4D5D7">
                <v:path arrowok="t"/>
              </v:shape>
            </v:group>
            <v:group style="position:absolute;left:0;top:0;width:5668;height:5897" coordorigin="0,0" coordsize="5668,5897">
              <v:shape style="position:absolute;left:0;top:0;width:5668;height:5897" coordorigin="0,0" coordsize="5668,5897" path="m0,5897l5668,0e" filled="f" stroked="t" strokeweight=".5pt" strokecolor="#D4D5D7">
                <v:path arrowok="t"/>
              </v:shape>
            </v:group>
            <v:group style="position:absolute;left:0;top:1201;width:11905;height:8567" coordorigin="0,1201" coordsize="11905,8567">
              <v:shape style="position:absolute;left:0;top:1201;width:11905;height:8567" coordorigin="0,1201" coordsize="11905,8567" path="m11905,1201l5990,9768,0,6006e" filled="f" stroked="t" strokeweight=".5pt" strokecolor="#D4D5D7">
                <v:path arrowok="t"/>
              </v:shape>
            </v:group>
            <v:group style="position:absolute;left:0;top:0;width:5767;height:6001" coordorigin="0,0" coordsize="5767,6001">
              <v:shape style="position:absolute;left:0;top:0;width:5767;height:6001" coordorigin="0,0" coordsize="5767,6001" path="m0,6001l5767,0e" filled="f" stroked="t" strokeweight=".5pt" strokecolor="#D4D5D7">
                <v:path arrowok="t"/>
              </v:shape>
            </v:group>
            <v:group style="position:absolute;left:0;top:1305;width:11905;height:8567" coordorigin="0,1305" coordsize="11905,8567">
              <v:shape style="position:absolute;left:0;top:1305;width:11905;height:8567" coordorigin="0,1305" coordsize="11905,8567" path="m11905,1305l5990,9871,0,6110e" filled="f" stroked="t" strokeweight=".5pt" strokecolor="#D4D5D7">
                <v:path arrowok="t"/>
              </v:shape>
            </v:group>
            <v:group style="position:absolute;left:0;top:0;width:5867;height:6104" coordorigin="0,0" coordsize="5867,6104">
              <v:shape style="position:absolute;left:0;top:0;width:5867;height:6104" coordorigin="0,0" coordsize="5867,6104" path="m0,6104l5867,0e" filled="f" stroked="t" strokeweight=".5pt" strokecolor="#D4D5D7">
                <v:path arrowok="t"/>
              </v:shape>
            </v:group>
            <v:group style="position:absolute;left:0;top:1408;width:11905;height:8567" coordorigin="0,1408" coordsize="11905,8567">
              <v:shape style="position:absolute;left:0;top:1408;width:11905;height:8567" coordorigin="0,1408" coordsize="11905,8567" path="m11905,1408l5990,9975,0,6214e" filled="f" stroked="t" strokeweight=".5pt" strokecolor="#D4D5D7">
                <v:path arrowok="t"/>
              </v:shape>
            </v:group>
            <v:group style="position:absolute;left:0;top:0;width:5966;height:6208" coordorigin="0,0" coordsize="5966,6208">
              <v:shape style="position:absolute;left:0;top:0;width:5966;height:6208" coordorigin="0,0" coordsize="5966,6208" path="m0,6208l5966,0e" filled="f" stroked="t" strokeweight=".5pt" strokecolor="#D4D5D7">
                <v:path arrowok="t"/>
              </v:shape>
            </v:group>
            <v:group style="position:absolute;left:0;top:1512;width:11905;height:8567" coordorigin="0,1512" coordsize="11905,8567">
              <v:shape style="position:absolute;left:0;top:1512;width:11905;height:8567" coordorigin="0,1512" coordsize="11905,8567" path="m11905,1512l5990,10079,0,6317e" filled="f" stroked="t" strokeweight=".5pt" strokecolor="#D4D5D7">
                <v:path arrowok="t"/>
              </v:shape>
            </v:group>
            <v:group style="position:absolute;left:0;top:0;width:6066;height:6312" coordorigin="0,0" coordsize="6066,6312">
              <v:shape style="position:absolute;left:0;top:0;width:6066;height:6312" coordorigin="0,0" coordsize="6066,6312" path="m0,6312l6066,0e" filled="f" stroked="t" strokeweight=".5pt" strokecolor="#D4D5D7">
                <v:path arrowok="t"/>
              </v:shape>
            </v:group>
            <v:group style="position:absolute;left:0;top:1616;width:11905;height:8567" coordorigin="0,1616" coordsize="11905,8567">
              <v:shape style="position:absolute;left:0;top:1616;width:11905;height:8567" coordorigin="0,1616" coordsize="11905,8567" path="m11905,1616l5990,10182,0,6421e" filled="f" stroked="t" strokeweight=".5pt" strokecolor="#D4D5D7">
                <v:path arrowok="t"/>
              </v:shape>
            </v:group>
            <v:group style="position:absolute;left:0;top:0;width:6166;height:6415" coordorigin="0,0" coordsize="6166,6415">
              <v:shape style="position:absolute;left:0;top:0;width:6166;height:6415" coordorigin="0,0" coordsize="6166,6415" path="m0,6415l6166,0e" filled="f" stroked="t" strokeweight=".5pt" strokecolor="#D4D5D7">
                <v:path arrowok="t"/>
              </v:shape>
            </v:group>
            <v:group style="position:absolute;left:0;top:1719;width:11905;height:8567" coordorigin="0,1719" coordsize="11905,8567">
              <v:shape style="position:absolute;left:0;top:1719;width:11905;height:8567" coordorigin="0,1719" coordsize="11905,8567" path="m11905,1719l5990,10286,0,6525e" filled="f" stroked="t" strokeweight=".5pt" strokecolor="#D4D5D7">
                <v:path arrowok="t"/>
              </v:shape>
            </v:group>
            <v:group style="position:absolute;left:0;top:0;width:6265;height:6519" coordorigin="0,0" coordsize="6265,6519">
              <v:shape style="position:absolute;left:0;top:0;width:6265;height:6519" coordorigin="0,0" coordsize="6265,6519" path="m0,6519l6265,0e" filled="f" stroked="t" strokeweight=".5pt" strokecolor="#D4D5D7">
                <v:path arrowok="t"/>
              </v:shape>
            </v:group>
            <v:group style="position:absolute;left:0;top:1823;width:11905;height:8567" coordorigin="0,1823" coordsize="11905,8567">
              <v:shape style="position:absolute;left:0;top:1823;width:11905;height:8567" coordorigin="0,1823" coordsize="11905,8567" path="m11905,1823l5990,10389,0,6628e" filled="f" stroked="t" strokeweight=".5pt" strokecolor="#D4D5D7">
                <v:path arrowok="t"/>
              </v:shape>
            </v:group>
            <v:group style="position:absolute;left:0;top:0;width:6365;height:6622" coordorigin="0,0" coordsize="6365,6622">
              <v:shape style="position:absolute;left:0;top:0;width:6365;height:6622" coordorigin="0,0" coordsize="6365,6622" path="m0,6622l6365,0e" filled="f" stroked="t" strokeweight=".5pt" strokecolor="#D4D5D7">
                <v:path arrowok="t"/>
              </v:shape>
            </v:group>
            <v:group style="position:absolute;left:0;top:1926;width:11905;height:8567" coordorigin="0,1926" coordsize="11905,8567">
              <v:shape style="position:absolute;left:0;top:1926;width:11905;height:8567" coordorigin="0,1926" coordsize="11905,8567" path="m11905,1926l5990,10493,0,6732e" filled="f" stroked="t" strokeweight=".5pt" strokecolor="#D4D5D7">
                <v:path arrowok="t"/>
              </v:shape>
            </v:group>
            <v:group style="position:absolute;left:0;top:0;width:6464;height:6726" coordorigin="0,0" coordsize="6464,6726">
              <v:shape style="position:absolute;left:0;top:0;width:6464;height:6726" coordorigin="0,0" coordsize="6464,6726" path="m0,6726l6464,0e" filled="f" stroked="t" strokeweight=".5pt" strokecolor="#D4D5D7">
                <v:path arrowok="t"/>
              </v:shape>
            </v:group>
            <v:group style="position:absolute;left:0;top:2030;width:11905;height:8567" coordorigin="0,2030" coordsize="11905,8567">
              <v:shape style="position:absolute;left:0;top:2030;width:11905;height:8567" coordorigin="0,2030" coordsize="11905,8567" path="m11905,2030l5990,10597,0,6835e" filled="f" stroked="t" strokeweight=".5pt" strokecolor="#D4D5D7">
                <v:path arrowok="t"/>
              </v:shape>
            </v:group>
            <v:group style="position:absolute;left:0;top:42;width:6524;height:6788" coordorigin="0,42" coordsize="6524,6788">
              <v:shape style="position:absolute;left:0;top:42;width:6524;height:6788" coordorigin="0,42" coordsize="6524,6788" path="m0,6830l6524,42e" filled="f" stroked="t" strokeweight=".5pt" strokecolor="#D4D5D7">
                <v:path arrowok="t"/>
              </v:shape>
            </v:group>
            <v:group style="position:absolute;left:0;top:2134;width:11905;height:8567" coordorigin="0,2134" coordsize="11905,8567">
              <v:shape style="position:absolute;left:0;top:2134;width:11905;height:8567" coordorigin="0,2134" coordsize="11905,8567" path="m11905,2134l5990,10700,0,6939e" filled="f" stroked="t" strokeweight=".5pt" strokecolor="#D4D5D7">
                <v:path arrowok="t"/>
              </v:shape>
            </v:group>
            <v:group style="position:absolute;left:0;top:145;width:6524;height:6788" coordorigin="0,145" coordsize="6524,6788">
              <v:shape style="position:absolute;left:0;top:145;width:6524;height:6788" coordorigin="0,145" coordsize="6524,6788" path="m0,6933l6524,145e" filled="f" stroked="t" strokeweight=".5pt" strokecolor="#D4D5D7">
                <v:path arrowok="t"/>
              </v:shape>
            </v:group>
            <v:group style="position:absolute;left:0;top:2237;width:11905;height:8567" coordorigin="0,2237" coordsize="11905,8567">
              <v:shape style="position:absolute;left:0;top:2237;width:11905;height:8567" coordorigin="0,2237" coordsize="11905,8567" path="m11905,2237l5990,10804,0,7043e" filled="f" stroked="t" strokeweight=".5pt" strokecolor="#D4D5D7">
                <v:path arrowok="t"/>
              </v:shape>
            </v:group>
            <v:group style="position:absolute;left:0;top:249;width:6524;height:6788" coordorigin="0,249" coordsize="6524,6788">
              <v:shape style="position:absolute;left:0;top:249;width:6524;height:6788" coordorigin="0,249" coordsize="6524,6788" path="m0,7037l6524,249e" filled="f" stroked="t" strokeweight=".5pt" strokecolor="#D4D5D7">
                <v:path arrowok="t"/>
              </v:shape>
            </v:group>
            <v:group style="position:absolute;left:0;top:2341;width:11905;height:8567" coordorigin="0,2341" coordsize="11905,8567">
              <v:shape style="position:absolute;left:0;top:2341;width:11905;height:8567" coordorigin="0,2341" coordsize="11905,8567" path="m11905,2341l5990,10907,0,7146e" filled="f" stroked="t" strokeweight=".5pt" strokecolor="#D4D5D7">
                <v:path arrowok="t"/>
              </v:shape>
            </v:group>
            <v:group style="position:absolute;left:0;top:352;width:6524;height:6788" coordorigin="0,352" coordsize="6524,6788">
              <v:shape style="position:absolute;left:0;top:352;width:6524;height:6788" coordorigin="0,352" coordsize="6524,6788" path="m0,7140l6524,352e" filled="f" stroked="t" strokeweight=".5pt" strokecolor="#D4D5D7">
                <v:path arrowok="t"/>
              </v:shape>
            </v:group>
            <v:group style="position:absolute;left:0;top:2445;width:11905;height:8567" coordorigin="0,2445" coordsize="11905,8567">
              <v:shape style="position:absolute;left:0;top:2445;width:11905;height:8567" coordorigin="0,2445" coordsize="11905,8567" path="m11905,2445l5990,11011,0,7250e" filled="f" stroked="t" strokeweight=".5pt" strokecolor="#D4D5D7">
                <v:path arrowok="t"/>
              </v:shape>
            </v:group>
            <v:group style="position:absolute;left:0;top:456;width:6524;height:6788" coordorigin="0,456" coordsize="6524,6788">
              <v:shape style="position:absolute;left:0;top:456;width:6524;height:6788" coordorigin="0,456" coordsize="6524,6788" path="m0,7244l6524,456e" filled="f" stroked="t" strokeweight=".5pt" strokecolor="#D4D5D7">
                <v:path arrowok="t"/>
              </v:shape>
            </v:group>
            <v:group style="position:absolute;left:0;top:2548;width:11905;height:8567" coordorigin="0,2548" coordsize="11905,8567">
              <v:shape style="position:absolute;left:0;top:2548;width:11905;height:8567" coordorigin="0,2548" coordsize="11905,8567" path="m11905,2548l5990,11115,0,7354e" filled="f" stroked="t" strokeweight=".5pt" strokecolor="#D4D5D7">
                <v:path arrowok="t"/>
              </v:shape>
            </v:group>
            <v:group style="position:absolute;left:0;top:560;width:6524;height:6788" coordorigin="0,560" coordsize="6524,6788">
              <v:shape style="position:absolute;left:0;top:560;width:6524;height:6788" coordorigin="0,560" coordsize="6524,6788" path="m0,7348l6524,560e" filled="f" stroked="t" strokeweight=".5pt" strokecolor="#D4D5D7">
                <v:path arrowok="t"/>
              </v:shape>
            </v:group>
            <v:group style="position:absolute;left:0;top:2652;width:11905;height:8567" coordorigin="0,2652" coordsize="11905,8567">
              <v:shape style="position:absolute;left:0;top:2652;width:11905;height:8567" coordorigin="0,2652" coordsize="11905,8567" path="m11905,2652l5990,11218,0,7457e" filled="f" stroked="t" strokeweight=".5pt" strokecolor="#D4D5D7">
                <v:path arrowok="t"/>
              </v:shape>
            </v:group>
            <v:group style="position:absolute;left:0;top:663;width:6524;height:6788" coordorigin="0,663" coordsize="6524,6788">
              <v:shape style="position:absolute;left:0;top:663;width:6524;height:6788" coordorigin="0,663" coordsize="6524,6788" path="m0,7451l6524,663e" filled="f" stroked="t" strokeweight=".5pt" strokecolor="#D4D5D7">
                <v:path arrowok="t"/>
              </v:shape>
            </v:group>
            <v:group style="position:absolute;left:0;top:2755;width:11905;height:8567" coordorigin="0,2755" coordsize="11905,8567">
              <v:shape style="position:absolute;left:0;top:2755;width:11905;height:8567" coordorigin="0,2755" coordsize="11905,8567" path="m11905,2755l5990,11322,0,7561e" filled="f" stroked="t" strokeweight=".5pt" strokecolor="#D4D5D7">
                <v:path arrowok="t"/>
              </v:shape>
            </v:group>
            <v:group style="position:absolute;left:0;top:767;width:6524;height:6788" coordorigin="0,767" coordsize="6524,6788">
              <v:shape style="position:absolute;left:0;top:767;width:6524;height:6788" coordorigin="0,767" coordsize="6524,6788" path="m0,7555l6524,767e" filled="f" stroked="t" strokeweight=".5pt" strokecolor="#D4D5D7">
                <v:path arrowok="t"/>
              </v:shape>
            </v:group>
            <v:group style="position:absolute;left:0;top:2859;width:11905;height:8567" coordorigin="0,2859" coordsize="11905,8567">
              <v:shape style="position:absolute;left:0;top:2859;width:11905;height:8567" coordorigin="0,2859" coordsize="11905,8567" path="m11905,2859l5990,11426,0,7664e" filled="f" stroked="t" strokeweight=".5pt" strokecolor="#D4D5D7">
                <v:path arrowok="t"/>
              </v:shape>
            </v:group>
            <v:group style="position:absolute;left:0;top:870;width:6524;height:6788" coordorigin="0,870" coordsize="6524,6788">
              <v:shape style="position:absolute;left:0;top:870;width:6524;height:6788" coordorigin="0,870" coordsize="6524,6788" path="m0,7659l6524,870e" filled="f" stroked="t" strokeweight=".5pt" strokecolor="#D4D5D7">
                <v:path arrowok="t"/>
              </v:shape>
            </v:group>
            <v:group style="position:absolute;left:0;top:2963;width:11905;height:8567" coordorigin="0,2963" coordsize="11905,8567">
              <v:shape style="position:absolute;left:0;top:2963;width:11905;height:8567" coordorigin="0,2963" coordsize="11905,8567" path="m11905,2963l5990,11529,0,7768e" filled="f" stroked="t" strokeweight=".5pt" strokecolor="#D4D5D7">
                <v:path arrowok="t"/>
              </v:shape>
            </v:group>
            <v:group style="position:absolute;left:0;top:974;width:6524;height:6788" coordorigin="0,974" coordsize="6524,6788">
              <v:shape style="position:absolute;left:0;top:974;width:6524;height:6788" coordorigin="0,974" coordsize="6524,6788" path="m0,7762l6524,974e" filled="f" stroked="t" strokeweight=".5pt" strokecolor="#D4D5D7">
                <v:path arrowok="t"/>
              </v:shape>
            </v:group>
            <v:group style="position:absolute;left:0;top:3066;width:11905;height:8567" coordorigin="0,3066" coordsize="11905,8567">
              <v:shape style="position:absolute;left:0;top:3066;width:11905;height:8567" coordorigin="0,3066" coordsize="11905,8567" path="m11905,3066l5990,11633,0,7872e" filled="f" stroked="t" strokeweight=".5pt" strokecolor="#D4D5D7">
                <v:path arrowok="t"/>
              </v:shape>
            </v:group>
            <v:group style="position:absolute;left:0;top:1078;width:6524;height:6788" coordorigin="0,1078" coordsize="6524,6788">
              <v:shape style="position:absolute;left:0;top:1078;width:6524;height:6788" coordorigin="0,1078" coordsize="6524,6788" path="m0,7866l6524,1078e" filled="f" stroked="t" strokeweight=".5pt" strokecolor="#D4D5D7">
                <v:path arrowok="t"/>
              </v:shape>
            </v:group>
            <v:group style="position:absolute;left:0;top:3170;width:11905;height:8567" coordorigin="0,3170" coordsize="11905,8567">
              <v:shape style="position:absolute;left:0;top:3170;width:11905;height:8567" coordorigin="0,3170" coordsize="11905,8567" path="m11905,3170l5990,11736,0,7975e" filled="f" stroked="t" strokeweight=".5pt" strokecolor="#D4D5D7">
                <v:path arrowok="t"/>
              </v:shape>
            </v:group>
            <v:group style="position:absolute;left:0;top:1181;width:6524;height:6788" coordorigin="0,1181" coordsize="6524,6788">
              <v:shape style="position:absolute;left:0;top:1181;width:6524;height:6788" coordorigin="0,1181" coordsize="6524,6788" path="m0,7969l6524,1181e" filled="f" stroked="t" strokeweight=".5pt" strokecolor="#D4D5D7">
                <v:path arrowok="t"/>
              </v:shape>
            </v:group>
            <v:group style="position:absolute;left:0;top:3274;width:11905;height:8567" coordorigin="0,3274" coordsize="11905,8567">
              <v:shape style="position:absolute;left:0;top:3274;width:11905;height:8567" coordorigin="0,3274" coordsize="11905,8567" path="m11905,3274l5990,11840,0,8079e" filled="f" stroked="t" strokeweight=".5pt" strokecolor="#D4D5D7">
                <v:path arrowok="t"/>
              </v:shape>
            </v:group>
            <v:group style="position:absolute;left:0;top:1285;width:6524;height:6788" coordorigin="0,1285" coordsize="6524,6788">
              <v:shape style="position:absolute;left:0;top:1285;width:6524;height:6788" coordorigin="0,1285" coordsize="6524,6788" path="m0,8073l6524,1285e" filled="f" stroked="t" strokeweight=".5pt" strokecolor="#D4D5D7">
                <v:path arrowok="t"/>
              </v:shape>
            </v:group>
            <v:group style="position:absolute;left:0;top:3377;width:11905;height:8567" coordorigin="0,3377" coordsize="11905,8567">
              <v:shape style="position:absolute;left:0;top:3377;width:11905;height:8567" coordorigin="0,3377" coordsize="11905,8567" path="m11905,3377l5990,11944,0,8182e" filled="f" stroked="t" strokeweight=".5pt" strokecolor="#D4D5D7">
                <v:path arrowok="t"/>
              </v:shape>
            </v:group>
            <v:group style="position:absolute;left:0;top:1389;width:6524;height:6788" coordorigin="0,1389" coordsize="6524,6788">
              <v:shape style="position:absolute;left:0;top:1389;width:6524;height:6788" coordorigin="0,1389" coordsize="6524,6788" path="m0,8177l6524,1389e" filled="f" stroked="t" strokeweight=".5pt" strokecolor="#D4D5D7">
                <v:path arrowok="t"/>
              </v:shape>
            </v:group>
            <v:group style="position:absolute;left:0;top:3481;width:11905;height:8567" coordorigin="0,3481" coordsize="11905,8567">
              <v:shape style="position:absolute;left:0;top:3481;width:11905;height:8567" coordorigin="0,3481" coordsize="11905,8567" path="m11905,3481l5990,12047,0,8286e" filled="f" stroked="t" strokeweight=".5pt" strokecolor="#D4D5D7">
                <v:path arrowok="t"/>
              </v:shape>
            </v:group>
            <v:group style="position:absolute;left:0;top:1492;width:6524;height:6788" coordorigin="0,1492" coordsize="6524,6788">
              <v:shape style="position:absolute;left:0;top:1492;width:6524;height:6788" coordorigin="0,1492" coordsize="6524,6788" path="m0,8280l6524,1492e" filled="f" stroked="t" strokeweight=".5pt" strokecolor="#D4D5D7">
                <v:path arrowok="t"/>
              </v:shape>
            </v:group>
            <v:group style="position:absolute;left:0;top:3584;width:11905;height:8567" coordorigin="0,3584" coordsize="11905,8567">
              <v:shape style="position:absolute;left:0;top:3584;width:11905;height:8567" coordorigin="0,3584" coordsize="11905,8567" path="m11905,3584l5990,12151,0,8390e" filled="f" stroked="t" strokeweight=".5pt" strokecolor="#D4D5D7">
                <v:path arrowok="t"/>
              </v:shape>
            </v:group>
            <v:group style="position:absolute;left:0;top:1596;width:6524;height:6788" coordorigin="0,1596" coordsize="6524,6788">
              <v:shape style="position:absolute;left:0;top:1596;width:6524;height:6788" coordorigin="0,1596" coordsize="6524,6788" path="m0,8384l6524,1596e" filled="f" stroked="t" strokeweight=".5pt" strokecolor="#D4D5D7">
                <v:path arrowok="t"/>
              </v:shape>
            </v:group>
            <v:group style="position:absolute;left:0;top:3688;width:11905;height:8567" coordorigin="0,3688" coordsize="11905,8567">
              <v:shape style="position:absolute;left:0;top:3688;width:11905;height:8567" coordorigin="0,3688" coordsize="11905,8567" path="m11905,3688l5990,12255,0,8493e" filled="f" stroked="t" strokeweight=".5pt" strokecolor="#D4D5D7">
                <v:path arrowok="t"/>
              </v:shape>
            </v:group>
            <v:group style="position:absolute;left:0;top:1699;width:6524;height:6788" coordorigin="0,1699" coordsize="6524,6788">
              <v:shape style="position:absolute;left:0;top:1699;width:6524;height:6788" coordorigin="0,1699" coordsize="6524,6788" path="m0,8488l6524,1699e" filled="f" stroked="t" strokeweight=".5pt" strokecolor="#D4D5D7">
                <v:path arrowok="t"/>
              </v:shape>
            </v:group>
            <v:group style="position:absolute;left:0;top:3792;width:11905;height:8567" coordorigin="0,3792" coordsize="11905,8567">
              <v:shape style="position:absolute;left:0;top:3792;width:11905;height:8567" coordorigin="0,3792" coordsize="11905,8567" path="m11905,3792l5990,12358,0,8597e" filled="f" stroked="t" strokeweight=".5pt" strokecolor="#D4D5D7">
                <v:path arrowok="t"/>
              </v:shape>
            </v:group>
            <v:group style="position:absolute;left:0;top:1803;width:6524;height:6788" coordorigin="0,1803" coordsize="6524,6788">
              <v:shape style="position:absolute;left:0;top:1803;width:6524;height:6788" coordorigin="0,1803" coordsize="6524,6788" path="m0,8591l6524,1803e" filled="f" stroked="t" strokeweight=".5pt" strokecolor="#D4D5D7">
                <v:path arrowok="t"/>
              </v:shape>
            </v:group>
            <v:group style="position:absolute;left:0;top:3895;width:11905;height:8567" coordorigin="0,3895" coordsize="11905,8567">
              <v:shape style="position:absolute;left:0;top:3895;width:11905;height:8567" coordorigin="0,3895" coordsize="11905,8567" path="m11905,3895l5990,12462,0,8701e" filled="f" stroked="t" strokeweight=".5pt" strokecolor="#D4D5D7">
                <v:path arrowok="t"/>
              </v:shape>
            </v:group>
            <v:group style="position:absolute;left:0;top:1907;width:6524;height:6788" coordorigin="0,1907" coordsize="6524,6788">
              <v:shape style="position:absolute;left:0;top:1907;width:6524;height:6788" coordorigin="0,1907" coordsize="6524,6788" path="m0,8695l6524,1907e" filled="f" stroked="t" strokeweight=".5pt" strokecolor="#D4D5D7">
                <v:path arrowok="t"/>
              </v:shape>
            </v:group>
            <v:group style="position:absolute;left:0;top:3999;width:11905;height:8567" coordorigin="0,3999" coordsize="11905,8567">
              <v:shape style="position:absolute;left:0;top:3999;width:11905;height:8567" coordorigin="0,3999" coordsize="11905,8567" path="m11905,3999l5990,12565,0,8804e" filled="f" stroked="t" strokeweight=".5pt" strokecolor="#D4D5D7">
                <v:path arrowok="t"/>
              </v:shape>
            </v:group>
            <v:group style="position:absolute;left:0;top:2010;width:6524;height:6788" coordorigin="0,2010" coordsize="6524,6788">
              <v:shape style="position:absolute;left:0;top:2010;width:6524;height:6788" coordorigin="0,2010" coordsize="6524,6788" path="m0,8798l6524,2010e" filled="f" stroked="t" strokeweight=".5pt" strokecolor="#D4D5D7">
                <v:path arrowok="t"/>
              </v:shape>
            </v:group>
            <v:group style="position:absolute;left:0;top:4102;width:11905;height:8567" coordorigin="0,4102" coordsize="11905,8567">
              <v:shape style="position:absolute;left:0;top:4102;width:11905;height:8567" coordorigin="0,4102" coordsize="11905,8567" path="m11905,4102l5990,12669,0,8908e" filled="f" stroked="t" strokeweight=".5pt" strokecolor="#D4D5D7">
                <v:path arrowok="t"/>
              </v:shape>
            </v:group>
            <v:group style="position:absolute;left:0;top:2114;width:6524;height:6788" coordorigin="0,2114" coordsize="6524,6788">
              <v:shape style="position:absolute;left:0;top:2114;width:6524;height:6788" coordorigin="0,2114" coordsize="6524,6788" path="m0,8902l6524,2114e" filled="f" stroked="t" strokeweight=".5pt" strokecolor="#D4D5D7">
                <v:path arrowok="t"/>
              </v:shape>
            </v:group>
            <v:group style="position:absolute;left:0;top:4206;width:11905;height:8567" coordorigin="0,4206" coordsize="11905,8567">
              <v:shape style="position:absolute;left:0;top:4206;width:11905;height:8567" coordorigin="0,4206" coordsize="11905,8567" path="m11905,4206l5990,12773,0,9011e" filled="f" stroked="t" strokeweight=".5pt" strokecolor="#D4D5D7">
                <v:path arrowok="t"/>
              </v:shape>
            </v:group>
            <v:group style="position:absolute;left:0;top:2218;width:6524;height:6788" coordorigin="0,2218" coordsize="6524,6788">
              <v:shape style="position:absolute;left:0;top:2218;width:6524;height:6788" coordorigin="0,2218" coordsize="6524,6788" path="m0,9006l6524,2218e" filled="f" stroked="t" strokeweight=".5pt" strokecolor="#D4D5D7">
                <v:path arrowok="t"/>
              </v:shape>
            </v:group>
            <v:group style="position:absolute;left:0;top:4310;width:11905;height:8567" coordorigin="0,4310" coordsize="11905,8567">
              <v:shape style="position:absolute;left:0;top:4310;width:11905;height:8567" coordorigin="0,4310" coordsize="11905,8567" path="m11905,4310l5990,12876,0,9115e" filled="f" stroked="t" strokeweight=".5pt" strokecolor="#D4D5D7">
                <v:path arrowok="t"/>
              </v:shape>
            </v:group>
            <v:group style="position:absolute;left:0;top:2321;width:6524;height:6788" coordorigin="0,2321" coordsize="6524,6788">
              <v:shape style="position:absolute;left:0;top:2321;width:6524;height:6788" coordorigin="0,2321" coordsize="6524,6788" path="m0,9109l6524,2321e" filled="f" stroked="t" strokeweight=".5pt" strokecolor="#D4D5D7">
                <v:path arrowok="t"/>
              </v:shape>
            </v:group>
            <v:group style="position:absolute;left:0;top:4413;width:11905;height:8567" coordorigin="0,4413" coordsize="11905,8567">
              <v:shape style="position:absolute;left:0;top:4413;width:11905;height:8567" coordorigin="0,4413" coordsize="11905,8567" path="m11905,4413l5990,12980,0,9219e" filled="f" stroked="t" strokeweight=".5pt" strokecolor="#D4D5D7">
                <v:path arrowok="t"/>
              </v:shape>
            </v:group>
            <v:group style="position:absolute;left:0;top:2425;width:6524;height:6788" coordorigin="0,2425" coordsize="6524,6788">
              <v:shape style="position:absolute;left:0;top:2425;width:6524;height:6788" coordorigin="0,2425" coordsize="6524,6788" path="m0,9213l6524,2425e" filled="f" stroked="t" strokeweight=".5pt" strokecolor="#D4D5D7">
                <v:path arrowok="t"/>
              </v:shape>
            </v:group>
            <v:group style="position:absolute;left:0;top:4517;width:11905;height:8567" coordorigin="0,4517" coordsize="11905,8567">
              <v:shape style="position:absolute;left:0;top:4517;width:11905;height:8567" coordorigin="0,4517" coordsize="11905,8567" path="m11905,4517l5990,13083,0,9322e" filled="f" stroked="t" strokeweight=".5pt" strokecolor="#D4D5D7">
                <v:path arrowok="t"/>
              </v:shape>
            </v:group>
            <v:group style="position:absolute;left:0;top:2528;width:6524;height:6788" coordorigin="0,2528" coordsize="6524,6788">
              <v:shape style="position:absolute;left:0;top:2528;width:6524;height:6788" coordorigin="0,2528" coordsize="6524,6788" path="m0,9316l6524,2528e" filled="f" stroked="t" strokeweight=".5pt" strokecolor="#D4D5D7">
                <v:path arrowok="t"/>
              </v:shape>
            </v:group>
            <v:group style="position:absolute;left:0;top:4621;width:11905;height:8567" coordorigin="0,4621" coordsize="11905,8567">
              <v:shape style="position:absolute;left:0;top:4621;width:11905;height:8567" coordorigin="0,4621" coordsize="11905,8567" path="m11905,4621l5990,13187,0,9426e" filled="f" stroked="t" strokeweight=".5pt" strokecolor="#D4D5D7">
                <v:path arrowok="t"/>
              </v:shape>
            </v:group>
            <v:group style="position:absolute;left:0;top:2632;width:6524;height:6788" coordorigin="0,2632" coordsize="6524,6788">
              <v:shape style="position:absolute;left:0;top:2632;width:6524;height:6788" coordorigin="0,2632" coordsize="6524,6788" path="m0,9420l6524,2632e" filled="f" stroked="t" strokeweight=".5pt" strokecolor="#D4D5D7">
                <v:path arrowok="t"/>
              </v:shape>
            </v:group>
            <v:group style="position:absolute;left:0;top:4724;width:11905;height:8567" coordorigin="0,4724" coordsize="11905,8567">
              <v:shape style="position:absolute;left:0;top:4724;width:11905;height:8567" coordorigin="0,4724" coordsize="11905,8567" path="m11905,4724l5990,13291,0,9530e" filled="f" stroked="t" strokeweight=".5pt" strokecolor="#D4D5D7">
                <v:path arrowok="t"/>
              </v:shape>
            </v:group>
            <v:group style="position:absolute;left:0;top:2736;width:6524;height:6788" coordorigin="0,2736" coordsize="6524,6788">
              <v:shape style="position:absolute;left:0;top:2736;width:6524;height:6788" coordorigin="0,2736" coordsize="6524,6788" path="m0,9524l6524,2736e" filled="f" stroked="t" strokeweight=".5pt" strokecolor="#D4D5D7">
                <v:path arrowok="t"/>
              </v:shape>
            </v:group>
            <v:group style="position:absolute;left:0;top:4828;width:11905;height:8567" coordorigin="0,4828" coordsize="11905,8567">
              <v:shape style="position:absolute;left:0;top:4828;width:11905;height:8567" coordorigin="0,4828" coordsize="11905,8567" path="m11905,4828l5990,13394,0,9633e" filled="f" stroked="t" strokeweight=".5pt" strokecolor="#D4D5D7">
                <v:path arrowok="t"/>
              </v:shape>
            </v:group>
            <v:group style="position:absolute;left:0;top:2839;width:6524;height:6788" coordorigin="0,2839" coordsize="6524,6788">
              <v:shape style="position:absolute;left:0;top:2839;width:6524;height:6788" coordorigin="0,2839" coordsize="6524,6788" path="m0,9627l6524,2839e" filled="f" stroked="t" strokeweight=".5pt" strokecolor="#D4D5D7">
                <v:path arrowok="t"/>
              </v:shape>
            </v:group>
            <v:group style="position:absolute;left:0;top:4931;width:11905;height:8567" coordorigin="0,4931" coordsize="11905,8567">
              <v:shape style="position:absolute;left:0;top:4931;width:11905;height:8567" coordorigin="0,4931" coordsize="11905,8567" path="m11905,4931l5990,13498,0,9737e" filled="f" stroked="t" strokeweight=".5pt" strokecolor="#D4D5D7">
                <v:path arrowok="t"/>
              </v:shape>
            </v:group>
            <v:group style="position:absolute;left:0;top:2943;width:6524;height:6788" coordorigin="0,2943" coordsize="6524,6788">
              <v:shape style="position:absolute;left:0;top:2943;width:6524;height:6788" coordorigin="0,2943" coordsize="6524,6788" path="m0,9731l6524,2943e" filled="f" stroked="t" strokeweight=".5pt" strokecolor="#D4D5D7">
                <v:path arrowok="t"/>
              </v:shape>
            </v:group>
            <v:group style="position:absolute;left:0;top:5035;width:11905;height:8567" coordorigin="0,5035" coordsize="11905,8567">
              <v:shape style="position:absolute;left:0;top:5035;width:11905;height:8567" coordorigin="0,5035" coordsize="11905,8567" path="m11905,5035l5990,13602,0,9840e" filled="f" stroked="t" strokeweight=".5pt" strokecolor="#D4D5D7">
                <v:path arrowok="t"/>
              </v:shape>
            </v:group>
            <v:group style="position:absolute;left:0;top:3046;width:6524;height:6788" coordorigin="0,3046" coordsize="6524,6788">
              <v:shape style="position:absolute;left:0;top:3046;width:6524;height:6788" coordorigin="0,3046" coordsize="6524,6788" path="m0,9835l6524,3046e" filled="f" stroked="t" strokeweight=".5pt" strokecolor="#D4D5D7">
                <v:path arrowok="t"/>
              </v:shape>
            </v:group>
            <v:group style="position:absolute;left:0;top:5139;width:11905;height:8567" coordorigin="0,5139" coordsize="11905,8567">
              <v:shape style="position:absolute;left:0;top:5139;width:11905;height:8567" coordorigin="0,5139" coordsize="11905,8567" path="m11905,5139l5990,13705,0,9944e" filled="f" stroked="t" strokeweight=".5pt" strokecolor="#D4D5D7">
                <v:path arrowok="t"/>
              </v:shape>
            </v:group>
            <v:group style="position:absolute;left:0;top:3150;width:6524;height:6788" coordorigin="0,3150" coordsize="6524,6788">
              <v:shape style="position:absolute;left:0;top:3150;width:6524;height:6788" coordorigin="0,3150" coordsize="6524,6788" path="m0,9938l6524,3150e" filled="f" stroked="t" strokeweight=".5pt" strokecolor="#D4D5D7">
                <v:path arrowok="t"/>
              </v:shape>
            </v:group>
            <v:group style="position:absolute;left:0;top:5242;width:11905;height:8567" coordorigin="0,5242" coordsize="11905,8567">
              <v:shape style="position:absolute;left:0;top:5242;width:11905;height:8567" coordorigin="0,5242" coordsize="11905,8567" path="m11905,5242l5990,13809,0,10048e" filled="f" stroked="t" strokeweight=".5pt" strokecolor="#D4D5D7">
                <v:path arrowok="t"/>
              </v:shape>
            </v:group>
            <v:group style="position:absolute;left:0;top:3254;width:6524;height:6788" coordorigin="0,3254" coordsize="6524,6788">
              <v:shape style="position:absolute;left:0;top:3254;width:6524;height:6788" coordorigin="0,3254" coordsize="6524,6788" path="m0,10042l6524,3254e" filled="f" stroked="t" strokeweight=".5pt" strokecolor="#D4D5D7">
                <v:path arrowok="t"/>
              </v:shape>
            </v:group>
            <v:group style="position:absolute;left:0;top:5346;width:11905;height:8567" coordorigin="0,5346" coordsize="11905,8567">
              <v:shape style="position:absolute;left:0;top:5346;width:11905;height:8567" coordorigin="0,5346" coordsize="11905,8567" path="m11905,5346l5990,13912,0,10151e" filled="f" stroked="t" strokeweight=".5pt" strokecolor="#D4D5D7">
                <v:path arrowok="t"/>
              </v:shape>
            </v:group>
            <v:group style="position:absolute;left:0;top:3357;width:6524;height:6788" coordorigin="0,3357" coordsize="6524,6788">
              <v:shape style="position:absolute;left:0;top:3357;width:6524;height:6788" coordorigin="0,3357" coordsize="6524,6788" path="m0,10145l6524,3357e" filled="f" stroked="t" strokeweight=".5pt" strokecolor="#D4D5D7">
                <v:path arrowok="t"/>
              </v:shape>
            </v:group>
            <v:group style="position:absolute;left:0;top:5450;width:11905;height:8567" coordorigin="0,5450" coordsize="11905,8567">
              <v:shape style="position:absolute;left:0;top:5450;width:11905;height:8567" coordorigin="0,5450" coordsize="11905,8567" path="m11905,5450l5990,14016,0,10255e" filled="f" stroked="t" strokeweight=".5pt" strokecolor="#D4D5D7">
                <v:path arrowok="t"/>
              </v:shape>
            </v:group>
            <v:group style="position:absolute;left:0;top:3461;width:6524;height:6788" coordorigin="0,3461" coordsize="6524,6788">
              <v:shape style="position:absolute;left:0;top:3461;width:6524;height:6788" coordorigin="0,3461" coordsize="6524,6788" path="m0,10249l6524,3461e" filled="f" stroked="t" strokeweight=".5pt" strokecolor="#D4D5D7">
                <v:path arrowok="t"/>
              </v:shape>
            </v:group>
            <v:group style="position:absolute;left:0;top:5553;width:11905;height:8567" coordorigin="0,5553" coordsize="11905,8567">
              <v:shape style="position:absolute;left:0;top:5553;width:11905;height:8567" coordorigin="0,5553" coordsize="11905,8567" path="m11905,5553l5990,14120,0,10358e" filled="f" stroked="t" strokeweight=".5pt" strokecolor="#D4D5D7">
                <v:path arrowok="t"/>
              </v:shape>
            </v:group>
            <v:group style="position:absolute;left:0;top:3565;width:6524;height:6788" coordorigin="0,3565" coordsize="6524,6788">
              <v:shape style="position:absolute;left:0;top:3565;width:6524;height:6788" coordorigin="0,3565" coordsize="6524,6788" path="m0,10353l6524,3565e" filled="f" stroked="t" strokeweight=".5pt" strokecolor="#D4D5D7">
                <v:path arrowok="t"/>
              </v:shape>
            </v:group>
            <v:group style="position:absolute;left:0;top:5657;width:11905;height:8567" coordorigin="0,5657" coordsize="11905,8567">
              <v:shape style="position:absolute;left:0;top:5657;width:11905;height:8567" coordorigin="0,5657" coordsize="11905,8567" path="m11905,5657l5990,14223,0,10462e" filled="f" stroked="t" strokeweight=".5pt" strokecolor="#D4D5D7">
                <v:path arrowok="t"/>
              </v:shape>
            </v:group>
            <v:group style="position:absolute;left:0;top:3668;width:6524;height:6788" coordorigin="0,3668" coordsize="6524,6788">
              <v:shape style="position:absolute;left:0;top:3668;width:6524;height:6788" coordorigin="0,3668" coordsize="6524,6788" path="m0,10456l6524,3668e" filled="f" stroked="t" strokeweight=".5pt" strokecolor="#D4D5D7">
                <v:path arrowok="t"/>
              </v:shape>
            </v:group>
            <v:group style="position:absolute;left:0;top:5760;width:11905;height:8567" coordorigin="0,5760" coordsize="11905,8567">
              <v:shape style="position:absolute;left:0;top:5760;width:11905;height:8567" coordorigin="0,5760" coordsize="11905,8567" path="m11905,5760l5990,14327,0,10566e" filled="f" stroked="t" strokeweight=".5pt" strokecolor="#D4D5D7">
                <v:path arrowok="t"/>
              </v:shape>
            </v:group>
            <v:group style="position:absolute;left:0;top:3772;width:6524;height:6788" coordorigin="0,3772" coordsize="6524,6788">
              <v:shape style="position:absolute;left:0;top:3772;width:6524;height:6788" coordorigin="0,3772" coordsize="6524,6788" path="m0,10560l6524,3772e" filled="f" stroked="t" strokeweight=".5pt" strokecolor="#D4D5D7">
                <v:path arrowok="t"/>
              </v:shape>
            </v:group>
            <v:group style="position:absolute;left:0;top:5864;width:11905;height:8567" coordorigin="0,5864" coordsize="11905,8567">
              <v:shape style="position:absolute;left:0;top:5864;width:11905;height:8567" coordorigin="0,5864" coordsize="11905,8567" path="m11905,5864l5990,14430,0,10669e" filled="f" stroked="t" strokeweight=".5pt" strokecolor="#D4D5D7">
                <v:path arrowok="t"/>
              </v:shape>
            </v:group>
            <v:group style="position:absolute;left:0;top:3875;width:6524;height:6788" coordorigin="0,3875" coordsize="6524,6788">
              <v:shape style="position:absolute;left:0;top:3875;width:6524;height:6788" coordorigin="0,3875" coordsize="6524,6788" path="m0,10664l6524,3875e" filled="f" stroked="t" strokeweight=".5pt" strokecolor="#D4D5D7">
                <v:path arrowok="t"/>
              </v:shape>
            </v:group>
            <v:group style="position:absolute;left:0;top:5968;width:11905;height:8567" coordorigin="0,5968" coordsize="11905,8567">
              <v:shape style="position:absolute;left:0;top:5968;width:11905;height:8567" coordorigin="0,5968" coordsize="11905,8567" path="m11905,5968l5990,14534,0,10773e" filled="f" stroked="t" strokeweight=".5pt" strokecolor="#D4D5D7">
                <v:path arrowok="t"/>
              </v:shape>
            </v:group>
            <v:group style="position:absolute;left:0;top:3979;width:6524;height:6788" coordorigin="0,3979" coordsize="6524,6788">
              <v:shape style="position:absolute;left:0;top:3979;width:6524;height:6788" coordorigin="0,3979" coordsize="6524,6788" path="m0,10767l6524,3979e" filled="f" stroked="t" strokeweight=".5pt" strokecolor="#D4D5D7">
                <v:path arrowok="t"/>
              </v:shape>
            </v:group>
            <v:group style="position:absolute;left:0;top:6071;width:11905;height:8567" coordorigin="0,6071" coordsize="11905,8567">
              <v:shape style="position:absolute;left:0;top:6071;width:11905;height:8567" coordorigin="0,6071" coordsize="11905,8567" path="m11905,6071l5990,14638,0,10877e" filled="f" stroked="t" strokeweight=".5pt" strokecolor="#D4D5D7">
                <v:path arrowok="t"/>
              </v:shape>
            </v:group>
            <v:group style="position:absolute;left:0;top:4083;width:6524;height:6788" coordorigin="0,4083" coordsize="6524,6788">
              <v:shape style="position:absolute;left:0;top:4083;width:6524;height:6788" coordorigin="0,4083" coordsize="6524,6788" path="m0,10871l6524,4083e" filled="f" stroked="t" strokeweight=".5pt" strokecolor="#D4D5D7">
                <v:path arrowok="t"/>
              </v:shape>
            </v:group>
            <v:group style="position:absolute;left:0;top:6175;width:11905;height:8567" coordorigin="0,6175" coordsize="11905,8567">
              <v:shape style="position:absolute;left:0;top:6175;width:11905;height:8567" coordorigin="0,6175" coordsize="11905,8567" path="m11905,6175l5990,14741,0,10980e" filled="f" stroked="t" strokeweight=".5pt" strokecolor="#D4D5D7">
                <v:path arrowok="t"/>
              </v:shape>
            </v:group>
            <v:group style="position:absolute;left:0;top:4186;width:6524;height:6788" coordorigin="0,4186" coordsize="6524,6788">
              <v:shape style="position:absolute;left:0;top:4186;width:6524;height:6788" coordorigin="0,4186" coordsize="6524,6788" path="m0,10974l6524,4186e" filled="f" stroked="t" strokeweight=".5pt" strokecolor="#D4D5D7">
                <v:path arrowok="t"/>
              </v:shape>
            </v:group>
            <v:group style="position:absolute;left:0;top:6278;width:11905;height:8567" coordorigin="0,6278" coordsize="11905,8567">
              <v:shape style="position:absolute;left:0;top:6278;width:11905;height:8567" coordorigin="0,6278" coordsize="11905,8567" path="m11905,6278l5990,14845,0,11084e" filled="f" stroked="t" strokeweight=".5pt" strokecolor="#D4D5D7">
                <v:path arrowok="t"/>
              </v:shape>
            </v:group>
            <v:group style="position:absolute;left:0;top:4290;width:6524;height:6788" coordorigin="0,4290" coordsize="6524,6788">
              <v:shape style="position:absolute;left:0;top:4290;width:6524;height:6788" coordorigin="0,4290" coordsize="6524,6788" path="m0,11078l6524,4290e" filled="f" stroked="t" strokeweight=".5pt" strokecolor="#D4D5D7">
                <v:path arrowok="t"/>
              </v:shape>
            </v:group>
            <v:group style="position:absolute;left:0;top:6382;width:11905;height:8567" coordorigin="0,6382" coordsize="11905,8567">
              <v:shape style="position:absolute;left:0;top:6382;width:11905;height:8567" coordorigin="0,6382" coordsize="11905,8567" path="m11905,6382l5990,14949,0,11187e" filled="f" stroked="t" strokeweight=".5pt" strokecolor="#D4D5D7">
                <v:path arrowok="t"/>
              </v:shape>
            </v:group>
            <v:group style="position:absolute;left:0;top:4394;width:6524;height:6788" coordorigin="0,4394" coordsize="6524,6788">
              <v:shape style="position:absolute;left:0;top:4394;width:6524;height:6788" coordorigin="0,4394" coordsize="6524,6788" path="m0,11182l6524,4394e" filled="f" stroked="t" strokeweight=".5pt" strokecolor="#D4D5D7">
                <v:path arrowok="t"/>
              </v:shape>
            </v:group>
            <v:group style="position:absolute;left:0;top:6486;width:11905;height:8567" coordorigin="0,6486" coordsize="11905,8567">
              <v:shape style="position:absolute;left:0;top:6486;width:11905;height:8567" coordorigin="0,6486" coordsize="11905,8567" path="m11905,6486l5990,15052,0,11291e" filled="f" stroked="t" strokeweight=".5pt" strokecolor="#D4D5D7">
                <v:path arrowok="t"/>
              </v:shape>
            </v:group>
            <v:group style="position:absolute;left:0;top:4497;width:6524;height:6788" coordorigin="0,4497" coordsize="6524,6788">
              <v:shape style="position:absolute;left:0;top:4497;width:6524;height:6788" coordorigin="0,4497" coordsize="6524,6788" path="m0,11285l6524,4497e" filled="f" stroked="t" strokeweight=".5pt" strokecolor="#D4D5D7">
                <v:path arrowok="t"/>
              </v:shape>
            </v:group>
            <v:group style="position:absolute;left:0;top:6589;width:11905;height:8567" coordorigin="0,6589" coordsize="11905,8567">
              <v:shape style="position:absolute;left:0;top:6589;width:11905;height:8567" coordorigin="0,6589" coordsize="11905,8567" path="m11905,6589l5990,15156,0,11395e" filled="f" stroked="t" strokeweight=".5pt" strokecolor="#D4D5D7">
                <v:path arrowok="t"/>
              </v:shape>
            </v:group>
            <v:group style="position:absolute;left:0;top:4601;width:6524;height:6788" coordorigin="0,4601" coordsize="6524,6788">
              <v:shape style="position:absolute;left:0;top:4601;width:6524;height:6788" coordorigin="0,4601" coordsize="6524,6788" path="m0,11389l6524,4601e" filled="f" stroked="t" strokeweight=".5pt" strokecolor="#D4D5D7">
                <v:path arrowok="t"/>
              </v:shape>
            </v:group>
            <v:group style="position:absolute;left:0;top:6693;width:11905;height:8567" coordorigin="0,6693" coordsize="11905,8567">
              <v:shape style="position:absolute;left:0;top:6693;width:11905;height:8567" coordorigin="0,6693" coordsize="11905,8567" path="m11905,6693l5990,15259,0,11498e" filled="f" stroked="t" strokeweight=".5pt" strokecolor="#D4D5D7">
                <v:path arrowok="t"/>
              </v:shape>
            </v:group>
            <v:group style="position:absolute;left:0;top:4704;width:6524;height:6788" coordorigin="0,4704" coordsize="6524,6788">
              <v:shape style="position:absolute;left:0;top:4704;width:6524;height:6788" coordorigin="0,4704" coordsize="6524,6788" path="m0,11492l6524,4704e" filled="f" stroked="t" strokeweight=".5pt" strokecolor="#D4D5D7">
                <v:path arrowok="t"/>
              </v:shape>
            </v:group>
            <v:group style="position:absolute;left:0;top:6797;width:11905;height:8567" coordorigin="0,6797" coordsize="11905,8567">
              <v:shape style="position:absolute;left:0;top:6797;width:11905;height:8567" coordorigin="0,6797" coordsize="11905,8567" path="m11905,6797l5990,15363,0,11602e" filled="f" stroked="t" strokeweight=".5pt" strokecolor="#D4D5D7">
                <v:path arrowok="t"/>
              </v:shape>
            </v:group>
            <v:group style="position:absolute;left:0;top:4808;width:6524;height:6788" coordorigin="0,4808" coordsize="6524,6788">
              <v:shape style="position:absolute;left:0;top:4808;width:6524;height:6788" coordorigin="0,4808" coordsize="6524,6788" path="m0,11596l6524,4808e" filled="f" stroked="t" strokeweight=".5pt" strokecolor="#D4D5D7">
                <v:path arrowok="t"/>
              </v:shape>
            </v:group>
            <v:group style="position:absolute;left:0;top:6900;width:11905;height:8567" coordorigin="0,6900" coordsize="11905,8567">
              <v:shape style="position:absolute;left:0;top:6900;width:11905;height:8567" coordorigin="0,6900" coordsize="11905,8567" path="m11905,6900l5990,15467,0,11706e" filled="f" stroked="t" strokeweight=".5pt" strokecolor="#D4D5D7">
                <v:path arrowok="t"/>
              </v:shape>
            </v:group>
            <v:group style="position:absolute;left:0;top:4912;width:6524;height:6788" coordorigin="0,4912" coordsize="6524,6788">
              <v:shape style="position:absolute;left:0;top:4912;width:6524;height:6788" coordorigin="0,4912" coordsize="6524,6788" path="m0,11700l6524,4912e" filled="f" stroked="t" strokeweight=".5pt" strokecolor="#D4D5D7">
                <v:path arrowok="t"/>
              </v:shape>
            </v:group>
            <v:group style="position:absolute;left:0;top:7004;width:11905;height:8567" coordorigin="0,7004" coordsize="11905,8567">
              <v:shape style="position:absolute;left:0;top:7004;width:11905;height:8567" coordorigin="0,7004" coordsize="11905,8567" path="m11905,7004l5990,15570,0,11809e" filled="f" stroked="t" strokeweight=".5pt" strokecolor="#D4D5D7">
                <v:path arrowok="t"/>
              </v:shape>
            </v:group>
            <v:group style="position:absolute;left:0;top:5015;width:6524;height:6788" coordorigin="0,5015" coordsize="6524,6788">
              <v:shape style="position:absolute;left:0;top:5015;width:6524;height:6788" coordorigin="0,5015" coordsize="6524,6788" path="m0,11803l6524,5015e" filled="f" stroked="t" strokeweight=".5pt" strokecolor="#D4D5D7">
                <v:path arrowok="t"/>
              </v:shape>
            </v:group>
            <v:group style="position:absolute;left:0;top:7107;width:11905;height:8567" coordorigin="0,7107" coordsize="11905,8567">
              <v:shape style="position:absolute;left:0;top:7107;width:11905;height:8567" coordorigin="0,7107" coordsize="11905,8567" path="m11905,7107l5990,15674,0,11913e" filled="f" stroked="t" strokeweight=".5pt" strokecolor="#D4D5D7">
                <v:path arrowok="t"/>
              </v:shape>
            </v:group>
            <v:group style="position:absolute;left:0;top:5119;width:6524;height:6788" coordorigin="0,5119" coordsize="6524,6788">
              <v:shape style="position:absolute;left:0;top:5119;width:6524;height:6788" coordorigin="0,5119" coordsize="6524,6788" path="m0,11907l6524,5119e" filled="f" stroked="t" strokeweight=".5pt" strokecolor="#D4D5D7">
                <v:path arrowok="t"/>
              </v:shape>
            </v:group>
            <v:group style="position:absolute;left:0;top:7211;width:11905;height:8567" coordorigin="0,7211" coordsize="11905,8567">
              <v:shape style="position:absolute;left:0;top:7211;width:11905;height:8567" coordorigin="0,7211" coordsize="11905,8567" path="m11905,7211l5990,15778,0,12016e" filled="f" stroked="t" strokeweight=".5pt" strokecolor="#D4D5D7">
                <v:path arrowok="t"/>
              </v:shape>
            </v:group>
            <v:group style="position:absolute;left:0;top:5222;width:6524;height:6788" coordorigin="0,5222" coordsize="6524,6788">
              <v:shape style="position:absolute;left:0;top:5222;width:6524;height:6788" coordorigin="0,5222" coordsize="6524,6788" path="m0,12011l6524,5222e" filled="f" stroked="t" strokeweight=".5pt" strokecolor="#D4D5D7">
                <v:path arrowok="t"/>
              </v:shape>
            </v:group>
            <v:group style="position:absolute;left:0;top:7315;width:11905;height:8567" coordorigin="0,7315" coordsize="11905,8567">
              <v:shape style="position:absolute;left:0;top:7315;width:11905;height:8567" coordorigin="0,7315" coordsize="11905,8567" path="m11905,7315l5990,15881,0,12120e" filled="f" stroked="t" strokeweight=".5pt" strokecolor="#D4D5D7">
                <v:path arrowok="t"/>
              </v:shape>
            </v:group>
            <v:group style="position:absolute;left:0;top:5326;width:6524;height:6788" coordorigin="0,5326" coordsize="6524,6788">
              <v:shape style="position:absolute;left:0;top:5326;width:6524;height:6788" coordorigin="0,5326" coordsize="6524,6788" path="m0,12114l6524,5326e" filled="f" stroked="t" strokeweight=".5pt" strokecolor="#D4D5D7">
                <v:path arrowok="t"/>
              </v:shape>
            </v:group>
            <v:group style="position:absolute;left:0;top:7418;width:11905;height:8567" coordorigin="0,7418" coordsize="11905,8567">
              <v:shape style="position:absolute;left:0;top:7418;width:11905;height:8567" coordorigin="0,7418" coordsize="11905,8567" path="m11905,7418l5990,15985,0,12224e" filled="f" stroked="t" strokeweight=".5pt" strokecolor="#D4D5D7">
                <v:path arrowok="t"/>
              </v:shape>
            </v:group>
            <v:group style="position:absolute;left:0;top:5430;width:6524;height:6788" coordorigin="0,5430" coordsize="6524,6788">
              <v:shape style="position:absolute;left:0;top:5430;width:6524;height:6788" coordorigin="0,5430" coordsize="6524,6788" path="m0,12218l6524,5430e" filled="f" stroked="t" strokeweight=".5pt" strokecolor="#D4D5D7">
                <v:path arrowok="t"/>
              </v:shape>
            </v:group>
            <v:group style="position:absolute;left:0;top:7522;width:11905;height:8567" coordorigin="0,7522" coordsize="11905,8567">
              <v:shape style="position:absolute;left:0;top:7522;width:11905;height:8567" coordorigin="0,7522" coordsize="11905,8567" path="m11905,7522l5990,16088,0,12327e" filled="f" stroked="t" strokeweight=".5pt" strokecolor="#D4D5D7">
                <v:path arrowok="t"/>
              </v:shape>
            </v:group>
            <v:group style="position:absolute;left:0;top:5533;width:6524;height:6788" coordorigin="0,5533" coordsize="6524,6788">
              <v:shape style="position:absolute;left:0;top:5533;width:6524;height:6788" coordorigin="0,5533" coordsize="6524,6788" path="m0,12321l6524,5533e" filled="f" stroked="t" strokeweight=".5pt" strokecolor="#D4D5D7">
                <v:path arrowok="t"/>
              </v:shape>
            </v:group>
            <v:group style="position:absolute;left:0;top:7626;width:11905;height:8567" coordorigin="0,7626" coordsize="11905,8567">
              <v:shape style="position:absolute;left:0;top:7626;width:11905;height:8567" coordorigin="0,7626" coordsize="11905,8567" path="m11905,7626l5990,16192,0,12431e" filled="f" stroked="t" strokeweight=".5pt" strokecolor="#D4D5D7">
                <v:path arrowok="t"/>
              </v:shape>
            </v:group>
            <v:group style="position:absolute;left:0;top:5637;width:6524;height:6788" coordorigin="0,5637" coordsize="6524,6788">
              <v:shape style="position:absolute;left:0;top:5637;width:6524;height:6788" coordorigin="0,5637" coordsize="6524,6788" path="m0,12425l6524,5637e" filled="f" stroked="t" strokeweight=".5pt" strokecolor="#D4D5D7">
                <v:path arrowok="t"/>
              </v:shape>
            </v:group>
            <v:group style="position:absolute;left:0;top:7729;width:11905;height:8567" coordorigin="0,7729" coordsize="11905,8567">
              <v:shape style="position:absolute;left:0;top:7729;width:11905;height:8567" coordorigin="0,7729" coordsize="11905,8567" path="m11905,7729l5990,16296,0,12534e" filled="f" stroked="t" strokeweight=".5pt" strokecolor="#D4D5D7">
                <v:path arrowok="t"/>
              </v:shape>
            </v:group>
            <v:group style="position:absolute;left:0;top:5741;width:6524;height:6788" coordorigin="0,5741" coordsize="6524,6788">
              <v:shape style="position:absolute;left:0;top:5741;width:6524;height:6788" coordorigin="0,5741" coordsize="6524,6788" path="m0,12529l6524,5741e" filled="f" stroked="t" strokeweight=".5pt" strokecolor="#D4D5D7">
                <v:path arrowok="t"/>
              </v:shape>
            </v:group>
            <v:group style="position:absolute;left:0;top:7833;width:11905;height:8567" coordorigin="0,7833" coordsize="11905,8567">
              <v:shape style="position:absolute;left:0;top:7833;width:11905;height:8567" coordorigin="0,7833" coordsize="11905,8567" path="m11905,7833l5990,16399,0,12638e" filled="f" stroked="t" strokeweight=".5pt" strokecolor="#D4D5D7">
                <v:path arrowok="t"/>
              </v:shape>
            </v:group>
            <v:group style="position:absolute;left:0;top:5844;width:6524;height:6788" coordorigin="0,5844" coordsize="6524,6788">
              <v:shape style="position:absolute;left:0;top:5844;width:6524;height:6788" coordorigin="0,5844" coordsize="6524,6788" path="m0,12632l6524,5844e" filled="f" stroked="t" strokeweight=".5pt" strokecolor="#D4D5D7">
                <v:path arrowok="t"/>
              </v:shape>
            </v:group>
            <v:group style="position:absolute;left:0;top:7936;width:11905;height:8567" coordorigin="0,7936" coordsize="11905,8567">
              <v:shape style="position:absolute;left:0;top:7936;width:11905;height:8567" coordorigin="0,7936" coordsize="11905,8567" path="m11905,7936l5990,16503,0,12742e" filled="f" stroked="t" strokeweight=".5pt" strokecolor="#D4D5D7">
                <v:path arrowok="t"/>
              </v:shape>
            </v:group>
            <v:group style="position:absolute;left:0;top:5948;width:6524;height:6788" coordorigin="0,5948" coordsize="6524,6788">
              <v:shape style="position:absolute;left:0;top:5948;width:6524;height:6788" coordorigin="0,5948" coordsize="6524,6788" path="m0,12736l6524,5948e" filled="f" stroked="t" strokeweight=".5pt" strokecolor="#D4D5D7">
                <v:path arrowok="t"/>
              </v:shape>
            </v:group>
            <v:group style="position:absolute;left:0;top:8040;width:11905;height:8567" coordorigin="0,8040" coordsize="11905,8567">
              <v:shape style="position:absolute;left:0;top:8040;width:11905;height:8567" coordorigin="0,8040" coordsize="11905,8567" path="m11905,8040l5990,16606,0,12845e" filled="f" stroked="t" strokeweight=".5pt" strokecolor="#D4D5D7">
                <v:path arrowok="t"/>
              </v:shape>
            </v:group>
            <v:group style="position:absolute;left:0;top:6051;width:6524;height:6788" coordorigin="0,6051" coordsize="6524,6788">
              <v:shape style="position:absolute;left:0;top:6051;width:6524;height:6788" coordorigin="0,6051" coordsize="6524,6788" path="m0,12840l6524,6051e" filled="f" stroked="t" strokeweight=".5pt" strokecolor="#D4D5D7">
                <v:path arrowok="t"/>
              </v:shape>
            </v:group>
            <v:group style="position:absolute;left:0;top:8144;width:11905;height:8567" coordorigin="0,8144" coordsize="11905,8567">
              <v:shape style="position:absolute;left:0;top:8144;width:11905;height:8567" coordorigin="0,8144" coordsize="11905,8567" path="m11905,8144l5990,16710,0,12949e" filled="f" stroked="t" strokeweight=".5pt" strokecolor="#D4D5D7">
                <v:path arrowok="t"/>
              </v:shape>
            </v:group>
            <v:group style="position:absolute;left:0;top:6155;width:6524;height:6788" coordorigin="0,6155" coordsize="6524,6788">
              <v:shape style="position:absolute;left:0;top:6155;width:6524;height:6788" coordorigin="0,6155" coordsize="6524,6788" path="m0,12943l6524,6155e" filled="f" stroked="t" strokeweight=".5pt" strokecolor="#D4D5D7">
                <v:path arrowok="t"/>
              </v:shape>
            </v:group>
            <v:group style="position:absolute;left:0;top:8247;width:11905;height:8567" coordorigin="0,8247" coordsize="11905,8567">
              <v:shape style="position:absolute;left:0;top:8247;width:11905;height:8567" coordorigin="0,8247" coordsize="11905,8567" path="m11905,8247l5990,16814,0,13053e" filled="f" stroked="t" strokeweight=".5pt" strokecolor="#D4D5D7">
                <v:path arrowok="t"/>
              </v:shape>
            </v:group>
            <v:group style="position:absolute;left:0;top:6259;width:6524;height:6788" coordorigin="0,6259" coordsize="6524,6788">
              <v:shape style="position:absolute;left:0;top:6259;width:6524;height:6788" coordorigin="0,6259" coordsize="6524,6788" path="m0,13047l6524,6259e" filled="f" stroked="t" strokeweight=".5pt" strokecolor="#D4D5D7">
                <v:path arrowok="t"/>
              </v:shape>
            </v:group>
            <v:group style="position:absolute;left:6045;top:8351;width:5860;height:8487" coordorigin="6045,8351" coordsize="5860,8487">
              <v:shape style="position:absolute;left:6045;top:8351;width:5860;height:8487" coordorigin="6045,8351" coordsize="5860,8487" path="m11905,8351l6045,16838e" filled="f" stroked="t" strokeweight=".5pt" strokecolor="#D4D5D7">
                <v:path arrowok="t"/>
              </v:shape>
            </v:group>
            <v:group style="position:absolute;left:0;top:13156;width:5864;height:3682" coordorigin="0,13156" coordsize="5864,3682">
              <v:shape style="position:absolute;left:0;top:13156;width:5864;height:3682" coordorigin="0,13156" coordsize="5864,3682" path="m5864,16838l0,13156e" filled="f" stroked="t" strokeweight=".5pt" strokecolor="#D4D5D7">
                <v:path arrowok="t"/>
              </v:shape>
            </v:group>
            <v:group style="position:absolute;left:0;top:6362;width:6524;height:6788" coordorigin="0,6362" coordsize="6524,6788">
              <v:shape style="position:absolute;left:0;top:6362;width:6524;height:6788" coordorigin="0,6362" coordsize="6524,6788" path="m0,13150l6524,6362e" filled="f" stroked="t" strokeweight=".5pt" strokecolor="#D4D5D7">
                <v:path arrowok="t"/>
              </v:shape>
            </v:group>
            <v:group style="position:absolute;left:6117;top:8454;width:5789;height:8383" coordorigin="6117,8454" coordsize="5789,8383">
              <v:shape style="position:absolute;left:6117;top:8454;width:5789;height:8383" coordorigin="6117,8454" coordsize="5789,8383" path="m11905,8454l6117,16838e" filled="f" stroked="t" strokeweight=".5pt" strokecolor="#D4D5D7">
                <v:path arrowok="t"/>
              </v:shape>
            </v:group>
            <v:group style="position:absolute;left:0;top:13260;width:5699;height:3578" coordorigin="0,13260" coordsize="5699,3578">
              <v:shape style="position:absolute;left:0;top:13260;width:5699;height:3578" coordorigin="0,13260" coordsize="5699,3578" path="m5699,16838l0,13260e" filled="f" stroked="t" strokeweight=".5pt" strokecolor="#D4D5D7">
                <v:path arrowok="t"/>
              </v:shape>
            </v:group>
            <v:group style="position:absolute;left:0;top:6466;width:6524;height:6788" coordorigin="0,6466" coordsize="6524,6788">
              <v:shape style="position:absolute;left:0;top:6466;width:6524;height:6788" coordorigin="0,6466" coordsize="6524,6788" path="m0,13254l6524,6466e" filled="f" stroked="t" strokeweight=".5pt" strokecolor="#D4D5D7">
                <v:path arrowok="t"/>
              </v:shape>
              <v:shape style="position:absolute;left:853;top:15575;width:2114;height:588" type="#_x0000_t75">
                <v:imagedata r:id="rId15" o:title=""/>
              </v:shape>
              <v:shape style="position:absolute;left:4214;top:15556;width:1811;height:653" type="#_x0000_t75">
                <v:imagedata r:id="rId16" o:title="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9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90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8"/>
          <w:w w:val="9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8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12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1"/>
          <w:w w:val="9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9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8"/>
          <w:w w:val="9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9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9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12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2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8"/>
          <w:w w:val="9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9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7"/>
          <w:w w:val="9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7"/>
          <w:w w:val="9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87C5"/>
          <w:spacing w:val="-2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87C5"/>
          <w:spacing w:val="1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87C5"/>
          <w:spacing w:val="1"/>
          <w:w w:val="9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87C5"/>
          <w:spacing w:val="6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87C5"/>
          <w:spacing w:val="1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87C5"/>
          <w:spacing w:val="1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87C5"/>
          <w:spacing w:val="1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87C5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87C5"/>
          <w:spacing w:val="-1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87C5"/>
          <w:spacing w:val="3"/>
          <w:w w:val="9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87C5"/>
          <w:spacing w:val="-2"/>
          <w:w w:val="9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87C5"/>
          <w:spacing w:val="2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87C5"/>
          <w:spacing w:val="1"/>
          <w:w w:val="9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87C5"/>
          <w:spacing w:val="2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8" w:lineRule="auto"/>
        <w:ind w:left="110" w:right="40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5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7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2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8" w:lineRule="auto" w:before="1"/>
        <w:ind w:left="110" w:right="224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pi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4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8" w:lineRule="auto" w:before="1"/>
        <w:ind w:left="110" w:right="3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6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9"/>
          <w:w w:val="100"/>
          <w:sz w:val="18"/>
          <w:szCs w:val="18"/>
        </w:rPr>
        <w:t>’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7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us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ove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ove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8" w:lineRule="auto" w:before="1"/>
        <w:ind w:left="110" w:right="73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78" w:lineRule="auto"/>
        <w:ind w:left="1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-5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636466"/>
          <w:spacing w:val="-7"/>
          <w:w w:val="105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7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9"/>
          <w:w w:val="105"/>
          <w:sz w:val="18"/>
          <w:szCs w:val="18"/>
        </w:rPr>
        <w:t>’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no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th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th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8" w:lineRule="auto" w:before="1"/>
        <w:ind w:left="110" w:right="225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x</w:t>
      </w:r>
      <w:r>
        <w:rPr>
          <w:rFonts w:ascii="Arial" w:hAnsi="Arial" w:cs="Arial" w:eastAsia="Arial"/>
          <w:b w:val="0"/>
          <w:bCs w:val="0"/>
          <w:color w:val="636466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1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ds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x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57"/>
        <w:ind w:left="110" w:right="0" w:firstLine="0"/>
        <w:jc w:val="left"/>
        <w:rPr>
          <w:rFonts w:ascii="Arial" w:hAnsi="Arial" w:cs="Arial" w:eastAsia="Arial"/>
          <w:sz w:val="18"/>
          <w:szCs w:val="18"/>
        </w:rPr>
      </w:pPr>
      <w:hyperlink r:id="rId17">
        <w:r>
          <w:rPr>
            <w:rFonts w:ascii="Arial" w:hAnsi="Arial" w:cs="Arial" w:eastAsia="Arial"/>
            <w:b w:val="0"/>
            <w:bCs w:val="0"/>
            <w:color w:val="636466"/>
            <w:spacing w:val="4"/>
            <w:w w:val="105"/>
            <w:sz w:val="18"/>
            <w:szCs w:val="18"/>
          </w:rPr>
          <w:t>w</w:t>
        </w:r>
        <w:r>
          <w:rPr>
            <w:rFonts w:ascii="Arial" w:hAnsi="Arial" w:cs="Arial" w:eastAsia="Arial"/>
            <w:b w:val="0"/>
            <w:bCs w:val="0"/>
            <w:color w:val="636466"/>
            <w:spacing w:val="4"/>
            <w:w w:val="105"/>
            <w:sz w:val="18"/>
            <w:szCs w:val="18"/>
          </w:rPr>
          <w:t>w</w:t>
        </w:r>
        <w:r>
          <w:rPr>
            <w:rFonts w:ascii="Arial" w:hAnsi="Arial" w:cs="Arial" w:eastAsia="Arial"/>
            <w:b w:val="0"/>
            <w:bCs w:val="0"/>
            <w:color w:val="636466"/>
            <w:spacing w:val="-5"/>
            <w:w w:val="105"/>
            <w:sz w:val="18"/>
            <w:szCs w:val="18"/>
          </w:rPr>
          <w:t>w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.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s</w:t>
        </w:r>
        <w:r>
          <w:rPr>
            <w:rFonts w:ascii="Arial" w:hAnsi="Arial" w:cs="Arial" w:eastAsia="Arial"/>
            <w:b w:val="0"/>
            <w:bCs w:val="0"/>
            <w:color w:val="636466"/>
            <w:spacing w:val="2"/>
            <w:w w:val="105"/>
            <w:sz w:val="18"/>
            <w:szCs w:val="18"/>
          </w:rPr>
          <w:t>y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n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c</w:t>
        </w:r>
        <w:r>
          <w:rPr>
            <w:rFonts w:ascii="Arial" w:hAnsi="Arial" w:cs="Arial" w:eastAsia="Arial"/>
            <w:b w:val="0"/>
            <w:bCs w:val="0"/>
            <w:color w:val="636466"/>
            <w:spacing w:val="0"/>
            <w:w w:val="105"/>
            <w:sz w:val="18"/>
            <w:szCs w:val="18"/>
          </w:rPr>
          <w:t>h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r</w:t>
        </w:r>
        <w:r>
          <w:rPr>
            <w:rFonts w:ascii="Arial" w:hAnsi="Arial" w:cs="Arial" w:eastAsia="Arial"/>
            <w:b w:val="0"/>
            <w:bCs w:val="0"/>
            <w:color w:val="636466"/>
            <w:spacing w:val="2"/>
            <w:w w:val="105"/>
            <w:sz w:val="18"/>
            <w:szCs w:val="18"/>
          </w:rPr>
          <w:t>o</w:t>
        </w:r>
        <w:r>
          <w:rPr>
            <w:rFonts w:ascii="Arial" w:hAnsi="Arial" w:cs="Arial" w:eastAsia="Arial"/>
            <w:b w:val="0"/>
            <w:bCs w:val="0"/>
            <w:color w:val="636466"/>
            <w:spacing w:val="0"/>
            <w:w w:val="105"/>
            <w:sz w:val="18"/>
            <w:szCs w:val="18"/>
          </w:rPr>
          <w:t>t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r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o</w:t>
        </w:r>
        <w:r>
          <w:rPr>
            <w:rFonts w:ascii="Arial" w:hAnsi="Arial" w:cs="Arial" w:eastAsia="Arial"/>
            <w:b w:val="0"/>
            <w:bCs w:val="0"/>
            <w:color w:val="636466"/>
            <w:spacing w:val="0"/>
            <w:w w:val="105"/>
            <w:sz w:val="18"/>
            <w:szCs w:val="18"/>
          </w:rPr>
          <w:t>n</w:t>
        </w:r>
        <w:r>
          <w:rPr>
            <w:rFonts w:ascii="Arial" w:hAnsi="Arial" w:cs="Arial" w:eastAsia="Arial"/>
            <w:b w:val="0"/>
            <w:bCs w:val="0"/>
            <w:color w:val="636466"/>
            <w:spacing w:val="-1"/>
            <w:w w:val="105"/>
            <w:sz w:val="18"/>
            <w:szCs w:val="18"/>
          </w:rPr>
          <w:t>.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o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r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g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.</w:t>
        </w:r>
        <w:r>
          <w:rPr>
            <w:rFonts w:ascii="Arial" w:hAnsi="Arial" w:cs="Arial" w:eastAsia="Arial"/>
            <w:b w:val="0"/>
            <w:bCs w:val="0"/>
            <w:color w:val="636466"/>
            <w:spacing w:val="0"/>
            <w:w w:val="105"/>
            <w:sz w:val="18"/>
            <w:szCs w:val="18"/>
          </w:rPr>
          <w:t>au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8"/>
            <w:szCs w:val="18"/>
          </w:rPr>
        </w:r>
      </w:hyperlink>
    </w:p>
    <w:p>
      <w:pPr>
        <w:spacing w:line="301" w:lineRule="auto" w:before="75"/>
        <w:ind w:left="110" w:right="784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6387C5"/>
          <w:spacing w:val="-2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87C5"/>
          <w:spacing w:val="-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87C5"/>
          <w:spacing w:val="1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87C5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UR</w:t>
      </w:r>
      <w:r>
        <w:rPr>
          <w:rFonts w:ascii="Arial" w:hAnsi="Arial" w:cs="Arial" w:eastAsia="Arial"/>
          <w:b w:val="0"/>
          <w:bCs w:val="0"/>
          <w:color w:val="6387C5"/>
          <w:spacing w:val="-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87C5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87C5"/>
          <w:spacing w:val="-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87C5"/>
          <w:spacing w:val="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87C5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87C5"/>
          <w:spacing w:val="1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87C5"/>
          <w:spacing w:val="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87C5"/>
          <w:spacing w:val="2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87C5"/>
          <w:spacing w:val="-5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87C5"/>
          <w:spacing w:val="2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BR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87C5"/>
          <w:spacing w:val="2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87C5"/>
          <w:spacing w:val="-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87C5"/>
          <w:spacing w:val="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87C5"/>
          <w:spacing w:val="0"/>
          <w:w w:val="95"/>
          <w:sz w:val="18"/>
          <w:szCs w:val="18"/>
        </w:rPr>
        <w:t>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8" w:lineRule="auto" w:before="95"/>
        <w:ind w:left="110" w:right="314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1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7"/>
          <w:w w:val="105"/>
          <w:sz w:val="18"/>
          <w:szCs w:val="18"/>
        </w:rPr>
        <w:t>’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636466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2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8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3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1"/>
        <w:ind w:left="1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8" w:lineRule="auto"/>
        <w:ind w:left="110" w:right="16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jo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x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x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Un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8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Un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e,</w:t>
      </w:r>
      <w:r>
        <w:rPr>
          <w:rFonts w:ascii="Arial" w:hAnsi="Arial" w:cs="Arial" w:eastAsia="Arial"/>
          <w:b w:val="0"/>
          <w:bCs w:val="0"/>
          <w:color w:val="636466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5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8" w:lineRule="auto" w:before="1"/>
        <w:ind w:left="110" w:right="12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636466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4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8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7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4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4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636466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8" w:lineRule="auto" w:before="1"/>
        <w:ind w:left="110" w:right="166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6"/>
          <w:w w:val="10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636466"/>
          <w:spacing w:val="-7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36466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4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3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5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9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us</w:t>
      </w:r>
      <w:r>
        <w:rPr>
          <w:rFonts w:ascii="Arial" w:hAnsi="Arial" w:cs="Arial" w:eastAsia="Arial"/>
          <w:b w:val="0"/>
          <w:bCs w:val="0"/>
          <w:color w:val="636466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36466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36466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36466"/>
          <w:spacing w:val="-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36466"/>
          <w:spacing w:val="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36466"/>
          <w:spacing w:val="2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36466"/>
          <w:spacing w:val="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36466"/>
          <w:spacing w:val="-1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rot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ron</w:t>
      </w:r>
      <w:r>
        <w:rPr>
          <w:rFonts w:ascii="Arial" w:hAnsi="Arial" w:cs="Arial" w:eastAsia="Arial"/>
          <w:b w:val="0"/>
          <w:bCs w:val="0"/>
          <w:color w:val="63646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57"/>
        <w:ind w:left="110" w:right="0" w:firstLine="0"/>
        <w:jc w:val="left"/>
        <w:rPr>
          <w:rFonts w:ascii="Arial" w:hAnsi="Arial" w:cs="Arial" w:eastAsia="Arial"/>
          <w:sz w:val="18"/>
          <w:szCs w:val="18"/>
        </w:rPr>
      </w:pPr>
      <w:hyperlink r:id="rId18">
        <w:r>
          <w:rPr>
            <w:rFonts w:ascii="Arial" w:hAnsi="Arial" w:cs="Arial" w:eastAsia="Arial"/>
            <w:b w:val="0"/>
            <w:bCs w:val="0"/>
            <w:color w:val="636466"/>
            <w:spacing w:val="4"/>
            <w:w w:val="105"/>
            <w:sz w:val="18"/>
            <w:szCs w:val="18"/>
          </w:rPr>
          <w:t>w</w:t>
        </w:r>
        <w:r>
          <w:rPr>
            <w:rFonts w:ascii="Arial" w:hAnsi="Arial" w:cs="Arial" w:eastAsia="Arial"/>
            <w:b w:val="0"/>
            <w:bCs w:val="0"/>
            <w:color w:val="636466"/>
            <w:spacing w:val="4"/>
            <w:w w:val="105"/>
            <w:sz w:val="18"/>
            <w:szCs w:val="18"/>
          </w:rPr>
          <w:t>w</w:t>
        </w:r>
        <w:r>
          <w:rPr>
            <w:rFonts w:ascii="Arial" w:hAnsi="Arial" w:cs="Arial" w:eastAsia="Arial"/>
            <w:b w:val="0"/>
            <w:bCs w:val="0"/>
            <w:color w:val="636466"/>
            <w:spacing w:val="-5"/>
            <w:w w:val="105"/>
            <w:sz w:val="18"/>
            <w:szCs w:val="18"/>
          </w:rPr>
          <w:t>w</w:t>
        </w:r>
        <w:r>
          <w:rPr>
            <w:rFonts w:ascii="Arial" w:hAnsi="Arial" w:cs="Arial" w:eastAsia="Arial"/>
            <w:b w:val="0"/>
            <w:bCs w:val="0"/>
            <w:color w:val="636466"/>
            <w:spacing w:val="-1"/>
            <w:w w:val="105"/>
            <w:sz w:val="18"/>
            <w:szCs w:val="18"/>
          </w:rPr>
          <w:t>.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n</w:t>
        </w:r>
        <w:r>
          <w:rPr>
            <w:rFonts w:ascii="Arial" w:hAnsi="Arial" w:cs="Arial" w:eastAsia="Arial"/>
            <w:b w:val="0"/>
            <w:bCs w:val="0"/>
            <w:color w:val="636466"/>
            <w:spacing w:val="0"/>
            <w:w w:val="105"/>
            <w:sz w:val="18"/>
            <w:szCs w:val="18"/>
          </w:rPr>
          <w:t>a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n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o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m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e</w:t>
        </w:r>
        <w:r>
          <w:rPr>
            <w:rFonts w:ascii="Arial" w:hAnsi="Arial" w:cs="Arial" w:eastAsia="Arial"/>
            <w:b w:val="0"/>
            <w:bCs w:val="0"/>
            <w:color w:val="636466"/>
            <w:spacing w:val="0"/>
            <w:w w:val="105"/>
            <w:sz w:val="18"/>
            <w:szCs w:val="18"/>
          </w:rPr>
          <w:t>l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b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o</w:t>
        </w:r>
        <w:r>
          <w:rPr>
            <w:rFonts w:ascii="Arial" w:hAnsi="Arial" w:cs="Arial" w:eastAsia="Arial"/>
            <w:b w:val="0"/>
            <w:bCs w:val="0"/>
            <w:color w:val="636466"/>
            <w:spacing w:val="-1"/>
            <w:w w:val="105"/>
            <w:sz w:val="18"/>
            <w:szCs w:val="18"/>
          </w:rPr>
          <w:t>u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r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n</w:t>
        </w:r>
        <w:r>
          <w:rPr>
            <w:rFonts w:ascii="Arial" w:hAnsi="Arial" w:cs="Arial" w:eastAsia="Arial"/>
            <w:b w:val="0"/>
            <w:bCs w:val="0"/>
            <w:color w:val="636466"/>
            <w:spacing w:val="0"/>
            <w:w w:val="105"/>
            <w:sz w:val="18"/>
            <w:szCs w:val="18"/>
          </w:rPr>
          <w:t>e</w:t>
        </w:r>
        <w:r>
          <w:rPr>
            <w:rFonts w:ascii="Arial" w:hAnsi="Arial" w:cs="Arial" w:eastAsia="Arial"/>
            <w:b w:val="0"/>
            <w:bCs w:val="0"/>
            <w:color w:val="636466"/>
            <w:spacing w:val="-1"/>
            <w:w w:val="105"/>
            <w:sz w:val="18"/>
            <w:szCs w:val="18"/>
          </w:rPr>
          <w:t>.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c</w:t>
        </w:r>
        <w:r>
          <w:rPr>
            <w:rFonts w:ascii="Arial" w:hAnsi="Arial" w:cs="Arial" w:eastAsia="Arial"/>
            <w:b w:val="0"/>
            <w:bCs w:val="0"/>
            <w:color w:val="636466"/>
            <w:spacing w:val="1"/>
            <w:w w:val="105"/>
            <w:sz w:val="18"/>
            <w:szCs w:val="18"/>
          </w:rPr>
          <w:t>o</w:t>
        </w:r>
        <w:r>
          <w:rPr>
            <w:rFonts w:ascii="Arial" w:hAnsi="Arial" w:cs="Arial" w:eastAsia="Arial"/>
            <w:b w:val="0"/>
            <w:bCs w:val="0"/>
            <w:color w:val="636466"/>
            <w:spacing w:val="0"/>
            <w:w w:val="105"/>
            <w:sz w:val="18"/>
            <w:szCs w:val="18"/>
          </w:rPr>
          <w:t>m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8"/>
            <w:szCs w:val="18"/>
          </w:rPr>
        </w:r>
      </w:hyperlink>
    </w:p>
    <w:p>
      <w:pPr>
        <w:spacing w:before="71"/>
        <w:ind w:left="11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FFFFFF"/>
          <w:spacing w:val="-1"/>
          <w:w w:val="95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9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95"/>
          <w:sz w:val="22"/>
          <w:szCs w:val="22"/>
        </w:rPr>
        <w:t>HE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95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9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14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9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FFFFFF"/>
          <w:spacing w:val="1"/>
          <w:w w:val="95"/>
        </w:rPr>
        <w:t>D</w:t>
      </w:r>
      <w:r>
        <w:rPr>
          <w:color w:val="FFFFFF"/>
          <w:spacing w:val="0"/>
          <w:w w:val="95"/>
        </w:rPr>
        <w:t>R</w:t>
      </w:r>
      <w:r>
        <w:rPr>
          <w:color w:val="FFFFFF"/>
          <w:spacing w:val="-10"/>
          <w:w w:val="95"/>
        </w:rPr>
        <w:t> </w:t>
      </w:r>
      <w:r>
        <w:rPr>
          <w:color w:val="FFFFFF"/>
          <w:spacing w:val="1"/>
          <w:w w:val="95"/>
        </w:rPr>
        <w:t>C</w:t>
      </w:r>
      <w:r>
        <w:rPr>
          <w:color w:val="FFFFFF"/>
          <w:spacing w:val="2"/>
          <w:w w:val="95"/>
        </w:rPr>
        <w:t>A</w:t>
      </w:r>
      <w:r>
        <w:rPr>
          <w:color w:val="FFFFFF"/>
          <w:spacing w:val="1"/>
          <w:w w:val="95"/>
        </w:rPr>
        <w:t>L</w:t>
      </w:r>
      <w:r>
        <w:rPr>
          <w:color w:val="FFFFFF"/>
          <w:spacing w:val="1"/>
          <w:w w:val="95"/>
        </w:rPr>
        <w:t>U</w:t>
      </w:r>
      <w:r>
        <w:rPr>
          <w:color w:val="FFFFFF"/>
          <w:spacing w:val="0"/>
          <w:w w:val="95"/>
        </w:rPr>
        <w:t>M</w:t>
      </w:r>
      <w:r>
        <w:rPr>
          <w:color w:val="FFFFFF"/>
          <w:spacing w:val="-10"/>
          <w:w w:val="95"/>
        </w:rPr>
        <w:t> </w:t>
      </w:r>
      <w:r>
        <w:rPr>
          <w:color w:val="FFFFFF"/>
          <w:spacing w:val="1"/>
          <w:w w:val="95"/>
        </w:rPr>
        <w:t>D</w:t>
      </w:r>
      <w:r>
        <w:rPr>
          <w:color w:val="FFFFFF"/>
          <w:spacing w:val="2"/>
          <w:w w:val="95"/>
        </w:rPr>
        <w:t>R</w:t>
      </w:r>
      <w:r>
        <w:rPr>
          <w:color w:val="FFFFFF"/>
          <w:spacing w:val="1"/>
          <w:w w:val="95"/>
        </w:rPr>
        <w:t>U</w:t>
      </w:r>
      <w:r>
        <w:rPr>
          <w:color w:val="FFFFFF"/>
          <w:spacing w:val="0"/>
          <w:w w:val="95"/>
        </w:rPr>
        <w:t>M</w:t>
      </w:r>
      <w:r>
        <w:rPr>
          <w:color w:val="FFFFFF"/>
          <w:spacing w:val="0"/>
          <w:w w:val="95"/>
        </w:rPr>
        <w:t>M</w:t>
      </w:r>
      <w:r>
        <w:rPr>
          <w:color w:val="FFFFFF"/>
          <w:spacing w:val="1"/>
          <w:w w:val="95"/>
        </w:rPr>
        <w:t>O</w:t>
      </w:r>
      <w:r>
        <w:rPr>
          <w:color w:val="FFFFFF"/>
          <w:spacing w:val="0"/>
          <w:w w:val="95"/>
        </w:rPr>
        <w:t>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70" w:lineRule="auto" w:before="24"/>
        <w:ind w:left="110" w:right="1013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up</w:t>
      </w:r>
      <w:r>
        <w:rPr>
          <w:rFonts w:ascii="Arial" w:hAnsi="Arial" w:cs="Arial" w:eastAsia="Arial"/>
          <w:b w:val="0"/>
          <w:bCs w:val="0"/>
          <w:color w:val="FFFFFF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x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5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4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ate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4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68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+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  <w:sz w:val="17"/>
          <w:szCs w:val="17"/>
        </w:rPr>
        <w:t>6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3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9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0"/>
          <w:sz w:val="17"/>
          <w:szCs w:val="17"/>
        </w:rPr>
        <w:t>5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0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5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0"/>
          <w:sz w:val="17"/>
          <w:szCs w:val="17"/>
        </w:rPr>
        <w:t>5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70" w:lineRule="auto" w:before="24"/>
        <w:ind w:left="110" w:right="690" w:hanging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40"/>
          <w:w w:val="100"/>
          <w:sz w:val="17"/>
          <w:szCs w:val="17"/>
        </w:rPr>
        <w:t> </w:t>
      </w:r>
      <w:hyperlink r:id="rId19">
        <w:r>
          <w:rPr>
            <w:rFonts w:ascii="Arial" w:hAnsi="Arial" w:cs="Arial" w:eastAsia="Arial"/>
            <w:b w:val="0"/>
            <w:bCs w:val="0"/>
            <w:color w:val="FFFFFF"/>
            <w:spacing w:val="3"/>
            <w:w w:val="100"/>
            <w:sz w:val="17"/>
            <w:szCs w:val="17"/>
          </w:rPr>
          <w:t>c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a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l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u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m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.d</w:t>
        </w:r>
        <w:r>
          <w:rPr>
            <w:rFonts w:ascii="Arial" w:hAnsi="Arial" w:cs="Arial" w:eastAsia="Arial"/>
            <w:b w:val="0"/>
            <w:bCs w:val="0"/>
            <w:color w:val="FFFFFF"/>
            <w:spacing w:val="2"/>
            <w:w w:val="100"/>
            <w:sz w:val="17"/>
            <w:szCs w:val="17"/>
          </w:rPr>
          <w:t>r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um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m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o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n</w:t>
        </w:r>
        <w:r>
          <w:rPr>
            <w:rFonts w:ascii="Arial" w:hAnsi="Arial" w:cs="Arial" w:eastAsia="Arial"/>
            <w:b w:val="0"/>
            <w:bCs w:val="0"/>
            <w:color w:val="FFFFFF"/>
            <w:spacing w:val="-1"/>
            <w:w w:val="100"/>
            <w:sz w:val="17"/>
            <w:szCs w:val="17"/>
          </w:rPr>
          <w:t>d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@</w:t>
        </w:r>
        <w:r>
          <w:rPr>
            <w:rFonts w:ascii="Arial" w:hAnsi="Arial" w:cs="Arial" w:eastAsia="Arial"/>
            <w:b w:val="0"/>
            <w:bCs w:val="0"/>
            <w:color w:val="FFFFFF"/>
            <w:spacing w:val="2"/>
            <w:w w:val="100"/>
            <w:sz w:val="17"/>
            <w:szCs w:val="17"/>
          </w:rPr>
          <w:t>c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s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i</w:t>
        </w:r>
        <w:r>
          <w:rPr>
            <w:rFonts w:ascii="Arial" w:hAnsi="Arial" w:cs="Arial" w:eastAsia="Arial"/>
            <w:b w:val="0"/>
            <w:bCs w:val="0"/>
            <w:color w:val="FFFFFF"/>
            <w:spacing w:val="2"/>
            <w:w w:val="100"/>
            <w:sz w:val="17"/>
            <w:szCs w:val="17"/>
          </w:rPr>
          <w:t>r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o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.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a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u</w:t>
        </w:r>
      </w:hyperlink>
      <w:r>
        <w:rPr>
          <w:rFonts w:ascii="Arial" w:hAnsi="Arial" w:cs="Arial" w:eastAsia="Arial"/>
          <w:b w:val="0"/>
          <w:bCs w:val="0"/>
          <w:color w:val="FFFFFF"/>
          <w:spacing w:val="0"/>
          <w:w w:val="104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W</w:t>
      </w:r>
      <w:r>
        <w:rPr>
          <w:rFonts w:ascii="Arial" w:hAnsi="Arial" w:cs="Arial" w:eastAsia="Arial"/>
          <w:b w:val="0"/>
          <w:bCs w:val="0"/>
          <w:color w:val="FFFFFF"/>
          <w:spacing w:val="40"/>
          <w:w w:val="100"/>
          <w:sz w:val="17"/>
          <w:szCs w:val="17"/>
        </w:rPr>
        <w:t> </w:t>
      </w:r>
      <w:hyperlink r:id="rId11">
        <w:r>
          <w:rPr>
            <w:rFonts w:ascii="Arial" w:hAnsi="Arial" w:cs="Arial" w:eastAsia="Arial"/>
            <w:b w:val="0"/>
            <w:bCs w:val="0"/>
            <w:color w:val="FFFFFF"/>
            <w:spacing w:val="4"/>
            <w:w w:val="100"/>
            <w:sz w:val="17"/>
            <w:szCs w:val="17"/>
          </w:rPr>
          <w:t>w</w:t>
        </w:r>
        <w:r>
          <w:rPr>
            <w:rFonts w:ascii="Arial" w:hAnsi="Arial" w:cs="Arial" w:eastAsia="Arial"/>
            <w:b w:val="0"/>
            <w:bCs w:val="0"/>
            <w:color w:val="FFFFFF"/>
            <w:spacing w:val="4"/>
            <w:w w:val="100"/>
            <w:sz w:val="17"/>
            <w:szCs w:val="17"/>
          </w:rPr>
          <w:t>w</w:t>
        </w:r>
        <w:r>
          <w:rPr>
            <w:rFonts w:ascii="Arial" w:hAnsi="Arial" w:cs="Arial" w:eastAsia="Arial"/>
            <w:b w:val="0"/>
            <w:bCs w:val="0"/>
            <w:color w:val="FFFFFF"/>
            <w:spacing w:val="-4"/>
            <w:w w:val="100"/>
            <w:sz w:val="17"/>
            <w:szCs w:val="17"/>
          </w:rPr>
          <w:t>w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.</w:t>
        </w:r>
        <w:r>
          <w:rPr>
            <w:rFonts w:ascii="Arial" w:hAnsi="Arial" w:cs="Arial" w:eastAsia="Arial"/>
            <w:b w:val="0"/>
            <w:bCs w:val="0"/>
            <w:color w:val="FFFFFF"/>
            <w:spacing w:val="2"/>
            <w:w w:val="100"/>
            <w:sz w:val="17"/>
            <w:szCs w:val="17"/>
          </w:rPr>
          <w:t>c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s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i</w:t>
        </w:r>
        <w:r>
          <w:rPr>
            <w:rFonts w:ascii="Arial" w:hAnsi="Arial" w:cs="Arial" w:eastAsia="Arial"/>
            <w:b w:val="0"/>
            <w:bCs w:val="0"/>
            <w:color w:val="FFFFFF"/>
            <w:spacing w:val="2"/>
            <w:w w:val="100"/>
            <w:sz w:val="17"/>
            <w:szCs w:val="17"/>
          </w:rPr>
          <w:t>r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o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.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a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u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7"/>
            <w:szCs w:val="17"/>
          </w:rPr>
        </w:r>
      </w:hyperlink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FFFFFF"/>
          <w:spacing w:val="1"/>
          <w:w w:val="95"/>
          <w:sz w:val="17"/>
          <w:szCs w:val="17"/>
        </w:rPr>
        <w:t>P</w:t>
      </w:r>
      <w:r>
        <w:rPr>
          <w:rFonts w:ascii="Arial" w:hAnsi="Arial" w:cs="Arial" w:eastAsia="Arial"/>
          <w:b/>
          <w:bCs/>
          <w:color w:val="FFFFFF"/>
          <w:spacing w:val="3"/>
          <w:w w:val="95"/>
          <w:sz w:val="17"/>
          <w:szCs w:val="17"/>
        </w:rPr>
        <w:t>R</w:t>
      </w:r>
      <w:r>
        <w:rPr>
          <w:rFonts w:ascii="Arial" w:hAnsi="Arial" w:cs="Arial" w:eastAsia="Arial"/>
          <w:b/>
          <w:bCs/>
          <w:color w:val="FFFFFF"/>
          <w:spacing w:val="1"/>
          <w:w w:val="95"/>
          <w:sz w:val="17"/>
          <w:szCs w:val="17"/>
        </w:rPr>
        <w:t>O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17"/>
          <w:szCs w:val="17"/>
        </w:rPr>
        <w:t>F</w:t>
      </w:r>
      <w:r>
        <w:rPr>
          <w:rFonts w:ascii="Arial" w:hAnsi="Arial" w:cs="Arial" w:eastAsia="Arial"/>
          <w:b/>
          <w:bCs/>
          <w:color w:val="FFFFFF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FFFFFF"/>
          <w:spacing w:val="1"/>
          <w:w w:val="95"/>
          <w:sz w:val="17"/>
          <w:szCs w:val="17"/>
        </w:rPr>
        <w:t>I</w:t>
      </w:r>
      <w:r>
        <w:rPr>
          <w:rFonts w:ascii="Arial" w:hAnsi="Arial" w:cs="Arial" w:eastAsia="Arial"/>
          <w:b/>
          <w:bCs/>
          <w:color w:val="FFFFFF"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17"/>
          <w:szCs w:val="17"/>
        </w:rPr>
        <w:t>N</w:t>
      </w:r>
      <w:r>
        <w:rPr>
          <w:rFonts w:ascii="Arial" w:hAnsi="Arial" w:cs="Arial" w:eastAsia="Arial"/>
          <w:b/>
          <w:bCs/>
          <w:color w:val="FFFFFF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FFFFFF"/>
          <w:spacing w:val="1"/>
          <w:w w:val="95"/>
          <w:sz w:val="17"/>
          <w:szCs w:val="17"/>
        </w:rPr>
        <w:t>S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17"/>
          <w:szCs w:val="17"/>
        </w:rPr>
        <w:t>M</w:t>
      </w:r>
      <w:r>
        <w:rPr>
          <w:rFonts w:ascii="Arial" w:hAnsi="Arial" w:cs="Arial" w:eastAsia="Arial"/>
          <w:b/>
          <w:bCs/>
          <w:color w:val="FFFFFF"/>
          <w:spacing w:val="1"/>
          <w:w w:val="95"/>
          <w:sz w:val="17"/>
          <w:szCs w:val="17"/>
        </w:rPr>
        <w:t>I</w:t>
      </w:r>
      <w:r>
        <w:rPr>
          <w:rFonts w:ascii="Arial" w:hAnsi="Arial" w:cs="Arial" w:eastAsia="Arial"/>
          <w:b/>
          <w:bCs/>
          <w:color w:val="FFFFFF"/>
          <w:spacing w:val="2"/>
          <w:w w:val="95"/>
          <w:sz w:val="17"/>
          <w:szCs w:val="17"/>
        </w:rPr>
        <w:t>T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70" w:lineRule="auto" w:before="24"/>
        <w:ind w:left="110" w:right="1284" w:hanging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Ch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&amp;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Mo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68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+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  <w:sz w:val="17"/>
          <w:szCs w:val="17"/>
        </w:rPr>
        <w:t>6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3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9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0"/>
          <w:sz w:val="17"/>
          <w:szCs w:val="17"/>
        </w:rPr>
        <w:t>9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0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0"/>
          <w:sz w:val="17"/>
          <w:szCs w:val="17"/>
        </w:rPr>
        <w:t>5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4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46"/>
          <w:w w:val="100"/>
          <w:sz w:val="17"/>
          <w:szCs w:val="17"/>
        </w:rPr>
        <w:t> </w:t>
      </w:r>
      <w:hyperlink r:id="rId20"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p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v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c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r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r</w:t>
        </w:r>
        <w:r>
          <w:rPr>
            <w:rFonts w:ascii="Arial" w:hAnsi="Arial" w:cs="Arial" w:eastAsia="Arial"/>
            <w:b w:val="0"/>
            <w:bCs w:val="0"/>
            <w:color w:val="FFFFFF"/>
            <w:spacing w:val="-2"/>
            <w:w w:val="100"/>
            <w:sz w:val="17"/>
            <w:szCs w:val="17"/>
          </w:rPr>
          <w:t>i</w:t>
        </w:r>
        <w:r>
          <w:rPr>
            <w:rFonts w:ascii="Arial" w:hAnsi="Arial" w:cs="Arial" w:eastAsia="Arial"/>
            <w:b w:val="0"/>
            <w:bCs w:val="0"/>
            <w:color w:val="FFFFFF"/>
            <w:spacing w:val="-2"/>
            <w:w w:val="100"/>
            <w:sz w:val="17"/>
            <w:szCs w:val="17"/>
          </w:rPr>
          <w:t>@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m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o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na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s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h</w:t>
        </w:r>
        <w:r>
          <w:rPr>
            <w:rFonts w:ascii="Arial" w:hAnsi="Arial" w:cs="Arial" w:eastAsia="Arial"/>
            <w:b w:val="0"/>
            <w:bCs w:val="0"/>
            <w:color w:val="FFFFFF"/>
            <w:spacing w:val="-1"/>
            <w:w w:val="100"/>
            <w:sz w:val="17"/>
            <w:szCs w:val="17"/>
          </w:rPr>
          <w:t>.</w:t>
        </w:r>
        <w:r>
          <w:rPr>
            <w:rFonts w:ascii="Arial" w:hAnsi="Arial" w:cs="Arial" w:eastAsia="Arial"/>
            <w:b w:val="0"/>
            <w:bCs w:val="0"/>
            <w:color w:val="FFFFFF"/>
            <w:spacing w:val="3"/>
            <w:w w:val="100"/>
            <w:sz w:val="17"/>
            <w:szCs w:val="17"/>
          </w:rPr>
          <w:t>e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d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u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7"/>
            <w:szCs w:val="17"/>
          </w:rPr>
        </w:r>
      </w:hyperlink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FFFFFF"/>
          <w:spacing w:val="2"/>
          <w:w w:val="90"/>
          <w:sz w:val="17"/>
          <w:szCs w:val="17"/>
        </w:rPr>
        <w:t>R</w:t>
      </w:r>
      <w:r>
        <w:rPr>
          <w:rFonts w:ascii="Arial" w:hAnsi="Arial" w:cs="Arial" w:eastAsia="Arial"/>
          <w:b/>
          <w:bCs/>
          <w:color w:val="FFFFFF"/>
          <w:spacing w:val="3"/>
          <w:w w:val="90"/>
          <w:sz w:val="17"/>
          <w:szCs w:val="17"/>
        </w:rPr>
        <w:t>O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17"/>
          <w:szCs w:val="17"/>
        </w:rPr>
        <w:t>S</w:t>
      </w:r>
      <w:r>
        <w:rPr>
          <w:rFonts w:ascii="Arial" w:hAnsi="Arial" w:cs="Arial" w:eastAsia="Arial"/>
          <w:b/>
          <w:bCs/>
          <w:color w:val="FFFFFF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17"/>
          <w:szCs w:val="17"/>
        </w:rPr>
        <w:t>HORE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4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4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92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+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  <w:sz w:val="17"/>
          <w:szCs w:val="17"/>
        </w:rPr>
        <w:t>6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3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9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0"/>
          <w:sz w:val="17"/>
          <w:szCs w:val="17"/>
        </w:rPr>
        <w:t>5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0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5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17"/>
          <w:szCs w:val="17"/>
        </w:rPr>
        <w:t>7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9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5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4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36"/>
          <w:w w:val="100"/>
          <w:sz w:val="17"/>
          <w:szCs w:val="17"/>
        </w:rPr>
        <w:t> </w:t>
      </w:r>
      <w:hyperlink r:id="rId21">
        <w:r>
          <w:rPr>
            <w:rFonts w:ascii="Arial" w:hAnsi="Arial" w:cs="Arial" w:eastAsia="Arial"/>
            <w:b w:val="0"/>
            <w:bCs w:val="0"/>
            <w:color w:val="FFFFFF"/>
            <w:spacing w:val="2"/>
            <w:w w:val="100"/>
            <w:sz w:val="17"/>
            <w:szCs w:val="17"/>
          </w:rPr>
          <w:t>r</w:t>
        </w:r>
        <w:r>
          <w:rPr>
            <w:rFonts w:ascii="Arial" w:hAnsi="Arial" w:cs="Arial" w:eastAsia="Arial"/>
            <w:b w:val="0"/>
            <w:bCs w:val="0"/>
            <w:color w:val="FFFFFF"/>
            <w:spacing w:val="2"/>
            <w:w w:val="100"/>
            <w:sz w:val="17"/>
            <w:szCs w:val="17"/>
          </w:rPr>
          <w:t>o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s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.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h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o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r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e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@</w:t>
        </w:r>
        <w:r>
          <w:rPr>
            <w:rFonts w:ascii="Arial" w:hAnsi="Arial" w:cs="Arial" w:eastAsia="Arial"/>
            <w:b w:val="0"/>
            <w:bCs w:val="0"/>
            <w:color w:val="FFFFFF"/>
            <w:spacing w:val="2"/>
            <w:w w:val="100"/>
            <w:sz w:val="17"/>
            <w:szCs w:val="17"/>
          </w:rPr>
          <w:t>c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s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i</w:t>
        </w:r>
        <w:r>
          <w:rPr>
            <w:rFonts w:ascii="Arial" w:hAnsi="Arial" w:cs="Arial" w:eastAsia="Arial"/>
            <w:b w:val="0"/>
            <w:bCs w:val="0"/>
            <w:color w:val="FFFFFF"/>
            <w:spacing w:val="2"/>
            <w:w w:val="100"/>
            <w:sz w:val="17"/>
            <w:szCs w:val="17"/>
          </w:rPr>
          <w:t>r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o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.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a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u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7"/>
            <w:szCs w:val="17"/>
          </w:rPr>
        </w:r>
      </w:hyperlink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FFFFFF"/>
          <w:spacing w:val="2"/>
          <w:w w:val="90"/>
          <w:sz w:val="17"/>
          <w:szCs w:val="17"/>
        </w:rPr>
        <w:t>J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17"/>
          <w:szCs w:val="17"/>
        </w:rPr>
        <w:t>U</w:t>
      </w:r>
      <w:r>
        <w:rPr>
          <w:rFonts w:ascii="Arial" w:hAnsi="Arial" w:cs="Arial" w:eastAsia="Arial"/>
          <w:b/>
          <w:bCs/>
          <w:color w:val="FFFFFF"/>
          <w:spacing w:val="1"/>
          <w:w w:val="90"/>
          <w:sz w:val="17"/>
          <w:szCs w:val="17"/>
        </w:rPr>
        <w:t>L</w:t>
      </w:r>
      <w:r>
        <w:rPr>
          <w:rFonts w:ascii="Arial" w:hAnsi="Arial" w:cs="Arial" w:eastAsia="Arial"/>
          <w:b/>
          <w:bCs/>
          <w:color w:val="FFFFFF"/>
          <w:spacing w:val="-1"/>
          <w:w w:val="90"/>
          <w:sz w:val="17"/>
          <w:szCs w:val="17"/>
        </w:rPr>
        <w:t>I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17"/>
          <w:szCs w:val="17"/>
        </w:rPr>
        <w:t>E</w:t>
      </w:r>
      <w:r>
        <w:rPr>
          <w:rFonts w:ascii="Arial" w:hAnsi="Arial" w:cs="Arial" w:eastAsia="Arial"/>
          <w:b/>
          <w:bCs/>
          <w:color w:val="FFFFFF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FFFFFF"/>
          <w:spacing w:val="2"/>
          <w:w w:val="90"/>
          <w:sz w:val="17"/>
          <w:szCs w:val="17"/>
        </w:rPr>
        <w:t>R</w:t>
      </w:r>
      <w:r>
        <w:rPr>
          <w:rFonts w:ascii="Arial" w:hAnsi="Arial" w:cs="Arial" w:eastAsia="Arial"/>
          <w:b/>
          <w:bCs/>
          <w:color w:val="FFFFFF"/>
          <w:spacing w:val="2"/>
          <w:w w:val="90"/>
          <w:sz w:val="17"/>
          <w:szCs w:val="17"/>
        </w:rPr>
        <w:t>O</w:t>
      </w:r>
      <w:r>
        <w:rPr>
          <w:rFonts w:ascii="Arial" w:hAnsi="Arial" w:cs="Arial" w:eastAsia="Arial"/>
          <w:b/>
          <w:bCs/>
          <w:color w:val="FFFFFF"/>
          <w:spacing w:val="1"/>
          <w:w w:val="90"/>
          <w:sz w:val="17"/>
          <w:szCs w:val="17"/>
        </w:rPr>
        <w:t>T</w:t>
      </w:r>
      <w:r>
        <w:rPr>
          <w:rFonts w:ascii="Arial" w:hAnsi="Arial" w:cs="Arial" w:eastAsia="Arial"/>
          <w:b/>
          <w:bCs/>
          <w:color w:val="FFFFFF"/>
          <w:spacing w:val="1"/>
          <w:w w:val="90"/>
          <w:sz w:val="17"/>
          <w:szCs w:val="17"/>
        </w:rPr>
        <w:t>H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/>
          <w:bCs/>
          <w:color w:val="FFFFFF"/>
          <w:spacing w:val="1"/>
          <w:w w:val="90"/>
          <w:sz w:val="17"/>
          <w:szCs w:val="17"/>
        </w:rPr>
        <w:t>C</w:t>
      </w:r>
      <w:r>
        <w:rPr>
          <w:rFonts w:ascii="Arial" w:hAnsi="Arial" w:cs="Arial" w:eastAsia="Arial"/>
          <w:b/>
          <w:bCs/>
          <w:color w:val="FFFFFF"/>
          <w:spacing w:val="1"/>
          <w:w w:val="90"/>
          <w:sz w:val="17"/>
          <w:szCs w:val="17"/>
        </w:rPr>
        <w:t>K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17"/>
          <w:szCs w:val="17"/>
        </w:rPr>
        <w:t>E</w:t>
      </w:r>
      <w:r>
        <w:rPr>
          <w:rFonts w:ascii="Arial" w:hAnsi="Arial" w:cs="Arial" w:eastAsia="Arial"/>
          <w:b/>
          <w:bCs/>
          <w:color w:val="FFFFFF"/>
          <w:spacing w:val="0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70" w:lineRule="auto" w:before="24"/>
        <w:ind w:left="110" w:right="173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ge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10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70" w:lineRule="auto"/>
        <w:ind w:left="110" w:right="739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Ch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&amp;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68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+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  <w:sz w:val="17"/>
          <w:szCs w:val="17"/>
        </w:rPr>
        <w:t>6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3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9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0"/>
          <w:sz w:val="17"/>
          <w:szCs w:val="17"/>
        </w:rPr>
        <w:t>9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0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0"/>
          <w:sz w:val="17"/>
          <w:szCs w:val="17"/>
        </w:rPr>
        <w:t>5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4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100"/>
          <w:sz w:val="17"/>
          <w:szCs w:val="17"/>
        </w:rPr>
        <w:t> </w:t>
      </w:r>
      <w:hyperlink r:id="rId22"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j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u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l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i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e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.</w:t>
        </w:r>
        <w:r>
          <w:rPr>
            <w:rFonts w:ascii="Arial" w:hAnsi="Arial" w:cs="Arial" w:eastAsia="Arial"/>
            <w:b w:val="0"/>
            <w:bCs w:val="0"/>
            <w:color w:val="FFFFFF"/>
            <w:spacing w:val="2"/>
            <w:w w:val="100"/>
            <w:sz w:val="17"/>
            <w:szCs w:val="17"/>
          </w:rPr>
          <w:t>r</w:t>
        </w:r>
        <w:r>
          <w:rPr>
            <w:rFonts w:ascii="Arial" w:hAnsi="Arial" w:cs="Arial" w:eastAsia="Arial"/>
            <w:b w:val="0"/>
            <w:bCs w:val="0"/>
            <w:color w:val="FFFFFF"/>
            <w:spacing w:val="2"/>
            <w:w w:val="100"/>
            <w:sz w:val="17"/>
            <w:szCs w:val="17"/>
          </w:rPr>
          <w:t>o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t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h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a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c</w:t>
        </w:r>
        <w:r>
          <w:rPr>
            <w:rFonts w:ascii="Arial" w:hAnsi="Arial" w:cs="Arial" w:eastAsia="Arial"/>
            <w:b w:val="0"/>
            <w:bCs w:val="0"/>
            <w:color w:val="FFFFFF"/>
            <w:spacing w:val="-1"/>
            <w:w w:val="100"/>
            <w:sz w:val="17"/>
            <w:szCs w:val="17"/>
          </w:rPr>
          <w:t>k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e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r</w:t>
        </w:r>
        <w:r>
          <w:rPr>
            <w:rFonts w:ascii="Arial" w:hAnsi="Arial" w:cs="Arial" w:eastAsia="Arial"/>
            <w:b w:val="0"/>
            <w:bCs w:val="0"/>
            <w:color w:val="FFFFFF"/>
            <w:spacing w:val="-2"/>
            <w:w w:val="100"/>
            <w:sz w:val="17"/>
            <w:szCs w:val="17"/>
          </w:rPr>
          <w:t>@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m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o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na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s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h</w:t>
        </w:r>
        <w:r>
          <w:rPr>
            <w:rFonts w:ascii="Arial" w:hAnsi="Arial" w:cs="Arial" w:eastAsia="Arial"/>
            <w:b w:val="0"/>
            <w:bCs w:val="0"/>
            <w:color w:val="FFFFFF"/>
            <w:spacing w:val="-1"/>
            <w:w w:val="100"/>
            <w:sz w:val="17"/>
            <w:szCs w:val="17"/>
          </w:rPr>
          <w:t>.</w:t>
        </w:r>
        <w:r>
          <w:rPr>
            <w:rFonts w:ascii="Arial" w:hAnsi="Arial" w:cs="Arial" w:eastAsia="Arial"/>
            <w:b w:val="0"/>
            <w:bCs w:val="0"/>
            <w:color w:val="FFFFFF"/>
            <w:spacing w:val="3"/>
            <w:w w:val="100"/>
            <w:sz w:val="17"/>
            <w:szCs w:val="17"/>
          </w:rPr>
          <w:t>e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d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u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7"/>
            <w:szCs w:val="17"/>
          </w:rPr>
        </w:r>
      </w:hyperlink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FFFFFF"/>
          <w:spacing w:val="1"/>
          <w:w w:val="95"/>
          <w:sz w:val="17"/>
          <w:szCs w:val="17"/>
        </w:rPr>
        <w:t>D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/>
          <w:bCs/>
          <w:color w:val="FFFFFF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FFFFFF"/>
          <w:spacing w:val="-1"/>
          <w:w w:val="95"/>
          <w:sz w:val="17"/>
          <w:szCs w:val="17"/>
        </w:rPr>
        <w:t>D</w:t>
      </w:r>
      <w:r>
        <w:rPr>
          <w:rFonts w:ascii="Arial" w:hAnsi="Arial" w:cs="Arial" w:eastAsia="Arial"/>
          <w:b/>
          <w:bCs/>
          <w:color w:val="FFFFFF"/>
          <w:spacing w:val="-7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color w:val="FFFFFF"/>
          <w:spacing w:val="2"/>
          <w:w w:val="95"/>
          <w:sz w:val="17"/>
          <w:szCs w:val="17"/>
        </w:rPr>
        <w:t>V</w:t>
      </w:r>
      <w:r>
        <w:rPr>
          <w:rFonts w:ascii="Arial" w:hAnsi="Arial" w:cs="Arial" w:eastAsia="Arial"/>
          <w:b/>
          <w:bCs/>
          <w:color w:val="FFFFFF"/>
          <w:spacing w:val="-1"/>
          <w:w w:val="95"/>
          <w:sz w:val="17"/>
          <w:szCs w:val="17"/>
        </w:rPr>
        <w:t>I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17"/>
          <w:szCs w:val="17"/>
        </w:rPr>
        <w:t>D</w:t>
      </w:r>
      <w:r>
        <w:rPr>
          <w:rFonts w:ascii="Arial" w:hAnsi="Arial" w:cs="Arial" w:eastAsia="Arial"/>
          <w:b/>
          <w:bCs/>
          <w:color w:val="FFFFFF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FFFFFF"/>
          <w:spacing w:val="-1"/>
          <w:w w:val="95"/>
          <w:sz w:val="17"/>
          <w:szCs w:val="17"/>
        </w:rPr>
        <w:t>I</w:t>
      </w:r>
      <w:r>
        <w:rPr>
          <w:rFonts w:ascii="Arial" w:hAnsi="Arial" w:cs="Arial" w:eastAsia="Arial"/>
          <w:b/>
          <w:bCs/>
          <w:color w:val="FFFFFF"/>
          <w:spacing w:val="1"/>
          <w:w w:val="95"/>
          <w:sz w:val="17"/>
          <w:szCs w:val="17"/>
        </w:rPr>
        <w:t>R</w:t>
      </w:r>
      <w:r>
        <w:rPr>
          <w:rFonts w:ascii="Arial" w:hAnsi="Arial" w:cs="Arial" w:eastAsia="Arial"/>
          <w:b/>
          <w:bCs/>
          <w:color w:val="FFFFFF"/>
          <w:spacing w:val="1"/>
          <w:w w:val="95"/>
          <w:sz w:val="17"/>
          <w:szCs w:val="17"/>
        </w:rPr>
        <w:t>E</w:t>
      </w:r>
      <w:r>
        <w:rPr>
          <w:rFonts w:ascii="Arial" w:hAnsi="Arial" w:cs="Arial" w:eastAsia="Arial"/>
          <w:b/>
          <w:bCs/>
          <w:color w:val="FFFFFF"/>
          <w:spacing w:val="8"/>
          <w:w w:val="95"/>
          <w:sz w:val="17"/>
          <w:szCs w:val="17"/>
        </w:rPr>
        <w:t>L</w:t>
      </w:r>
      <w:r>
        <w:rPr>
          <w:rFonts w:ascii="Arial" w:hAnsi="Arial" w:cs="Arial" w:eastAsia="Arial"/>
          <w:b/>
          <w:bCs/>
          <w:color w:val="FFFFFF"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17"/>
          <w:szCs w:val="17"/>
        </w:rPr>
        <w:t>N</w:t>
      </w:r>
      <w:r>
        <w:rPr>
          <w:rFonts w:ascii="Arial" w:hAnsi="Arial" w:cs="Arial" w:eastAsia="Arial"/>
          <w:b/>
          <w:bCs/>
          <w:color w:val="FFFFFF"/>
          <w:spacing w:val="0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70" w:lineRule="auto" w:before="24"/>
        <w:ind w:left="110" w:right="1097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3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te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at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4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at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tem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68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+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  <w:sz w:val="17"/>
          <w:szCs w:val="17"/>
        </w:rPr>
        <w:t>6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6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  <w:sz w:val="17"/>
          <w:szCs w:val="17"/>
        </w:rPr>
        <w:t>7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6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100"/>
          <w:sz w:val="17"/>
          <w:szCs w:val="17"/>
        </w:rPr>
        <w:t>6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100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100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4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23"/>
          <w:w w:val="100"/>
          <w:sz w:val="17"/>
          <w:szCs w:val="17"/>
        </w:rPr>
        <w:t> </w:t>
      </w:r>
      <w:hyperlink r:id="rId23"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d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a</w:t>
        </w:r>
        <w:r>
          <w:rPr>
            <w:rFonts w:ascii="Arial" w:hAnsi="Arial" w:cs="Arial" w:eastAsia="Arial"/>
            <w:b w:val="0"/>
            <w:bCs w:val="0"/>
            <w:color w:val="FFFFFF"/>
            <w:spacing w:val="3"/>
            <w:w w:val="100"/>
            <w:sz w:val="17"/>
            <w:szCs w:val="17"/>
          </w:rPr>
          <w:t>v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i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d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.i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r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e</w:t>
        </w:r>
        <w:r>
          <w:rPr>
            <w:rFonts w:ascii="Arial" w:hAnsi="Arial" w:cs="Arial" w:eastAsia="Arial"/>
            <w:b w:val="0"/>
            <w:bCs w:val="0"/>
            <w:color w:val="FFFFFF"/>
            <w:spacing w:val="3"/>
            <w:w w:val="100"/>
            <w:sz w:val="17"/>
            <w:szCs w:val="17"/>
          </w:rPr>
          <w:t>l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a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n</w:t>
        </w:r>
        <w:r>
          <w:rPr>
            <w:rFonts w:ascii="Arial" w:hAnsi="Arial" w:cs="Arial" w:eastAsia="Arial"/>
            <w:b w:val="0"/>
            <w:bCs w:val="0"/>
            <w:color w:val="FFFFFF"/>
            <w:spacing w:val="-1"/>
            <w:w w:val="100"/>
            <w:sz w:val="17"/>
            <w:szCs w:val="17"/>
          </w:rPr>
          <w:t>d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@</w:t>
        </w:r>
        <w:r>
          <w:rPr>
            <w:rFonts w:ascii="Arial" w:hAnsi="Arial" w:cs="Arial" w:eastAsia="Arial"/>
            <w:b w:val="0"/>
            <w:bCs w:val="0"/>
            <w:color w:val="FFFFFF"/>
            <w:spacing w:val="2"/>
            <w:w w:val="100"/>
            <w:sz w:val="17"/>
            <w:szCs w:val="17"/>
          </w:rPr>
          <w:t>c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s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i</w:t>
        </w:r>
        <w:r>
          <w:rPr>
            <w:rFonts w:ascii="Arial" w:hAnsi="Arial" w:cs="Arial" w:eastAsia="Arial"/>
            <w:b w:val="0"/>
            <w:bCs w:val="0"/>
            <w:color w:val="FFFFFF"/>
            <w:spacing w:val="2"/>
            <w:w w:val="100"/>
            <w:sz w:val="17"/>
            <w:szCs w:val="17"/>
          </w:rPr>
          <w:t>r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o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100"/>
            <w:sz w:val="17"/>
            <w:szCs w:val="17"/>
          </w:rPr>
          <w:t>.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a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100"/>
            <w:sz w:val="17"/>
            <w:szCs w:val="17"/>
          </w:rPr>
          <w:t>u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7"/>
            <w:szCs w:val="17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1906" w:h="16840"/>
          <w:pgMar w:top="1560" w:bottom="280" w:left="740" w:right="580"/>
          <w:cols w:num="3" w:equalWidth="0">
            <w:col w:w="3200" w:space="173"/>
            <w:col w:w="3112" w:space="942"/>
            <w:col w:w="315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pgSz w:w="11906" w:h="16840"/>
          <w:pgMar w:top="1560" w:bottom="280" w:left="1600" w:right="760"/>
        </w:sectPr>
      </w:pPr>
    </w:p>
    <w:p>
      <w:pPr>
        <w:spacing w:line="330" w:lineRule="auto" w:before="67"/>
        <w:ind w:left="100" w:right="196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-.5pt;margin-top:-.249985pt;width:596.273987pt;height:842.64pt;mso-position-horizontal-relative:page;mso-position-vertical-relative:page;z-index:-1238" coordorigin="-10,-5" coordsize="11925,16853">
            <v:group style="position:absolute;left:0;top:1701;width:11905;height:15137" coordorigin="0,1701" coordsize="11905,15137">
              <v:shape style="position:absolute;left:0;top:1701;width:11905;height:15137" coordorigin="0,1701" coordsize="11905,15137" path="m0,16838l11905,16838,11905,1701,0,1701,0,16838xe" filled="t" fillcolor="#6387C5" stroked="f">
                <v:path arrowok="t"/>
                <v:fill type="solid"/>
              </v:shape>
            </v:group>
            <v:group style="position:absolute;left:8;top:0;width:11898;height:8983" coordorigin="8,0" coordsize="11898,8983">
              <v:shape style="position:absolute;left:8;top:0;width:11898;height:8983" coordorigin="8,0" coordsize="11898,8983" path="m11905,433l6002,8983,8,5220,5025,0e" filled="f" stroked="t" strokeweight=".5pt" strokecolor="#8DA3D4">
                <v:path arrowok="t"/>
              </v:shape>
            </v:group>
            <v:group style="position:absolute;left:8;top:0;width:11898;height:9087" coordorigin="8,0" coordsize="11898,9087">
              <v:shape style="position:absolute;left:8;top:0;width:11898;height:9087" coordorigin="8,0" coordsize="11898,9087" path="m11905,537l6002,9087,8,5323,5124,0e" filled="f" stroked="t" strokeweight=".5pt" strokecolor="#8DA3D4">
                <v:path arrowok="t"/>
              </v:shape>
            </v:group>
            <v:group style="position:absolute;left:8;top:0;width:11898;height:9190" coordorigin="8,0" coordsize="11898,9190">
              <v:shape style="position:absolute;left:8;top:0;width:11898;height:9190" coordorigin="8,0" coordsize="11898,9190" path="m11905,640l6002,9190,8,5427,5224,0e" filled="f" stroked="t" strokeweight=".5pt" strokecolor="#8DA3D4">
                <v:path arrowok="t"/>
              </v:shape>
            </v:group>
            <v:group style="position:absolute;left:8;top:0;width:11898;height:9294" coordorigin="8,0" coordsize="11898,9294">
              <v:shape style="position:absolute;left:8;top:0;width:11898;height:9294" coordorigin="8,0" coordsize="11898,9294" path="m11905,744l6002,9294,8,5531,5323,0e" filled="f" stroked="t" strokeweight=".5pt" strokecolor="#8DA3D4">
                <v:path arrowok="t"/>
              </v:shape>
            </v:group>
            <v:group style="position:absolute;left:8;top:0;width:11898;height:9398" coordorigin="8,0" coordsize="11898,9398">
              <v:shape style="position:absolute;left:8;top:0;width:11898;height:9398" coordorigin="8,0" coordsize="11898,9398" path="m11905,848l6002,9398,8,5634,5423,0e" filled="f" stroked="t" strokeweight=".5pt" strokecolor="#8DA3D4">
                <v:path arrowok="t"/>
              </v:shape>
            </v:group>
            <v:group style="position:absolute;left:8;top:0;width:11898;height:9501" coordorigin="8,0" coordsize="11898,9501">
              <v:shape style="position:absolute;left:8;top:0;width:11898;height:9501" coordorigin="8,0" coordsize="11898,9501" path="m11905,951l6002,9501,8,5738,5523,0e" filled="f" stroked="t" strokeweight=".5pt" strokecolor="#8DA3D4">
                <v:path arrowok="t"/>
              </v:shape>
            </v:group>
            <v:group style="position:absolute;left:8;top:0;width:11898;height:9605" coordorigin="8,0" coordsize="11898,9605">
              <v:shape style="position:absolute;left:8;top:0;width:11898;height:9605" coordorigin="8,0" coordsize="11898,9605" path="m11905,1055l6002,9605,8,5842,5622,0e" filled="f" stroked="t" strokeweight=".5pt" strokecolor="#8DA3D4">
                <v:path arrowok="t"/>
              </v:shape>
            </v:group>
            <v:group style="position:absolute;left:8;top:0;width:11898;height:9709" coordorigin="8,0" coordsize="11898,9709">
              <v:shape style="position:absolute;left:8;top:0;width:11898;height:9709" coordorigin="8,0" coordsize="11898,9709" path="m11905,1158l6002,9709,8,5945,5722,0e" filled="f" stroked="t" strokeweight=".5pt" strokecolor="#8DA3D4">
                <v:path arrowok="t"/>
              </v:shape>
            </v:group>
            <v:group style="position:absolute;left:8;top:0;width:11898;height:9812" coordorigin="8,0" coordsize="11898,9812">
              <v:shape style="position:absolute;left:8;top:0;width:11898;height:9812" coordorigin="8,0" coordsize="11898,9812" path="m11905,1262l6002,9812,8,6049,5821,0e" filled="f" stroked="t" strokeweight=".5pt" strokecolor="#8DA3D4">
                <v:path arrowok="t"/>
              </v:shape>
            </v:group>
            <v:group style="position:absolute;left:8;top:0;width:11898;height:9916" coordorigin="8,0" coordsize="11898,9916">
              <v:shape style="position:absolute;left:8;top:0;width:11898;height:9916" coordorigin="8,0" coordsize="11898,9916" path="m11905,1366l6002,9916,8,6152,5921,0e" filled="f" stroked="t" strokeweight=".5pt" strokecolor="#8DA3D4">
                <v:path arrowok="t"/>
              </v:shape>
            </v:group>
            <v:group style="position:absolute;left:8;top:0;width:11898;height:10019" coordorigin="8,0" coordsize="11898,10019">
              <v:shape style="position:absolute;left:8;top:0;width:11898;height:10019" coordorigin="8,0" coordsize="11898,10019" path="m11905,1469l6002,10019,8,6256,6021,0e" filled="f" stroked="t" strokeweight=".5pt" strokecolor="#8DA3D4">
                <v:path arrowok="t"/>
              </v:shape>
            </v:group>
            <v:group style="position:absolute;left:8;top:0;width:11898;height:10123" coordorigin="8,0" coordsize="11898,10123">
              <v:shape style="position:absolute;left:8;top:0;width:11898;height:10123" coordorigin="8,0" coordsize="11898,10123" path="m11905,1573l6002,10123,8,6360,6120,0e" filled="f" stroked="t" strokeweight=".5pt" strokecolor="#8DA3D4">
                <v:path arrowok="t"/>
              </v:shape>
            </v:group>
            <v:group style="position:absolute;left:8;top:0;width:11898;height:10227" coordorigin="8,0" coordsize="11898,10227">
              <v:shape style="position:absolute;left:8;top:0;width:11898;height:10227" coordorigin="8,0" coordsize="11898,10227" path="m11905,1677l6002,10227,8,6463,6220,0e" filled="f" stroked="t" strokeweight=".5pt" strokecolor="#8DA3D4">
                <v:path arrowok="t"/>
              </v:shape>
            </v:group>
            <v:group style="position:absolute;left:8;top:0;width:11898;height:10330" coordorigin="8,0" coordsize="11898,10330">
              <v:shape style="position:absolute;left:8;top:0;width:11898;height:10330" coordorigin="8,0" coordsize="11898,10330" path="m11905,1780l6002,10330,8,6567,6319,0e" filled="f" stroked="t" strokeweight=".5pt" strokecolor="#8DA3D4">
                <v:path arrowok="t"/>
              </v:shape>
            </v:group>
            <v:group style="position:absolute;left:8;top:0;width:11898;height:10434" coordorigin="8,0" coordsize="11898,10434">
              <v:shape style="position:absolute;left:8;top:0;width:11898;height:10434" coordorigin="8,0" coordsize="11898,10434" path="m11905,1884l6002,10434,8,6670,6419,0e" filled="f" stroked="t" strokeweight=".5pt" strokecolor="#8DA3D4">
                <v:path arrowok="t"/>
              </v:shape>
            </v:group>
            <v:group style="position:absolute;left:8;top:0;width:11898;height:10537" coordorigin="8,0" coordsize="11898,10537">
              <v:shape style="position:absolute;left:8;top:0;width:11898;height:10537" coordorigin="8,0" coordsize="11898,10537" path="m11905,1987l6002,10537,8,6774,6518,0e" filled="f" stroked="t" strokeweight=".5pt" strokecolor="#8DA3D4">
                <v:path arrowok="t"/>
              </v:shape>
            </v:group>
            <v:group style="position:absolute;left:8;top:86;width:11898;height:10555" coordorigin="8,86" coordsize="11898,10555">
              <v:shape style="position:absolute;left:8;top:86;width:11898;height:10555" coordorigin="8,86" coordsize="11898,10555" path="m11905,2091l6002,10641,8,6878,6535,86e" filled="f" stroked="t" strokeweight=".5pt" strokecolor="#8DA3D4">
                <v:path arrowok="t"/>
              </v:shape>
            </v:group>
            <v:group style="position:absolute;left:8;top:190;width:11898;height:10555" coordorigin="8,190" coordsize="11898,10555">
              <v:shape style="position:absolute;left:8;top:190;width:11898;height:10555" coordorigin="8,190" coordsize="11898,10555" path="m11905,2195l6002,10745,8,6981,6535,190e" filled="f" stroked="t" strokeweight=".5pt" strokecolor="#8DA3D4">
                <v:path arrowok="t"/>
              </v:shape>
            </v:group>
            <v:group style="position:absolute;left:8;top:293;width:11898;height:10555" coordorigin="8,293" coordsize="11898,10555">
              <v:shape style="position:absolute;left:8;top:293;width:11898;height:10555" coordorigin="8,293" coordsize="11898,10555" path="m11905,2298l6002,10848,8,7085,6535,293e" filled="f" stroked="t" strokeweight=".5pt" strokecolor="#8DA3D4">
                <v:path arrowok="t"/>
              </v:shape>
            </v:group>
            <v:group style="position:absolute;left:8;top:397;width:11898;height:10555" coordorigin="8,397" coordsize="11898,10555">
              <v:shape style="position:absolute;left:8;top:397;width:11898;height:10555" coordorigin="8,397" coordsize="11898,10555" path="m11905,2402l6002,10952,8,7189,6535,397e" filled="f" stroked="t" strokeweight=".5pt" strokecolor="#8DA3D4">
                <v:path arrowok="t"/>
              </v:shape>
            </v:group>
            <v:group style="position:absolute;left:8;top:501;width:11898;height:10555" coordorigin="8,501" coordsize="11898,10555">
              <v:shape style="position:absolute;left:8;top:501;width:11898;height:10555" coordorigin="8,501" coordsize="11898,10555" path="m11905,2505l6002,11056,8,7292,6535,501e" filled="f" stroked="t" strokeweight=".5pt" strokecolor="#8DA3D4">
                <v:path arrowok="t"/>
              </v:shape>
            </v:group>
            <v:group style="position:absolute;left:8;top:604;width:11898;height:10555" coordorigin="8,604" coordsize="11898,10555">
              <v:shape style="position:absolute;left:8;top:604;width:11898;height:10555" coordorigin="8,604" coordsize="11898,10555" path="m11905,2609l6002,11159,8,7396,6535,604e" filled="f" stroked="t" strokeweight=".5pt" strokecolor="#8DA3D4">
                <v:path arrowok="t"/>
              </v:shape>
            </v:group>
            <v:group style="position:absolute;left:8;top:708;width:11898;height:10555" coordorigin="8,708" coordsize="11898,10555">
              <v:shape style="position:absolute;left:8;top:708;width:11898;height:10555" coordorigin="8,708" coordsize="11898,10555" path="m11905,2713l6002,11263,8,7499,6535,708e" filled="f" stroked="t" strokeweight=".5pt" strokecolor="#8DA3D4">
                <v:path arrowok="t"/>
              </v:shape>
            </v:group>
            <v:group style="position:absolute;left:8;top:811;width:11898;height:10555" coordorigin="8,811" coordsize="11898,10555">
              <v:shape style="position:absolute;left:8;top:811;width:11898;height:10555" coordorigin="8,811" coordsize="11898,10555" path="m11905,2816l6002,11366,8,7603,6535,811e" filled="f" stroked="t" strokeweight=".5pt" strokecolor="#8DA3D4">
                <v:path arrowok="t"/>
              </v:shape>
            </v:group>
            <v:group style="position:absolute;left:8;top:915;width:11898;height:10555" coordorigin="8,915" coordsize="11898,10555">
              <v:shape style="position:absolute;left:8;top:915;width:11898;height:10555" coordorigin="8,915" coordsize="11898,10555" path="m11905,2920l6002,11470,8,7707,6535,915e" filled="f" stroked="t" strokeweight=".5pt" strokecolor="#8DA3D4">
                <v:path arrowok="t"/>
              </v:shape>
            </v:group>
            <v:group style="position:absolute;left:8;top:1019;width:11898;height:10555" coordorigin="8,1019" coordsize="11898,10555">
              <v:shape style="position:absolute;left:8;top:1019;width:11898;height:10555" coordorigin="8,1019" coordsize="11898,10555" path="m11905,3024l6002,11574,8,7810,6535,1019e" filled="f" stroked="t" strokeweight=".5pt" strokecolor="#8DA3D4">
                <v:path arrowok="t"/>
              </v:shape>
            </v:group>
            <v:group style="position:absolute;left:8;top:1122;width:11898;height:10555" coordorigin="8,1122" coordsize="11898,10555">
              <v:shape style="position:absolute;left:8;top:1122;width:11898;height:10555" coordorigin="8,1122" coordsize="11898,10555" path="m11905,3127l6002,11677,8,7914,6535,1122e" filled="f" stroked="t" strokeweight=".5pt" strokecolor="#8DA3D4">
                <v:path arrowok="t"/>
              </v:shape>
            </v:group>
            <v:group style="position:absolute;left:8;top:1226;width:11898;height:10555" coordorigin="8,1226" coordsize="11898,10555">
              <v:shape style="position:absolute;left:8;top:1226;width:11898;height:10555" coordorigin="8,1226" coordsize="11898,10555" path="m11905,3231l6002,11781,8,8018,6535,1226e" filled="f" stroked="t" strokeweight=".5pt" strokecolor="#8DA3D4">
                <v:path arrowok="t"/>
              </v:shape>
            </v:group>
            <v:group style="position:absolute;left:8;top:1329;width:11898;height:10555" coordorigin="8,1329" coordsize="11898,10555">
              <v:shape style="position:absolute;left:8;top:1329;width:11898;height:10555" coordorigin="8,1329" coordsize="11898,10555" path="m11905,3334l6002,11885,8,8121,6535,1329e" filled="f" stroked="t" strokeweight=".5pt" strokecolor="#8DA3D4">
                <v:path arrowok="t"/>
              </v:shape>
            </v:group>
            <v:group style="position:absolute;left:8;top:1433;width:11898;height:10555" coordorigin="8,1433" coordsize="11898,10555">
              <v:shape style="position:absolute;left:8;top:1433;width:11898;height:10555" coordorigin="8,1433" coordsize="11898,10555" path="m11905,3438l6002,11988,8,8225,6535,1433e" filled="f" stroked="t" strokeweight=".5pt" strokecolor="#8DA3D4">
                <v:path arrowok="t"/>
              </v:shape>
            </v:group>
            <v:group style="position:absolute;left:8;top:1537;width:11898;height:10555" coordorigin="8,1537" coordsize="11898,10555">
              <v:shape style="position:absolute;left:8;top:1537;width:11898;height:10555" coordorigin="8,1537" coordsize="11898,10555" path="m11905,3542l6002,12092,8,8328,6535,1537e" filled="f" stroked="t" strokeweight=".5pt" strokecolor="#8DA3D4">
                <v:path arrowok="t"/>
              </v:shape>
            </v:group>
            <v:group style="position:absolute;left:8;top:1640;width:11898;height:10555" coordorigin="8,1640" coordsize="11898,10555">
              <v:shape style="position:absolute;left:8;top:1640;width:11898;height:10555" coordorigin="8,1640" coordsize="11898,10555" path="m11905,3645l6002,12195,8,8432,6535,1640e" filled="f" stroked="t" strokeweight=".5pt" strokecolor="#8DA3D4">
                <v:path arrowok="t"/>
              </v:shape>
            </v:group>
            <v:group style="position:absolute;left:8;top:1744;width:11898;height:10555" coordorigin="8,1744" coordsize="11898,10555">
              <v:shape style="position:absolute;left:8;top:1744;width:11898;height:10555" coordorigin="8,1744" coordsize="11898,10555" path="m11905,3749l6002,12299,8,8536,6535,1744e" filled="f" stroked="t" strokeweight=".5pt" strokecolor="#8DA3D4">
                <v:path arrowok="t"/>
              </v:shape>
            </v:group>
            <v:group style="position:absolute;left:8;top:1848;width:11898;height:10555" coordorigin="8,1848" coordsize="11898,10555">
              <v:shape style="position:absolute;left:8;top:1848;width:11898;height:10555" coordorigin="8,1848" coordsize="11898,10555" path="m11905,3853l6002,12403,8,8639,6535,1848e" filled="f" stroked="t" strokeweight=".5pt" strokecolor="#8DA3D4">
                <v:path arrowok="t"/>
              </v:shape>
            </v:group>
            <v:group style="position:absolute;left:8;top:1951;width:11898;height:10555" coordorigin="8,1951" coordsize="11898,10555">
              <v:shape style="position:absolute;left:8;top:1951;width:11898;height:10555" coordorigin="8,1951" coordsize="11898,10555" path="m11905,3956l6002,12506,8,8743,6535,1951e" filled="f" stroked="t" strokeweight=".5pt" strokecolor="#8DA3D4">
                <v:path arrowok="t"/>
              </v:shape>
            </v:group>
            <v:group style="position:absolute;left:8;top:2055;width:11898;height:10555" coordorigin="8,2055" coordsize="11898,10555">
              <v:shape style="position:absolute;left:8;top:2055;width:11898;height:10555" coordorigin="8,2055" coordsize="11898,10555" path="m11905,4060l6002,12610,8,8846,6535,2055e" filled="f" stroked="t" strokeweight=".5pt" strokecolor="#8DA3D4">
                <v:path arrowok="t"/>
              </v:shape>
            </v:group>
            <v:group style="position:absolute;left:8;top:2158;width:11898;height:10555" coordorigin="8,2158" coordsize="11898,10555">
              <v:shape style="position:absolute;left:8;top:2158;width:11898;height:10555" coordorigin="8,2158" coordsize="11898,10555" path="m11905,4163l6002,12713,8,8950,6535,2158e" filled="f" stroked="t" strokeweight=".5pt" strokecolor="#8DA3D4">
                <v:path arrowok="t"/>
              </v:shape>
            </v:group>
            <v:group style="position:absolute;left:8;top:2262;width:11898;height:10555" coordorigin="8,2262" coordsize="11898,10555">
              <v:shape style="position:absolute;left:8;top:2262;width:11898;height:10555" coordorigin="8,2262" coordsize="11898,10555" path="m11905,4267l6002,12817,8,9054,6535,2262e" filled="f" stroked="t" strokeweight=".5pt" strokecolor="#8DA3D4">
                <v:path arrowok="t"/>
              </v:shape>
            </v:group>
            <v:group style="position:absolute;left:8;top:2366;width:11898;height:10555" coordorigin="8,2366" coordsize="11898,10555">
              <v:shape style="position:absolute;left:8;top:2366;width:11898;height:10555" coordorigin="8,2366" coordsize="11898,10555" path="m11905,4371l6002,12921,8,9157,6535,2366e" filled="f" stroked="t" strokeweight=".5pt" strokecolor="#8DA3D4">
                <v:path arrowok="t"/>
              </v:shape>
            </v:group>
            <v:group style="position:absolute;left:8;top:2469;width:11898;height:10555" coordorigin="8,2469" coordsize="11898,10555">
              <v:shape style="position:absolute;left:8;top:2469;width:11898;height:10555" coordorigin="8,2469" coordsize="11898,10555" path="m11905,4474l6002,13024,8,9261,6535,2469e" filled="f" stroked="t" strokeweight=".5pt" strokecolor="#8DA3D4">
                <v:path arrowok="t"/>
              </v:shape>
            </v:group>
            <v:group style="position:absolute;left:8;top:2573;width:11898;height:10555" coordorigin="8,2573" coordsize="11898,10555">
              <v:shape style="position:absolute;left:8;top:2573;width:11898;height:10555" coordorigin="8,2573" coordsize="11898,10555" path="m11905,4578l6002,13128,8,9365,6535,2573e" filled="f" stroked="t" strokeweight=".5pt" strokecolor="#8DA3D4">
                <v:path arrowok="t"/>
              </v:shape>
            </v:group>
            <v:group style="position:absolute;left:8;top:2676;width:11898;height:10555" coordorigin="8,2676" coordsize="11898,10555">
              <v:shape style="position:absolute;left:8;top:2676;width:11898;height:10555" coordorigin="8,2676" coordsize="11898,10555" path="m11905,4681l6002,13232,8,9468,6535,2676e" filled="f" stroked="t" strokeweight=".5pt" strokecolor="#8DA3D4">
                <v:path arrowok="t"/>
              </v:shape>
            </v:group>
            <v:group style="position:absolute;left:8;top:2780;width:11898;height:10555" coordorigin="8,2780" coordsize="11898,10555">
              <v:shape style="position:absolute;left:8;top:2780;width:11898;height:10555" coordorigin="8,2780" coordsize="11898,10555" path="m11905,4785l6002,13335,8,9572,6535,2780e" filled="f" stroked="t" strokeweight=".5pt" strokecolor="#8DA3D4">
                <v:path arrowok="t"/>
              </v:shape>
            </v:group>
            <v:group style="position:absolute;left:8;top:2884;width:11898;height:10555" coordorigin="8,2884" coordsize="11898,10555">
              <v:shape style="position:absolute;left:8;top:2884;width:11898;height:10555" coordorigin="8,2884" coordsize="11898,10555" path="m11905,4889l6002,13439,8,9675,6535,2884e" filled="f" stroked="t" strokeweight=".5pt" strokecolor="#8DA3D4">
                <v:path arrowok="t"/>
              </v:shape>
            </v:group>
            <v:group style="position:absolute;left:8;top:2987;width:11898;height:10555" coordorigin="8,2987" coordsize="11898,10555">
              <v:shape style="position:absolute;left:8;top:2987;width:11898;height:10555" coordorigin="8,2987" coordsize="11898,10555" path="m11905,4992l6002,13542,8,9779,6535,2987e" filled="f" stroked="t" strokeweight=".5pt" strokecolor="#8DA3D4">
                <v:path arrowok="t"/>
              </v:shape>
            </v:group>
            <v:group style="position:absolute;left:8;top:3091;width:11898;height:10555" coordorigin="8,3091" coordsize="11898,10555">
              <v:shape style="position:absolute;left:8;top:3091;width:11898;height:10555" coordorigin="8,3091" coordsize="11898,10555" path="m11905,5096l6002,13646,8,9883,6535,3091e" filled="f" stroked="t" strokeweight=".5pt" strokecolor="#8DA3D4">
                <v:path arrowok="t"/>
              </v:shape>
            </v:group>
            <v:group style="position:absolute;left:8;top:3195;width:11898;height:10555" coordorigin="8,3195" coordsize="11898,10555">
              <v:shape style="position:absolute;left:8;top:3195;width:11898;height:10555" coordorigin="8,3195" coordsize="11898,10555" path="m11905,5200l6002,13750,8,9986,6535,3195e" filled="f" stroked="t" strokeweight=".5pt" strokecolor="#8DA3D4">
                <v:path arrowok="t"/>
              </v:shape>
            </v:group>
            <v:group style="position:absolute;left:8;top:3298;width:11898;height:10555" coordorigin="8,3298" coordsize="11898,10555">
              <v:shape style="position:absolute;left:8;top:3298;width:11898;height:10555" coordorigin="8,3298" coordsize="11898,10555" path="m11905,5303l6002,13853,8,10090,6535,3298e" filled="f" stroked="t" strokeweight=".5pt" strokecolor="#8DA3D4">
                <v:path arrowok="t"/>
              </v:shape>
            </v:group>
            <v:group style="position:absolute;left:8;top:3402;width:11898;height:10555" coordorigin="8,3402" coordsize="11898,10555">
              <v:shape style="position:absolute;left:8;top:3402;width:11898;height:10555" coordorigin="8,3402" coordsize="11898,10555" path="m11905,5407l6002,13957,8,10194,6535,3402e" filled="f" stroked="t" strokeweight=".5pt" strokecolor="#8DA3D4">
                <v:path arrowok="t"/>
              </v:shape>
            </v:group>
            <v:group style="position:absolute;left:8;top:3505;width:11898;height:10555" coordorigin="8,3505" coordsize="11898,10555">
              <v:shape style="position:absolute;left:8;top:3505;width:11898;height:10555" coordorigin="8,3505" coordsize="11898,10555" path="m11905,5510l6002,14061,8,10297,6535,3505e" filled="f" stroked="t" strokeweight=".5pt" strokecolor="#8DA3D4">
                <v:path arrowok="t"/>
              </v:shape>
            </v:group>
            <v:group style="position:absolute;left:8;top:3609;width:11898;height:10555" coordorigin="8,3609" coordsize="11898,10555">
              <v:shape style="position:absolute;left:8;top:3609;width:11898;height:10555" coordorigin="8,3609" coordsize="11898,10555" path="m11905,5614l6002,14164,8,10401,6535,3609e" filled="f" stroked="t" strokeweight=".5pt" strokecolor="#8DA3D4">
                <v:path arrowok="t"/>
              </v:shape>
            </v:group>
            <v:group style="position:absolute;left:8;top:3713;width:11898;height:10555" coordorigin="8,3713" coordsize="11898,10555">
              <v:shape style="position:absolute;left:8;top:3713;width:11898;height:10555" coordorigin="8,3713" coordsize="11898,10555" path="m11905,5718l6002,14268,8,10504,6535,3713e" filled="f" stroked="t" strokeweight=".5pt" strokecolor="#8DA3D4">
                <v:path arrowok="t"/>
              </v:shape>
            </v:group>
            <v:group style="position:absolute;left:8;top:3816;width:11898;height:10555" coordorigin="8,3816" coordsize="11898,10555">
              <v:shape style="position:absolute;left:8;top:3816;width:11898;height:10555" coordorigin="8,3816" coordsize="11898,10555" path="m11905,5821l6002,14371,8,10608,6535,3816e" filled="f" stroked="t" strokeweight=".5pt" strokecolor="#8DA3D4">
                <v:path arrowok="t"/>
              </v:shape>
            </v:group>
            <v:group style="position:absolute;left:8;top:3920;width:11898;height:10555" coordorigin="8,3920" coordsize="11898,10555">
              <v:shape style="position:absolute;left:8;top:3920;width:11898;height:10555" coordorigin="8,3920" coordsize="11898,10555" path="m11905,5925l6002,14475,8,10712,6535,3920e" filled="f" stroked="t" strokeweight=".5pt" strokecolor="#8DA3D4">
                <v:path arrowok="t"/>
              </v:shape>
            </v:group>
            <v:group style="position:absolute;left:8;top:4024;width:11898;height:10555" coordorigin="8,4024" coordsize="11898,10555">
              <v:shape style="position:absolute;left:8;top:4024;width:11898;height:10555" coordorigin="8,4024" coordsize="11898,10555" path="m11905,6029l6002,14579,8,10815,6535,4024e" filled="f" stroked="t" strokeweight=".5pt" strokecolor="#8DA3D4">
                <v:path arrowok="t"/>
              </v:shape>
            </v:group>
            <v:group style="position:absolute;left:8;top:4127;width:11898;height:10555" coordorigin="8,4127" coordsize="11898,10555">
              <v:shape style="position:absolute;left:8;top:4127;width:11898;height:10555" coordorigin="8,4127" coordsize="11898,10555" path="m11905,6132l6002,14682,8,10919,6535,4127e" filled="f" stroked="t" strokeweight=".5pt" strokecolor="#8DA3D4">
                <v:path arrowok="t"/>
              </v:shape>
            </v:group>
            <v:group style="position:absolute;left:8;top:4231;width:11898;height:10555" coordorigin="8,4231" coordsize="11898,10555">
              <v:shape style="position:absolute;left:8;top:4231;width:11898;height:10555" coordorigin="8,4231" coordsize="11898,10555" path="m11905,6236l6002,14786,8,11022,6535,4231e" filled="f" stroked="t" strokeweight=".5pt" strokecolor="#8DA3D4">
                <v:path arrowok="t"/>
              </v:shape>
            </v:group>
            <v:group style="position:absolute;left:8;top:4334;width:11898;height:10555" coordorigin="8,4334" coordsize="11898,10555">
              <v:shape style="position:absolute;left:8;top:4334;width:11898;height:10555" coordorigin="8,4334" coordsize="11898,10555" path="m11905,6339l6002,14889,8,11126,6535,4334e" filled="f" stroked="t" strokeweight=".5pt" strokecolor="#8DA3D4">
                <v:path arrowok="t"/>
              </v:shape>
            </v:group>
            <v:group style="position:absolute;left:8;top:4438;width:11898;height:10555" coordorigin="8,4438" coordsize="11898,10555">
              <v:shape style="position:absolute;left:8;top:4438;width:11898;height:10555" coordorigin="8,4438" coordsize="11898,10555" path="m11905,6443l6002,14993,8,11230,6535,4438e" filled="f" stroked="t" strokeweight=".5pt" strokecolor="#8DA3D4">
                <v:path arrowok="t"/>
              </v:shape>
            </v:group>
            <v:group style="position:absolute;left:8;top:4542;width:11898;height:10555" coordorigin="8,4542" coordsize="11898,10555">
              <v:shape style="position:absolute;left:8;top:4542;width:11898;height:10555" coordorigin="8,4542" coordsize="11898,10555" path="m11905,6547l6002,15097,8,11333,6535,4542e" filled="f" stroked="t" strokeweight=".5pt" strokecolor="#8DA3D4">
                <v:path arrowok="t"/>
              </v:shape>
            </v:group>
            <v:group style="position:absolute;left:8;top:4645;width:11898;height:10555" coordorigin="8,4645" coordsize="11898,10555">
              <v:shape style="position:absolute;left:8;top:4645;width:11898;height:10555" coordorigin="8,4645" coordsize="11898,10555" path="m11905,6650l6002,15200,8,11437,6535,4645e" filled="f" stroked="t" strokeweight=".5pt" strokecolor="#8DA3D4">
                <v:path arrowok="t"/>
              </v:shape>
            </v:group>
            <v:group style="position:absolute;left:8;top:4749;width:11898;height:10555" coordorigin="8,4749" coordsize="11898,10555">
              <v:shape style="position:absolute;left:8;top:4749;width:11898;height:10555" coordorigin="8,4749" coordsize="11898,10555" path="m11905,6754l6002,15304,8,11541,6535,4749e" filled="f" stroked="t" strokeweight=".5pt" strokecolor="#8DA3D4">
                <v:path arrowok="t"/>
              </v:shape>
            </v:group>
            <v:group style="position:absolute;left:8;top:4852;width:11898;height:10555" coordorigin="8,4852" coordsize="11898,10555">
              <v:shape style="position:absolute;left:8;top:4852;width:11898;height:10555" coordorigin="8,4852" coordsize="11898,10555" path="m11905,6857l6002,15408,8,11644,6535,4852e" filled="f" stroked="t" strokeweight=".5pt" strokecolor="#8DA3D4">
                <v:path arrowok="t"/>
              </v:shape>
            </v:group>
            <v:group style="position:absolute;left:8;top:4956;width:11898;height:10555" coordorigin="8,4956" coordsize="11898,10555">
              <v:shape style="position:absolute;left:8;top:4956;width:11898;height:10555" coordorigin="8,4956" coordsize="11898,10555" path="m11905,6961l6002,15511,8,11748,6535,4956e" filled="f" stroked="t" strokeweight=".5pt" strokecolor="#8DA3D4">
                <v:path arrowok="t"/>
              </v:shape>
            </v:group>
            <v:group style="position:absolute;left:8;top:5060;width:11898;height:10555" coordorigin="8,5060" coordsize="11898,10555">
              <v:shape style="position:absolute;left:8;top:5060;width:11898;height:10555" coordorigin="8,5060" coordsize="11898,10555" path="m11905,7065l6002,15615,8,11851,6535,5060e" filled="f" stroked="t" strokeweight=".5pt" strokecolor="#8DA3D4">
                <v:path arrowok="t"/>
              </v:shape>
            </v:group>
            <v:group style="position:absolute;left:8;top:5163;width:11898;height:10555" coordorigin="8,5163" coordsize="11898,10555">
              <v:shape style="position:absolute;left:8;top:5163;width:11898;height:10555" coordorigin="8,5163" coordsize="11898,10555" path="m11905,7168l6002,15718,8,11955,6535,5163e" filled="f" stroked="t" strokeweight=".5pt" strokecolor="#8DA3D4">
                <v:path arrowok="t"/>
              </v:shape>
            </v:group>
            <v:group style="position:absolute;left:8;top:5267;width:11898;height:10555" coordorigin="8,5267" coordsize="11898,10555">
              <v:shape style="position:absolute;left:8;top:5267;width:11898;height:10555" coordorigin="8,5267" coordsize="11898,10555" path="m11905,7272l6002,15822,8,12059,6535,5267e" filled="f" stroked="t" strokeweight=".5pt" strokecolor="#8DA3D4">
                <v:path arrowok="t"/>
              </v:shape>
            </v:group>
            <v:group style="position:absolute;left:8;top:5371;width:11898;height:10555" coordorigin="8,5371" coordsize="11898,10555">
              <v:shape style="position:absolute;left:8;top:5371;width:11898;height:10555" coordorigin="8,5371" coordsize="11898,10555" path="m11905,7376l6002,15926,8,12162,6535,5371e" filled="f" stroked="t" strokeweight=".5pt" strokecolor="#8DA3D4">
                <v:path arrowok="t"/>
              </v:shape>
            </v:group>
            <v:group style="position:absolute;left:8;top:5474;width:11898;height:10555" coordorigin="8,5474" coordsize="11898,10555">
              <v:shape style="position:absolute;left:8;top:5474;width:11898;height:10555" coordorigin="8,5474" coordsize="11898,10555" path="m11905,7479l6002,16029,8,12266,6535,5474e" filled="f" stroked="t" strokeweight=".5pt" strokecolor="#8DA3D4">
                <v:path arrowok="t"/>
              </v:shape>
            </v:group>
            <v:group style="position:absolute;left:8;top:5578;width:11898;height:10555" coordorigin="8,5578" coordsize="11898,10555">
              <v:shape style="position:absolute;left:8;top:5578;width:11898;height:10555" coordorigin="8,5578" coordsize="11898,10555" path="m11905,7583l6002,16133,8,12370,6535,5578e" filled="f" stroked="t" strokeweight=".5pt" strokecolor="#8DA3D4">
                <v:path arrowok="t"/>
              </v:shape>
            </v:group>
            <v:group style="position:absolute;left:8;top:5681;width:11898;height:10555" coordorigin="8,5681" coordsize="11898,10555">
              <v:shape style="position:absolute;left:8;top:5681;width:11898;height:10555" coordorigin="8,5681" coordsize="11898,10555" path="m11905,7686l6002,16236,8,12473,6535,5681e" filled="f" stroked="t" strokeweight=".5pt" strokecolor="#8DA3D4">
                <v:path arrowok="t"/>
              </v:shape>
            </v:group>
            <v:group style="position:absolute;left:8;top:5785;width:11898;height:10555" coordorigin="8,5785" coordsize="11898,10555">
              <v:shape style="position:absolute;left:8;top:5785;width:11898;height:10555" coordorigin="8,5785" coordsize="11898,10555" path="m11905,7790l6002,16340,8,12577,6535,5785e" filled="f" stroked="t" strokeweight=".5pt" strokecolor="#8DA3D4">
                <v:path arrowok="t"/>
              </v:shape>
            </v:group>
            <v:group style="position:absolute;left:8;top:5889;width:11898;height:10555" coordorigin="8,5889" coordsize="11898,10555">
              <v:shape style="position:absolute;left:8;top:5889;width:11898;height:10555" coordorigin="8,5889" coordsize="11898,10555" path="m11905,7894l6002,16444,8,12680,6535,5889e" filled="f" stroked="t" strokeweight=".5pt" strokecolor="#8DA3D4">
                <v:path arrowok="t"/>
              </v:shape>
            </v:group>
            <v:group style="position:absolute;left:8;top:5992;width:11898;height:10555" coordorigin="8,5992" coordsize="11898,10555">
              <v:shape style="position:absolute;left:8;top:5992;width:11898;height:10555" coordorigin="8,5992" coordsize="11898,10555" path="m11905,7997l6002,16547,8,12784,6535,5992e" filled="f" stroked="t" strokeweight=".5pt" strokecolor="#8DA3D4">
                <v:path arrowok="t"/>
              </v:shape>
            </v:group>
            <v:group style="position:absolute;left:8;top:6096;width:11898;height:10555" coordorigin="8,6096" coordsize="11898,10555">
              <v:shape style="position:absolute;left:8;top:6096;width:11898;height:10555" coordorigin="8,6096" coordsize="11898,10555" path="m11905,8101l6002,16651,8,12888,6535,6096e" filled="f" stroked="t" strokeweight=".5pt" strokecolor="#8DA3D4">
                <v:path arrowok="t"/>
              </v:shape>
            </v:group>
            <v:group style="position:absolute;left:8;top:6200;width:11898;height:10555" coordorigin="8,6200" coordsize="11898,10555">
              <v:shape style="position:absolute;left:8;top:6200;width:11898;height:10555" coordorigin="8,6200" coordsize="11898,10555" path="m11905,8205l6002,16755,8,12991,6535,6200e" filled="f" stroked="t" strokeweight=".5pt" strokecolor="#8DA3D4">
                <v:path arrowok="t"/>
              </v:shape>
            </v:group>
            <v:group style="position:absolute;left:6016;top:8308;width:5890;height:8530" coordorigin="6016,8308" coordsize="5890,8530">
              <v:shape style="position:absolute;left:6016;top:8308;width:5890;height:8530" coordorigin="6016,8308" coordsize="5890,8530" path="m11905,8308l6016,16838e" filled="f" stroked="t" strokeweight=".5pt" strokecolor="#8DA3D4">
                <v:path arrowok="t"/>
              </v:shape>
            </v:group>
            <v:group style="position:absolute;left:8;top:6303;width:6527;height:10535" coordorigin="8,6303" coordsize="6527,10535">
              <v:shape style="position:absolute;left:8;top:6303;width:6527;height:10535" coordorigin="8,6303" coordsize="6527,10535" path="m5969,16838l8,13095,6535,6303e" filled="f" stroked="t" strokeweight=".5pt" strokecolor="#8DA3D4">
                <v:path arrowok="t"/>
              </v:shape>
            </v:group>
            <v:group style="position:absolute;left:6087;top:8412;width:5818;height:8426" coordorigin="6087,8412" coordsize="5818,8426">
              <v:shape style="position:absolute;left:6087;top:8412;width:5818;height:8426" coordorigin="6087,8412" coordsize="5818,8426" path="m11905,8412l6087,16838e" filled="f" stroked="t" strokeweight=".5pt" strokecolor="#8DA3D4">
                <v:path arrowok="t"/>
              </v:shape>
            </v:group>
            <v:group style="position:absolute;left:8;top:6407;width:6527;height:10431" coordorigin="8,6407" coordsize="6527,10431">
              <v:shape style="position:absolute;left:8;top:6407;width:6527;height:10431" coordorigin="8,6407" coordsize="6527,10431" path="m5804,16838l8,13198,6535,6407e" filled="f" stroked="t" strokeweight=".5pt" strokecolor="#8DA3D4">
                <v:path arrowok="t"/>
              </v:shape>
            </v:group>
            <v:group style="position:absolute;left:6159;top:8515;width:5747;height:8322" coordorigin="6159,8515" coordsize="5747,8322">
              <v:shape style="position:absolute;left:6159;top:8515;width:5747;height:8322" coordorigin="6159,8515" coordsize="5747,8322" path="m11905,8515l6159,16838e" filled="f" stroked="t" strokeweight=".5pt" strokecolor="#8DA3D4">
                <v:path arrowok="t"/>
              </v:shape>
            </v:group>
            <v:group style="position:absolute;left:8;top:6510;width:6527;height:10327" coordorigin="8,6510" coordsize="6527,10327">
              <v:shape style="position:absolute;left:8;top:6510;width:6527;height:10327" coordorigin="8,6510" coordsize="6527,10327" path="m5639,16838l8,13302,6535,6510e" filled="f" stroked="t" strokeweight=".5pt" strokecolor="#8DA3D4">
                <v:path arrowok="t"/>
              </v:shape>
            </v:group>
            <v:group style="position:absolute;left:6230;top:8619;width:5675;height:8219" coordorigin="6230,8619" coordsize="5675,8219">
              <v:shape style="position:absolute;left:6230;top:8619;width:5675;height:8219" coordorigin="6230,8619" coordsize="5675,8219" path="m11905,8619l6230,16838e" filled="f" stroked="t" strokeweight=".5pt" strokecolor="#8DA3D4">
                <v:path arrowok="t"/>
              </v:shape>
            </v:group>
            <v:group style="position:absolute;left:8;top:6614;width:6527;height:10224" coordorigin="8,6614" coordsize="6527,10224">
              <v:shape style="position:absolute;left:8;top:6614;width:6527;height:10224" coordorigin="8,6614" coordsize="6527,10224" path="m5474,16838l8,13406,6535,6614e" filled="f" stroked="t" strokeweight=".5pt" strokecolor="#8DA3D4">
                <v:path arrowok="t"/>
              </v:shape>
            </v:group>
            <v:group style="position:absolute;left:6302;top:8723;width:5603;height:8115" coordorigin="6302,8723" coordsize="5603,8115">
              <v:shape style="position:absolute;left:6302;top:8723;width:5603;height:8115" coordorigin="6302,8723" coordsize="5603,8115" path="m11905,8723l6302,16838e" filled="f" stroked="t" strokeweight=".5pt" strokecolor="#8DA3D4">
                <v:path arrowok="t"/>
              </v:shape>
            </v:group>
            <v:group style="position:absolute;left:8;top:6718;width:6527;height:10120" coordorigin="8,6718" coordsize="6527,10120">
              <v:shape style="position:absolute;left:8;top:6718;width:6527;height:10120" coordorigin="8,6718" coordsize="6527,10120" path="m5309,16838l8,13509,6535,6718e" filled="f" stroked="t" strokeweight=".5pt" strokecolor="#8DA3D4">
                <v:path arrowok="t"/>
              </v:shape>
            </v:group>
            <v:group style="position:absolute;left:6374;top:8826;width:5532;height:8012" coordorigin="6374,8826" coordsize="5532,8012">
              <v:shape style="position:absolute;left:6374;top:8826;width:5532;height:8012" coordorigin="6374,8826" coordsize="5532,8012" path="m11905,8826l6374,16838e" filled="f" stroked="t" strokeweight=".5pt" strokecolor="#8DA3D4">
                <v:path arrowok="t"/>
              </v:shape>
            </v:group>
            <v:group style="position:absolute;left:8;top:6821;width:6527;height:10017" coordorigin="8,6821" coordsize="6527,10017">
              <v:shape style="position:absolute;left:8;top:6821;width:6527;height:10017" coordorigin="8,6821" coordsize="6527,10017" path="m5144,16838l8,13613,6535,6821e" filled="f" stroked="t" strokeweight=".5pt" strokecolor="#8DA3D4">
                <v:path arrowok="t"/>
              </v:shape>
            </v:group>
            <v:group style="position:absolute;left:6445;top:8930;width:5460;height:7908" coordorigin="6445,8930" coordsize="5460,7908">
              <v:shape style="position:absolute;left:6445;top:8930;width:5460;height:7908" coordorigin="6445,8930" coordsize="5460,7908" path="m11905,8930l6445,16838e" filled="f" stroked="t" strokeweight=".5pt" strokecolor="#8DA3D4">
                <v:path arrowok="t"/>
              </v:shape>
            </v:group>
            <v:group style="position:absolute;left:8;top:6925;width:6527;height:9913" coordorigin="8,6925" coordsize="6527,9913">
              <v:shape style="position:absolute;left:8;top:6925;width:6527;height:9913" coordorigin="8,6925" coordsize="6527,9913" path="m4979,16838l8,13717,6535,6925e" filled="f" stroked="t" strokeweight=".5pt" strokecolor="#8DA3D4">
                <v:path arrowok="t"/>
              </v:shape>
            </v:group>
            <v:group style="position:absolute;left:6517;top:9033;width:5389;height:7804" coordorigin="6517,9033" coordsize="5389,7804">
              <v:shape style="position:absolute;left:6517;top:9033;width:5389;height:7804" coordorigin="6517,9033" coordsize="5389,7804" path="m11905,9033l6517,16838e" filled="f" stroked="t" strokeweight=".5pt" strokecolor="#8DA3D4">
                <v:path arrowok="t"/>
              </v:shape>
            </v:group>
            <v:group style="position:absolute;left:8;top:7028;width:6527;height:9809" coordorigin="8,7028" coordsize="6527,9809">
              <v:shape style="position:absolute;left:8;top:7028;width:6527;height:9809" coordorigin="8,7028" coordsize="6527,9809" path="m4814,16838l8,13820,6535,7028e" filled="f" stroked="t" strokeweight=".5pt" strokecolor="#8DA3D4">
                <v:path arrowok="t"/>
              </v:shape>
            </v:group>
            <v:group style="position:absolute;left:6588;top:9137;width:5317;height:7701" coordorigin="6588,9137" coordsize="5317,7701">
              <v:shape style="position:absolute;left:6588;top:9137;width:5317;height:7701" coordorigin="6588,9137" coordsize="5317,7701" path="m11905,9137l6588,16838e" filled="f" stroked="t" strokeweight=".5pt" strokecolor="#8DA3D4">
                <v:path arrowok="t"/>
              </v:shape>
            </v:group>
            <v:group style="position:absolute;left:8;top:7132;width:6527;height:9706" coordorigin="8,7132" coordsize="6527,9706">
              <v:shape style="position:absolute;left:8;top:7132;width:6527;height:9706" coordorigin="8,7132" coordsize="6527,9706" path="m4649,16838l8,13924,6535,7132e" filled="f" stroked="t" strokeweight=".5pt" strokecolor="#8DA3D4">
                <v:path arrowok="t"/>
              </v:shape>
            </v:group>
            <v:group style="position:absolute;left:6660;top:9241;width:5246;height:7597" coordorigin="6660,9241" coordsize="5246,7597">
              <v:shape style="position:absolute;left:6660;top:9241;width:5246;height:7597" coordorigin="6660,9241" coordsize="5246,7597" path="m11905,9241l6660,16838e" filled="f" stroked="t" strokeweight=".5pt" strokecolor="#8DA3D4">
                <v:path arrowok="t"/>
              </v:shape>
            </v:group>
            <v:group style="position:absolute;left:8;top:7236;width:6527;height:9602" coordorigin="8,7236" coordsize="6527,9602">
              <v:shape style="position:absolute;left:8;top:7236;width:6527;height:9602" coordorigin="8,7236" coordsize="6527,9602" path="m4484,16838l8,14027,6535,7236e" filled="f" stroked="t" strokeweight=".5pt" strokecolor="#8DA3D4">
                <v:path arrowok="t"/>
              </v:shape>
            </v:group>
            <v:group style="position:absolute;left:6731;top:9344;width:5174;height:7493" coordorigin="6731,9344" coordsize="5174,7493">
              <v:shape style="position:absolute;left:6731;top:9344;width:5174;height:7493" coordorigin="6731,9344" coordsize="5174,7493" path="m11905,9344l6731,16838e" filled="f" stroked="t" strokeweight=".5pt" strokecolor="#8DA3D4">
                <v:path arrowok="t"/>
              </v:shape>
            </v:group>
            <v:group style="position:absolute;left:8;top:7339;width:6527;height:9498" coordorigin="8,7339" coordsize="6527,9498">
              <v:shape style="position:absolute;left:8;top:7339;width:6527;height:9498" coordorigin="8,7339" coordsize="6527,9498" path="m4319,16838l8,14131,6535,7339e" filled="f" stroked="t" strokeweight=".5pt" strokecolor="#8DA3D4">
                <v:path arrowok="t"/>
              </v:shape>
            </v:group>
            <v:group style="position:absolute;left:6803;top:9448;width:5103;height:7390" coordorigin="6803,9448" coordsize="5103,7390">
              <v:shape style="position:absolute;left:6803;top:9448;width:5103;height:7390" coordorigin="6803,9448" coordsize="5103,7390" path="m11905,9448l6803,16838e" filled="f" stroked="t" strokeweight=".5pt" strokecolor="#8DA3D4">
                <v:path arrowok="t"/>
              </v:shape>
            </v:group>
            <v:group style="position:absolute;left:8;top:7443;width:6527;height:9395" coordorigin="8,7443" coordsize="6527,9395">
              <v:shape style="position:absolute;left:8;top:7443;width:6527;height:9395" coordorigin="8,7443" coordsize="6527,9395" path="m4154,16838l8,14235,6535,7443e" filled="f" stroked="t" strokeweight=".5pt" strokecolor="#8DA3D4">
                <v:path arrowok="t"/>
              </v:shape>
            </v:group>
            <v:group style="position:absolute;left:6874;top:9552;width:5031;height:7286" coordorigin="6874,9552" coordsize="5031,7286">
              <v:shape style="position:absolute;left:6874;top:9552;width:5031;height:7286" coordorigin="6874,9552" coordsize="5031,7286" path="m11905,9552l6874,16838e" filled="f" stroked="t" strokeweight=".5pt" strokecolor="#8DA3D4">
                <v:path arrowok="t"/>
              </v:shape>
            </v:group>
            <v:group style="position:absolute;left:8;top:7547;width:6527;height:9291" coordorigin="8,7547" coordsize="6527,9291">
              <v:shape style="position:absolute;left:8;top:7547;width:6527;height:9291" coordorigin="8,7547" coordsize="6527,9291" path="m3989,16838l8,14338,6535,7547e" filled="f" stroked="t" strokeweight=".5pt" strokecolor="#8DA3D4">
                <v:path arrowok="t"/>
              </v:shape>
            </v:group>
            <v:group style="position:absolute;left:6946;top:9655;width:4960;height:7183" coordorigin="6946,9655" coordsize="4960,7183">
              <v:shape style="position:absolute;left:6946;top:9655;width:4960;height:7183" coordorigin="6946,9655" coordsize="4960,7183" path="m11905,9655l6946,16838e" filled="f" stroked="t" strokeweight=".5pt" strokecolor="#8DA3D4">
                <v:path arrowok="t"/>
              </v:shape>
            </v:group>
            <v:group style="position:absolute;left:8;top:7650;width:6527;height:9188" coordorigin="8,7650" coordsize="6527,9188">
              <v:shape style="position:absolute;left:8;top:7650;width:6527;height:9188" coordorigin="8,7650" coordsize="6527,9188" path="m3824,16838l8,14442,6535,7650e" filled="f" stroked="t" strokeweight=".5pt" strokecolor="#8DA3D4">
                <v:path arrowok="t"/>
              </v:shape>
            </v:group>
            <v:group style="position:absolute;left:7018;top:9759;width:4888;height:7079" coordorigin="7018,9759" coordsize="4888,7079">
              <v:shape style="position:absolute;left:7018;top:9759;width:4888;height:7079" coordorigin="7018,9759" coordsize="4888,7079" path="m11905,9759l7018,16838e" filled="f" stroked="t" strokeweight=".5pt" strokecolor="#8DA3D4">
                <v:path arrowok="t"/>
              </v:shape>
            </v:group>
            <v:group style="position:absolute;left:8;top:7754;width:6527;height:9084" coordorigin="8,7754" coordsize="6527,9084">
              <v:shape style="position:absolute;left:8;top:7754;width:6527;height:9084" coordorigin="8,7754" coordsize="6527,9084" path="m3659,16838l8,14546,6535,7754e" filled="f" stroked="t" strokeweight=".5pt" strokecolor="#8DA3D4">
                <v:path arrowok="t"/>
              </v:shape>
            </v:group>
            <v:group style="position:absolute;left:7089;top:9862;width:4816;height:6975" coordorigin="7089,9862" coordsize="4816,6975">
              <v:shape style="position:absolute;left:7089;top:9862;width:4816;height:6975" coordorigin="7089,9862" coordsize="4816,6975" path="m11905,9862l7089,16838e" filled="f" stroked="t" strokeweight=".5pt" strokecolor="#8DA3D4">
                <v:path arrowok="t"/>
              </v:shape>
            </v:group>
            <v:group style="position:absolute;left:8;top:7857;width:6527;height:8980" coordorigin="8,7857" coordsize="6527,8980">
              <v:shape style="position:absolute;left:8;top:7857;width:6527;height:8980" coordorigin="8,7857" coordsize="6527,8980" path="m3494,16838l8,14649,6535,7857e" filled="f" stroked="t" strokeweight=".5pt" strokecolor="#8DA3D4">
                <v:path arrowok="t"/>
              </v:shape>
            </v:group>
            <v:group style="position:absolute;left:7161;top:9966;width:4745;height:6872" coordorigin="7161,9966" coordsize="4745,6872">
              <v:shape style="position:absolute;left:7161;top:9966;width:4745;height:6872" coordorigin="7161,9966" coordsize="4745,6872" path="m11905,9966l7161,16838e" filled="f" stroked="t" strokeweight=".5pt" strokecolor="#8DA3D4">
                <v:path arrowok="t"/>
              </v:shape>
            </v:group>
            <v:group style="position:absolute;left:8;top:7961;width:6527;height:8877" coordorigin="8,7961" coordsize="6527,8877">
              <v:shape style="position:absolute;left:8;top:7961;width:6527;height:8877" coordorigin="8,7961" coordsize="6527,8877" path="m3329,16838l8,14753,6535,7961e" filled="f" stroked="t" strokeweight=".5pt" strokecolor="#8DA3D4">
                <v:path arrowok="t"/>
              </v:shape>
            </v:group>
            <v:group style="position:absolute;left:7232;top:10070;width:4673;height:6768" coordorigin="7232,10070" coordsize="4673,6768">
              <v:shape style="position:absolute;left:7232;top:10070;width:4673;height:6768" coordorigin="7232,10070" coordsize="4673,6768" path="m11905,10070l7232,16838e" filled="f" stroked="t" strokeweight=".5pt" strokecolor="#8DA3D4">
                <v:path arrowok="t"/>
              </v:shape>
            </v:group>
            <v:group style="position:absolute;left:8;top:8065;width:6527;height:8773" coordorigin="8,8065" coordsize="6527,8773">
              <v:shape style="position:absolute;left:8;top:8065;width:6527;height:8773" coordorigin="8,8065" coordsize="6527,8773" path="m3164,16838l8,14856,6535,8065e" filled="f" stroked="t" strokeweight=".5pt" strokecolor="#8DA3D4">
                <v:path arrowok="t"/>
              </v:shape>
            </v:group>
            <v:group style="position:absolute;left:7304;top:10173;width:4602;height:6665" coordorigin="7304,10173" coordsize="4602,6665">
              <v:shape style="position:absolute;left:7304;top:10173;width:4602;height:6665" coordorigin="7304,10173" coordsize="4602,6665" path="m11905,10173l7304,16838e" filled="f" stroked="t" strokeweight=".5pt" strokecolor="#8DA3D4">
                <v:path arrowok="t"/>
              </v:shape>
            </v:group>
            <v:group style="position:absolute;left:8;top:8168;width:6527;height:8670" coordorigin="8,8168" coordsize="6527,8670">
              <v:shape style="position:absolute;left:8;top:8168;width:6527;height:8670" coordorigin="8,8168" coordsize="6527,8670" path="m2999,16838l8,14960,6535,8168e" filled="f" stroked="t" strokeweight=".5pt" strokecolor="#8DA3D4">
                <v:path arrowok="t"/>
              </v:shape>
            </v:group>
            <v:group style="position:absolute;left:7375;top:10277;width:4530;height:6561" coordorigin="7375,10277" coordsize="4530,6561">
              <v:shape style="position:absolute;left:7375;top:10277;width:4530;height:6561" coordorigin="7375,10277" coordsize="4530,6561" path="m11905,10277l7375,16838e" filled="f" stroked="t" strokeweight=".5pt" strokecolor="#8DA3D4">
                <v:path arrowok="t"/>
              </v:shape>
            </v:group>
            <v:group style="position:absolute;left:8;top:8272;width:6527;height:8566" coordorigin="8,8272" coordsize="6527,8566">
              <v:shape style="position:absolute;left:8;top:8272;width:6527;height:8566" coordorigin="8,8272" coordsize="6527,8566" path="m2834,16838l8,15064,6535,8272e" filled="f" stroked="t" strokeweight=".5pt" strokecolor="#8DA3D4">
                <v:path arrowok="t"/>
              </v:shape>
            </v:group>
            <v:group style="position:absolute;left:7447;top:10380;width:4459;height:6457" coordorigin="7447,10380" coordsize="4459,6457">
              <v:shape style="position:absolute;left:7447;top:10380;width:4459;height:6457" coordorigin="7447,10380" coordsize="4459,6457" path="m11905,10380l7447,16838e" filled="f" stroked="t" strokeweight=".5pt" strokecolor="#8DA3D4">
                <v:path arrowok="t"/>
              </v:shape>
            </v:group>
            <v:group style="position:absolute;left:8;top:8376;width:6527;height:8462" coordorigin="8,8376" coordsize="6527,8462">
              <v:shape style="position:absolute;left:8;top:8376;width:6527;height:8462" coordorigin="8,8376" coordsize="6527,8462" path="m2669,16838l8,15167,6535,8376e" filled="f" stroked="t" strokeweight=".5pt" strokecolor="#8DA3D4">
                <v:path arrowok="t"/>
              </v:shape>
            </v:group>
            <v:group style="position:absolute;left:7518;top:10484;width:4387;height:6354" coordorigin="7518,10484" coordsize="4387,6354">
              <v:shape style="position:absolute;left:7518;top:10484;width:4387;height:6354" coordorigin="7518,10484" coordsize="4387,6354" path="m11905,10484l7518,16838e" filled="f" stroked="t" strokeweight=".5pt" strokecolor="#8DA3D4">
                <v:path arrowok="t"/>
              </v:shape>
            </v:group>
            <v:group style="position:absolute;left:8;top:8479;width:6527;height:8359" coordorigin="8,8479" coordsize="6527,8359">
              <v:shape style="position:absolute;left:8;top:8479;width:6527;height:8359" coordorigin="8,8479" coordsize="6527,8359" path="m2504,16838l8,15271,6535,8479e" filled="f" stroked="t" strokeweight=".5pt" strokecolor="#8DA3D4">
                <v:path arrowok="t"/>
              </v:shape>
            </v:group>
            <v:group style="position:absolute;left:7590;top:10588;width:4316;height:6250" coordorigin="7590,10588" coordsize="4316,6250">
              <v:shape style="position:absolute;left:7590;top:10588;width:4316;height:6250" coordorigin="7590,10588" coordsize="4316,6250" path="m11905,10588l7590,16838e" filled="f" stroked="t" strokeweight=".5pt" strokecolor="#8DA3D4">
                <v:path arrowok="t"/>
              </v:shape>
            </v:group>
            <v:group style="position:absolute;left:8;top:8583;width:6527;height:8255" coordorigin="8,8583" coordsize="6527,8255">
              <v:shape style="position:absolute;left:8;top:8583;width:6527;height:8255" coordorigin="8,8583" coordsize="6527,8255" path="m2339,16838l8,15374,6535,8583e" filled="f" stroked="t" strokeweight=".5pt" strokecolor="#8DA3D4">
                <v:path arrowok="t"/>
              </v:shape>
            </v:group>
            <v:group style="position:absolute;left:7661;top:10691;width:4244;height:6146" coordorigin="7661,10691" coordsize="4244,6146">
              <v:shape style="position:absolute;left:7661;top:10691;width:4244;height:6146" coordorigin="7661,10691" coordsize="4244,6146" path="m11905,10691l7661,16838e" filled="f" stroked="t" strokeweight=".5pt" strokecolor="#8DA3D4">
                <v:path arrowok="t"/>
              </v:shape>
            </v:group>
            <v:group style="position:absolute;left:8;top:8686;width:6527;height:8151" coordorigin="8,8686" coordsize="6527,8151">
              <v:shape style="position:absolute;left:8;top:8686;width:6527;height:8151" coordorigin="8,8686" coordsize="6527,8151" path="m2173,16838l8,15478,6535,8686e" filled="f" stroked="t" strokeweight=".5pt" strokecolor="#8DA3D4">
                <v:path arrowok="t"/>
              </v:shape>
            </v:group>
            <v:group style="position:absolute;left:7733;top:10795;width:4173;height:6043" coordorigin="7733,10795" coordsize="4173,6043">
              <v:shape style="position:absolute;left:7733;top:10795;width:4173;height:6043" coordorigin="7733,10795" coordsize="4173,6043" path="m11905,10795l7733,16838e" filled="f" stroked="t" strokeweight=".5pt" strokecolor="#8DA3D4">
                <v:path arrowok="t"/>
              </v:shape>
            </v:group>
            <v:group style="position:absolute;left:8;top:8790;width:6527;height:8048" coordorigin="8,8790" coordsize="6527,8048">
              <v:shape style="position:absolute;left:8;top:8790;width:6527;height:8048" coordorigin="8,8790" coordsize="6527,8048" path="m2008,16838l8,15582,6535,8790e" filled="f" stroked="t" strokeweight=".5pt" strokecolor="#8DA3D4">
                <v:path arrowok="t"/>
              </v:shape>
            </v:group>
            <v:group style="position:absolute;left:7805;top:10899;width:4101;height:5939" coordorigin="7805,10899" coordsize="4101,5939">
              <v:shape style="position:absolute;left:7805;top:10899;width:4101;height:5939" coordorigin="7805,10899" coordsize="4101,5939" path="m11905,10899l7805,16838e" filled="f" stroked="t" strokeweight=".5pt" strokecolor="#8DA3D4">
                <v:path arrowok="t"/>
              </v:shape>
            </v:group>
            <v:group style="position:absolute;left:8;top:8894;width:6527;height:7944" coordorigin="8,8894" coordsize="6527,7944">
              <v:shape style="position:absolute;left:8;top:8894;width:6527;height:7944" coordorigin="8,8894" coordsize="6527,7944" path="m1843,16838l8,15685,6535,8894e" filled="f" stroked="t" strokeweight=".5pt" strokecolor="#8DA3D4">
                <v:path arrowok="t"/>
              </v:shape>
            </v:group>
            <v:group style="position:absolute;left:7876;top:11002;width:4029;height:5836" coordorigin="7876,11002" coordsize="4029,5836">
              <v:shape style="position:absolute;left:7876;top:11002;width:4029;height:5836" coordorigin="7876,11002" coordsize="4029,5836" path="m11905,11002l7876,16838e" filled="f" stroked="t" strokeweight=".5pt" strokecolor="#8DA3D4">
                <v:path arrowok="t"/>
              </v:shape>
            </v:group>
            <v:group style="position:absolute;left:8;top:8997;width:6527;height:7841" coordorigin="8,8997" coordsize="6527,7841">
              <v:shape style="position:absolute;left:8;top:8997;width:6527;height:7841" coordorigin="8,8997" coordsize="6527,7841" path="m1678,16838l8,15789,6535,8997e" filled="f" stroked="t" strokeweight=".5pt" strokecolor="#8DA3D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FFFFFF"/>
          <w:spacing w:val="-2"/>
          <w:w w:val="9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9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9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W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9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15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9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9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9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9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31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31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9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0"/>
          <w:w w:val="90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9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9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9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9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9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9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VE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9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AR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9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17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W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K</w:t>
      </w:r>
      <w:r>
        <w:rPr>
          <w:rFonts w:ascii="Arial" w:hAnsi="Arial" w:cs="Arial" w:eastAsia="Arial"/>
          <w:b w:val="0"/>
          <w:bCs w:val="0"/>
          <w:color w:val="FFFFFF"/>
          <w:spacing w:val="17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9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-16"/>
          <w:w w:val="9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-14"/>
          <w:w w:val="9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VE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8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0"/>
          <w:sz w:val="24"/>
          <w:szCs w:val="24"/>
        </w:rPr>
        <w:t>EE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46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9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9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9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9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0"/>
          <w:sz w:val="24"/>
          <w:szCs w:val="24"/>
        </w:rPr>
        <w:t>ED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9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9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9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9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9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29"/>
          <w:w w:val="9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3"/>
        <w:spacing w:line="324" w:lineRule="auto"/>
        <w:ind w:left="10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M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P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0"/>
        </w:rPr>
        <w:t>V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NG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11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P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D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U</w:t>
      </w:r>
      <w:r>
        <w:rPr>
          <w:rFonts w:ascii="Arial" w:hAnsi="Arial" w:cs="Arial" w:eastAsia="Arial"/>
          <w:b w:val="0"/>
          <w:bCs w:val="0"/>
          <w:color w:val="292829"/>
          <w:spacing w:val="3"/>
          <w:w w:val="90"/>
        </w:rPr>
        <w:t>C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ION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P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C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3"/>
          <w:w w:val="95"/>
        </w:rPr>
        <w:t>S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S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ES</w:t>
      </w:r>
      <w:r>
        <w:rPr>
          <w:rFonts w:ascii="Arial" w:hAnsi="Arial" w:cs="Arial" w:eastAsia="Arial"/>
          <w:b w:val="0"/>
          <w:bCs w:val="0"/>
          <w:color w:val="292829"/>
          <w:spacing w:val="-29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5"/>
        </w:rPr>
        <w:t>F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-28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K</w:t>
      </w:r>
      <w:r>
        <w:rPr>
          <w:rFonts w:ascii="Arial" w:hAnsi="Arial" w:cs="Arial" w:eastAsia="Arial"/>
          <w:b w:val="0"/>
          <w:bCs w:val="0"/>
          <w:color w:val="292829"/>
          <w:spacing w:val="7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Y</w:t>
      </w:r>
      <w:r>
        <w:rPr>
          <w:rFonts w:ascii="Arial" w:hAnsi="Arial" w:cs="Arial" w:eastAsia="Arial"/>
          <w:b w:val="0"/>
          <w:bCs w:val="0"/>
          <w:color w:val="292829"/>
          <w:spacing w:val="-28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5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G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-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5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-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88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5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-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‘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5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5"/>
        </w:rPr>
        <w:t>H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G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-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-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W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5"/>
        </w:rPr>
        <w:t>H</w:t>
      </w:r>
      <w:r>
        <w:rPr>
          <w:rFonts w:ascii="Arial" w:hAnsi="Arial" w:cs="Arial" w:eastAsia="Arial"/>
          <w:b w:val="0"/>
          <w:bCs w:val="0"/>
          <w:color w:val="292829"/>
          <w:spacing w:val="-1"/>
          <w:w w:val="95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S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5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L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’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 w:before="17"/>
        <w:ind w:right="73"/>
        <w:jc w:val="left"/>
      </w:pPr>
      <w:r>
        <w:rPr>
          <w:b w:val="0"/>
          <w:bCs w:val="0"/>
          <w:color w:val="FFFFFF"/>
          <w:spacing w:val="-3"/>
          <w:w w:val="100"/>
        </w:rPr>
        <w:t>A</w:t>
      </w:r>
      <w:r>
        <w:rPr>
          <w:b w:val="0"/>
          <w:bCs w:val="0"/>
          <w:color w:val="FFFFFF"/>
          <w:spacing w:val="-2"/>
          <w:w w:val="100"/>
        </w:rPr>
        <w:t>u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-1"/>
          <w:w w:val="100"/>
        </w:rPr>
        <w:t>t</w:t>
      </w:r>
      <w:r>
        <w:rPr>
          <w:b w:val="0"/>
          <w:bCs w:val="0"/>
          <w:color w:val="FFFFFF"/>
          <w:spacing w:val="-2"/>
          <w:w w:val="100"/>
        </w:rPr>
        <w:t>r</w:t>
      </w:r>
      <w:r>
        <w:rPr>
          <w:b w:val="0"/>
          <w:bCs w:val="0"/>
          <w:color w:val="FFFFFF"/>
          <w:spacing w:val="-3"/>
          <w:w w:val="100"/>
        </w:rPr>
        <w:t>a</w:t>
      </w:r>
      <w:r>
        <w:rPr>
          <w:b w:val="0"/>
          <w:bCs w:val="0"/>
          <w:color w:val="FFFFFF"/>
          <w:spacing w:val="-2"/>
          <w:w w:val="100"/>
        </w:rPr>
        <w:t>l</w:t>
      </w:r>
      <w:r>
        <w:rPr>
          <w:b w:val="0"/>
          <w:bCs w:val="0"/>
          <w:color w:val="FFFFFF"/>
          <w:spacing w:val="-3"/>
          <w:w w:val="100"/>
        </w:rPr>
        <w:t>i</w:t>
      </w:r>
      <w:r>
        <w:rPr>
          <w:b w:val="0"/>
          <w:bCs w:val="0"/>
          <w:color w:val="FFFFFF"/>
          <w:spacing w:val="-2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20"/>
          <w:w w:val="100"/>
        </w:rPr>
        <w:t> </w:t>
      </w:r>
      <w:r>
        <w:rPr>
          <w:b w:val="0"/>
          <w:bCs w:val="0"/>
          <w:color w:val="FFFFFF"/>
          <w:spacing w:val="-1"/>
          <w:w w:val="100"/>
        </w:rPr>
        <w:t>h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3"/>
          <w:w w:val="100"/>
        </w:rPr>
        <w:t>a</w:t>
      </w:r>
      <w:r>
        <w:rPr>
          <w:b w:val="0"/>
          <w:bCs w:val="0"/>
          <w:color w:val="FFFFFF"/>
          <w:spacing w:val="-3"/>
          <w:w w:val="100"/>
        </w:rPr>
        <w:t>l</w:t>
      </w:r>
      <w:r>
        <w:rPr>
          <w:b w:val="0"/>
          <w:bCs w:val="0"/>
          <w:color w:val="FFFFFF"/>
          <w:spacing w:val="-1"/>
          <w:w w:val="100"/>
        </w:rPr>
        <w:t>t</w:t>
      </w:r>
      <w:r>
        <w:rPr>
          <w:b w:val="0"/>
          <w:bCs w:val="0"/>
          <w:color w:val="FFFFFF"/>
          <w:spacing w:val="-1"/>
          <w:w w:val="100"/>
        </w:rPr>
        <w:t>h</w:t>
      </w:r>
      <w:r>
        <w:rPr>
          <w:b w:val="0"/>
          <w:bCs w:val="0"/>
          <w:color w:val="FFFFFF"/>
          <w:spacing w:val="0"/>
          <w:w w:val="100"/>
        </w:rPr>
        <w:t>c</w:t>
      </w:r>
      <w:r>
        <w:rPr>
          <w:b w:val="0"/>
          <w:bCs w:val="0"/>
          <w:color w:val="FFFFFF"/>
          <w:spacing w:val="-2"/>
          <w:w w:val="100"/>
        </w:rPr>
        <w:t>ar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2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c</w:t>
      </w:r>
      <w:r>
        <w:rPr>
          <w:b w:val="0"/>
          <w:bCs w:val="0"/>
          <w:color w:val="FFFFFF"/>
          <w:spacing w:val="-1"/>
          <w:w w:val="100"/>
        </w:rPr>
        <w:t>o</w:t>
      </w:r>
      <w:r>
        <w:rPr>
          <w:b w:val="0"/>
          <w:bCs w:val="0"/>
          <w:color w:val="FFFFFF"/>
          <w:spacing w:val="-2"/>
          <w:w w:val="100"/>
        </w:rPr>
        <w:t>m</w:t>
      </w:r>
      <w:r>
        <w:rPr>
          <w:b w:val="0"/>
          <w:bCs w:val="0"/>
          <w:color w:val="FFFFFF"/>
          <w:spacing w:val="0"/>
          <w:w w:val="100"/>
        </w:rPr>
        <w:t>p</w:t>
      </w:r>
      <w:r>
        <w:rPr>
          <w:b w:val="0"/>
          <w:bCs w:val="0"/>
          <w:color w:val="FFFFFF"/>
          <w:spacing w:val="-2"/>
          <w:w w:val="100"/>
        </w:rPr>
        <w:t>an</w:t>
      </w:r>
      <w:r>
        <w:rPr>
          <w:b w:val="0"/>
          <w:bCs w:val="0"/>
          <w:color w:val="FFFFFF"/>
          <w:spacing w:val="0"/>
          <w:w w:val="100"/>
        </w:rPr>
        <w:t>y</w:t>
      </w:r>
      <w:r>
        <w:rPr>
          <w:b w:val="0"/>
          <w:bCs w:val="0"/>
          <w:color w:val="FFFFFF"/>
          <w:spacing w:val="21"/>
          <w:w w:val="100"/>
        </w:rPr>
        <w:t> </w:t>
      </w:r>
      <w:r>
        <w:rPr>
          <w:b w:val="0"/>
          <w:bCs w:val="0"/>
          <w:color w:val="FFFFFF"/>
          <w:spacing w:val="-2"/>
          <w:w w:val="100"/>
        </w:rPr>
        <w:t>M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-3"/>
          <w:w w:val="100"/>
        </w:rPr>
        <w:t>d</w:t>
      </w:r>
      <w:r>
        <w:rPr>
          <w:b w:val="0"/>
          <w:bCs w:val="0"/>
          <w:color w:val="FFFFFF"/>
          <w:spacing w:val="-2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c</w:t>
      </w:r>
      <w:r>
        <w:rPr>
          <w:b w:val="0"/>
          <w:bCs w:val="0"/>
          <w:color w:val="FFFFFF"/>
          <w:spacing w:val="-3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l</w:t>
      </w:r>
      <w:r>
        <w:rPr>
          <w:b w:val="0"/>
          <w:bCs w:val="0"/>
          <w:color w:val="FFFFFF"/>
          <w:spacing w:val="0"/>
          <w:w w:val="125"/>
        </w:rPr>
        <w:t> 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-2"/>
          <w:w w:val="100"/>
        </w:rPr>
        <w:t>e</w:t>
      </w:r>
      <w:r>
        <w:rPr>
          <w:b w:val="0"/>
          <w:bCs w:val="0"/>
          <w:color w:val="FFFFFF"/>
          <w:spacing w:val="-2"/>
          <w:w w:val="100"/>
        </w:rPr>
        <w:t>v</w:t>
      </w:r>
      <w:r>
        <w:rPr>
          <w:b w:val="0"/>
          <w:bCs w:val="0"/>
          <w:color w:val="FFFFFF"/>
          <w:spacing w:val="-2"/>
          <w:w w:val="100"/>
        </w:rPr>
        <w:t>e</w:t>
      </w:r>
      <w:r>
        <w:rPr>
          <w:b w:val="0"/>
          <w:bCs w:val="0"/>
          <w:color w:val="FFFFFF"/>
          <w:spacing w:val="-3"/>
          <w:w w:val="100"/>
        </w:rPr>
        <w:t>l</w:t>
      </w:r>
      <w:r>
        <w:rPr>
          <w:b w:val="0"/>
          <w:bCs w:val="0"/>
          <w:color w:val="FFFFFF"/>
          <w:spacing w:val="-1"/>
          <w:w w:val="100"/>
        </w:rPr>
        <w:t>o</w:t>
      </w:r>
      <w:r>
        <w:rPr>
          <w:b w:val="0"/>
          <w:bCs w:val="0"/>
          <w:color w:val="FFFFFF"/>
          <w:spacing w:val="-1"/>
          <w:w w:val="100"/>
        </w:rPr>
        <w:t>p</w:t>
      </w:r>
      <w:r>
        <w:rPr>
          <w:b w:val="0"/>
          <w:bCs w:val="0"/>
          <w:color w:val="FFFFFF"/>
          <w:spacing w:val="-1"/>
          <w:w w:val="100"/>
        </w:rPr>
        <w:t>m</w:t>
      </w:r>
      <w:r>
        <w:rPr>
          <w:b w:val="0"/>
          <w:bCs w:val="0"/>
          <w:color w:val="FFFFFF"/>
          <w:spacing w:val="-2"/>
          <w:w w:val="100"/>
        </w:rPr>
        <w:t>e</w:t>
      </w:r>
      <w:r>
        <w:rPr>
          <w:b w:val="0"/>
          <w:bCs w:val="0"/>
          <w:color w:val="FFFFFF"/>
          <w:spacing w:val="-2"/>
          <w:w w:val="100"/>
        </w:rPr>
        <w:t>n</w:t>
      </w:r>
      <w:r>
        <w:rPr>
          <w:b w:val="0"/>
          <w:bCs w:val="0"/>
          <w:color w:val="FFFFFF"/>
          <w:spacing w:val="-1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6"/>
          <w:w w:val="100"/>
        </w:rPr>
        <w:t> </w:t>
      </w:r>
      <w:r>
        <w:rPr>
          <w:b w:val="0"/>
          <w:bCs w:val="0"/>
          <w:color w:val="FFFFFF"/>
          <w:spacing w:val="-4"/>
          <w:w w:val="100"/>
        </w:rPr>
        <w:t>I</w:t>
      </w:r>
      <w:r>
        <w:rPr>
          <w:b w:val="0"/>
          <w:bCs w:val="0"/>
          <w:color w:val="FFFFFF"/>
          <w:spacing w:val="-2"/>
          <w:w w:val="100"/>
        </w:rPr>
        <w:t>n</w:t>
      </w:r>
      <w:r>
        <w:rPr>
          <w:b w:val="0"/>
          <w:bCs w:val="0"/>
          <w:color w:val="FFFFFF"/>
          <w:spacing w:val="-3"/>
          <w:w w:val="100"/>
        </w:rPr>
        <w:t>t</w:t>
      </w:r>
      <w:r>
        <w:rPr>
          <w:b w:val="0"/>
          <w:bCs w:val="0"/>
          <w:color w:val="FFFFFF"/>
          <w:spacing w:val="-2"/>
          <w:w w:val="100"/>
        </w:rPr>
        <w:t>e</w:t>
      </w:r>
      <w:r>
        <w:rPr>
          <w:b w:val="0"/>
          <w:bCs w:val="0"/>
          <w:color w:val="FFFFFF"/>
          <w:spacing w:val="-1"/>
          <w:w w:val="100"/>
        </w:rPr>
        <w:t>r</w:t>
      </w:r>
      <w:r>
        <w:rPr>
          <w:b w:val="0"/>
          <w:bCs w:val="0"/>
          <w:color w:val="FFFFFF"/>
          <w:spacing w:val="-2"/>
          <w:w w:val="100"/>
        </w:rPr>
        <w:t>n</w:t>
      </w:r>
      <w:r>
        <w:rPr>
          <w:b w:val="0"/>
          <w:bCs w:val="0"/>
          <w:color w:val="FFFFFF"/>
          <w:spacing w:val="-2"/>
          <w:w w:val="100"/>
        </w:rPr>
        <w:t>a</w:t>
      </w:r>
      <w:r>
        <w:rPr>
          <w:b w:val="0"/>
          <w:bCs w:val="0"/>
          <w:color w:val="FFFFFF"/>
          <w:spacing w:val="-2"/>
          <w:w w:val="100"/>
        </w:rPr>
        <w:t>t</w:t>
      </w:r>
      <w:r>
        <w:rPr>
          <w:b w:val="0"/>
          <w:bCs w:val="0"/>
          <w:color w:val="FFFFFF"/>
          <w:spacing w:val="-2"/>
          <w:w w:val="100"/>
        </w:rPr>
        <w:t>i</w:t>
      </w:r>
      <w:r>
        <w:rPr>
          <w:b w:val="0"/>
          <w:bCs w:val="0"/>
          <w:color w:val="FFFFFF"/>
          <w:spacing w:val="-1"/>
          <w:w w:val="100"/>
        </w:rPr>
        <w:t>o</w:t>
      </w:r>
      <w:r>
        <w:rPr>
          <w:b w:val="0"/>
          <w:bCs w:val="0"/>
          <w:color w:val="FFFFFF"/>
          <w:spacing w:val="-2"/>
          <w:w w:val="100"/>
        </w:rPr>
        <w:t>n</w:t>
      </w:r>
      <w:r>
        <w:rPr>
          <w:b w:val="0"/>
          <w:bCs w:val="0"/>
          <w:color w:val="FFFFFF"/>
          <w:spacing w:val="-3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l</w:t>
      </w:r>
      <w:r>
        <w:rPr>
          <w:b w:val="0"/>
          <w:bCs w:val="0"/>
          <w:color w:val="FFFFFF"/>
          <w:spacing w:val="7"/>
          <w:w w:val="100"/>
        </w:rPr>
        <w:t> </w:t>
      </w:r>
      <w:r>
        <w:rPr>
          <w:b w:val="0"/>
          <w:bCs w:val="0"/>
          <w:color w:val="FFFFFF"/>
          <w:spacing w:val="-3"/>
          <w:w w:val="100"/>
        </w:rPr>
        <w:t>(</w:t>
      </w:r>
      <w:r>
        <w:rPr>
          <w:b w:val="0"/>
          <w:bCs w:val="0"/>
          <w:color w:val="FFFFFF"/>
          <w:spacing w:val="-4"/>
          <w:w w:val="100"/>
        </w:rPr>
        <w:t>M</w:t>
      </w:r>
      <w:r>
        <w:rPr>
          <w:b w:val="0"/>
          <w:bCs w:val="0"/>
          <w:color w:val="FFFFFF"/>
          <w:spacing w:val="-3"/>
          <w:w w:val="100"/>
        </w:rPr>
        <w:t>D</w:t>
      </w:r>
      <w:r>
        <w:rPr>
          <w:b w:val="0"/>
          <w:bCs w:val="0"/>
          <w:color w:val="FFFFFF"/>
          <w:spacing w:val="-4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)</w:t>
      </w:r>
      <w:r>
        <w:rPr>
          <w:b w:val="0"/>
          <w:bCs w:val="0"/>
          <w:color w:val="FFFFFF"/>
          <w:spacing w:val="7"/>
          <w:w w:val="100"/>
        </w:rPr>
        <w:t> </w:t>
      </w:r>
      <w:r>
        <w:rPr>
          <w:b w:val="0"/>
          <w:bCs w:val="0"/>
          <w:color w:val="FFFFFF"/>
          <w:spacing w:val="-2"/>
          <w:w w:val="100"/>
        </w:rPr>
        <w:t>a</w:t>
      </w:r>
      <w:r>
        <w:rPr>
          <w:b w:val="0"/>
          <w:bCs w:val="0"/>
          <w:color w:val="FFFFFF"/>
          <w:spacing w:val="-1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0"/>
          <w:w w:val="105"/>
        </w:rPr>
        <w:t> </w:t>
      </w:r>
      <w:r>
        <w:rPr>
          <w:b w:val="0"/>
          <w:bCs w:val="0"/>
          <w:color w:val="FFFFFF"/>
          <w:spacing w:val="2"/>
          <w:w w:val="100"/>
        </w:rPr>
        <w:t>C</w:t>
      </w:r>
      <w:r>
        <w:rPr>
          <w:b w:val="0"/>
          <w:bCs w:val="0"/>
          <w:color w:val="FFFFFF"/>
          <w:spacing w:val="-3"/>
          <w:w w:val="100"/>
        </w:rPr>
        <w:t>S</w:t>
      </w:r>
      <w:r>
        <w:rPr>
          <w:b w:val="0"/>
          <w:bCs w:val="0"/>
          <w:color w:val="FFFFFF"/>
          <w:spacing w:val="-5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-13"/>
          <w:w w:val="100"/>
        </w:rPr>
        <w:t> </w:t>
      </w:r>
      <w:r>
        <w:rPr>
          <w:b w:val="0"/>
          <w:bCs w:val="0"/>
          <w:color w:val="FFFFFF"/>
          <w:spacing w:val="-2"/>
          <w:w w:val="100"/>
        </w:rPr>
        <w:t>h</w:t>
      </w:r>
      <w:r>
        <w:rPr>
          <w:b w:val="0"/>
          <w:bCs w:val="0"/>
          <w:color w:val="FFFFFF"/>
          <w:spacing w:val="-4"/>
          <w:w w:val="100"/>
        </w:rPr>
        <w:t>a</w:t>
      </w:r>
      <w:r>
        <w:rPr>
          <w:b w:val="0"/>
          <w:bCs w:val="0"/>
          <w:color w:val="FFFFFF"/>
          <w:spacing w:val="-2"/>
          <w:w w:val="100"/>
        </w:rPr>
        <w:t>v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13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b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-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-13"/>
          <w:w w:val="100"/>
        </w:rPr>
        <w:t> </w:t>
      </w:r>
      <w:r>
        <w:rPr>
          <w:b w:val="0"/>
          <w:bCs w:val="0"/>
          <w:color w:val="FFFFFF"/>
          <w:spacing w:val="-2"/>
          <w:w w:val="100"/>
        </w:rPr>
        <w:t>w</w:t>
      </w:r>
      <w:r>
        <w:rPr>
          <w:b w:val="0"/>
          <w:bCs w:val="0"/>
          <w:color w:val="FFFFFF"/>
          <w:spacing w:val="-1"/>
          <w:w w:val="100"/>
        </w:rPr>
        <w:t>o</w:t>
      </w:r>
      <w:r>
        <w:rPr>
          <w:b w:val="0"/>
          <w:bCs w:val="0"/>
          <w:color w:val="FFFFFF"/>
          <w:spacing w:val="-1"/>
          <w:w w:val="100"/>
        </w:rPr>
        <w:t>r</w:t>
      </w:r>
      <w:r>
        <w:rPr>
          <w:b w:val="0"/>
          <w:bCs w:val="0"/>
          <w:color w:val="FFFFFF"/>
          <w:spacing w:val="-1"/>
          <w:w w:val="100"/>
        </w:rPr>
        <w:t>k</w:t>
      </w:r>
      <w:r>
        <w:rPr>
          <w:b w:val="0"/>
          <w:bCs w:val="0"/>
          <w:color w:val="FFFFFF"/>
          <w:spacing w:val="-3"/>
          <w:w w:val="100"/>
        </w:rPr>
        <w:t>i</w:t>
      </w:r>
      <w:r>
        <w:rPr>
          <w:b w:val="0"/>
          <w:bCs w:val="0"/>
          <w:color w:val="FFFFFF"/>
          <w:spacing w:val="-2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g</w:t>
      </w:r>
      <w:r>
        <w:rPr>
          <w:b w:val="0"/>
          <w:bCs w:val="0"/>
          <w:color w:val="FFFFFF"/>
          <w:spacing w:val="-13"/>
          <w:w w:val="100"/>
        </w:rPr>
        <w:t> </w:t>
      </w:r>
      <w:r>
        <w:rPr>
          <w:b w:val="0"/>
          <w:bCs w:val="0"/>
          <w:color w:val="FFFFFF"/>
          <w:spacing w:val="-3"/>
          <w:w w:val="100"/>
        </w:rPr>
        <w:t>t</w:t>
      </w:r>
      <w:r>
        <w:rPr>
          <w:b w:val="0"/>
          <w:bCs w:val="0"/>
          <w:color w:val="FFFFFF"/>
          <w:spacing w:val="-1"/>
          <w:w w:val="100"/>
        </w:rPr>
        <w:t>o</w:t>
      </w:r>
      <w:r>
        <w:rPr>
          <w:b w:val="0"/>
          <w:bCs w:val="0"/>
          <w:color w:val="FFFFFF"/>
          <w:spacing w:val="-3"/>
          <w:w w:val="100"/>
        </w:rPr>
        <w:t>g</w:t>
      </w:r>
      <w:r>
        <w:rPr>
          <w:b w:val="0"/>
          <w:bCs w:val="0"/>
          <w:color w:val="FFFFFF"/>
          <w:spacing w:val="-2"/>
          <w:w w:val="100"/>
        </w:rPr>
        <w:t>e</w:t>
      </w:r>
      <w:r>
        <w:rPr>
          <w:b w:val="0"/>
          <w:bCs w:val="0"/>
          <w:color w:val="FFFFFF"/>
          <w:spacing w:val="-1"/>
          <w:w w:val="100"/>
        </w:rPr>
        <w:t>t</w:t>
      </w:r>
      <w:r>
        <w:rPr>
          <w:b w:val="0"/>
          <w:bCs w:val="0"/>
          <w:color w:val="FFFFFF"/>
          <w:spacing w:val="-1"/>
          <w:w w:val="100"/>
        </w:rPr>
        <w:t>h</w:t>
      </w:r>
      <w:r>
        <w:rPr>
          <w:b w:val="0"/>
          <w:bCs w:val="0"/>
          <w:color w:val="FFFFFF"/>
          <w:spacing w:val="-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-12"/>
          <w:w w:val="100"/>
        </w:rPr>
        <w:t> </w:t>
      </w:r>
      <w:r>
        <w:rPr>
          <w:b w:val="0"/>
          <w:bCs w:val="0"/>
          <w:color w:val="FFFFFF"/>
          <w:spacing w:val="-1"/>
          <w:w w:val="100"/>
        </w:rPr>
        <w:t>f</w:t>
      </w:r>
      <w:r>
        <w:rPr>
          <w:b w:val="0"/>
          <w:bCs w:val="0"/>
          <w:color w:val="FFFFFF"/>
          <w:spacing w:val="-1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0"/>
          <w:w w:val="114"/>
        </w:rPr>
        <w:t> </w:t>
      </w:r>
      <w:r>
        <w:rPr>
          <w:b w:val="0"/>
          <w:bCs w:val="0"/>
          <w:color w:val="FFFFFF"/>
          <w:spacing w:val="-1"/>
          <w:w w:val="100"/>
        </w:rPr>
        <w:t>c</w:t>
      </w:r>
      <w:r>
        <w:rPr>
          <w:b w:val="0"/>
          <w:bCs w:val="0"/>
          <w:color w:val="FFFFFF"/>
          <w:spacing w:val="-3"/>
          <w:w w:val="100"/>
        </w:rPr>
        <w:t>l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9"/>
          <w:w w:val="100"/>
        </w:rPr>
        <w:t> </w:t>
      </w:r>
      <w:r>
        <w:rPr>
          <w:b w:val="0"/>
          <w:bCs w:val="0"/>
          <w:color w:val="FFFFFF"/>
          <w:spacing w:val="-3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-8"/>
          <w:w w:val="100"/>
        </w:rPr>
        <w:t> </w:t>
      </w:r>
      <w:r>
        <w:rPr>
          <w:b w:val="0"/>
          <w:bCs w:val="0"/>
          <w:color w:val="FFFFFF"/>
          <w:spacing w:val="-12"/>
          <w:w w:val="100"/>
        </w:rPr>
        <w:t>1</w:t>
      </w:r>
      <w:r>
        <w:rPr>
          <w:b w:val="0"/>
          <w:bCs w:val="0"/>
          <w:color w:val="FFFFFF"/>
          <w:spacing w:val="0"/>
          <w:w w:val="100"/>
        </w:rPr>
        <w:t>5</w:t>
      </w:r>
      <w:r>
        <w:rPr>
          <w:b w:val="0"/>
          <w:bCs w:val="0"/>
          <w:color w:val="FFFFFF"/>
          <w:spacing w:val="-8"/>
          <w:w w:val="100"/>
        </w:rPr>
        <w:t> </w:t>
      </w:r>
      <w:r>
        <w:rPr>
          <w:b w:val="0"/>
          <w:bCs w:val="0"/>
          <w:color w:val="FFFFFF"/>
          <w:spacing w:val="-2"/>
          <w:w w:val="100"/>
        </w:rPr>
        <w:t>y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2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0"/>
          <w:w w:val="100"/>
        </w:rPr>
        <w:t>.</w:t>
      </w:r>
      <w:r>
        <w:rPr>
          <w:b w:val="0"/>
          <w:bCs w:val="0"/>
          <w:color w:val="FFFFFF"/>
          <w:spacing w:val="3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-9"/>
          <w:w w:val="100"/>
        </w:rPr>
        <w:t> </w:t>
      </w:r>
      <w:r>
        <w:rPr>
          <w:b w:val="0"/>
          <w:bCs w:val="0"/>
          <w:color w:val="FFFFFF"/>
          <w:spacing w:val="-2"/>
          <w:w w:val="100"/>
        </w:rPr>
        <w:t>g</w:t>
      </w:r>
      <w:r>
        <w:rPr>
          <w:b w:val="0"/>
          <w:bCs w:val="0"/>
          <w:color w:val="FFFFFF"/>
          <w:spacing w:val="-2"/>
          <w:w w:val="100"/>
        </w:rPr>
        <w:t>r</w:t>
      </w:r>
      <w:r>
        <w:rPr>
          <w:b w:val="0"/>
          <w:bCs w:val="0"/>
          <w:color w:val="FFFFFF"/>
          <w:spacing w:val="-1"/>
          <w:w w:val="100"/>
        </w:rPr>
        <w:t>o</w:t>
      </w:r>
      <w:r>
        <w:rPr>
          <w:b w:val="0"/>
          <w:bCs w:val="0"/>
          <w:color w:val="FFFFFF"/>
          <w:spacing w:val="-3"/>
          <w:w w:val="100"/>
        </w:rPr>
        <w:t>u</w:t>
      </w:r>
      <w:r>
        <w:rPr>
          <w:b w:val="0"/>
          <w:bCs w:val="0"/>
          <w:color w:val="FFFFFF"/>
          <w:spacing w:val="0"/>
          <w:w w:val="100"/>
        </w:rPr>
        <w:t>p</w:t>
      </w:r>
      <w:r>
        <w:rPr>
          <w:b w:val="0"/>
          <w:bCs w:val="0"/>
          <w:color w:val="FFFFFF"/>
          <w:spacing w:val="-8"/>
          <w:w w:val="100"/>
        </w:rPr>
        <w:t> </w:t>
      </w:r>
      <w:r>
        <w:rPr>
          <w:b w:val="0"/>
          <w:bCs w:val="0"/>
          <w:color w:val="FFFFFF"/>
          <w:spacing w:val="-3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f</w:t>
      </w:r>
      <w:r>
        <w:rPr>
          <w:b w:val="0"/>
          <w:bCs w:val="0"/>
          <w:color w:val="FFFFFF"/>
          <w:spacing w:val="-8"/>
          <w:w w:val="100"/>
        </w:rPr>
        <w:t> </w:t>
      </w:r>
      <w:r>
        <w:rPr>
          <w:b w:val="0"/>
          <w:bCs w:val="0"/>
          <w:color w:val="FFFFFF"/>
          <w:spacing w:val="-2"/>
          <w:w w:val="100"/>
        </w:rPr>
        <w:t>C</w:t>
      </w:r>
      <w:r>
        <w:rPr>
          <w:b w:val="0"/>
          <w:bCs w:val="0"/>
          <w:color w:val="FFFFFF"/>
          <w:spacing w:val="0"/>
          <w:w w:val="100"/>
        </w:rPr>
        <w:t>l</w:t>
      </w:r>
      <w:r>
        <w:rPr>
          <w:b w:val="0"/>
          <w:bCs w:val="0"/>
          <w:color w:val="FFFFFF"/>
          <w:spacing w:val="-3"/>
          <w:w w:val="100"/>
        </w:rPr>
        <w:t>a</w:t>
      </w:r>
      <w:r>
        <w:rPr>
          <w:b w:val="0"/>
          <w:bCs w:val="0"/>
          <w:color w:val="FFFFFF"/>
          <w:spacing w:val="6"/>
          <w:w w:val="100"/>
        </w:rPr>
        <w:t>y</w:t>
      </w:r>
      <w:r>
        <w:rPr>
          <w:b w:val="0"/>
          <w:bCs w:val="0"/>
          <w:color w:val="FFFFFF"/>
          <w:spacing w:val="-3"/>
          <w:w w:val="100"/>
        </w:rPr>
        <w:t>t</w:t>
      </w:r>
      <w:r>
        <w:rPr>
          <w:b w:val="0"/>
          <w:bCs w:val="0"/>
          <w:color w:val="FFFFFF"/>
          <w:spacing w:val="-1"/>
          <w:w w:val="100"/>
        </w:rPr>
        <w:t>o</w:t>
      </w:r>
      <w:r>
        <w:rPr>
          <w:b w:val="0"/>
          <w:bCs w:val="0"/>
          <w:color w:val="FFFFFF"/>
          <w:spacing w:val="-2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-</w:t>
      </w:r>
      <w:r>
        <w:rPr>
          <w:b w:val="0"/>
          <w:bCs w:val="0"/>
          <w:color w:val="FFFFFF"/>
          <w:spacing w:val="0"/>
          <w:w w:val="130"/>
        </w:rPr>
        <w:t> </w:t>
      </w:r>
      <w:r>
        <w:rPr>
          <w:b w:val="0"/>
          <w:bCs w:val="0"/>
          <w:color w:val="FFFFFF"/>
          <w:spacing w:val="0"/>
          <w:w w:val="100"/>
        </w:rPr>
        <w:t>b</w:t>
      </w:r>
      <w:r>
        <w:rPr>
          <w:b w:val="0"/>
          <w:bCs w:val="0"/>
          <w:color w:val="FFFFFF"/>
          <w:spacing w:val="-2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-13"/>
          <w:w w:val="100"/>
        </w:rPr>
        <w:t> </w:t>
      </w:r>
      <w:r>
        <w:rPr>
          <w:b w:val="0"/>
          <w:bCs w:val="0"/>
          <w:color w:val="FFFFFF"/>
          <w:spacing w:val="2"/>
          <w:w w:val="100"/>
        </w:rPr>
        <w:t>C</w:t>
      </w:r>
      <w:r>
        <w:rPr>
          <w:b w:val="0"/>
          <w:bCs w:val="0"/>
          <w:color w:val="FFFFFF"/>
          <w:spacing w:val="-3"/>
          <w:w w:val="100"/>
        </w:rPr>
        <w:t>S</w:t>
      </w:r>
      <w:r>
        <w:rPr>
          <w:b w:val="0"/>
          <w:bCs w:val="0"/>
          <w:color w:val="FFFFFF"/>
          <w:spacing w:val="-5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-1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-2"/>
          <w:w w:val="100"/>
        </w:rPr>
        <w:t>c</w:t>
      </w:r>
      <w:r>
        <w:rPr>
          <w:b w:val="0"/>
          <w:bCs w:val="0"/>
          <w:color w:val="FFFFFF"/>
          <w:spacing w:val="-2"/>
          <w:w w:val="100"/>
        </w:rPr>
        <w:t>i</w:t>
      </w:r>
      <w:r>
        <w:rPr>
          <w:b w:val="0"/>
          <w:bCs w:val="0"/>
          <w:color w:val="FFFFFF"/>
          <w:spacing w:val="-2"/>
          <w:w w:val="100"/>
        </w:rPr>
        <w:t>e</w:t>
      </w:r>
      <w:r>
        <w:rPr>
          <w:b w:val="0"/>
          <w:bCs w:val="0"/>
          <w:color w:val="FFFFFF"/>
          <w:spacing w:val="-2"/>
          <w:w w:val="100"/>
        </w:rPr>
        <w:t>n</w:t>
      </w:r>
      <w:r>
        <w:rPr>
          <w:b w:val="0"/>
          <w:bCs w:val="0"/>
          <w:color w:val="FFFFFF"/>
          <w:spacing w:val="-2"/>
          <w:w w:val="100"/>
        </w:rPr>
        <w:t>t</w:t>
      </w:r>
      <w:r>
        <w:rPr>
          <w:b w:val="0"/>
          <w:bCs w:val="0"/>
          <w:color w:val="FFFFFF"/>
          <w:spacing w:val="-2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-1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-12"/>
          <w:w w:val="100"/>
        </w:rPr>
        <w:t> </w:t>
      </w:r>
      <w:r>
        <w:rPr>
          <w:b w:val="0"/>
          <w:bCs w:val="0"/>
          <w:color w:val="FFFFFF"/>
          <w:spacing w:val="-1"/>
          <w:w w:val="100"/>
        </w:rPr>
        <w:t>d</w:t>
      </w:r>
      <w:r>
        <w:rPr>
          <w:b w:val="0"/>
          <w:bCs w:val="0"/>
          <w:color w:val="FFFFFF"/>
          <w:spacing w:val="-2"/>
          <w:w w:val="100"/>
        </w:rPr>
        <w:t>e</w:t>
      </w:r>
      <w:r>
        <w:rPr>
          <w:b w:val="0"/>
          <w:bCs w:val="0"/>
          <w:color w:val="FFFFFF"/>
          <w:spacing w:val="-2"/>
          <w:w w:val="100"/>
        </w:rPr>
        <w:t>v</w:t>
      </w:r>
      <w:r>
        <w:rPr>
          <w:b w:val="0"/>
          <w:bCs w:val="0"/>
          <w:color w:val="FFFFFF"/>
          <w:spacing w:val="-2"/>
          <w:w w:val="100"/>
        </w:rPr>
        <w:t>e</w:t>
      </w:r>
      <w:r>
        <w:rPr>
          <w:b w:val="0"/>
          <w:bCs w:val="0"/>
          <w:color w:val="FFFFFF"/>
          <w:spacing w:val="-3"/>
          <w:w w:val="100"/>
        </w:rPr>
        <w:t>l</w:t>
      </w:r>
      <w:r>
        <w:rPr>
          <w:b w:val="0"/>
          <w:bCs w:val="0"/>
          <w:color w:val="FFFFFF"/>
          <w:spacing w:val="-1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p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/>
        <w:ind w:right="154"/>
        <w:jc w:val="left"/>
      </w:pP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9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9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-1"/>
          <w:w w:val="105"/>
        </w:rPr>
        <w:t>f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u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9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p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ss</w:t>
      </w:r>
      <w:r>
        <w:rPr>
          <w:b w:val="0"/>
          <w:bCs w:val="0"/>
          <w:color w:val="FFFFFF"/>
          <w:spacing w:val="-9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f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14"/>
        </w:rPr>
        <w:t> </w:t>
      </w:r>
      <w:r>
        <w:rPr>
          <w:b w:val="0"/>
          <w:bCs w:val="0"/>
          <w:color w:val="FFFFFF"/>
          <w:spacing w:val="-1"/>
          <w:w w:val="105"/>
        </w:rPr>
        <w:t>p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d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-2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-4"/>
          <w:w w:val="105"/>
        </w:rPr>
        <w:t>o</w:t>
      </w:r>
      <w:r>
        <w:rPr>
          <w:b w:val="0"/>
          <w:bCs w:val="0"/>
          <w:color w:val="FFFFFF"/>
          <w:spacing w:val="6"/>
          <w:w w:val="105"/>
        </w:rPr>
        <w:t>x</w:t>
      </w:r>
      <w:r>
        <w:rPr>
          <w:b w:val="0"/>
          <w:bCs w:val="0"/>
          <w:color w:val="FFFFFF"/>
          <w:spacing w:val="5"/>
          <w:w w:val="105"/>
        </w:rPr>
        <w:t>y</w:t>
      </w:r>
      <w:r>
        <w:rPr>
          <w:b w:val="0"/>
          <w:bCs w:val="0"/>
          <w:color w:val="FFFFFF"/>
          <w:spacing w:val="-3"/>
          <w:w w:val="105"/>
        </w:rPr>
        <w:t>flu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/>
        <w:ind w:right="114"/>
        <w:jc w:val="left"/>
      </w:pPr>
      <w:r>
        <w:rPr>
          <w:b w:val="0"/>
          <w:bCs w:val="0"/>
          <w:color w:val="FFFFFF"/>
          <w:spacing w:val="0"/>
          <w:w w:val="105"/>
        </w:rPr>
        <w:t>–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-3"/>
          <w:w w:val="105"/>
        </w:rPr>
        <w:t>ai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-2"/>
          <w:w w:val="105"/>
        </w:rPr>
        <w:t>-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-2"/>
          <w:w w:val="105"/>
        </w:rPr>
        <w:t>g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d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-2"/>
          <w:w w:val="100"/>
        </w:rPr>
        <w:t>P</w:t>
      </w:r>
      <w:r>
        <w:rPr>
          <w:b w:val="0"/>
          <w:bCs w:val="0"/>
          <w:color w:val="FFFFFF"/>
          <w:spacing w:val="-2"/>
          <w:w w:val="100"/>
        </w:rPr>
        <w:t>e</w:t>
      </w:r>
      <w:r>
        <w:rPr>
          <w:b w:val="0"/>
          <w:bCs w:val="0"/>
          <w:color w:val="FFFFFF"/>
          <w:spacing w:val="-2"/>
          <w:w w:val="100"/>
        </w:rPr>
        <w:t>n</w:t>
      </w:r>
      <w:r>
        <w:rPr>
          <w:b w:val="0"/>
          <w:bCs w:val="0"/>
          <w:color w:val="FFFFFF"/>
          <w:spacing w:val="-1"/>
          <w:w w:val="100"/>
        </w:rPr>
        <w:t>t</w:t>
      </w:r>
      <w:r>
        <w:rPr>
          <w:b w:val="0"/>
          <w:bCs w:val="0"/>
          <w:color w:val="FFFFFF"/>
          <w:spacing w:val="-2"/>
          <w:w w:val="100"/>
        </w:rPr>
        <w:t>h</w:t>
      </w:r>
      <w:r>
        <w:rPr>
          <w:b w:val="0"/>
          <w:bCs w:val="0"/>
          <w:color w:val="FFFFFF"/>
          <w:spacing w:val="-2"/>
          <w:w w:val="100"/>
        </w:rPr>
        <w:t>r</w:t>
      </w:r>
      <w:r>
        <w:rPr>
          <w:b w:val="0"/>
          <w:bCs w:val="0"/>
          <w:color w:val="FFFFFF"/>
          <w:spacing w:val="-4"/>
          <w:w w:val="100"/>
        </w:rPr>
        <w:t>o</w:t>
      </w:r>
      <w:r>
        <w:rPr>
          <w:b w:val="0"/>
          <w:bCs w:val="0"/>
          <w:color w:val="FFFFFF"/>
          <w:spacing w:val="-5"/>
          <w:w w:val="100"/>
        </w:rPr>
        <w:t>x</w:t>
      </w:r>
      <w:r>
        <w:rPr>
          <w:b w:val="0"/>
          <w:bCs w:val="0"/>
          <w:color w:val="FFFFFF"/>
          <w:spacing w:val="0"/>
          <w:w w:val="100"/>
        </w:rPr>
        <w:t>™</w:t>
      </w:r>
      <w:r>
        <w:rPr>
          <w:b w:val="0"/>
          <w:bCs w:val="0"/>
          <w:color w:val="FFFFFF"/>
          <w:spacing w:val="-7"/>
          <w:w w:val="100"/>
        </w:rPr>
        <w:t> </w:t>
      </w:r>
      <w:r>
        <w:rPr>
          <w:b w:val="0"/>
          <w:bCs w:val="0"/>
          <w:color w:val="FFFFFF"/>
          <w:spacing w:val="-7"/>
          <w:w w:val="100"/>
        </w:rPr>
        <w:t>(</w:t>
      </w:r>
      <w:r>
        <w:rPr>
          <w:b w:val="0"/>
          <w:bCs w:val="0"/>
          <w:color w:val="FFFFFF"/>
          <w:spacing w:val="0"/>
          <w:w w:val="100"/>
        </w:rPr>
        <w:t>c</w:t>
      </w:r>
      <w:r>
        <w:rPr>
          <w:b w:val="0"/>
          <w:bCs w:val="0"/>
          <w:color w:val="FFFFFF"/>
          <w:spacing w:val="-1"/>
          <w:w w:val="100"/>
        </w:rPr>
        <w:t>o</w:t>
      </w:r>
      <w:r>
        <w:rPr>
          <w:b w:val="0"/>
          <w:bCs w:val="0"/>
          <w:color w:val="FFFFFF"/>
          <w:spacing w:val="-2"/>
          <w:w w:val="100"/>
        </w:rPr>
        <w:t>m</w:t>
      </w:r>
      <w:r>
        <w:rPr>
          <w:b w:val="0"/>
          <w:bCs w:val="0"/>
          <w:color w:val="FFFFFF"/>
          <w:spacing w:val="-1"/>
          <w:w w:val="100"/>
        </w:rPr>
        <w:t>m</w:t>
      </w:r>
      <w:r>
        <w:rPr>
          <w:b w:val="0"/>
          <w:bCs w:val="0"/>
          <w:color w:val="FFFFFF"/>
          <w:spacing w:val="-1"/>
          <w:w w:val="100"/>
        </w:rPr>
        <w:t>o</w:t>
      </w:r>
      <w:r>
        <w:rPr>
          <w:b w:val="0"/>
          <w:bCs w:val="0"/>
          <w:color w:val="FFFFFF"/>
          <w:spacing w:val="-2"/>
          <w:w w:val="100"/>
        </w:rPr>
        <w:t>n</w:t>
      </w:r>
      <w:r>
        <w:rPr>
          <w:b w:val="0"/>
          <w:bCs w:val="0"/>
          <w:color w:val="FFFFFF"/>
          <w:spacing w:val="-3"/>
          <w:w w:val="100"/>
        </w:rPr>
        <w:t>l</w:t>
      </w:r>
      <w:r>
        <w:rPr>
          <w:b w:val="0"/>
          <w:bCs w:val="0"/>
          <w:color w:val="FFFFFF"/>
          <w:spacing w:val="0"/>
          <w:w w:val="100"/>
        </w:rPr>
        <w:t>y</w:t>
      </w:r>
      <w:r>
        <w:rPr>
          <w:b w:val="0"/>
          <w:bCs w:val="0"/>
          <w:color w:val="FFFFFF"/>
          <w:spacing w:val="-7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k</w:t>
      </w:r>
      <w:r>
        <w:rPr>
          <w:b w:val="0"/>
          <w:bCs w:val="0"/>
          <w:color w:val="FFFFFF"/>
          <w:spacing w:val="-1"/>
          <w:w w:val="100"/>
        </w:rPr>
        <w:t>n</w:t>
      </w:r>
      <w:r>
        <w:rPr>
          <w:b w:val="0"/>
          <w:bCs w:val="0"/>
          <w:color w:val="FFFFFF"/>
          <w:spacing w:val="-3"/>
          <w:w w:val="100"/>
        </w:rPr>
        <w:t>o</w:t>
      </w:r>
      <w:r>
        <w:rPr>
          <w:b w:val="0"/>
          <w:bCs w:val="0"/>
          <w:color w:val="FFFFFF"/>
          <w:spacing w:val="-2"/>
          <w:w w:val="100"/>
        </w:rPr>
        <w:t>w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-7"/>
          <w:w w:val="100"/>
        </w:rPr>
        <w:t> </w:t>
      </w:r>
      <w:r>
        <w:rPr>
          <w:b w:val="0"/>
          <w:bCs w:val="0"/>
          <w:color w:val="FFFFFF"/>
          <w:spacing w:val="-2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-7"/>
          <w:w w:val="100"/>
        </w:rPr>
        <w:t> </w:t>
      </w:r>
      <w:r>
        <w:rPr>
          <w:b w:val="0"/>
          <w:bCs w:val="0"/>
          <w:color w:val="FFFFFF"/>
          <w:spacing w:val="-1"/>
          <w:w w:val="100"/>
        </w:rPr>
        <w:t>t</w:t>
      </w:r>
      <w:r>
        <w:rPr>
          <w:b w:val="0"/>
          <w:bCs w:val="0"/>
          <w:color w:val="FFFFFF"/>
          <w:spacing w:val="-1"/>
          <w:w w:val="100"/>
        </w:rPr>
        <w:t>h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-2"/>
          <w:w w:val="105"/>
        </w:rPr>
        <w:t>“</w:t>
      </w:r>
      <w:r>
        <w:rPr>
          <w:b w:val="0"/>
          <w:bCs w:val="0"/>
          <w:color w:val="FFFFFF"/>
          <w:spacing w:val="-2"/>
          <w:w w:val="105"/>
        </w:rPr>
        <w:t>G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31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W</w:t>
      </w:r>
      <w:r>
        <w:rPr>
          <w:b w:val="0"/>
          <w:bCs w:val="0"/>
          <w:color w:val="FFFFFF"/>
          <w:spacing w:val="-3"/>
          <w:w w:val="105"/>
        </w:rPr>
        <w:t>h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-5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”</w:t>
      </w:r>
      <w:r>
        <w:rPr>
          <w:b w:val="0"/>
          <w:bCs w:val="0"/>
          <w:color w:val="FFFFFF"/>
          <w:spacing w:val="-8"/>
          <w:w w:val="105"/>
        </w:rPr>
        <w:t>)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FFFFFF"/>
          <w:spacing w:val="-30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P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h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-4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x</w:t>
      </w:r>
      <w:r>
        <w:rPr>
          <w:b w:val="0"/>
          <w:bCs w:val="0"/>
          <w:color w:val="FFFFFF"/>
          <w:spacing w:val="-31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30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30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-3"/>
          <w:w w:val="105"/>
        </w:rPr>
        <w:t>Au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31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30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30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3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s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-31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30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g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d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p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-2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,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f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-1"/>
          <w:w w:val="105"/>
        </w:rPr>
        <w:t>f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,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m</w:t>
      </w:r>
      <w:r>
        <w:rPr>
          <w:b w:val="0"/>
          <w:bCs w:val="0"/>
          <w:color w:val="FFFFFF"/>
          <w:spacing w:val="-1"/>
          <w:w w:val="105"/>
        </w:rPr>
        <w:t>b</w:t>
      </w:r>
      <w:r>
        <w:rPr>
          <w:b w:val="0"/>
          <w:bCs w:val="0"/>
          <w:color w:val="FFFFFF"/>
          <w:spacing w:val="-3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3"/>
          <w:w w:val="105"/>
        </w:rPr>
        <w:t>u</w:t>
      </w:r>
      <w:r>
        <w:rPr>
          <w:b w:val="0"/>
          <w:bCs w:val="0"/>
          <w:color w:val="FFFFFF"/>
          <w:spacing w:val="3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5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FFFFFF"/>
          <w:spacing w:val="-26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-2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p</w:t>
      </w:r>
      <w:r>
        <w:rPr>
          <w:b w:val="0"/>
          <w:bCs w:val="0"/>
          <w:color w:val="FFFFFF"/>
          <w:spacing w:val="-1"/>
          <w:w w:val="105"/>
        </w:rPr>
        <w:t>p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ti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2"/>
        </w:rPr>
        <w:t> </w:t>
      </w:r>
      <w:r>
        <w:rPr>
          <w:b w:val="0"/>
          <w:bCs w:val="0"/>
          <w:color w:val="FFFFFF"/>
          <w:spacing w:val="0"/>
          <w:w w:val="102"/>
        </w:rPr>
        <w:t> </w:t>
      </w:r>
      <w:r>
        <w:rPr>
          <w:b w:val="0"/>
          <w:bCs w:val="0"/>
          <w:color w:val="FFFFFF"/>
          <w:spacing w:val="-2"/>
          <w:w w:val="105"/>
        </w:rPr>
        <w:t>h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7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x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7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27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-2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4"/>
          <w:w w:val="105"/>
        </w:rPr>
        <w:t>r</w:t>
      </w:r>
      <w:r>
        <w:rPr>
          <w:b w:val="0"/>
          <w:bCs w:val="0"/>
          <w:color w:val="FFFFFF"/>
          <w:spacing w:val="-9"/>
          <w:w w:val="105"/>
        </w:rPr>
        <w:t>y</w:t>
      </w:r>
      <w:r>
        <w:rPr>
          <w:b w:val="0"/>
          <w:bCs w:val="0"/>
          <w:color w:val="FFFFFF"/>
          <w:spacing w:val="0"/>
          <w:w w:val="105"/>
        </w:rPr>
        <w:t>,</w:t>
      </w:r>
      <w:r>
        <w:rPr>
          <w:b w:val="0"/>
          <w:bCs w:val="0"/>
          <w:color w:val="FFFFFF"/>
          <w:spacing w:val="-27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g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25"/>
        </w:rPr>
        <w:t> </w:t>
      </w:r>
      <w:r>
        <w:rPr>
          <w:b w:val="0"/>
          <w:bCs w:val="0"/>
          <w:color w:val="FFFFFF"/>
          <w:spacing w:val="-1"/>
          <w:w w:val="105"/>
        </w:rPr>
        <w:t>p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-2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,</w:t>
      </w:r>
      <w:r>
        <w:rPr>
          <w:b w:val="0"/>
          <w:bCs w:val="0"/>
          <w:color w:val="FFFFFF"/>
          <w:spacing w:val="-19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3"/>
          <w:w w:val="105"/>
        </w:rPr>
        <w:t>s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9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9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d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c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87" w:lineRule="auto"/>
        <w:ind w:right="81"/>
        <w:jc w:val="left"/>
      </w:pPr>
      <w:r>
        <w:rPr>
          <w:b w:val="0"/>
          <w:bCs w:val="0"/>
          <w:color w:val="FFFFFF"/>
          <w:spacing w:val="-5"/>
          <w:w w:val="100"/>
        </w:rPr>
        <w:t>M</w:t>
      </w:r>
      <w:r>
        <w:rPr>
          <w:b w:val="0"/>
          <w:bCs w:val="0"/>
          <w:color w:val="FFFFFF"/>
          <w:spacing w:val="-4"/>
          <w:w w:val="100"/>
        </w:rPr>
        <w:t>D</w:t>
      </w:r>
      <w:r>
        <w:rPr>
          <w:b w:val="0"/>
          <w:bCs w:val="0"/>
          <w:color w:val="FFFFFF"/>
          <w:spacing w:val="0"/>
          <w:w w:val="100"/>
        </w:rPr>
        <w:t>I</w:t>
      </w:r>
      <w:r>
        <w:rPr>
          <w:b w:val="0"/>
          <w:bCs w:val="0"/>
          <w:color w:val="FFFFFF"/>
          <w:spacing w:val="-21"/>
          <w:w w:val="100"/>
        </w:rPr>
        <w:t> </w:t>
      </w:r>
      <w:r>
        <w:rPr>
          <w:b w:val="0"/>
          <w:bCs w:val="0"/>
          <w:color w:val="FFFFFF"/>
          <w:spacing w:val="-4"/>
          <w:w w:val="100"/>
        </w:rPr>
        <w:t>a</w:t>
      </w:r>
      <w:r>
        <w:rPr>
          <w:b w:val="0"/>
          <w:bCs w:val="0"/>
          <w:color w:val="FFFFFF"/>
          <w:spacing w:val="-2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-21"/>
          <w:w w:val="100"/>
        </w:rPr>
        <w:t> </w:t>
      </w:r>
      <w:r>
        <w:rPr>
          <w:b w:val="0"/>
          <w:bCs w:val="0"/>
          <w:color w:val="FFFFFF"/>
          <w:spacing w:val="1"/>
          <w:w w:val="100"/>
        </w:rPr>
        <w:t>C</w:t>
      </w:r>
      <w:r>
        <w:rPr>
          <w:b w:val="0"/>
          <w:bCs w:val="0"/>
          <w:color w:val="FFFFFF"/>
          <w:spacing w:val="-5"/>
          <w:w w:val="100"/>
        </w:rPr>
        <w:t>S</w:t>
      </w:r>
      <w:r>
        <w:rPr>
          <w:b w:val="0"/>
          <w:bCs w:val="0"/>
          <w:color w:val="FFFFFF"/>
          <w:spacing w:val="-6"/>
          <w:w w:val="100"/>
        </w:rPr>
        <w:t>I</w:t>
      </w:r>
      <w:r>
        <w:rPr>
          <w:b w:val="0"/>
          <w:bCs w:val="0"/>
          <w:color w:val="FFFFFF"/>
          <w:spacing w:val="-2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-20"/>
          <w:w w:val="100"/>
        </w:rPr>
        <w:t> </w:t>
      </w:r>
      <w:r>
        <w:rPr>
          <w:b w:val="0"/>
          <w:bCs w:val="0"/>
          <w:color w:val="FFFFFF"/>
          <w:spacing w:val="-3"/>
          <w:w w:val="100"/>
        </w:rPr>
        <w:t>h</w:t>
      </w:r>
      <w:r>
        <w:rPr>
          <w:b w:val="0"/>
          <w:bCs w:val="0"/>
          <w:color w:val="FFFFFF"/>
          <w:spacing w:val="-5"/>
          <w:w w:val="100"/>
        </w:rPr>
        <w:t>a</w:t>
      </w:r>
      <w:r>
        <w:rPr>
          <w:b w:val="0"/>
          <w:bCs w:val="0"/>
          <w:color w:val="FFFFFF"/>
          <w:spacing w:val="-4"/>
          <w:w w:val="100"/>
        </w:rPr>
        <w:t>v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21"/>
          <w:w w:val="100"/>
        </w:rPr>
        <w:t> </w:t>
      </w:r>
      <w:r>
        <w:rPr>
          <w:b w:val="0"/>
          <w:bCs w:val="0"/>
          <w:color w:val="FFFFFF"/>
          <w:spacing w:val="-3"/>
          <w:w w:val="100"/>
        </w:rPr>
        <w:t>r</w:t>
      </w:r>
      <w:r>
        <w:rPr>
          <w:b w:val="0"/>
          <w:bCs w:val="0"/>
          <w:color w:val="FFFFFF"/>
          <w:spacing w:val="-2"/>
          <w:w w:val="100"/>
        </w:rPr>
        <w:t>e</w:t>
      </w:r>
      <w:r>
        <w:rPr>
          <w:b w:val="0"/>
          <w:bCs w:val="0"/>
          <w:color w:val="FFFFFF"/>
          <w:spacing w:val="-1"/>
          <w:w w:val="100"/>
        </w:rPr>
        <w:t>c</w:t>
      </w:r>
      <w:r>
        <w:rPr>
          <w:b w:val="0"/>
          <w:bCs w:val="0"/>
          <w:color w:val="FFFFFF"/>
          <w:spacing w:val="-3"/>
          <w:w w:val="100"/>
        </w:rPr>
        <w:t>e</w:t>
      </w:r>
      <w:r>
        <w:rPr>
          <w:b w:val="0"/>
          <w:bCs w:val="0"/>
          <w:color w:val="FFFFFF"/>
          <w:spacing w:val="-3"/>
          <w:w w:val="100"/>
        </w:rPr>
        <w:t>n</w:t>
      </w:r>
      <w:r>
        <w:rPr>
          <w:b w:val="0"/>
          <w:bCs w:val="0"/>
          <w:color w:val="FFFFFF"/>
          <w:spacing w:val="-3"/>
          <w:w w:val="100"/>
        </w:rPr>
        <w:t>t</w:t>
      </w:r>
      <w:r>
        <w:rPr>
          <w:b w:val="0"/>
          <w:bCs w:val="0"/>
          <w:color w:val="FFFFFF"/>
          <w:spacing w:val="-4"/>
          <w:w w:val="100"/>
        </w:rPr>
        <w:t>l</w:t>
      </w:r>
      <w:r>
        <w:rPr>
          <w:b w:val="0"/>
          <w:bCs w:val="0"/>
          <w:color w:val="FFFFFF"/>
          <w:spacing w:val="0"/>
          <w:w w:val="100"/>
        </w:rPr>
        <w:t>y</w:t>
      </w:r>
      <w:r>
        <w:rPr>
          <w:b w:val="0"/>
          <w:bCs w:val="0"/>
          <w:color w:val="FFFFFF"/>
          <w:spacing w:val="-20"/>
          <w:w w:val="100"/>
        </w:rPr>
        <w:t> </w:t>
      </w:r>
      <w:r>
        <w:rPr>
          <w:b w:val="0"/>
          <w:bCs w:val="0"/>
          <w:color w:val="FFFFFF"/>
          <w:spacing w:val="-3"/>
          <w:w w:val="100"/>
        </w:rPr>
        <w:t>s</w:t>
      </w:r>
      <w:r>
        <w:rPr>
          <w:b w:val="0"/>
          <w:bCs w:val="0"/>
          <w:color w:val="FFFFFF"/>
          <w:spacing w:val="-4"/>
          <w:w w:val="100"/>
        </w:rPr>
        <w:t>i</w:t>
      </w:r>
      <w:r>
        <w:rPr>
          <w:b w:val="0"/>
          <w:bCs w:val="0"/>
          <w:color w:val="FFFFFF"/>
          <w:spacing w:val="-3"/>
          <w:w w:val="100"/>
        </w:rPr>
        <w:t>g</w:t>
      </w:r>
      <w:r>
        <w:rPr>
          <w:b w:val="0"/>
          <w:bCs w:val="0"/>
          <w:color w:val="FFFFFF"/>
          <w:spacing w:val="-2"/>
          <w:w w:val="100"/>
        </w:rPr>
        <w:t>n</w:t>
      </w:r>
      <w:r>
        <w:rPr>
          <w:b w:val="0"/>
          <w:bCs w:val="0"/>
          <w:color w:val="FFFFFF"/>
          <w:spacing w:val="-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-2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-4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c</w:t>
      </w:r>
      <w:r>
        <w:rPr>
          <w:b w:val="0"/>
          <w:bCs w:val="0"/>
          <w:color w:val="FFFFFF"/>
          <w:spacing w:val="-5"/>
          <w:w w:val="105"/>
        </w:rPr>
        <w:t>h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4"/>
          <w:w w:val="105"/>
        </w:rPr>
        <w:t>l</w:t>
      </w:r>
      <w:r>
        <w:rPr>
          <w:b w:val="0"/>
          <w:bCs w:val="0"/>
          <w:color w:val="FFFFFF"/>
          <w:spacing w:val="-4"/>
          <w:w w:val="105"/>
        </w:rPr>
        <w:t>o</w:t>
      </w:r>
      <w:r>
        <w:rPr>
          <w:b w:val="0"/>
          <w:bCs w:val="0"/>
          <w:color w:val="FFFFFF"/>
          <w:spacing w:val="4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d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f</w:t>
      </w:r>
      <w:r>
        <w:rPr>
          <w:b w:val="0"/>
          <w:bCs w:val="0"/>
          <w:color w:val="FFFFFF"/>
          <w:spacing w:val="-4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-4"/>
          <w:w w:val="105"/>
        </w:rPr>
        <w:t>e</w:t>
      </w:r>
      <w:r>
        <w:rPr>
          <w:b w:val="0"/>
          <w:bCs w:val="0"/>
          <w:color w:val="FFFFFF"/>
          <w:spacing w:val="4"/>
          <w:w w:val="105"/>
        </w:rPr>
        <w:t>x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g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r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4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-3"/>
          <w:w w:val="105"/>
        </w:rPr>
        <w:t>p</w:t>
      </w:r>
      <w:r>
        <w:rPr>
          <w:b w:val="0"/>
          <w:bCs w:val="0"/>
          <w:color w:val="FFFFFF"/>
          <w:spacing w:val="-3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-4"/>
          <w:w w:val="105"/>
        </w:rPr>
        <w:t>d</w:t>
      </w:r>
      <w:r>
        <w:rPr>
          <w:b w:val="0"/>
          <w:bCs w:val="0"/>
          <w:color w:val="FFFFFF"/>
          <w:spacing w:val="-3"/>
          <w:w w:val="105"/>
        </w:rPr>
        <w:t>u</w:t>
      </w:r>
      <w:r>
        <w:rPr>
          <w:b w:val="0"/>
          <w:bCs w:val="0"/>
          <w:color w:val="FFFFFF"/>
          <w:spacing w:val="-2"/>
          <w:w w:val="105"/>
        </w:rPr>
        <w:t>c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4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23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23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“</w:t>
      </w:r>
      <w:r>
        <w:rPr>
          <w:b w:val="0"/>
          <w:bCs w:val="0"/>
          <w:color w:val="FFFFFF"/>
          <w:spacing w:val="-4"/>
          <w:w w:val="105"/>
        </w:rPr>
        <w:t>G</w:t>
      </w:r>
      <w:r>
        <w:rPr>
          <w:b w:val="0"/>
          <w:bCs w:val="0"/>
          <w:color w:val="FFFFFF"/>
          <w:spacing w:val="-3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23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W</w:t>
      </w:r>
      <w:r>
        <w:rPr>
          <w:b w:val="0"/>
          <w:bCs w:val="0"/>
          <w:color w:val="FFFFFF"/>
          <w:spacing w:val="-4"/>
          <w:w w:val="105"/>
        </w:rPr>
        <w:t>hi</w:t>
      </w:r>
      <w:r>
        <w:rPr>
          <w:b w:val="0"/>
          <w:bCs w:val="0"/>
          <w:color w:val="FFFFFF"/>
          <w:spacing w:val="-3"/>
          <w:w w:val="105"/>
        </w:rPr>
        <w:t>s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5"/>
          <w:w w:val="105"/>
        </w:rPr>
        <w:t>l</w:t>
      </w:r>
      <w:r>
        <w:rPr>
          <w:b w:val="0"/>
          <w:bCs w:val="0"/>
          <w:color w:val="FFFFFF"/>
          <w:spacing w:val="-6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”</w:t>
      </w:r>
      <w:r>
        <w:rPr>
          <w:b w:val="0"/>
          <w:bCs w:val="0"/>
          <w:color w:val="FFFFFF"/>
          <w:spacing w:val="-23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w</w:t>
      </w:r>
      <w:r>
        <w:rPr>
          <w:b w:val="0"/>
          <w:bCs w:val="0"/>
          <w:color w:val="FFFFFF"/>
          <w:spacing w:val="-4"/>
          <w:w w:val="105"/>
        </w:rPr>
        <w:t>h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-5"/>
          <w:w w:val="105"/>
        </w:rPr>
        <w:t>w</w:t>
      </w:r>
      <w:r>
        <w:rPr>
          <w:b w:val="0"/>
          <w:bCs w:val="0"/>
          <w:color w:val="FFFFFF"/>
          <w:spacing w:val="-5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19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h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-19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M</w:t>
      </w:r>
      <w:r>
        <w:rPr>
          <w:b w:val="0"/>
          <w:bCs w:val="0"/>
          <w:color w:val="FFFFFF"/>
          <w:spacing w:val="-4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s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g</w:t>
      </w:r>
      <w:r>
        <w:rPr>
          <w:b w:val="0"/>
          <w:bCs w:val="0"/>
          <w:color w:val="FFFFFF"/>
          <w:spacing w:val="-4"/>
          <w:w w:val="105"/>
        </w:rPr>
        <w:t>n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4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19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4"/>
          <w:w w:val="105"/>
        </w:rPr>
        <w:t>d</w:t>
      </w:r>
      <w:r>
        <w:rPr>
          <w:b w:val="0"/>
          <w:bCs w:val="0"/>
          <w:color w:val="FFFFFF"/>
          <w:spacing w:val="-2"/>
          <w:w w:val="105"/>
        </w:rPr>
        <w:t>u</w:t>
      </w:r>
      <w:r>
        <w:rPr>
          <w:b w:val="0"/>
          <w:bCs w:val="0"/>
          <w:color w:val="FFFFFF"/>
          <w:spacing w:val="-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-2"/>
          <w:w w:val="105"/>
        </w:rPr>
        <w:t>c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-3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p</w:t>
      </w:r>
      <w:r>
        <w:rPr>
          <w:b w:val="0"/>
          <w:bCs w:val="0"/>
          <w:color w:val="FFFFFF"/>
          <w:spacing w:val="-3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-4"/>
          <w:w w:val="105"/>
        </w:rPr>
        <w:t>d</w:t>
      </w:r>
      <w:r>
        <w:rPr>
          <w:b w:val="0"/>
          <w:bCs w:val="0"/>
          <w:color w:val="FFFFFF"/>
          <w:spacing w:val="-2"/>
          <w:w w:val="105"/>
        </w:rPr>
        <w:t>u</w:t>
      </w:r>
      <w:r>
        <w:rPr>
          <w:b w:val="0"/>
          <w:bCs w:val="0"/>
          <w:color w:val="FFFFFF"/>
          <w:spacing w:val="-4"/>
          <w:w w:val="105"/>
        </w:rPr>
        <w:t>c</w:t>
      </w:r>
      <w:r>
        <w:rPr>
          <w:b w:val="0"/>
          <w:bCs w:val="0"/>
          <w:color w:val="FFFFFF"/>
          <w:spacing w:val="-5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P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5"/>
          <w:w w:val="105"/>
        </w:rPr>
        <w:t>h</w:t>
      </w:r>
      <w:r>
        <w:rPr>
          <w:b w:val="0"/>
          <w:bCs w:val="0"/>
          <w:color w:val="FFFFFF"/>
          <w:spacing w:val="-3"/>
          <w:w w:val="105"/>
        </w:rPr>
        <w:t>r</w:t>
      </w:r>
      <w:r>
        <w:rPr>
          <w:b w:val="0"/>
          <w:bCs w:val="0"/>
          <w:color w:val="FFFFFF"/>
          <w:spacing w:val="-5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x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f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-4"/>
          <w:w w:val="105"/>
        </w:rPr>
        <w:t>c</w:t>
      </w:r>
      <w:r>
        <w:rPr>
          <w:b w:val="0"/>
          <w:bCs w:val="0"/>
          <w:color w:val="FFFFFF"/>
          <w:spacing w:val="-5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4"/>
          <w:w w:val="105"/>
        </w:rPr>
        <w:t>te</w:t>
      </w:r>
      <w:r>
        <w:rPr>
          <w:b w:val="0"/>
          <w:bCs w:val="0"/>
          <w:color w:val="FFFFFF"/>
          <w:spacing w:val="-4"/>
          <w:w w:val="108"/>
        </w:rPr>
        <w:t> 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3"/>
          <w:w w:val="105"/>
        </w:rPr>
        <w:t>r</w:t>
      </w:r>
      <w:r>
        <w:rPr>
          <w:b w:val="0"/>
          <w:bCs w:val="0"/>
          <w:color w:val="FFFFFF"/>
          <w:spacing w:val="-4"/>
          <w:w w:val="105"/>
        </w:rPr>
        <w:t>g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-</w:t>
      </w:r>
      <w:r>
        <w:rPr>
          <w:b w:val="0"/>
          <w:bCs w:val="0"/>
          <w:color w:val="FFFFFF"/>
          <w:spacing w:val="-3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5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p</w:t>
      </w:r>
      <w:r>
        <w:rPr>
          <w:b w:val="0"/>
          <w:bCs w:val="0"/>
          <w:color w:val="FFFFFF"/>
          <w:spacing w:val="-3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-4"/>
          <w:w w:val="105"/>
        </w:rPr>
        <w:t>d</w:t>
      </w:r>
      <w:r>
        <w:rPr>
          <w:b w:val="0"/>
          <w:bCs w:val="0"/>
          <w:color w:val="FFFFFF"/>
          <w:spacing w:val="-2"/>
          <w:w w:val="105"/>
        </w:rPr>
        <w:t>u</w:t>
      </w:r>
      <w:r>
        <w:rPr>
          <w:b w:val="0"/>
          <w:bCs w:val="0"/>
          <w:color w:val="FFFFFF"/>
          <w:spacing w:val="-2"/>
          <w:w w:val="105"/>
        </w:rPr>
        <w:t>c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4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s</w:t>
      </w:r>
      <w:r>
        <w:rPr>
          <w:b w:val="0"/>
          <w:bCs w:val="0"/>
          <w:color w:val="FFFFFF"/>
          <w:spacing w:val="-5"/>
          <w:w w:val="105"/>
        </w:rPr>
        <w:t>u</w:t>
      </w:r>
      <w:r>
        <w:rPr>
          <w:b w:val="0"/>
          <w:bCs w:val="0"/>
          <w:color w:val="FFFFFF"/>
          <w:spacing w:val="-3"/>
          <w:w w:val="105"/>
        </w:rPr>
        <w:t>p</w:t>
      </w:r>
      <w:r>
        <w:rPr>
          <w:b w:val="0"/>
          <w:bCs w:val="0"/>
          <w:color w:val="FFFFFF"/>
          <w:spacing w:val="-1"/>
          <w:w w:val="105"/>
        </w:rPr>
        <w:t>p</w:t>
      </w:r>
      <w:r>
        <w:rPr>
          <w:b w:val="0"/>
          <w:bCs w:val="0"/>
          <w:color w:val="FFFFFF"/>
          <w:spacing w:val="-4"/>
          <w:w w:val="105"/>
        </w:rPr>
        <w:t>o</w:t>
      </w:r>
      <w:r>
        <w:rPr>
          <w:b w:val="0"/>
          <w:bCs w:val="0"/>
          <w:color w:val="FFFFFF"/>
          <w:spacing w:val="3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-2"/>
          <w:w w:val="105"/>
        </w:rPr>
        <w:t>c</w:t>
      </w:r>
      <w:r>
        <w:rPr>
          <w:b w:val="0"/>
          <w:bCs w:val="0"/>
          <w:color w:val="FFFFFF"/>
          <w:spacing w:val="-4"/>
          <w:w w:val="105"/>
        </w:rPr>
        <w:t>o</w:t>
      </w:r>
      <w:r>
        <w:rPr>
          <w:b w:val="0"/>
          <w:bCs w:val="0"/>
          <w:color w:val="FFFFFF"/>
          <w:spacing w:val="-3"/>
          <w:w w:val="105"/>
        </w:rPr>
        <w:t>m</w:t>
      </w:r>
      <w:r>
        <w:rPr>
          <w:b w:val="0"/>
          <w:bCs w:val="0"/>
          <w:color w:val="FFFFFF"/>
          <w:spacing w:val="-2"/>
          <w:w w:val="105"/>
        </w:rPr>
        <w:t>p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5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y</w:t>
      </w:r>
      <w:r>
        <w:rPr>
          <w:b w:val="0"/>
          <w:bCs w:val="0"/>
          <w:color w:val="FFFFFF"/>
          <w:spacing w:val="-9"/>
          <w:w w:val="105"/>
        </w:rPr>
        <w:t>’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8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p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27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28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x</w:t>
      </w:r>
      <w:r>
        <w:rPr>
          <w:b w:val="0"/>
          <w:bCs w:val="0"/>
          <w:color w:val="FFFFFF"/>
          <w:spacing w:val="-2"/>
          <w:w w:val="105"/>
        </w:rPr>
        <w:t>p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7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5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8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0"/>
          <w:w w:val="126"/>
        </w:rPr>
        <w:t> </w:t>
      </w:r>
      <w:r>
        <w:rPr>
          <w:b w:val="0"/>
          <w:bCs w:val="0"/>
          <w:color w:val="FFFFFF"/>
          <w:spacing w:val="-3"/>
          <w:w w:val="105"/>
        </w:rPr>
        <w:t>P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5"/>
          <w:w w:val="105"/>
        </w:rPr>
        <w:t>h</w:t>
      </w:r>
      <w:r>
        <w:rPr>
          <w:b w:val="0"/>
          <w:bCs w:val="0"/>
          <w:color w:val="FFFFFF"/>
          <w:spacing w:val="-3"/>
          <w:w w:val="105"/>
        </w:rPr>
        <w:t>r</w:t>
      </w:r>
      <w:r>
        <w:rPr>
          <w:b w:val="0"/>
          <w:bCs w:val="0"/>
          <w:color w:val="FFFFFF"/>
          <w:spacing w:val="-5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x</w:t>
      </w:r>
      <w:r>
        <w:rPr>
          <w:b w:val="0"/>
          <w:bCs w:val="0"/>
          <w:color w:val="FFFFFF"/>
          <w:spacing w:val="-31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-4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30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31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K</w:t>
      </w:r>
      <w:r>
        <w:rPr>
          <w:b w:val="0"/>
          <w:bCs w:val="0"/>
          <w:color w:val="FFFFFF"/>
          <w:spacing w:val="-30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31"/>
          <w:w w:val="105"/>
        </w:rPr>
        <w:t> </w:t>
      </w:r>
      <w:r>
        <w:rPr>
          <w:b w:val="0"/>
          <w:bCs w:val="0"/>
          <w:color w:val="FFFFFF"/>
          <w:spacing w:val="-6"/>
          <w:w w:val="105"/>
        </w:rPr>
        <w:t>E</w:t>
      </w:r>
      <w:r>
        <w:rPr>
          <w:b w:val="0"/>
          <w:bCs w:val="0"/>
          <w:color w:val="FFFFFF"/>
          <w:spacing w:val="-4"/>
          <w:w w:val="105"/>
        </w:rPr>
        <w:t>u</w:t>
      </w:r>
      <w:r>
        <w:rPr>
          <w:b w:val="0"/>
          <w:bCs w:val="0"/>
          <w:color w:val="FFFFFF"/>
          <w:spacing w:val="-3"/>
          <w:w w:val="105"/>
        </w:rPr>
        <w:t>r</w:t>
      </w:r>
      <w:r>
        <w:rPr>
          <w:b w:val="0"/>
          <w:bCs w:val="0"/>
          <w:color w:val="FFFFFF"/>
          <w:spacing w:val="-4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p</w:t>
      </w:r>
      <w:r>
        <w:rPr>
          <w:b w:val="0"/>
          <w:bCs w:val="0"/>
          <w:color w:val="FFFFFF"/>
          <w:spacing w:val="-4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FFFFFF"/>
          <w:spacing w:val="0"/>
          <w:w w:val="94"/>
        </w:rPr>
        <w:t> </w:t>
      </w:r>
      <w:r>
        <w:rPr>
          <w:b w:val="0"/>
          <w:bCs w:val="0"/>
          <w:color w:val="FFFFFF"/>
          <w:spacing w:val="-3"/>
          <w:w w:val="105"/>
        </w:rPr>
        <w:t>P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5"/>
          <w:w w:val="105"/>
        </w:rPr>
        <w:t>h</w:t>
      </w:r>
      <w:r>
        <w:rPr>
          <w:b w:val="0"/>
          <w:bCs w:val="0"/>
          <w:color w:val="FFFFFF"/>
          <w:spacing w:val="-3"/>
          <w:w w:val="105"/>
        </w:rPr>
        <w:t>r</w:t>
      </w:r>
      <w:r>
        <w:rPr>
          <w:b w:val="0"/>
          <w:bCs w:val="0"/>
          <w:color w:val="FFFFFF"/>
          <w:spacing w:val="-5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x</w:t>
      </w:r>
      <w:r>
        <w:rPr>
          <w:b w:val="0"/>
          <w:bCs w:val="0"/>
          <w:color w:val="FFFFFF"/>
          <w:spacing w:val="-23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3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m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-3"/>
          <w:w w:val="105"/>
        </w:rPr>
        <w:t>u</w:t>
      </w:r>
      <w:r>
        <w:rPr>
          <w:b w:val="0"/>
          <w:bCs w:val="0"/>
          <w:color w:val="FFFFFF"/>
          <w:spacing w:val="-2"/>
          <w:w w:val="105"/>
        </w:rPr>
        <w:t>f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c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4"/>
          <w:w w:val="105"/>
        </w:rPr>
        <w:t>u</w:t>
      </w:r>
      <w:r>
        <w:rPr>
          <w:b w:val="0"/>
          <w:bCs w:val="0"/>
          <w:color w:val="FFFFFF"/>
          <w:spacing w:val="-3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23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M</w:t>
      </w:r>
      <w:r>
        <w:rPr>
          <w:b w:val="0"/>
          <w:bCs w:val="0"/>
          <w:color w:val="FFFFFF"/>
          <w:spacing w:val="-4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-23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u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23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-3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23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M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-1"/>
          <w:w w:val="105"/>
        </w:rPr>
        <w:t>b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4"/>
          <w:w w:val="105"/>
        </w:rPr>
        <w:t>u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3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c</w:t>
      </w:r>
      <w:r>
        <w:rPr>
          <w:b w:val="0"/>
          <w:bCs w:val="0"/>
          <w:color w:val="FFFFFF"/>
          <w:spacing w:val="-5"/>
          <w:w w:val="105"/>
        </w:rPr>
        <w:t>u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4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-3"/>
          <w:w w:val="105"/>
        </w:rPr>
        <w:t>s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4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-19"/>
          <w:w w:val="105"/>
        </w:rPr>
        <w:t>1</w:t>
      </w:r>
      <w:r>
        <w:rPr>
          <w:b w:val="0"/>
          <w:bCs w:val="0"/>
          <w:color w:val="FFFFFF"/>
          <w:spacing w:val="0"/>
          <w:w w:val="105"/>
        </w:rPr>
        <w:t>1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c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5"/>
          <w:w w:val="105"/>
        </w:rPr>
        <w:t>u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-4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-5"/>
          <w:w w:val="105"/>
        </w:rPr>
        <w:t>a</w:t>
      </w:r>
      <w:r>
        <w:rPr>
          <w:b w:val="0"/>
          <w:bCs w:val="0"/>
          <w:color w:val="FFFFFF"/>
          <w:spacing w:val="-3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5"/>
          <w:w w:val="105"/>
        </w:rPr>
        <w:t>u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w</w:t>
      </w:r>
      <w:r>
        <w:rPr>
          <w:b w:val="0"/>
          <w:bCs w:val="0"/>
          <w:color w:val="FFFFFF"/>
          <w:spacing w:val="-4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-4"/>
          <w:w w:val="105"/>
        </w:rPr>
        <w:t>l</w:t>
      </w:r>
      <w:r>
        <w:rPr>
          <w:b w:val="0"/>
          <w:bCs w:val="0"/>
          <w:color w:val="FFFFFF"/>
          <w:spacing w:val="-3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324" w:lineRule="auto"/>
        <w:ind w:left="100" w:right="62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H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16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0"/>
        </w:rPr>
        <w:t>V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3"/>
          <w:w w:val="90"/>
        </w:rPr>
        <w:t>C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17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D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3"/>
          <w:w w:val="90"/>
        </w:rPr>
        <w:t>C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88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5"/>
        </w:rPr>
        <w:t>M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NU</w:t>
      </w:r>
      <w:r>
        <w:rPr>
          <w:rFonts w:ascii="Arial" w:hAnsi="Arial" w:cs="Arial" w:eastAsia="Arial"/>
          <w:b w:val="0"/>
          <w:bCs w:val="0"/>
          <w:color w:val="292829"/>
          <w:spacing w:val="-4"/>
          <w:w w:val="95"/>
        </w:rPr>
        <w:t>F</w:t>
      </w:r>
      <w:r>
        <w:rPr>
          <w:rFonts w:ascii="Arial" w:hAnsi="Arial" w:cs="Arial" w:eastAsia="Arial"/>
          <w:b w:val="0"/>
          <w:bCs w:val="0"/>
          <w:color w:val="292829"/>
          <w:spacing w:val="-1"/>
          <w:w w:val="95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3"/>
          <w:w w:val="95"/>
        </w:rPr>
        <w:t>C</w:t>
      </w:r>
      <w:r>
        <w:rPr>
          <w:rFonts w:ascii="Arial" w:hAnsi="Arial" w:cs="Arial" w:eastAsia="Arial"/>
          <w:b w:val="0"/>
          <w:bCs w:val="0"/>
          <w:color w:val="292829"/>
          <w:spacing w:val="3"/>
          <w:w w:val="95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UR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5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G</w:t>
      </w:r>
      <w:r>
        <w:rPr>
          <w:rFonts w:ascii="Arial" w:hAnsi="Arial" w:cs="Arial" w:eastAsia="Arial"/>
          <w:b w:val="0"/>
          <w:bCs w:val="0"/>
          <w:color w:val="292829"/>
          <w:spacing w:val="-31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C</w:t>
      </w:r>
      <w:r>
        <w:rPr>
          <w:rFonts w:ascii="Arial" w:hAnsi="Arial" w:cs="Arial" w:eastAsia="Arial"/>
          <w:b w:val="0"/>
          <w:bCs w:val="0"/>
          <w:color w:val="292829"/>
          <w:spacing w:val="-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5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3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D</w:t>
      </w:r>
      <w:r>
        <w:rPr>
          <w:rFonts w:ascii="Arial" w:hAnsi="Arial" w:cs="Arial" w:eastAsia="Arial"/>
          <w:b w:val="0"/>
          <w:bCs w:val="0"/>
          <w:color w:val="292829"/>
          <w:spacing w:val="5"/>
          <w:w w:val="90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0"/>
        </w:rPr>
        <w:t>V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L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P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S</w:t>
      </w:r>
      <w:r>
        <w:rPr>
          <w:rFonts w:ascii="Arial" w:hAnsi="Arial" w:cs="Arial" w:eastAsia="Arial"/>
          <w:b w:val="0"/>
          <w:bCs w:val="0"/>
          <w:color w:val="292829"/>
          <w:spacing w:val="27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L</w:t>
      </w:r>
      <w:r>
        <w:rPr>
          <w:rFonts w:ascii="Arial" w:hAnsi="Arial" w:cs="Arial" w:eastAsia="Arial"/>
          <w:b w:val="0"/>
          <w:bCs w:val="0"/>
          <w:color w:val="292829"/>
          <w:spacing w:val="-4"/>
          <w:w w:val="90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X</w:t>
      </w:r>
      <w:r>
        <w:rPr>
          <w:rFonts w:ascii="Arial" w:hAnsi="Arial" w:cs="Arial" w:eastAsia="Arial"/>
          <w:b w:val="0"/>
          <w:bCs w:val="0"/>
          <w:color w:val="292829"/>
          <w:spacing w:val="27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L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L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 w:before="17"/>
        <w:ind w:right="339"/>
        <w:jc w:val="left"/>
      </w:pPr>
      <w:r>
        <w:rPr>
          <w:b w:val="0"/>
          <w:bCs w:val="0"/>
          <w:color w:val="FFFFFF"/>
          <w:spacing w:val="2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23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nu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3"/>
          <w:w w:val="100"/>
        </w:rPr>
        <w:t>C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27"/>
          <w:w w:val="100"/>
        </w:rPr>
        <w:t> </w:t>
      </w:r>
      <w:r>
        <w:rPr>
          <w:b w:val="0"/>
          <w:bCs w:val="0"/>
          <w:color w:val="FFFFFF"/>
          <w:spacing w:val="6"/>
          <w:w w:val="100"/>
        </w:rPr>
        <w:t>(</w:t>
      </w:r>
      <w:r>
        <w:rPr>
          <w:b w:val="0"/>
          <w:bCs w:val="0"/>
          <w:color w:val="FFFFFF"/>
          <w:spacing w:val="2"/>
          <w:w w:val="100"/>
        </w:rPr>
        <w:t>V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0"/>
          <w:w w:val="100"/>
        </w:rPr>
        <w:t>M</w:t>
      </w:r>
      <w:r>
        <w:rPr>
          <w:b w:val="0"/>
          <w:bCs w:val="0"/>
          <w:color w:val="FFFFFF"/>
          <w:spacing w:val="-4"/>
          <w:w w:val="100"/>
        </w:rPr>
        <w:t>C</w:t>
      </w:r>
      <w:r>
        <w:rPr>
          <w:b w:val="0"/>
          <w:bCs w:val="0"/>
          <w:color w:val="FFFFFF"/>
          <w:spacing w:val="0"/>
          <w:w w:val="100"/>
        </w:rPr>
        <w:t>)</w:t>
      </w:r>
      <w:r>
        <w:rPr>
          <w:b w:val="0"/>
          <w:bCs w:val="0"/>
          <w:color w:val="FFFFFF"/>
          <w:spacing w:val="-27"/>
          <w:w w:val="100"/>
        </w:rPr>
        <w:t> </w:t>
      </w:r>
      <w:r>
        <w:rPr>
          <w:b w:val="0"/>
          <w:bCs w:val="0"/>
          <w:color w:val="FFFFFF"/>
          <w:spacing w:val="-2"/>
          <w:w w:val="100"/>
        </w:rPr>
        <w:t>l</w:t>
      </w:r>
      <w:r>
        <w:rPr>
          <w:b w:val="0"/>
          <w:bCs w:val="0"/>
          <w:color w:val="FFFFFF"/>
          <w:spacing w:val="2"/>
          <w:w w:val="100"/>
        </w:rPr>
        <w:t>o</w:t>
      </w:r>
      <w:r>
        <w:rPr>
          <w:b w:val="0"/>
          <w:bCs w:val="0"/>
          <w:color w:val="FFFFFF"/>
          <w:spacing w:val="2"/>
          <w:w w:val="100"/>
        </w:rPr>
        <w:t>c</w:t>
      </w:r>
      <w:r>
        <w:rPr>
          <w:b w:val="0"/>
          <w:bCs w:val="0"/>
          <w:color w:val="FFFFFF"/>
          <w:spacing w:val="-1"/>
          <w:w w:val="100"/>
        </w:rPr>
        <w:t>a</w:t>
      </w:r>
      <w:r>
        <w:rPr>
          <w:b w:val="0"/>
          <w:bCs w:val="0"/>
          <w:color w:val="FFFFFF"/>
          <w:spacing w:val="-1"/>
          <w:w w:val="100"/>
        </w:rPr>
        <w:t>t</w:t>
      </w:r>
      <w:r>
        <w:rPr>
          <w:b w:val="0"/>
          <w:bCs w:val="0"/>
          <w:color w:val="FFFFFF"/>
          <w:spacing w:val="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-27"/>
          <w:w w:val="100"/>
        </w:rPr>
        <w:t> </w:t>
      </w:r>
      <w:r>
        <w:rPr>
          <w:b w:val="0"/>
          <w:bCs w:val="0"/>
          <w:color w:val="FFFFFF"/>
          <w:spacing w:val="-1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-27"/>
          <w:w w:val="100"/>
        </w:rPr>
        <w:t> </w:t>
      </w:r>
      <w:r>
        <w:rPr>
          <w:b w:val="0"/>
          <w:bCs w:val="0"/>
          <w:color w:val="FFFFFF"/>
          <w:spacing w:val="4"/>
          <w:w w:val="100"/>
        </w:rPr>
        <w:t>C</w:t>
      </w:r>
      <w:r>
        <w:rPr>
          <w:b w:val="0"/>
          <w:bCs w:val="0"/>
          <w:color w:val="FFFFFF"/>
          <w:spacing w:val="-2"/>
          <w:w w:val="100"/>
        </w:rPr>
        <w:t>S</w:t>
      </w:r>
      <w:r>
        <w:rPr>
          <w:b w:val="0"/>
          <w:bCs w:val="0"/>
          <w:color w:val="FFFFFF"/>
          <w:spacing w:val="-3"/>
          <w:w w:val="100"/>
        </w:rPr>
        <w:t>I</w:t>
      </w:r>
      <w:r>
        <w:rPr>
          <w:b w:val="0"/>
          <w:bCs w:val="0"/>
          <w:color w:val="FFFFFF"/>
          <w:spacing w:val="2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-7"/>
          <w:w w:val="100"/>
        </w:rPr>
        <w:t>’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0"/>
          <w:w w:val="102"/>
        </w:rPr>
        <w:t> 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7"/>
          <w:w w:val="105"/>
        </w:rPr>
        <w:t>y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0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e,</w:t>
      </w:r>
      <w:r>
        <w:rPr>
          <w:b w:val="0"/>
          <w:bCs w:val="0"/>
          <w:color w:val="FFFFFF"/>
          <w:spacing w:val="-10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j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0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2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3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en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ove</w:t>
      </w:r>
      <w:r>
        <w:rPr>
          <w:b w:val="0"/>
          <w:bCs w:val="0"/>
          <w:color w:val="FFFFFF"/>
          <w:spacing w:val="1"/>
          <w:w w:val="105"/>
        </w:rPr>
        <w:t>r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en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,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4"/>
          <w:w w:val="105"/>
        </w:rPr>
        <w:t>C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2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27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7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6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27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27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f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7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x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1"/>
          <w:w w:val="105"/>
        </w:rPr>
        <w:t>u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4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j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/>
        <w:ind w:right="31"/>
        <w:jc w:val="left"/>
      </w:pP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-26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7"/>
          <w:w w:val="105"/>
        </w:rPr>
        <w:t>g</w:t>
      </w:r>
      <w:r>
        <w:rPr>
          <w:b w:val="0"/>
          <w:bCs w:val="0"/>
          <w:color w:val="FFFFFF"/>
          <w:spacing w:val="1"/>
          <w:w w:val="105"/>
        </w:rPr>
        <w:t>y</w:t>
      </w:r>
      <w:r>
        <w:rPr>
          <w:b w:val="0"/>
          <w:bCs w:val="0"/>
          <w:color w:val="FFFFFF"/>
          <w:spacing w:val="-1"/>
          <w:w w:val="105"/>
        </w:rPr>
        <w:t>-</w:t>
      </w:r>
      <w:r>
        <w:rPr>
          <w:b w:val="0"/>
          <w:bCs w:val="0"/>
          <w:color w:val="FFFFFF"/>
          <w:spacing w:val="1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6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14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9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f</w:t>
      </w:r>
      <w:r>
        <w:rPr>
          <w:b w:val="0"/>
          <w:bCs w:val="0"/>
          <w:color w:val="FFFFFF"/>
          <w:spacing w:val="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9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nu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 w:before="78"/>
        <w:ind w:right="10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FFFFFF"/>
          <w:spacing w:val="3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9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3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j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9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2"/>
          <w:w w:val="105"/>
        </w:rPr>
        <w:t>o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25"/>
        </w:rPr>
        <w:t> 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nu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re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1"/>
          <w:w w:val="105"/>
        </w:rPr>
        <w:t>y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ng</w:t>
      </w:r>
      <w:r>
        <w:rPr>
          <w:b w:val="0"/>
          <w:bCs w:val="0"/>
          <w:color w:val="FFFFFF"/>
          <w:spacing w:val="-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nt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ng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5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6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3"/>
          <w:w w:val="105"/>
        </w:rPr>
        <w:t>4</w:t>
      </w:r>
      <w:r>
        <w:rPr>
          <w:b w:val="0"/>
          <w:bCs w:val="0"/>
          <w:color w:val="FFFFFF"/>
          <w:spacing w:val="0"/>
          <w:w w:val="105"/>
        </w:rPr>
        <w:t>0</w:t>
      </w:r>
      <w:r>
        <w:rPr>
          <w:b w:val="0"/>
          <w:bCs w:val="0"/>
          <w:color w:val="FFFFFF"/>
          <w:spacing w:val="-3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6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30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2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w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2"/>
          <w:w w:val="105"/>
        </w:rPr>
        <w:t>x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2</w:t>
      </w:r>
      <w:r>
        <w:rPr>
          <w:b w:val="0"/>
          <w:bCs w:val="0"/>
          <w:color w:val="FFFFFF"/>
          <w:spacing w:val="-5"/>
          <w:w w:val="105"/>
        </w:rPr>
        <w:t>0</w:t>
      </w:r>
      <w:r>
        <w:rPr>
          <w:b w:val="0"/>
          <w:bCs w:val="0"/>
          <w:color w:val="FFFFFF"/>
          <w:spacing w:val="-10"/>
          <w:w w:val="105"/>
        </w:rPr>
        <w:t>1</w:t>
      </w:r>
      <w:r>
        <w:rPr>
          <w:b w:val="0"/>
          <w:bCs w:val="0"/>
          <w:color w:val="FFFFFF"/>
          <w:spacing w:val="-2"/>
          <w:w w:val="105"/>
        </w:rPr>
        <w:t>0</w:t>
      </w:r>
      <w:r>
        <w:rPr>
          <w:b w:val="0"/>
          <w:bCs w:val="0"/>
          <w:color w:val="FFFFFF"/>
          <w:spacing w:val="0"/>
          <w:w w:val="10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/>
        <w:ind w:right="167"/>
        <w:jc w:val="left"/>
      </w:pPr>
      <w:r>
        <w:rPr>
          <w:b w:val="0"/>
          <w:bCs w:val="0"/>
          <w:color w:val="FFFFFF"/>
          <w:spacing w:val="3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3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j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5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w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d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nu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4"/>
          <w:w w:val="105"/>
        </w:rPr>
        <w:t>t</w:t>
      </w:r>
      <w:r>
        <w:rPr>
          <w:b w:val="0"/>
          <w:bCs w:val="0"/>
          <w:color w:val="FFFFFF"/>
          <w:spacing w:val="2"/>
          <w:w w:val="105"/>
        </w:rPr>
        <w:t>y</w:t>
      </w:r>
      <w:r>
        <w:rPr>
          <w:b w:val="0"/>
          <w:bCs w:val="0"/>
          <w:color w:val="FFFFFF"/>
          <w:spacing w:val="2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x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9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f</w:t>
      </w:r>
      <w:r>
        <w:rPr>
          <w:b w:val="0"/>
          <w:bCs w:val="0"/>
          <w:color w:val="FFFFFF"/>
          <w:spacing w:val="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x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0"/>
          <w:w w:val="102"/>
        </w:rPr>
        <w:t> 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um</w:t>
      </w:r>
      <w:r>
        <w:rPr>
          <w:b w:val="0"/>
          <w:bCs w:val="0"/>
          <w:color w:val="FFFFFF"/>
          <w:spacing w:val="2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6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2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2"/>
        </w:rPr>
        <w:t> 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q</w:t>
      </w:r>
      <w:r>
        <w:rPr>
          <w:b w:val="0"/>
          <w:bCs w:val="0"/>
          <w:color w:val="FFFFFF"/>
          <w:spacing w:val="-2"/>
          <w:w w:val="105"/>
        </w:rPr>
        <w:t>u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26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7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26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e,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2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ng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ro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6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e,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/>
        <w:ind w:right="150"/>
        <w:jc w:val="left"/>
      </w:pP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3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un</w:t>
      </w:r>
      <w:r>
        <w:rPr>
          <w:b w:val="0"/>
          <w:bCs w:val="0"/>
          <w:color w:val="FFFFFF"/>
          <w:spacing w:val="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87" w:lineRule="auto"/>
        <w:ind w:right="179"/>
        <w:jc w:val="left"/>
      </w:pP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8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-28"/>
          <w:w w:val="105"/>
        </w:rPr>
        <w:t> 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-3"/>
          <w:w w:val="105"/>
        </w:rPr>
        <w:t>ni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-4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x</w:t>
      </w:r>
      <w:r>
        <w:rPr>
          <w:b w:val="0"/>
          <w:bCs w:val="0"/>
          <w:color w:val="FFFFFF"/>
          <w:spacing w:val="-28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8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p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8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L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2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-5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j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4"/>
          <w:w w:val="105"/>
        </w:rPr>
        <w:t>r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un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3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g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14"/>
        </w:rPr>
        <w:t> </w:t>
      </w:r>
      <w:r>
        <w:rPr>
          <w:b w:val="0"/>
          <w:bCs w:val="0"/>
          <w:color w:val="FFFFFF"/>
          <w:spacing w:val="-1"/>
          <w:w w:val="105"/>
        </w:rPr>
        <w:t>b</w:t>
      </w:r>
      <w:r>
        <w:rPr>
          <w:b w:val="0"/>
          <w:bCs w:val="0"/>
          <w:color w:val="FFFFFF"/>
          <w:spacing w:val="-2"/>
          <w:w w:val="105"/>
        </w:rPr>
        <w:t>u</w:t>
      </w:r>
      <w:r>
        <w:rPr>
          <w:b w:val="0"/>
          <w:bCs w:val="0"/>
          <w:color w:val="FFFFFF"/>
          <w:spacing w:val="-3"/>
          <w:w w:val="105"/>
        </w:rPr>
        <w:t>s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ss</w:t>
      </w:r>
      <w:r>
        <w:rPr>
          <w:b w:val="0"/>
          <w:bCs w:val="0"/>
          <w:color w:val="FFFFFF"/>
          <w:spacing w:val="-19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x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nt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19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2"/>
          <w:w w:val="105"/>
        </w:rPr>
        <w:t>ro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c</w:t>
      </w:r>
      <w:r>
        <w:rPr>
          <w:b w:val="0"/>
          <w:bCs w:val="0"/>
          <w:color w:val="FFFFFF"/>
          <w:spacing w:val="-3"/>
          <w:w w:val="105"/>
        </w:rPr>
        <w:t>u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nt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-3"/>
          <w:w w:val="105"/>
        </w:rPr>
        <w:t>s</w:t>
      </w:r>
      <w:r>
        <w:rPr>
          <w:b w:val="0"/>
          <w:bCs w:val="0"/>
          <w:color w:val="FFFFFF"/>
          <w:spacing w:val="-3"/>
          <w:w w:val="105"/>
        </w:rPr>
        <w:t>u</w:t>
      </w:r>
      <w:r>
        <w:rPr>
          <w:b w:val="0"/>
          <w:bCs w:val="0"/>
          <w:color w:val="FFFFFF"/>
          <w:spacing w:val="-1"/>
          <w:w w:val="105"/>
        </w:rPr>
        <w:t>p</w:t>
      </w:r>
      <w:r>
        <w:rPr>
          <w:b w:val="0"/>
          <w:bCs w:val="0"/>
          <w:color w:val="FFFFFF"/>
          <w:spacing w:val="-1"/>
          <w:w w:val="105"/>
        </w:rPr>
        <w:t>p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26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u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-3"/>
          <w:w w:val="105"/>
        </w:rPr>
        <w:t>d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y</w:t>
      </w:r>
      <w:r>
        <w:rPr>
          <w:b w:val="0"/>
          <w:bCs w:val="0"/>
          <w:color w:val="FFFFFF"/>
          <w:spacing w:val="0"/>
          <w:w w:val="105"/>
        </w:rPr>
        <w:t>-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9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m</w:t>
      </w:r>
      <w:r>
        <w:rPr>
          <w:b w:val="0"/>
          <w:bCs w:val="0"/>
          <w:color w:val="FFFFFF"/>
          <w:spacing w:val="-4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-1"/>
          <w:w w:val="105"/>
        </w:rPr>
        <w:t>f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u</w:t>
      </w:r>
      <w:r>
        <w:rPr>
          <w:b w:val="0"/>
          <w:bCs w:val="0"/>
          <w:color w:val="FFFFFF"/>
          <w:spacing w:val="-2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9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-3"/>
          <w:w w:val="105"/>
        </w:rPr>
        <w:t>e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14"/>
        </w:rPr>
        <w:t> </w:t>
      </w:r>
      <w:r>
        <w:rPr>
          <w:b w:val="0"/>
          <w:bCs w:val="0"/>
          <w:color w:val="FFFFFF"/>
          <w:spacing w:val="-2"/>
          <w:w w:val="105"/>
        </w:rPr>
        <w:t>c</w:t>
      </w:r>
      <w:r>
        <w:rPr>
          <w:b w:val="0"/>
          <w:bCs w:val="0"/>
          <w:color w:val="FFFFFF"/>
          <w:spacing w:val="-2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3"/>
          <w:w w:val="105"/>
        </w:rPr>
        <w:t>t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m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33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b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3"/>
          <w:w w:val="105"/>
        </w:rPr>
        <w:t>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324" w:lineRule="auto"/>
        <w:ind w:left="100" w:right="45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92829"/>
          <w:spacing w:val="4"/>
          <w:w w:val="90"/>
        </w:rPr>
        <w:t>C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S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19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D</w:t>
      </w:r>
      <w:r>
        <w:rPr>
          <w:rFonts w:ascii="Arial" w:hAnsi="Arial" w:cs="Arial" w:eastAsia="Arial"/>
          <w:b w:val="0"/>
          <w:bCs w:val="0"/>
          <w:color w:val="292829"/>
          <w:spacing w:val="19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B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G</w:t>
      </w:r>
      <w:r>
        <w:rPr>
          <w:rFonts w:ascii="Arial" w:hAnsi="Arial" w:cs="Arial" w:eastAsia="Arial"/>
          <w:b w:val="0"/>
          <w:bCs w:val="0"/>
          <w:color w:val="292829"/>
          <w:spacing w:val="19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D</w:t>
      </w:r>
      <w:r>
        <w:rPr>
          <w:rFonts w:ascii="Arial" w:hAnsi="Arial" w:cs="Arial" w:eastAsia="Arial"/>
          <w:b w:val="0"/>
          <w:bCs w:val="0"/>
          <w:color w:val="292829"/>
          <w:spacing w:val="5"/>
          <w:w w:val="90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0"/>
        </w:rPr>
        <w:t>V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L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P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4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3"/>
          <w:w w:val="90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W</w:t>
      </w:r>
      <w:r>
        <w:rPr>
          <w:rFonts w:ascii="Arial" w:hAnsi="Arial" w:cs="Arial" w:eastAsia="Arial"/>
          <w:b w:val="0"/>
          <w:bCs w:val="0"/>
          <w:color w:val="292829"/>
          <w:spacing w:val="5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0"/>
        </w:rPr>
        <w:t>P</w:t>
      </w:r>
      <w:r>
        <w:rPr>
          <w:rFonts w:ascii="Arial" w:hAnsi="Arial" w:cs="Arial" w:eastAsia="Arial"/>
          <w:b w:val="0"/>
          <w:bCs w:val="0"/>
          <w:color w:val="292829"/>
          <w:spacing w:val="3"/>
          <w:w w:val="90"/>
        </w:rPr>
        <w:t>C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-9"/>
          <w:w w:val="90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5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F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5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H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3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0"/>
        </w:rPr>
        <w:t>RO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S</w:t>
      </w:r>
      <w:r>
        <w:rPr>
          <w:rFonts w:ascii="Arial" w:hAnsi="Arial" w:cs="Arial" w:eastAsia="Arial"/>
          <w:b w:val="0"/>
          <w:bCs w:val="0"/>
          <w:color w:val="292829"/>
          <w:spacing w:val="-5"/>
          <w:w w:val="90"/>
        </w:rPr>
        <w:t>P</w:t>
      </w:r>
      <w:r>
        <w:rPr>
          <w:rFonts w:ascii="Arial" w:hAnsi="Arial" w:cs="Arial" w:eastAsia="Arial"/>
          <w:b w:val="0"/>
          <w:bCs w:val="0"/>
          <w:color w:val="292829"/>
          <w:spacing w:val="-1"/>
          <w:w w:val="90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C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41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D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U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S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 w:before="17"/>
        <w:ind w:right="0"/>
        <w:jc w:val="left"/>
      </w:pPr>
      <w:r>
        <w:rPr>
          <w:b w:val="0"/>
          <w:bCs w:val="0"/>
          <w:color w:val="FFFFFF"/>
          <w:spacing w:val="4"/>
          <w:w w:val="100"/>
        </w:rPr>
        <w:t>C</w:t>
      </w:r>
      <w:r>
        <w:rPr>
          <w:b w:val="0"/>
          <w:bCs w:val="0"/>
          <w:color w:val="FFFFFF"/>
          <w:spacing w:val="-2"/>
          <w:w w:val="100"/>
        </w:rPr>
        <w:t>S</w:t>
      </w:r>
      <w:r>
        <w:rPr>
          <w:b w:val="0"/>
          <w:bCs w:val="0"/>
          <w:color w:val="FFFFFF"/>
          <w:spacing w:val="-3"/>
          <w:w w:val="100"/>
        </w:rPr>
        <w:t>I</w:t>
      </w:r>
      <w:r>
        <w:rPr>
          <w:b w:val="0"/>
          <w:bCs w:val="0"/>
          <w:color w:val="FFFFFF"/>
          <w:spacing w:val="2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-17"/>
          <w:w w:val="100"/>
        </w:rPr>
        <w:t> </w:t>
      </w:r>
      <w:r>
        <w:rPr>
          <w:b w:val="0"/>
          <w:bCs w:val="0"/>
          <w:color w:val="FFFFFF"/>
          <w:spacing w:val="-1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-16"/>
          <w:w w:val="100"/>
        </w:rPr>
        <w:t> </w:t>
      </w:r>
      <w:r>
        <w:rPr>
          <w:b w:val="0"/>
          <w:bCs w:val="0"/>
          <w:color w:val="FFFFFF"/>
          <w:spacing w:val="2"/>
          <w:w w:val="100"/>
        </w:rPr>
        <w:t>B</w:t>
      </w:r>
      <w:r>
        <w:rPr>
          <w:b w:val="0"/>
          <w:bCs w:val="0"/>
          <w:color w:val="FFFFFF"/>
          <w:spacing w:val="2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2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g</w:t>
      </w:r>
      <w:r>
        <w:rPr>
          <w:b w:val="0"/>
          <w:bCs w:val="0"/>
          <w:color w:val="FFFFFF"/>
          <w:spacing w:val="-1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h</w:t>
      </w:r>
      <w:r>
        <w:rPr>
          <w:b w:val="0"/>
          <w:bCs w:val="0"/>
          <w:color w:val="FFFFFF"/>
          <w:spacing w:val="-2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v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1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h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-17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-16"/>
          <w:w w:val="100"/>
        </w:rPr>
        <w:t> </w:t>
      </w:r>
      <w:r>
        <w:rPr>
          <w:b w:val="0"/>
          <w:bCs w:val="0"/>
          <w:color w:val="FFFFFF"/>
          <w:spacing w:val="-1"/>
          <w:w w:val="100"/>
        </w:rPr>
        <w:t>2</w:t>
      </w:r>
      <w:r>
        <w:rPr>
          <w:b w:val="0"/>
          <w:bCs w:val="0"/>
          <w:color w:val="FFFFFF"/>
          <w:spacing w:val="-1"/>
          <w:w w:val="100"/>
        </w:rPr>
        <w:t>3</w:t>
      </w:r>
      <w:r>
        <w:rPr>
          <w:b w:val="0"/>
          <w:bCs w:val="0"/>
          <w:color w:val="FFFFFF"/>
          <w:spacing w:val="0"/>
          <w:w w:val="100"/>
        </w:rPr>
        <w:t>-</w:t>
      </w:r>
      <w:r>
        <w:rPr>
          <w:b w:val="0"/>
          <w:bCs w:val="0"/>
          <w:color w:val="FFFFFF"/>
          <w:spacing w:val="0"/>
          <w:w w:val="100"/>
        </w:rPr>
        <w:t>y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-1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0"/>
          <w:w w:val="114"/>
        </w:rPr>
        <w:t> 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-1"/>
          <w:w w:val="100"/>
        </w:rPr>
        <w:t>a</w:t>
      </w:r>
      <w:r>
        <w:rPr>
          <w:b w:val="0"/>
          <w:bCs w:val="0"/>
          <w:color w:val="FFFFFF"/>
          <w:spacing w:val="-1"/>
          <w:w w:val="100"/>
        </w:rPr>
        <w:t>t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g</w:t>
      </w:r>
      <w:r>
        <w:rPr>
          <w:b w:val="0"/>
          <w:bCs w:val="0"/>
          <w:color w:val="FFFFFF"/>
          <w:spacing w:val="0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c</w:t>
      </w:r>
      <w:r>
        <w:rPr>
          <w:b w:val="0"/>
          <w:bCs w:val="0"/>
          <w:color w:val="FFFFFF"/>
          <w:spacing w:val="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-1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c</w:t>
      </w:r>
      <w:r>
        <w:rPr>
          <w:b w:val="0"/>
          <w:bCs w:val="0"/>
          <w:color w:val="FFFFFF"/>
          <w:spacing w:val="0"/>
          <w:w w:val="100"/>
        </w:rPr>
        <w:t>h</w:t>
      </w:r>
      <w:r>
        <w:rPr>
          <w:b w:val="0"/>
          <w:bCs w:val="0"/>
          <w:color w:val="FFFFFF"/>
          <w:spacing w:val="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l</w:t>
      </w:r>
      <w:r>
        <w:rPr>
          <w:b w:val="0"/>
          <w:bCs w:val="0"/>
          <w:color w:val="FFFFFF"/>
          <w:spacing w:val="-1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-1"/>
          <w:w w:val="100"/>
        </w:rPr>
        <w:t>h</w:t>
      </w:r>
      <w:r>
        <w:rPr>
          <w:b w:val="0"/>
          <w:bCs w:val="0"/>
          <w:color w:val="FFFFFF"/>
          <w:spacing w:val="-2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p</w:t>
      </w:r>
      <w:r>
        <w:rPr>
          <w:b w:val="0"/>
          <w:bCs w:val="0"/>
          <w:color w:val="FFFFFF"/>
          <w:spacing w:val="0"/>
          <w:w w:val="100"/>
        </w:rPr>
        <w:t>.</w:t>
      </w:r>
      <w:r>
        <w:rPr>
          <w:b w:val="0"/>
          <w:bCs w:val="0"/>
          <w:color w:val="FFFFFF"/>
          <w:spacing w:val="5"/>
          <w:w w:val="100"/>
        </w:rPr>
        <w:t> </w:t>
      </w:r>
      <w:r>
        <w:rPr>
          <w:b w:val="0"/>
          <w:bCs w:val="0"/>
          <w:color w:val="FFFFFF"/>
          <w:spacing w:val="4"/>
          <w:w w:val="100"/>
        </w:rPr>
        <w:t>C</w:t>
      </w:r>
      <w:r>
        <w:rPr>
          <w:b w:val="0"/>
          <w:bCs w:val="0"/>
          <w:color w:val="FFFFFF"/>
          <w:spacing w:val="-2"/>
          <w:w w:val="100"/>
        </w:rPr>
        <w:t>S</w:t>
      </w:r>
      <w:r>
        <w:rPr>
          <w:b w:val="0"/>
          <w:bCs w:val="0"/>
          <w:color w:val="FFFFFF"/>
          <w:spacing w:val="-3"/>
          <w:w w:val="100"/>
        </w:rPr>
        <w:t>I</w:t>
      </w:r>
      <w:r>
        <w:rPr>
          <w:b w:val="0"/>
          <w:bCs w:val="0"/>
          <w:color w:val="FFFFFF"/>
          <w:spacing w:val="2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0"/>
          <w:w w:val="84"/>
        </w:rPr>
        <w:t> </w:t>
      </w:r>
      <w:r>
        <w:rPr>
          <w:b w:val="0"/>
          <w:bCs w:val="0"/>
          <w:color w:val="FFFFFF"/>
          <w:spacing w:val="0"/>
          <w:w w:val="100"/>
        </w:rPr>
        <w:t>h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p</w:t>
      </w:r>
      <w:r>
        <w:rPr>
          <w:b w:val="0"/>
          <w:bCs w:val="0"/>
          <w:color w:val="FFFFFF"/>
          <w:spacing w:val="0"/>
          <w:w w:val="100"/>
        </w:rPr>
        <w:t>l</w:t>
      </w:r>
      <w:r>
        <w:rPr>
          <w:b w:val="0"/>
          <w:bCs w:val="0"/>
          <w:color w:val="FFFFFF"/>
          <w:spacing w:val="-1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y</w:t>
      </w:r>
      <w:r>
        <w:rPr>
          <w:b w:val="0"/>
          <w:bCs w:val="0"/>
          <w:color w:val="FFFFFF"/>
          <w:spacing w:val="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-2"/>
          <w:w w:val="100"/>
        </w:rPr>
        <w:t>k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y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-2"/>
          <w:w w:val="100"/>
        </w:rPr>
        <w:t>l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-2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h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v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-2"/>
          <w:w w:val="100"/>
        </w:rPr>
        <w:t>l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p</w:t>
      </w:r>
      <w:r>
        <w:rPr>
          <w:b w:val="0"/>
          <w:bCs w:val="0"/>
          <w:color w:val="FFFFFF"/>
          <w:spacing w:val="0"/>
          <w:w w:val="100"/>
        </w:rPr>
        <w:t>m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0"/>
          <w:w w:val="133"/>
        </w:rPr>
        <w:t> </w:t>
      </w:r>
      <w:r>
        <w:rPr>
          <w:b w:val="0"/>
          <w:bCs w:val="0"/>
          <w:color w:val="FFFFFF"/>
          <w:spacing w:val="-1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f</w:t>
      </w:r>
      <w:r>
        <w:rPr>
          <w:b w:val="0"/>
          <w:bCs w:val="0"/>
          <w:color w:val="FFFFFF"/>
          <w:spacing w:val="8"/>
          <w:w w:val="100"/>
        </w:rPr>
        <w:t> </w:t>
      </w:r>
      <w:r>
        <w:rPr>
          <w:b w:val="0"/>
          <w:bCs w:val="0"/>
          <w:color w:val="FFFFFF"/>
          <w:spacing w:val="2"/>
          <w:w w:val="100"/>
        </w:rPr>
        <w:t>B</w:t>
      </w:r>
      <w:r>
        <w:rPr>
          <w:b w:val="0"/>
          <w:bCs w:val="0"/>
          <w:color w:val="FFFFFF"/>
          <w:spacing w:val="2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2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3"/>
          <w:w w:val="100"/>
        </w:rPr>
        <w:t>g</w:t>
      </w:r>
      <w:r>
        <w:rPr>
          <w:b w:val="0"/>
          <w:bCs w:val="0"/>
          <w:color w:val="FFFFFF"/>
          <w:spacing w:val="-7"/>
          <w:w w:val="100"/>
        </w:rPr>
        <w:t>’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1"/>
          <w:w w:val="100"/>
        </w:rPr>
        <w:t>p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-1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8"/>
          <w:w w:val="100"/>
        </w:rPr>
        <w:t> </w:t>
      </w:r>
      <w:r>
        <w:rPr>
          <w:b w:val="0"/>
          <w:bCs w:val="0"/>
          <w:color w:val="FFFFFF"/>
          <w:spacing w:val="-2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u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-1"/>
          <w:w w:val="100"/>
        </w:rPr>
        <w:t>a</w:t>
      </w:r>
      <w:r>
        <w:rPr>
          <w:b w:val="0"/>
          <w:bCs w:val="0"/>
          <w:color w:val="FFFFFF"/>
          <w:spacing w:val="-1"/>
          <w:w w:val="100"/>
        </w:rPr>
        <w:t>l</w:t>
      </w:r>
      <w:r>
        <w:rPr>
          <w:b w:val="0"/>
          <w:bCs w:val="0"/>
          <w:color w:val="FFFFFF"/>
          <w:spacing w:val="-1"/>
          <w:w w:val="100"/>
        </w:rPr>
        <w:t>i</w:t>
      </w:r>
      <w:r>
        <w:rPr>
          <w:b w:val="0"/>
          <w:bCs w:val="0"/>
          <w:color w:val="FFFFFF"/>
          <w:spacing w:val="2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.</w:t>
      </w:r>
      <w:r>
        <w:rPr>
          <w:b w:val="0"/>
          <w:bCs w:val="0"/>
          <w:color w:val="FFFFFF"/>
          <w:spacing w:val="0"/>
          <w:w w:val="94"/>
        </w:rPr>
        <w:t> </w:t>
      </w:r>
      <w:r>
        <w:rPr>
          <w:b w:val="0"/>
          <w:bCs w:val="0"/>
          <w:color w:val="FFFFFF"/>
          <w:spacing w:val="2"/>
          <w:w w:val="100"/>
        </w:rPr>
        <w:t>B</w:t>
      </w:r>
      <w:r>
        <w:rPr>
          <w:b w:val="0"/>
          <w:bCs w:val="0"/>
          <w:color w:val="FFFFFF"/>
          <w:spacing w:val="2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2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g</w:t>
      </w:r>
      <w:r>
        <w:rPr>
          <w:b w:val="0"/>
          <w:bCs w:val="0"/>
          <w:color w:val="FFFFFF"/>
          <w:spacing w:val="-1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2"/>
          <w:w w:val="100"/>
        </w:rPr>
        <w:t>e</w:t>
      </w:r>
      <w:r>
        <w:rPr>
          <w:b w:val="0"/>
          <w:bCs w:val="0"/>
          <w:color w:val="FFFFFF"/>
          <w:spacing w:val="1"/>
          <w:w w:val="100"/>
        </w:rPr>
        <w:t>c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-1"/>
          <w:w w:val="100"/>
        </w:rPr>
        <w:t>l</w:t>
      </w:r>
      <w:r>
        <w:rPr>
          <w:b w:val="0"/>
          <w:bCs w:val="0"/>
          <w:color w:val="FFFFFF"/>
          <w:spacing w:val="0"/>
          <w:w w:val="100"/>
        </w:rPr>
        <w:t>y</w:t>
      </w:r>
      <w:r>
        <w:rPr>
          <w:b w:val="0"/>
          <w:bCs w:val="0"/>
          <w:color w:val="FFFFFF"/>
          <w:spacing w:val="-1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-1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m</w:t>
      </w:r>
      <w:r>
        <w:rPr>
          <w:b w:val="0"/>
          <w:bCs w:val="0"/>
          <w:color w:val="FFFFFF"/>
          <w:spacing w:val="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-10"/>
          <w:w w:val="100"/>
        </w:rPr>
        <w:t> </w:t>
      </w:r>
      <w:r>
        <w:rPr>
          <w:b w:val="0"/>
          <w:bCs w:val="0"/>
          <w:color w:val="FFFFFF"/>
          <w:spacing w:val="4"/>
          <w:w w:val="100"/>
        </w:rPr>
        <w:t>C</w:t>
      </w:r>
      <w:r>
        <w:rPr>
          <w:b w:val="0"/>
          <w:bCs w:val="0"/>
          <w:color w:val="FFFFFF"/>
          <w:spacing w:val="-2"/>
          <w:w w:val="100"/>
        </w:rPr>
        <w:t>S</w:t>
      </w:r>
      <w:r>
        <w:rPr>
          <w:b w:val="0"/>
          <w:bCs w:val="0"/>
          <w:color w:val="FFFFFF"/>
          <w:spacing w:val="-3"/>
          <w:w w:val="100"/>
        </w:rPr>
        <w:t>I</w:t>
      </w:r>
      <w:r>
        <w:rPr>
          <w:b w:val="0"/>
          <w:bCs w:val="0"/>
          <w:color w:val="FFFFFF"/>
          <w:spacing w:val="2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-1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-1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G</w:t>
      </w:r>
      <w:r>
        <w:rPr>
          <w:b w:val="0"/>
          <w:bCs w:val="0"/>
          <w:color w:val="FFFFFF"/>
          <w:spacing w:val="-2"/>
          <w:w w:val="100"/>
        </w:rPr>
        <w:t>l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b</w:t>
      </w:r>
      <w:r>
        <w:rPr>
          <w:b w:val="0"/>
          <w:bCs w:val="0"/>
          <w:color w:val="FFFFFF"/>
          <w:spacing w:val="-1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l</w:t>
      </w:r>
      <w:r>
        <w:rPr>
          <w:b w:val="0"/>
          <w:bCs w:val="0"/>
          <w:color w:val="FFFFFF"/>
          <w:spacing w:val="0"/>
          <w:w w:val="125"/>
        </w:rPr>
        <w:t> 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-1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c</w:t>
      </w:r>
      <w:r>
        <w:rPr>
          <w:b w:val="0"/>
          <w:bCs w:val="0"/>
          <w:color w:val="FFFFFF"/>
          <w:spacing w:val="0"/>
          <w:w w:val="100"/>
        </w:rPr>
        <w:t>h</w:t>
      </w:r>
      <w:r>
        <w:rPr>
          <w:b w:val="0"/>
          <w:bCs w:val="0"/>
          <w:color w:val="FFFFFF"/>
          <w:spacing w:val="3"/>
          <w:w w:val="100"/>
        </w:rPr>
        <w:t> </w:t>
      </w:r>
      <w:r>
        <w:rPr>
          <w:b w:val="0"/>
          <w:bCs w:val="0"/>
          <w:color w:val="FFFFFF"/>
          <w:spacing w:val="-1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4"/>
          <w:w w:val="100"/>
        </w:rPr>
        <w:t> </w:t>
      </w:r>
      <w:r>
        <w:rPr>
          <w:b w:val="0"/>
          <w:bCs w:val="0"/>
          <w:color w:val="FFFFFF"/>
          <w:spacing w:val="2"/>
          <w:w w:val="100"/>
        </w:rPr>
        <w:t>D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v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-2"/>
          <w:w w:val="100"/>
        </w:rPr>
        <w:t>l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p</w:t>
      </w:r>
      <w:r>
        <w:rPr>
          <w:b w:val="0"/>
          <w:bCs w:val="0"/>
          <w:color w:val="FFFFFF"/>
          <w:spacing w:val="0"/>
          <w:w w:val="100"/>
        </w:rPr>
        <w:t>m</w:t>
      </w:r>
      <w:r>
        <w:rPr>
          <w:b w:val="0"/>
          <w:bCs w:val="0"/>
          <w:color w:val="FFFFFF"/>
          <w:spacing w:val="0"/>
          <w:w w:val="100"/>
        </w:rPr>
        <w:t>en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3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‘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-1"/>
          <w:w w:val="100"/>
        </w:rPr>
        <w:t>u</w:t>
      </w:r>
      <w:r>
        <w:rPr>
          <w:b w:val="0"/>
          <w:bCs w:val="0"/>
          <w:color w:val="FFFFFF"/>
          <w:spacing w:val="0"/>
          <w:w w:val="100"/>
        </w:rPr>
        <w:t>p</w:t>
      </w:r>
      <w:r>
        <w:rPr>
          <w:b w:val="0"/>
          <w:bCs w:val="0"/>
          <w:color w:val="FFFFFF"/>
          <w:spacing w:val="0"/>
          <w:w w:val="100"/>
        </w:rPr>
        <w:t>p</w:t>
      </w:r>
      <w:r>
        <w:rPr>
          <w:b w:val="0"/>
          <w:bCs w:val="0"/>
          <w:color w:val="FFFFFF"/>
          <w:spacing w:val="-1"/>
          <w:w w:val="100"/>
        </w:rPr>
        <w:t>l</w:t>
      </w:r>
      <w:r>
        <w:rPr>
          <w:b w:val="0"/>
          <w:bCs w:val="0"/>
          <w:color w:val="FFFFFF"/>
          <w:spacing w:val="-1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/>
        <w:ind w:right="286"/>
        <w:jc w:val="left"/>
      </w:pP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-12"/>
          <w:w w:val="105"/>
        </w:rPr>
        <w:t>Y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-10"/>
          <w:w w:val="105"/>
        </w:rPr>
        <w:t>r</w:t>
      </w:r>
      <w:r>
        <w:rPr>
          <w:b w:val="0"/>
          <w:bCs w:val="0"/>
          <w:color w:val="FFFFFF"/>
          <w:spacing w:val="-8"/>
          <w:w w:val="105"/>
        </w:rPr>
        <w:t>.</w:t>
      </w:r>
      <w:r>
        <w:rPr>
          <w:b w:val="0"/>
          <w:bCs w:val="0"/>
          <w:color w:val="FFFFFF"/>
          <w:spacing w:val="0"/>
          <w:w w:val="105"/>
        </w:rPr>
        <w:t>’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4"/>
          <w:w w:val="105"/>
        </w:rPr>
        <w:t>C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2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w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-11"/>
          <w:w w:val="105"/>
        </w:rPr>
        <w:t>1</w:t>
      </w:r>
      <w:r>
        <w:rPr>
          <w:b w:val="0"/>
          <w:bCs w:val="0"/>
          <w:color w:val="FFFFFF"/>
          <w:spacing w:val="0"/>
          <w:w w:val="105"/>
        </w:rPr>
        <w:t>6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-1"/>
          <w:w w:val="105"/>
        </w:rPr>
        <w:t>ni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w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5"/>
        </w:rPr>
        <w:t>“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12"/>
          <w:w w:val="105"/>
        </w:rPr>
        <w:t>Y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”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3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w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,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0"/>
          <w:w w:val="126"/>
        </w:rPr>
        <w:t> </w:t>
      </w:r>
      <w:r>
        <w:rPr>
          <w:b w:val="0"/>
          <w:bCs w:val="0"/>
          <w:color w:val="FFFFFF"/>
          <w:spacing w:val="-3"/>
          <w:w w:val="105"/>
        </w:rPr>
        <w:t>2</w:t>
      </w:r>
      <w:r>
        <w:rPr>
          <w:b w:val="0"/>
          <w:bCs w:val="0"/>
          <w:color w:val="FFFFFF"/>
          <w:spacing w:val="0"/>
          <w:w w:val="105"/>
        </w:rPr>
        <w:t>6</w:t>
      </w:r>
      <w:r>
        <w:rPr>
          <w:b w:val="0"/>
          <w:bCs w:val="0"/>
          <w:color w:val="FFFFFF"/>
          <w:spacing w:val="-26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0</w:t>
      </w:r>
      <w:r>
        <w:rPr>
          <w:b w:val="0"/>
          <w:bCs w:val="0"/>
          <w:color w:val="FFFFFF"/>
          <w:spacing w:val="2"/>
          <w:w w:val="105"/>
        </w:rPr>
        <w:t>0</w:t>
      </w:r>
      <w:r>
        <w:rPr>
          <w:b w:val="0"/>
          <w:bCs w:val="0"/>
          <w:color w:val="FFFFFF"/>
          <w:spacing w:val="0"/>
          <w:w w:val="105"/>
        </w:rPr>
        <w:t>0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B</w:t>
      </w:r>
      <w:r>
        <w:rPr>
          <w:b w:val="0"/>
          <w:bCs w:val="0"/>
          <w:color w:val="FFFFFF"/>
          <w:spacing w:val="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"/>
          <w:w w:val="105"/>
        </w:rPr>
        <w:t>w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87" w:lineRule="auto"/>
        <w:ind w:right="100"/>
        <w:jc w:val="left"/>
      </w:pPr>
      <w:r>
        <w:rPr>
          <w:b w:val="0"/>
          <w:bCs w:val="0"/>
          <w:color w:val="FFFFFF"/>
          <w:spacing w:val="4"/>
          <w:w w:val="100"/>
        </w:rPr>
        <w:t>C</w:t>
      </w:r>
      <w:r>
        <w:rPr>
          <w:b w:val="0"/>
          <w:bCs w:val="0"/>
          <w:color w:val="FFFFFF"/>
          <w:spacing w:val="-2"/>
          <w:w w:val="100"/>
        </w:rPr>
        <w:t>S</w:t>
      </w:r>
      <w:r>
        <w:rPr>
          <w:b w:val="0"/>
          <w:bCs w:val="0"/>
          <w:color w:val="FFFFFF"/>
          <w:spacing w:val="-3"/>
          <w:w w:val="100"/>
        </w:rPr>
        <w:t>I</w:t>
      </w:r>
      <w:r>
        <w:rPr>
          <w:b w:val="0"/>
          <w:bCs w:val="0"/>
          <w:color w:val="FFFFFF"/>
          <w:spacing w:val="2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-19"/>
          <w:w w:val="100"/>
        </w:rPr>
        <w:t> </w:t>
      </w:r>
      <w:r>
        <w:rPr>
          <w:b w:val="0"/>
          <w:bCs w:val="0"/>
          <w:color w:val="FFFFFF"/>
          <w:spacing w:val="-1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-18"/>
          <w:w w:val="100"/>
        </w:rPr>
        <w:t> </w:t>
      </w:r>
      <w:r>
        <w:rPr>
          <w:b w:val="0"/>
          <w:bCs w:val="0"/>
          <w:color w:val="FFFFFF"/>
          <w:spacing w:val="2"/>
          <w:w w:val="100"/>
        </w:rPr>
        <w:t>B</w:t>
      </w:r>
      <w:r>
        <w:rPr>
          <w:b w:val="0"/>
          <w:bCs w:val="0"/>
          <w:color w:val="FFFFFF"/>
          <w:spacing w:val="2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2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g</w:t>
      </w:r>
      <w:r>
        <w:rPr>
          <w:b w:val="0"/>
          <w:bCs w:val="0"/>
          <w:color w:val="FFFFFF"/>
          <w:spacing w:val="-1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h</w:t>
      </w:r>
      <w:r>
        <w:rPr>
          <w:b w:val="0"/>
          <w:bCs w:val="0"/>
          <w:color w:val="FFFFFF"/>
          <w:spacing w:val="-2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v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18"/>
          <w:w w:val="100"/>
        </w:rPr>
        <w:t> </w:t>
      </w:r>
      <w:r>
        <w:rPr>
          <w:b w:val="0"/>
          <w:bCs w:val="0"/>
          <w:color w:val="FFFFFF"/>
          <w:spacing w:val="-1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g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h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0"/>
          <w:w w:val="114"/>
        </w:rPr>
        <w:t> 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2"/>
          <w:w w:val="105"/>
        </w:rPr>
        <w:t>p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-1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2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6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-9"/>
          <w:w w:val="105"/>
        </w:rPr>
        <w:t>-</w:t>
      </w:r>
      <w:r>
        <w:rPr>
          <w:b w:val="0"/>
          <w:bCs w:val="0"/>
          <w:color w:val="FFFFFF"/>
          <w:spacing w:val="0"/>
          <w:w w:val="105"/>
        </w:rPr>
        <w:t>1</w:t>
      </w:r>
      <w:r>
        <w:rPr>
          <w:b w:val="0"/>
          <w:bCs w:val="0"/>
          <w:color w:val="FFFFFF"/>
          <w:spacing w:val="-2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26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5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“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”</w:t>
      </w:r>
      <w:r>
        <w:rPr>
          <w:b w:val="0"/>
          <w:bCs w:val="0"/>
          <w:color w:val="FFFFFF"/>
          <w:spacing w:val="0"/>
          <w:w w:val="112"/>
        </w:rPr>
        <w:t> 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-1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7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b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1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0</w:t>
      </w:r>
      <w:r>
        <w:rPr>
          <w:b w:val="0"/>
          <w:bCs w:val="0"/>
          <w:color w:val="FFFFFF"/>
          <w:spacing w:val="2"/>
          <w:w w:val="105"/>
        </w:rPr>
        <w:t>0</w:t>
      </w:r>
      <w:r>
        <w:rPr>
          <w:b w:val="0"/>
          <w:bCs w:val="0"/>
          <w:color w:val="FFFFFF"/>
          <w:spacing w:val="0"/>
          <w:w w:val="105"/>
        </w:rPr>
        <w:t>0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5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i-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2"/>
          <w:w w:val="105"/>
        </w:rPr>
        <w:t>g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FFFFFF"/>
          <w:spacing w:val="0"/>
          <w:w w:val="94"/>
        </w:rPr>
        <w:t> </w:t>
      </w:r>
      <w:r>
        <w:rPr>
          <w:b w:val="0"/>
          <w:bCs w:val="0"/>
          <w:color w:val="FFFFFF"/>
          <w:spacing w:val="2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32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-31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7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32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3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he</w:t>
      </w:r>
      <w:r>
        <w:rPr>
          <w:b w:val="0"/>
          <w:bCs w:val="0"/>
          <w:color w:val="FFFFFF"/>
          <w:spacing w:val="1"/>
          <w:w w:val="100"/>
        </w:rPr>
        <w:t> 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nt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o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ng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nu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0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1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0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2"/>
          <w:w w:val="105"/>
        </w:rPr>
        <w:t>p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w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/>
        <w:ind w:right="179"/>
        <w:jc w:val="left"/>
      </w:pP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hi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25"/>
        </w:rPr>
        <w:t> 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-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"/>
          <w:w w:val="105"/>
        </w:rPr>
        <w:t>um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9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9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2"/>
          <w:w w:val="105"/>
        </w:rPr>
        <w:t>f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25"/>
        </w:rPr>
        <w:t> 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5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,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b</w:t>
      </w:r>
      <w:r>
        <w:rPr>
          <w:b w:val="0"/>
          <w:bCs w:val="0"/>
          <w:color w:val="FFFFFF"/>
          <w:spacing w:val="1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0"/>
          <w:w w:val="126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hi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-3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j</w:t>
      </w:r>
      <w:r>
        <w:rPr>
          <w:b w:val="0"/>
          <w:bCs w:val="0"/>
          <w:color w:val="FFFFFF"/>
          <w:spacing w:val="-1"/>
          <w:w w:val="105"/>
        </w:rPr>
        <w:t>u</w:t>
      </w:r>
      <w:r>
        <w:rPr>
          <w:b w:val="0"/>
          <w:bCs w:val="0"/>
          <w:color w:val="FFFFFF"/>
          <w:spacing w:val="6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w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B</w:t>
      </w:r>
      <w:r>
        <w:rPr>
          <w:b w:val="0"/>
          <w:bCs w:val="0"/>
          <w:color w:val="FFFFFF"/>
          <w:spacing w:val="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FFFFFF"/>
          <w:spacing w:val="0"/>
          <w:w w:val="94"/>
        </w:rPr>
        <w:t> </w:t>
      </w:r>
      <w:r>
        <w:rPr>
          <w:b w:val="0"/>
          <w:bCs w:val="0"/>
          <w:color w:val="FFFFFF"/>
          <w:spacing w:val="-3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t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9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h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7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2"/>
        </w:rPr>
        <w:t> 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-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fi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,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q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4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B</w:t>
      </w:r>
      <w:r>
        <w:rPr>
          <w:b w:val="0"/>
          <w:bCs w:val="0"/>
          <w:color w:val="FFFFFF"/>
          <w:spacing w:val="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3"/>
          <w:w w:val="105"/>
        </w:rPr>
        <w:t>g</w:t>
      </w:r>
      <w:r>
        <w:rPr>
          <w:b w:val="0"/>
          <w:bCs w:val="0"/>
          <w:color w:val="FFFFFF"/>
          <w:spacing w:val="-7"/>
          <w:w w:val="105"/>
        </w:rPr>
        <w:t>’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2"/>
        </w:rPr>
        <w:t> 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-1"/>
          <w:w w:val="105"/>
        </w:rPr>
        <w:t>a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2"/>
          <w:w w:val="105"/>
        </w:rPr>
        <w:t>ga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9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2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3"/>
        <w:spacing w:line="301" w:lineRule="auto" w:before="75"/>
        <w:ind w:left="100" w:right="231"/>
        <w:jc w:val="left"/>
        <w:rPr>
          <w:rFonts w:ascii="Arial" w:hAnsi="Arial" w:cs="Arial" w:eastAsia="Arial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292829"/>
          <w:spacing w:val="-8"/>
          <w:w w:val="90"/>
        </w:rPr>
        <w:t>‘</w:t>
      </w:r>
      <w:r>
        <w:rPr>
          <w:rFonts w:ascii="Arial" w:hAnsi="Arial" w:cs="Arial" w:eastAsia="Arial"/>
          <w:b w:val="0"/>
          <w:bCs w:val="0"/>
          <w:color w:val="292829"/>
          <w:spacing w:val="-1"/>
          <w:w w:val="90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Q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U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0"/>
        </w:rPr>
        <w:t>H</w:t>
      </w:r>
      <w:r>
        <w:rPr>
          <w:rFonts w:ascii="Arial" w:hAnsi="Arial" w:cs="Arial" w:eastAsia="Arial"/>
          <w:b w:val="0"/>
          <w:bCs w:val="0"/>
          <w:color w:val="292829"/>
          <w:spacing w:val="3"/>
          <w:w w:val="90"/>
        </w:rPr>
        <w:t>Y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D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4"/>
          <w:w w:val="90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3"/>
          <w:w w:val="90"/>
        </w:rPr>
        <w:t>X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’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42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7"/>
          <w:w w:val="90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-1"/>
          <w:w w:val="90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S</w:t>
      </w:r>
      <w:r>
        <w:rPr>
          <w:rFonts w:ascii="Arial" w:hAnsi="Arial" w:cs="Arial" w:eastAsia="Arial"/>
          <w:b w:val="0"/>
          <w:bCs w:val="0"/>
          <w:color w:val="292829"/>
          <w:spacing w:val="8"/>
          <w:w w:val="90"/>
        </w:rPr>
        <w:t>L</w:t>
      </w:r>
      <w:r>
        <w:rPr>
          <w:rFonts w:ascii="Arial" w:hAnsi="Arial" w:cs="Arial" w:eastAsia="Arial"/>
          <w:b w:val="0"/>
          <w:bCs w:val="0"/>
          <w:color w:val="292829"/>
          <w:spacing w:val="-9"/>
          <w:w w:val="90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G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87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ES</w:t>
      </w:r>
      <w:r>
        <w:rPr>
          <w:rFonts w:ascii="Arial" w:hAnsi="Arial" w:cs="Arial" w:eastAsia="Arial"/>
          <w:b w:val="0"/>
          <w:bCs w:val="0"/>
          <w:color w:val="292829"/>
          <w:spacing w:val="6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C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H</w:t>
      </w:r>
      <w:r>
        <w:rPr>
          <w:rFonts w:ascii="Arial" w:hAnsi="Arial" w:cs="Arial" w:eastAsia="Arial"/>
          <w:b w:val="0"/>
          <w:bCs w:val="0"/>
          <w:color w:val="292829"/>
          <w:spacing w:val="-29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5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-29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3"/>
          <w:w w:val="95"/>
        </w:rPr>
        <w:t>C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5"/>
        </w:rPr>
        <w:t>M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5"/>
        </w:rPr>
        <w:t>M</w:t>
      </w:r>
      <w:r>
        <w:rPr>
          <w:rFonts w:ascii="Arial" w:hAnsi="Arial" w:cs="Arial" w:eastAsia="Arial"/>
          <w:b w:val="0"/>
          <w:bCs w:val="0"/>
          <w:color w:val="292829"/>
          <w:spacing w:val="-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C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5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L</w:t>
      </w:r>
      <w:r>
        <w:rPr>
          <w:rFonts w:ascii="Arial" w:hAnsi="Arial" w:cs="Arial" w:eastAsia="Arial"/>
          <w:b w:val="0"/>
          <w:bCs w:val="0"/>
          <w:color w:val="292829"/>
          <w:spacing w:val="-11"/>
          <w:w w:val="95"/>
        </w:rPr>
        <w:t>L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Y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84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0"/>
        </w:rPr>
        <w:t>V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B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L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22"/>
          <w:w w:val="90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P</w:t>
      </w:r>
      <w:r>
        <w:rPr>
          <w:rFonts w:ascii="Arial" w:hAnsi="Arial" w:cs="Arial" w:eastAsia="Arial"/>
          <w:b w:val="0"/>
          <w:bCs w:val="0"/>
          <w:color w:val="292829"/>
          <w:spacing w:val="3"/>
          <w:w w:val="90"/>
        </w:rPr>
        <w:t>P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0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3"/>
          <w:w w:val="90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U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0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0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0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 w:before="37"/>
        <w:ind w:right="146"/>
        <w:jc w:val="left"/>
      </w:pPr>
      <w:r>
        <w:rPr>
          <w:b w:val="0"/>
          <w:bCs w:val="0"/>
          <w:color w:val="FFFFFF"/>
          <w:spacing w:val="2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q</w:t>
      </w:r>
      <w:r>
        <w:rPr>
          <w:b w:val="0"/>
          <w:bCs w:val="0"/>
          <w:color w:val="FFFFFF"/>
          <w:spacing w:val="0"/>
          <w:w w:val="100"/>
        </w:rPr>
        <w:t>u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2"/>
          <w:w w:val="100"/>
        </w:rPr>
        <w:t>H</w:t>
      </w:r>
      <w:r>
        <w:rPr>
          <w:b w:val="0"/>
          <w:bCs w:val="0"/>
          <w:color w:val="FFFFFF"/>
          <w:spacing w:val="1"/>
          <w:w w:val="100"/>
        </w:rPr>
        <w:t>y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x</w:t>
      </w:r>
      <w:r>
        <w:rPr>
          <w:b w:val="0"/>
          <w:bCs w:val="0"/>
          <w:color w:val="FFFFFF"/>
          <w:spacing w:val="3"/>
          <w:w w:val="100"/>
        </w:rPr>
        <w:t> </w:t>
      </w:r>
      <w:r>
        <w:rPr>
          <w:b w:val="0"/>
          <w:bCs w:val="0"/>
          <w:color w:val="FFFFFF"/>
          <w:spacing w:val="-1"/>
          <w:w w:val="100"/>
        </w:rPr>
        <w:t>t</w:t>
      </w:r>
      <w:r>
        <w:rPr>
          <w:b w:val="0"/>
          <w:bCs w:val="0"/>
          <w:color w:val="FFFFFF"/>
          <w:spacing w:val="3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c</w:t>
      </w:r>
      <w:r>
        <w:rPr>
          <w:b w:val="0"/>
          <w:bCs w:val="0"/>
          <w:color w:val="FFFFFF"/>
          <w:spacing w:val="0"/>
          <w:w w:val="100"/>
        </w:rPr>
        <w:t>h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1"/>
          <w:w w:val="100"/>
        </w:rPr>
        <w:t>o</w:t>
      </w:r>
      <w:r>
        <w:rPr>
          <w:b w:val="0"/>
          <w:bCs w:val="0"/>
          <w:color w:val="FFFFFF"/>
          <w:spacing w:val="-1"/>
          <w:w w:val="100"/>
        </w:rPr>
        <w:t>l</w:t>
      </w:r>
      <w:r>
        <w:rPr>
          <w:b w:val="0"/>
          <w:bCs w:val="0"/>
          <w:color w:val="FFFFFF"/>
          <w:spacing w:val="1"/>
          <w:w w:val="100"/>
        </w:rPr>
        <w:t>o</w:t>
      </w:r>
      <w:r>
        <w:rPr>
          <w:b w:val="0"/>
          <w:bCs w:val="0"/>
          <w:color w:val="FFFFFF"/>
          <w:spacing w:val="1"/>
          <w:w w:val="100"/>
        </w:rPr>
        <w:t>g</w:t>
      </w:r>
      <w:r>
        <w:rPr>
          <w:b w:val="0"/>
          <w:bCs w:val="0"/>
          <w:color w:val="FFFFFF"/>
          <w:spacing w:val="0"/>
          <w:w w:val="100"/>
        </w:rPr>
        <w:t>i</w:t>
      </w:r>
      <w:r>
        <w:rPr>
          <w:b w:val="0"/>
          <w:bCs w:val="0"/>
          <w:color w:val="FFFFFF"/>
          <w:spacing w:val="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h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y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33"/>
        </w:rPr>
        <w:t> 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k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l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5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f</w:t>
      </w:r>
      <w:r>
        <w:rPr>
          <w:b w:val="0"/>
          <w:bCs w:val="0"/>
          <w:color w:val="FFFFFF"/>
          <w:spacing w:val="-16"/>
          <w:w w:val="100"/>
        </w:rPr>
        <w:t> </w:t>
      </w:r>
      <w:r>
        <w:rPr>
          <w:b w:val="0"/>
          <w:bCs w:val="0"/>
          <w:color w:val="FFFFFF"/>
          <w:spacing w:val="-3"/>
          <w:w w:val="100"/>
        </w:rPr>
        <w:t>W</w:t>
      </w:r>
      <w:r>
        <w:rPr>
          <w:b w:val="0"/>
          <w:bCs w:val="0"/>
          <w:color w:val="FFFFFF"/>
          <w:spacing w:val="1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l</w:t>
      </w:r>
      <w:r>
        <w:rPr>
          <w:b w:val="0"/>
          <w:bCs w:val="0"/>
          <w:color w:val="FFFFFF"/>
          <w:spacing w:val="-1"/>
          <w:w w:val="100"/>
        </w:rPr>
        <w:t>l</w:t>
      </w:r>
      <w:r>
        <w:rPr>
          <w:b w:val="0"/>
          <w:bCs w:val="0"/>
          <w:color w:val="FFFFFF"/>
          <w:spacing w:val="1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1"/>
          <w:w w:val="100"/>
        </w:rPr>
        <w:t>g</w:t>
      </w:r>
      <w:r>
        <w:rPr>
          <w:b w:val="0"/>
          <w:bCs w:val="0"/>
          <w:color w:val="FFFFFF"/>
          <w:spacing w:val="1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g</w:t>
      </w:r>
      <w:r>
        <w:rPr>
          <w:b w:val="0"/>
          <w:bCs w:val="0"/>
          <w:color w:val="FFFFFF"/>
          <w:spacing w:val="-15"/>
          <w:w w:val="100"/>
        </w:rPr>
        <w:t> </w:t>
      </w:r>
      <w:r>
        <w:rPr>
          <w:b w:val="0"/>
          <w:bCs w:val="0"/>
          <w:color w:val="FFFFFF"/>
          <w:spacing w:val="1"/>
          <w:w w:val="100"/>
        </w:rPr>
        <w:t>(</w:t>
      </w:r>
      <w:r>
        <w:rPr>
          <w:b w:val="0"/>
          <w:bCs w:val="0"/>
          <w:color w:val="FFFFFF"/>
          <w:spacing w:val="1"/>
          <w:w w:val="100"/>
        </w:rPr>
        <w:t>U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5"/>
          <w:w w:val="100"/>
        </w:rPr>
        <w:t>W</w:t>
      </w:r>
      <w:r>
        <w:rPr>
          <w:b w:val="0"/>
          <w:bCs w:val="0"/>
          <w:color w:val="FFFFFF"/>
          <w:spacing w:val="0"/>
          <w:w w:val="100"/>
        </w:rPr>
        <w:t>)</w:t>
      </w:r>
      <w:r>
        <w:rPr>
          <w:b w:val="0"/>
          <w:bCs w:val="0"/>
          <w:color w:val="FFFFFF"/>
          <w:spacing w:val="-1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1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-1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M</w:t>
      </w:r>
      <w:r>
        <w:rPr>
          <w:b w:val="0"/>
          <w:bCs w:val="0"/>
          <w:color w:val="FFFFFF"/>
          <w:spacing w:val="1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1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0"/>
          <w:w w:val="100"/>
        </w:rPr>
        <w:t>h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5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33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3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d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32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32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A</w:t>
      </w:r>
      <w:r>
        <w:rPr>
          <w:b w:val="0"/>
          <w:bCs w:val="0"/>
          <w:color w:val="FFFFFF"/>
          <w:spacing w:val="3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-32"/>
          <w:w w:val="105"/>
        </w:rPr>
        <w:t> </w:t>
      </w:r>
      <w:r>
        <w:rPr>
          <w:b w:val="0"/>
          <w:bCs w:val="0"/>
          <w:color w:val="FFFFFF"/>
          <w:spacing w:val="4"/>
          <w:w w:val="105"/>
        </w:rPr>
        <w:t>C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32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0"/>
          <w:w w:val="126"/>
        </w:rPr>
        <w:t> </w:t>
      </w:r>
      <w:r>
        <w:rPr>
          <w:b w:val="0"/>
          <w:bCs w:val="0"/>
          <w:color w:val="FFFFFF"/>
          <w:spacing w:val="5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x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f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2"/>
        </w:rPr>
        <w:t> </w:t>
      </w:r>
      <w:r>
        <w:rPr>
          <w:b w:val="0"/>
          <w:bCs w:val="0"/>
          <w:color w:val="FFFFFF"/>
          <w:spacing w:val="3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36"/>
          <w:w w:val="105"/>
        </w:rPr>
        <w:t> </w:t>
      </w:r>
      <w:r>
        <w:rPr>
          <w:b w:val="0"/>
          <w:bCs w:val="0"/>
          <w:color w:val="FFFFFF"/>
          <w:spacing w:val="6"/>
          <w:w w:val="105"/>
        </w:rPr>
        <w:t>(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-4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)</w:t>
      </w:r>
      <w:r>
        <w:rPr>
          <w:b w:val="0"/>
          <w:bCs w:val="0"/>
          <w:color w:val="FFFFFF"/>
          <w:spacing w:val="-35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3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ll</w:t>
      </w:r>
      <w:r>
        <w:rPr>
          <w:b w:val="0"/>
          <w:bCs w:val="0"/>
          <w:color w:val="FFFFFF"/>
          <w:spacing w:val="-35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35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2"/>
          <w:w w:val="100"/>
        </w:rPr>
        <w:t>e</w:t>
      </w:r>
      <w:r>
        <w:rPr>
          <w:b w:val="0"/>
          <w:bCs w:val="0"/>
          <w:color w:val="FFFFFF"/>
          <w:spacing w:val="1"/>
          <w:w w:val="100"/>
        </w:rPr>
        <w:t>s</w:t>
      </w:r>
      <w:r>
        <w:rPr>
          <w:b w:val="0"/>
          <w:bCs w:val="0"/>
          <w:color w:val="FFFFFF"/>
          <w:spacing w:val="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c</w:t>
      </w:r>
      <w:r>
        <w:rPr>
          <w:b w:val="0"/>
          <w:bCs w:val="0"/>
          <w:color w:val="FFFFFF"/>
          <w:spacing w:val="0"/>
          <w:w w:val="100"/>
        </w:rPr>
        <w:t>h</w:t>
      </w:r>
      <w:r>
        <w:rPr>
          <w:b w:val="0"/>
          <w:bCs w:val="0"/>
          <w:color w:val="FFFFFF"/>
          <w:spacing w:val="-13"/>
          <w:w w:val="100"/>
        </w:rPr>
        <w:t> </w:t>
      </w:r>
      <w:r>
        <w:rPr>
          <w:b w:val="0"/>
          <w:bCs w:val="0"/>
          <w:color w:val="FFFFFF"/>
          <w:spacing w:val="4"/>
          <w:w w:val="100"/>
        </w:rPr>
        <w:t>C</w:t>
      </w:r>
      <w:r>
        <w:rPr>
          <w:b w:val="0"/>
          <w:bCs w:val="0"/>
          <w:color w:val="FFFFFF"/>
          <w:spacing w:val="1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u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c</w:t>
      </w:r>
      <w:r>
        <w:rPr>
          <w:b w:val="0"/>
          <w:bCs w:val="0"/>
          <w:color w:val="FFFFFF"/>
          <w:spacing w:val="-1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l</w:t>
      </w:r>
      <w:r>
        <w:rPr>
          <w:b w:val="0"/>
          <w:bCs w:val="0"/>
          <w:color w:val="FFFFFF"/>
          <w:spacing w:val="-13"/>
          <w:w w:val="100"/>
        </w:rPr>
        <w:t> </w:t>
      </w:r>
      <w:r>
        <w:rPr>
          <w:b w:val="0"/>
          <w:bCs w:val="0"/>
          <w:color w:val="FFFFFF"/>
          <w:spacing w:val="5"/>
          <w:w w:val="100"/>
        </w:rPr>
        <w:t>(</w:t>
      </w:r>
      <w:r>
        <w:rPr>
          <w:b w:val="0"/>
          <w:bCs w:val="0"/>
          <w:color w:val="FFFFFF"/>
          <w:spacing w:val="3"/>
          <w:w w:val="100"/>
        </w:rPr>
        <w:t>A</w:t>
      </w:r>
      <w:r>
        <w:rPr>
          <w:b w:val="0"/>
          <w:bCs w:val="0"/>
          <w:color w:val="FFFFFF"/>
          <w:spacing w:val="3"/>
          <w:w w:val="100"/>
        </w:rPr>
        <w:t>R</w:t>
      </w:r>
      <w:r>
        <w:rPr>
          <w:b w:val="0"/>
          <w:bCs w:val="0"/>
          <w:color w:val="FFFFFF"/>
          <w:spacing w:val="-3"/>
          <w:w w:val="100"/>
        </w:rPr>
        <w:t>C</w:t>
      </w:r>
      <w:r>
        <w:rPr>
          <w:b w:val="0"/>
          <w:bCs w:val="0"/>
          <w:color w:val="FFFFFF"/>
          <w:spacing w:val="0"/>
          <w:w w:val="100"/>
        </w:rPr>
        <w:t>)</w:t>
      </w:r>
      <w:r>
        <w:rPr>
          <w:b w:val="0"/>
          <w:bCs w:val="0"/>
          <w:color w:val="FFFFFF"/>
          <w:spacing w:val="-13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0"/>
          <w:w w:val="100"/>
        </w:rPr>
        <w:t>u</w:t>
      </w:r>
      <w:r>
        <w:rPr>
          <w:b w:val="0"/>
          <w:bCs w:val="0"/>
          <w:color w:val="FFFFFF"/>
          <w:spacing w:val="0"/>
          <w:w w:val="100"/>
        </w:rPr>
        <w:t>p</w:t>
      </w:r>
      <w:r>
        <w:rPr>
          <w:b w:val="0"/>
          <w:bCs w:val="0"/>
          <w:color w:val="FFFFFF"/>
          <w:spacing w:val="2"/>
          <w:w w:val="100"/>
        </w:rPr>
        <w:t>p</w:t>
      </w:r>
      <w:r>
        <w:rPr>
          <w:b w:val="0"/>
          <w:bCs w:val="0"/>
          <w:color w:val="FFFFFF"/>
          <w:spacing w:val="1"/>
          <w:w w:val="100"/>
        </w:rPr>
        <w:t>o</w:t>
      </w:r>
      <w:r>
        <w:rPr>
          <w:b w:val="0"/>
          <w:bCs w:val="0"/>
          <w:color w:val="FFFFFF"/>
          <w:spacing w:val="6"/>
          <w:w w:val="100"/>
        </w:rPr>
        <w:t>r</w:t>
      </w:r>
      <w:r>
        <w:rPr>
          <w:b w:val="0"/>
          <w:bCs w:val="0"/>
          <w:color w:val="FFFFFF"/>
          <w:spacing w:val="-1"/>
          <w:w w:val="100"/>
        </w:rPr>
        <w:t>t</w:t>
      </w:r>
      <w:r>
        <w:rPr>
          <w:b w:val="0"/>
          <w:bCs w:val="0"/>
          <w:color w:val="FFFFFF"/>
          <w:spacing w:val="3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0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j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5"/>
          <w:w w:val="105"/>
        </w:rPr>
        <w:t>t</w:t>
      </w:r>
      <w:r>
        <w:rPr>
          <w:b w:val="0"/>
          <w:bCs w:val="0"/>
          <w:color w:val="FFFFFF"/>
          <w:spacing w:val="-6"/>
          <w:w w:val="105"/>
        </w:rPr>
        <w:t>y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87" w:lineRule="auto"/>
        <w:ind w:right="46"/>
        <w:jc w:val="left"/>
      </w:pPr>
      <w:r>
        <w:rPr>
          <w:b w:val="0"/>
          <w:bCs w:val="0"/>
          <w:color w:val="FFFFFF"/>
          <w:spacing w:val="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q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H</w:t>
      </w:r>
      <w:r>
        <w:rPr>
          <w:b w:val="0"/>
          <w:bCs w:val="0"/>
          <w:color w:val="FFFFFF"/>
          <w:spacing w:val="1"/>
          <w:w w:val="105"/>
        </w:rPr>
        <w:t>y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x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6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-</w:t>
      </w:r>
      <w:r>
        <w:rPr>
          <w:b w:val="0"/>
          <w:bCs w:val="0"/>
          <w:color w:val="FFFFFF"/>
          <w:spacing w:val="0"/>
          <w:w w:val="130"/>
        </w:rPr>
        <w:t> 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4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10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8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1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9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b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0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u</w:t>
      </w:r>
      <w:r>
        <w:rPr>
          <w:b w:val="0"/>
          <w:bCs w:val="0"/>
          <w:color w:val="FFFFFF"/>
          <w:spacing w:val="1"/>
          <w:w w:val="105"/>
        </w:rPr>
        <w:t>f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1"/>
          <w:w w:val="105"/>
        </w:rPr>
        <w:t>y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FFFFFF"/>
          <w:spacing w:val="1"/>
          <w:w w:val="105"/>
        </w:rPr>
        <w:t>f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14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3"/>
          <w:w w:val="105"/>
        </w:rPr>
        <w:t>o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3"/>
          <w:w w:val="105"/>
        </w:rPr>
        <w:t>s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 w:before="36"/>
        <w:ind w:right="104"/>
        <w:jc w:val="left"/>
      </w:pP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25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2"/>
          <w:w w:val="105"/>
        </w:rPr>
        <w:t>o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3"/>
          <w:w w:val="105"/>
        </w:rPr>
        <w:t>y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3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1"/>
          <w:w w:val="105"/>
        </w:rPr>
        <w:t>u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8"/>
          <w:w w:val="105"/>
        </w:rPr>
        <w:t>x</w:t>
      </w:r>
      <w:r>
        <w:rPr>
          <w:b w:val="0"/>
          <w:bCs w:val="0"/>
          <w:color w:val="FFFFFF"/>
          <w:spacing w:val="1"/>
          <w:w w:val="105"/>
        </w:rPr>
        <w:t>y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14"/>
        </w:rPr>
        <w:t> 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2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d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3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un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87" w:lineRule="auto"/>
        <w:ind w:right="340"/>
        <w:jc w:val="left"/>
      </w:pPr>
      <w:r>
        <w:rPr>
          <w:b w:val="0"/>
          <w:bCs w:val="0"/>
          <w:color w:val="FFFFFF"/>
          <w:spacing w:val="2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h</w:t>
      </w:r>
      <w:r>
        <w:rPr>
          <w:b w:val="0"/>
          <w:bCs w:val="0"/>
          <w:color w:val="FFFFFF"/>
          <w:spacing w:val="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-2"/>
          <w:w w:val="100"/>
        </w:rPr>
        <w:t> </w:t>
      </w:r>
      <w:r>
        <w:rPr>
          <w:b w:val="0"/>
          <w:bCs w:val="0"/>
          <w:color w:val="FFFFFF"/>
          <w:spacing w:val="-2"/>
          <w:w w:val="100"/>
        </w:rPr>
        <w:t>i</w:t>
      </w:r>
      <w:r>
        <w:rPr>
          <w:b w:val="0"/>
          <w:bCs w:val="0"/>
          <w:color w:val="FFFFFF"/>
          <w:spacing w:val="-1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v</w:t>
      </w:r>
      <w:r>
        <w:rPr>
          <w:b w:val="0"/>
          <w:bCs w:val="0"/>
          <w:color w:val="FFFFFF"/>
          <w:spacing w:val="-1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t</w:t>
      </w:r>
      <w:r>
        <w:rPr>
          <w:b w:val="0"/>
          <w:bCs w:val="0"/>
          <w:color w:val="FFFFFF"/>
          <w:spacing w:val="0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v</w:t>
      </w:r>
      <w:r>
        <w:rPr>
          <w:b w:val="0"/>
          <w:bCs w:val="0"/>
          <w:color w:val="FFFFFF"/>
          <w:spacing w:val="0"/>
          <w:w w:val="100"/>
        </w:rPr>
        <w:t>e,</w:t>
      </w:r>
      <w:r>
        <w:rPr>
          <w:b w:val="0"/>
          <w:bCs w:val="0"/>
          <w:color w:val="FFFFFF"/>
          <w:spacing w:val="-2"/>
          <w:w w:val="100"/>
        </w:rPr>
        <w:t> </w:t>
      </w:r>
      <w:r>
        <w:rPr>
          <w:b w:val="0"/>
          <w:bCs w:val="0"/>
          <w:color w:val="FFFFFF"/>
          <w:spacing w:val="1"/>
          <w:w w:val="100"/>
        </w:rPr>
        <w:t>g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-1"/>
          <w:w w:val="100"/>
        </w:rPr>
        <w:t>t</w:t>
      </w:r>
      <w:r>
        <w:rPr>
          <w:b w:val="0"/>
          <w:bCs w:val="0"/>
          <w:color w:val="FFFFFF"/>
          <w:spacing w:val="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c</w:t>
      </w:r>
      <w:r>
        <w:rPr>
          <w:b w:val="0"/>
          <w:bCs w:val="0"/>
          <w:color w:val="FFFFFF"/>
          <w:spacing w:val="-1"/>
          <w:w w:val="100"/>
        </w:rPr>
        <w:t>h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-2"/>
          <w:w w:val="100"/>
        </w:rPr>
        <w:t>l</w:t>
      </w:r>
      <w:r>
        <w:rPr>
          <w:b w:val="0"/>
          <w:bCs w:val="0"/>
          <w:color w:val="FFFFFF"/>
          <w:spacing w:val="0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g</w:t>
      </w:r>
      <w:r>
        <w:rPr>
          <w:b w:val="0"/>
          <w:bCs w:val="0"/>
          <w:color w:val="FFFFFF"/>
          <w:spacing w:val="-1"/>
          <w:w w:val="100"/>
        </w:rPr>
        <w:t>i</w:t>
      </w:r>
      <w:r>
        <w:rPr>
          <w:b w:val="0"/>
          <w:bCs w:val="0"/>
          <w:color w:val="FFFFFF"/>
          <w:spacing w:val="2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0"/>
          <w:w w:val="102"/>
        </w:rPr>
        <w:t> </w:t>
      </w:r>
      <w:r>
        <w:rPr>
          <w:b w:val="0"/>
          <w:bCs w:val="0"/>
          <w:color w:val="FFFFFF"/>
          <w:spacing w:val="-1"/>
          <w:w w:val="105"/>
        </w:rPr>
        <w:t>w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ll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pr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-2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x</w:t>
      </w:r>
      <w:r>
        <w:rPr>
          <w:b w:val="0"/>
          <w:bCs w:val="0"/>
          <w:color w:val="FFFFFF"/>
          <w:spacing w:val="2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en</w:t>
      </w:r>
      <w:r>
        <w:rPr>
          <w:b w:val="0"/>
          <w:bCs w:val="0"/>
          <w:color w:val="FFFFFF"/>
          <w:spacing w:val="-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ve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1"/>
          <w:w w:val="105"/>
        </w:rPr>
        <w:t>-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-2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2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2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5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un</w:t>
      </w:r>
      <w:r>
        <w:rPr>
          <w:b w:val="0"/>
          <w:bCs w:val="0"/>
          <w:color w:val="FFFFFF"/>
          <w:spacing w:val="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7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6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1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324" w:lineRule="auto"/>
        <w:ind w:left="100" w:right="412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92829"/>
          <w:spacing w:val="-2"/>
          <w:w w:val="95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5"/>
        </w:rPr>
        <w:t>M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P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V</w:t>
      </w:r>
      <w:r>
        <w:rPr>
          <w:rFonts w:ascii="Arial" w:hAnsi="Arial" w:cs="Arial" w:eastAsia="Arial"/>
          <w:b w:val="0"/>
          <w:bCs w:val="0"/>
          <w:color w:val="292829"/>
          <w:spacing w:val="-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color w:val="292829"/>
          <w:spacing w:val="-30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P</w:t>
      </w:r>
      <w:r>
        <w:rPr>
          <w:rFonts w:ascii="Arial" w:hAnsi="Arial" w:cs="Arial" w:eastAsia="Arial"/>
          <w:b w:val="0"/>
          <w:bCs w:val="0"/>
          <w:color w:val="292829"/>
          <w:spacing w:val="8"/>
          <w:w w:val="95"/>
        </w:rPr>
        <w:t>L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S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5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4"/>
          <w:w w:val="95"/>
        </w:rPr>
        <w:t>C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S</w:t>
      </w:r>
      <w:r>
        <w:rPr>
          <w:rFonts w:ascii="Arial" w:hAnsi="Arial" w:cs="Arial" w:eastAsia="Arial"/>
          <w:b w:val="0"/>
          <w:bCs w:val="0"/>
          <w:color w:val="292829"/>
          <w:spacing w:val="-29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DD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5"/>
        </w:rPr>
        <w:t>T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5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V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3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color w:val="292829"/>
          <w:spacing w:val="6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V</w:t>
      </w:r>
      <w:r>
        <w:rPr>
          <w:rFonts w:ascii="Arial" w:hAnsi="Arial" w:cs="Arial" w:eastAsia="Arial"/>
          <w:b w:val="0"/>
          <w:bCs w:val="0"/>
          <w:color w:val="292829"/>
          <w:spacing w:val="-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L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P</w:t>
      </w:r>
      <w:r>
        <w:rPr>
          <w:rFonts w:ascii="Arial" w:hAnsi="Arial" w:cs="Arial" w:eastAsia="Arial"/>
          <w:b w:val="0"/>
          <w:bCs w:val="0"/>
          <w:color w:val="292829"/>
          <w:spacing w:val="-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color w:val="292829"/>
          <w:spacing w:val="-15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B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Y</w:t>
      </w:r>
      <w:r>
        <w:rPr>
          <w:rFonts w:ascii="Arial" w:hAnsi="Arial" w:cs="Arial" w:eastAsia="Arial"/>
          <w:b w:val="0"/>
          <w:bCs w:val="0"/>
          <w:color w:val="292829"/>
          <w:spacing w:val="-14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M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5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S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H</w:t>
      </w:r>
      <w:r>
        <w:rPr>
          <w:rFonts w:ascii="Arial" w:hAnsi="Arial" w:cs="Arial" w:eastAsia="Arial"/>
          <w:b w:val="0"/>
          <w:bCs w:val="0"/>
          <w:color w:val="292829"/>
          <w:spacing w:val="-14"/>
          <w:w w:val="95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A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5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3"/>
        </w:rPr>
        <w:t> 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5"/>
        </w:rPr>
        <w:t>M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C</w:t>
      </w:r>
      <w:r>
        <w:rPr>
          <w:rFonts w:ascii="Arial" w:hAnsi="Arial" w:cs="Arial" w:eastAsia="Arial"/>
          <w:b w:val="0"/>
          <w:bCs w:val="0"/>
          <w:color w:val="292829"/>
          <w:spacing w:val="2"/>
          <w:w w:val="95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O</w:t>
      </w:r>
      <w:r>
        <w:rPr>
          <w:rFonts w:ascii="Arial" w:hAnsi="Arial" w:cs="Arial" w:eastAsia="Arial"/>
          <w:b w:val="0"/>
          <w:bCs w:val="0"/>
          <w:color w:val="292829"/>
          <w:spacing w:val="-2"/>
          <w:w w:val="95"/>
        </w:rPr>
        <w:t>N</w:t>
      </w:r>
      <w:r>
        <w:rPr>
          <w:rFonts w:ascii="Arial" w:hAnsi="Arial" w:cs="Arial" w:eastAsia="Arial"/>
          <w:b w:val="0"/>
          <w:bCs w:val="0"/>
          <w:color w:val="292829"/>
          <w:spacing w:val="-1"/>
          <w:w w:val="95"/>
        </w:rPr>
        <w:t>I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S</w:t>
      </w:r>
      <w:r>
        <w:rPr>
          <w:rFonts w:ascii="Arial" w:hAnsi="Arial" w:cs="Arial" w:eastAsia="Arial"/>
          <w:b w:val="0"/>
          <w:bCs w:val="0"/>
          <w:color w:val="292829"/>
          <w:spacing w:val="-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292829"/>
          <w:spacing w:val="1"/>
          <w:w w:val="95"/>
        </w:rPr>
        <w:t>R</w:t>
      </w:r>
      <w:r>
        <w:rPr>
          <w:rFonts w:ascii="Arial" w:hAnsi="Arial" w:cs="Arial" w:eastAsia="Arial"/>
          <w:b w:val="0"/>
          <w:bCs w:val="0"/>
          <w:color w:val="292829"/>
          <w:spacing w:val="0"/>
          <w:w w:val="95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 w:before="17"/>
        <w:ind w:right="449"/>
        <w:jc w:val="left"/>
      </w:pP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ni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8"/>
          <w:w w:val="105"/>
        </w:rPr>
        <w:t>P</w:t>
      </w:r>
      <w:r>
        <w:rPr>
          <w:b w:val="0"/>
          <w:bCs w:val="0"/>
          <w:color w:val="FFFFFF"/>
          <w:spacing w:val="5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,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3"/>
          <w:w w:val="105"/>
        </w:rPr>
        <w:t>o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25"/>
        </w:rPr>
        <w:t> </w:t>
      </w:r>
      <w:r>
        <w:rPr>
          <w:b w:val="0"/>
          <w:bCs w:val="0"/>
          <w:color w:val="FFFFFF"/>
          <w:spacing w:val="0"/>
          <w:w w:val="100"/>
        </w:rPr>
        <w:t>(</w:t>
      </w:r>
      <w:r>
        <w:rPr>
          <w:b w:val="0"/>
          <w:bCs w:val="0"/>
          <w:color w:val="FFFFFF"/>
          <w:spacing w:val="2"/>
          <w:w w:val="100"/>
        </w:rPr>
        <w:t>D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1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d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1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8"/>
          <w:w w:val="100"/>
        </w:rPr>
        <w:t>g</w:t>
      </w:r>
      <w:r>
        <w:rPr>
          <w:b w:val="0"/>
          <w:bCs w:val="0"/>
          <w:color w:val="FFFFFF"/>
          <w:spacing w:val="0"/>
          <w:w w:val="100"/>
        </w:rPr>
        <w:t>)</w:t>
      </w:r>
      <w:r>
        <w:rPr>
          <w:b w:val="0"/>
          <w:bCs w:val="0"/>
          <w:color w:val="FFFFFF"/>
          <w:spacing w:val="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n</w:t>
      </w:r>
      <w:r>
        <w:rPr>
          <w:b w:val="0"/>
          <w:bCs w:val="0"/>
          <w:color w:val="FFFFFF"/>
          <w:spacing w:val="1"/>
          <w:w w:val="100"/>
        </w:rPr>
        <w:t>o</w:t>
      </w:r>
      <w:r>
        <w:rPr>
          <w:b w:val="0"/>
          <w:bCs w:val="0"/>
          <w:color w:val="FFFFFF"/>
          <w:spacing w:val="0"/>
          <w:w w:val="100"/>
        </w:rPr>
        <w:t>m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-1"/>
          <w:w w:val="100"/>
        </w:rPr>
        <w:t>t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i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0"/>
          <w:w w:val="100"/>
        </w:rPr>
        <w:t>l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S</w:t>
      </w:r>
      <w:r>
        <w:rPr>
          <w:b w:val="0"/>
          <w:bCs w:val="0"/>
          <w:color w:val="FFFFFF"/>
          <w:spacing w:val="-1"/>
          <w:w w:val="100"/>
        </w:rPr>
        <w:t>M</w:t>
      </w:r>
      <w:r>
        <w:rPr>
          <w:b w:val="0"/>
          <w:bCs w:val="0"/>
          <w:color w:val="FFFFFF"/>
          <w:spacing w:val="1"/>
          <w:w w:val="100"/>
        </w:rPr>
        <w:t>E</w:t>
      </w:r>
      <w:r>
        <w:rPr>
          <w:b w:val="0"/>
          <w:bCs w:val="0"/>
          <w:color w:val="FFFFFF"/>
          <w:spacing w:val="0"/>
          <w:w w:val="100"/>
        </w:rPr>
        <w:t>,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32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b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31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w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k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3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31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b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31"/>
          <w:w w:val="105"/>
        </w:rPr>
        <w:t> </w:t>
      </w:r>
      <w:r>
        <w:rPr>
          <w:b w:val="0"/>
          <w:bCs w:val="0"/>
          <w:color w:val="FFFFFF"/>
          <w:spacing w:val="4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3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84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-10"/>
          <w:w w:val="105"/>
        </w:rPr>
        <w:t>1</w:t>
      </w:r>
      <w:r>
        <w:rPr>
          <w:b w:val="0"/>
          <w:bCs w:val="0"/>
          <w:color w:val="FFFFFF"/>
          <w:spacing w:val="2"/>
          <w:w w:val="105"/>
        </w:rPr>
        <w:t>5</w:t>
      </w:r>
      <w:r>
        <w:rPr>
          <w:b w:val="0"/>
          <w:bCs w:val="0"/>
          <w:color w:val="FFFFFF"/>
          <w:spacing w:val="0"/>
          <w:w w:val="105"/>
        </w:rPr>
        <w:t>-</w:t>
      </w:r>
      <w:r>
        <w:rPr>
          <w:b w:val="0"/>
          <w:bCs w:val="0"/>
          <w:color w:val="FFFFFF"/>
          <w:spacing w:val="1"/>
          <w:w w:val="105"/>
        </w:rPr>
        <w:t>y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j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98"/>
        </w:rPr>
        <w:t> </w:t>
      </w:r>
      <w:r>
        <w:rPr>
          <w:b w:val="0"/>
          <w:bCs w:val="0"/>
          <w:color w:val="FFFFFF"/>
          <w:spacing w:val="1"/>
          <w:w w:val="105"/>
        </w:rPr>
        <w:t>d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2"/>
          <w:w w:val="105"/>
        </w:rPr>
        <w:t>m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34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/>
        <w:ind w:right="181"/>
        <w:jc w:val="left"/>
      </w:pP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2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6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d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f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2"/>
        </w:rPr>
        <w:t> 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-23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4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3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25"/>
        </w:rPr>
        <w:t> 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1"/>
          <w:w w:val="105"/>
        </w:rPr>
        <w:t>u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7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3"/>
          <w:w w:val="105"/>
        </w:rPr>
        <w:t>p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6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l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4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2"/>
        </w:rPr>
        <w:t> 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d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FFFFFF"/>
          <w:spacing w:val="2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B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ga</w:t>
      </w:r>
      <w:r>
        <w:rPr>
          <w:b w:val="0"/>
          <w:bCs w:val="0"/>
          <w:color w:val="FFFFFF"/>
          <w:spacing w:val="0"/>
          <w:w w:val="105"/>
        </w:rPr>
        <w:t>ni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3"/>
          <w:w w:val="105"/>
        </w:rPr>
        <w:t>b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2"/>
          <w:w w:val="105"/>
        </w:rPr>
        <w:t>m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25"/>
        </w:rPr>
        <w:t> 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u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3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9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-19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9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2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-19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9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ga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9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98"/>
        </w:rPr>
        <w:t> 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x</w:t>
      </w:r>
      <w:r>
        <w:rPr>
          <w:b w:val="0"/>
          <w:bCs w:val="0"/>
          <w:color w:val="FFFFFF"/>
          <w:spacing w:val="3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6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r</w:t>
      </w:r>
      <w:r>
        <w:rPr>
          <w:b w:val="0"/>
          <w:bCs w:val="0"/>
          <w:color w:val="FFFFFF"/>
          <w:spacing w:val="-1"/>
          <w:w w:val="105"/>
        </w:rPr>
        <w:t>k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f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2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1"/>
          <w:w w:val="105"/>
        </w:rPr>
        <w:t>u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1"/>
          <w:w w:val="105"/>
        </w:rPr>
        <w:t>t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87" w:lineRule="auto"/>
        <w:ind w:right="392"/>
        <w:jc w:val="left"/>
      </w:pP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2"/>
          <w:w w:val="105"/>
        </w:rPr>
        <w:t>o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7"/>
          <w:w w:val="105"/>
        </w:rPr>
        <w:t>y</w:t>
      </w:r>
      <w:r>
        <w:rPr>
          <w:b w:val="0"/>
          <w:bCs w:val="0"/>
          <w:color w:val="FFFFFF"/>
          <w:spacing w:val="0"/>
          <w:w w:val="105"/>
        </w:rPr>
        <w:t>,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Mona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5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2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b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ni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8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d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u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f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14"/>
        </w:rPr>
        <w:t> </w:t>
      </w:r>
      <w:r>
        <w:rPr>
          <w:b w:val="0"/>
          <w:bCs w:val="0"/>
          <w:color w:val="FFFFFF"/>
          <w:spacing w:val="3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3"/>
          <w:w w:val="105"/>
        </w:rPr>
        <w:t>y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3"/>
          <w:w w:val="105"/>
        </w:rPr>
        <w:t>y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32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0"/>
          <w:w w:val="105"/>
        </w:rPr>
        <w:t>hi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31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31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2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6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f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2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3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su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 w:before="36"/>
        <w:ind w:right="331"/>
        <w:jc w:val="left"/>
      </w:pPr>
      <w:r>
        <w:rPr>
          <w:b w:val="0"/>
          <w:bCs w:val="0"/>
          <w:color w:val="FFFFFF"/>
          <w:spacing w:val="-2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pr</w:t>
      </w:r>
      <w:r>
        <w:rPr>
          <w:b w:val="0"/>
          <w:bCs w:val="0"/>
          <w:color w:val="FFFFFF"/>
          <w:spacing w:val="1"/>
          <w:w w:val="105"/>
        </w:rPr>
        <w:t>ove</w:t>
      </w:r>
      <w:r>
        <w:rPr>
          <w:b w:val="0"/>
          <w:bCs w:val="0"/>
          <w:color w:val="FFFFFF"/>
          <w:spacing w:val="2"/>
          <w:w w:val="105"/>
        </w:rPr>
        <w:t>m</w:t>
      </w:r>
      <w:r>
        <w:rPr>
          <w:b w:val="0"/>
          <w:bCs w:val="0"/>
          <w:color w:val="FFFFFF"/>
          <w:spacing w:val="1"/>
          <w:w w:val="105"/>
        </w:rPr>
        <w:t>en</w:t>
      </w:r>
      <w:r>
        <w:rPr>
          <w:b w:val="0"/>
          <w:bCs w:val="0"/>
          <w:color w:val="FFFFFF"/>
          <w:spacing w:val="1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33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33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-33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b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33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u</w:t>
      </w:r>
      <w:r>
        <w:rPr>
          <w:b w:val="0"/>
          <w:bCs w:val="0"/>
          <w:color w:val="FFFFFF"/>
          <w:spacing w:val="1"/>
          <w:w w:val="105"/>
        </w:rPr>
        <w:t>f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c</w:t>
      </w:r>
      <w:r>
        <w:rPr>
          <w:b w:val="0"/>
          <w:bCs w:val="0"/>
          <w:color w:val="FFFFFF"/>
          <w:spacing w:val="1"/>
          <w:w w:val="105"/>
        </w:rPr>
        <w:t>k</w:t>
      </w:r>
      <w:r>
        <w:rPr>
          <w:b w:val="0"/>
          <w:bCs w:val="0"/>
          <w:color w:val="FFFFFF"/>
          <w:spacing w:val="2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15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/>
        <w:ind w:right="184"/>
        <w:jc w:val="left"/>
      </w:pP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1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-1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o</w:t>
      </w:r>
      <w:r>
        <w:rPr>
          <w:b w:val="0"/>
          <w:bCs w:val="0"/>
          <w:color w:val="FFFFFF"/>
          <w:spacing w:val="-10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v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0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7"/>
          <w:w w:val="105"/>
        </w:rPr>
        <w:t>x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2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d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0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2"/>
          <w:w w:val="105"/>
        </w:rPr>
        <w:t>l</w:t>
      </w:r>
      <w:r>
        <w:rPr>
          <w:b w:val="0"/>
          <w:bCs w:val="0"/>
          <w:color w:val="FFFFFF"/>
          <w:spacing w:val="2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-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f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0"/>
          <w:w w:val="96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2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hi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-1"/>
          <w:w w:val="105"/>
        </w:rPr>
        <w:t>d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s</w:t>
      </w:r>
      <w:r>
        <w:rPr>
          <w:b w:val="0"/>
          <w:bCs w:val="0"/>
          <w:color w:val="FFFFFF"/>
          <w:spacing w:val="3"/>
          <w:w w:val="105"/>
        </w:rPr>
        <w:t>p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b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5"/>
          <w:w w:val="105"/>
        </w:rPr>
        <w:t>t</w:t>
      </w:r>
      <w:r>
        <w:rPr>
          <w:b w:val="0"/>
          <w:bCs w:val="0"/>
          <w:color w:val="FFFFFF"/>
          <w:spacing w:val="-6"/>
          <w:w w:val="105"/>
        </w:rPr>
        <w:t>y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FFFFFF"/>
          <w:spacing w:val="-16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17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3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1"/>
          <w:w w:val="105"/>
        </w:rPr>
        <w:t>u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auto"/>
        <w:ind w:right="659"/>
        <w:jc w:val="left"/>
      </w:pP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s</w:t>
      </w:r>
      <w:r>
        <w:rPr>
          <w:b w:val="0"/>
          <w:bCs w:val="0"/>
          <w:color w:val="FFFFFF"/>
          <w:spacing w:val="-21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3"/>
          <w:w w:val="105"/>
        </w:rPr>
        <w:t>b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g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r</w:t>
      </w:r>
      <w:r>
        <w:rPr>
          <w:b w:val="0"/>
          <w:bCs w:val="0"/>
          <w:color w:val="FFFFFF"/>
          <w:spacing w:val="-1"/>
          <w:w w:val="105"/>
        </w:rPr>
        <w:t>k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3"/>
          <w:w w:val="105"/>
        </w:rPr>
        <w:t>e</w:t>
      </w:r>
      <w:r>
        <w:rPr>
          <w:b w:val="0"/>
          <w:bCs w:val="0"/>
          <w:color w:val="FFFFFF"/>
          <w:spacing w:val="0"/>
          <w:w w:val="105"/>
        </w:rPr>
        <w:t>d</w:t>
      </w:r>
      <w:r>
        <w:rPr>
          <w:b w:val="0"/>
          <w:bCs w:val="0"/>
          <w:color w:val="FFFFFF"/>
          <w:spacing w:val="-20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g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2"/>
          <w:w w:val="105"/>
        </w:rPr>
        <w:t>b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ll</w:t>
      </w:r>
      <w:r>
        <w:rPr>
          <w:b w:val="0"/>
          <w:bCs w:val="0"/>
          <w:color w:val="FFFFFF"/>
          <w:spacing w:val="0"/>
          <w:w w:val="105"/>
        </w:rPr>
        <w:t>y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-9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s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-1"/>
          <w:w w:val="105"/>
        </w:rPr>
        <w:t>t</w:t>
      </w:r>
      <w:r>
        <w:rPr>
          <w:b w:val="0"/>
          <w:bCs w:val="0"/>
          <w:color w:val="FFFFFF"/>
          <w:spacing w:val="2"/>
          <w:w w:val="105"/>
        </w:rPr>
        <w:t>e</w:t>
      </w:r>
      <w:r>
        <w:rPr>
          <w:b w:val="0"/>
          <w:bCs w:val="0"/>
          <w:color w:val="FFFFFF"/>
          <w:spacing w:val="1"/>
          <w:w w:val="105"/>
        </w:rPr>
        <w:t>g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c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ll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3"/>
          <w:w w:val="105"/>
        </w:rPr>
        <w:t>c</w:t>
      </w:r>
      <w:r>
        <w:rPr>
          <w:b w:val="0"/>
          <w:bCs w:val="0"/>
          <w:color w:val="FFFFFF"/>
          <w:spacing w:val="0"/>
          <w:w w:val="105"/>
        </w:rPr>
        <w:t>e</w:t>
      </w:r>
      <w:r>
        <w:rPr>
          <w:b w:val="0"/>
          <w:bCs w:val="0"/>
          <w:color w:val="FFFFFF"/>
          <w:spacing w:val="-8"/>
          <w:w w:val="105"/>
        </w:rPr>
        <w:t> </w:t>
      </w:r>
      <w:r>
        <w:rPr>
          <w:b w:val="0"/>
          <w:bCs w:val="0"/>
          <w:color w:val="FFFFFF"/>
          <w:spacing w:val="0"/>
          <w:w w:val="105"/>
        </w:rPr>
        <w:t>w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h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3"/>
          <w:w w:val="105"/>
        </w:rPr>
        <w:t> </w:t>
      </w:r>
      <w:r>
        <w:rPr>
          <w:b w:val="0"/>
          <w:bCs w:val="0"/>
          <w:color w:val="FFFFFF"/>
          <w:spacing w:val="1"/>
          <w:w w:val="105"/>
        </w:rPr>
        <w:t>m</w:t>
      </w:r>
      <w:r>
        <w:rPr>
          <w:b w:val="0"/>
          <w:bCs w:val="0"/>
          <w:color w:val="FFFFFF"/>
          <w:spacing w:val="0"/>
          <w:w w:val="105"/>
        </w:rPr>
        <w:t>u</w:t>
      </w:r>
      <w:r>
        <w:rPr>
          <w:b w:val="0"/>
          <w:bCs w:val="0"/>
          <w:color w:val="FFFFFF"/>
          <w:spacing w:val="-1"/>
          <w:w w:val="105"/>
        </w:rPr>
        <w:t>l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-1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0"/>
          <w:w w:val="105"/>
        </w:rPr>
        <w:t>i</w:t>
      </w:r>
      <w:r>
        <w:rPr>
          <w:b w:val="0"/>
          <w:bCs w:val="0"/>
          <w:color w:val="FFFFFF"/>
          <w:spacing w:val="1"/>
          <w:w w:val="105"/>
        </w:rPr>
        <w:t>o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0"/>
          <w:w w:val="105"/>
        </w:rPr>
        <w:t>l</w:t>
      </w:r>
      <w:r>
        <w:rPr>
          <w:b w:val="0"/>
          <w:bCs w:val="0"/>
          <w:color w:val="FFFFFF"/>
          <w:spacing w:val="3"/>
          <w:w w:val="105"/>
        </w:rPr>
        <w:t> </w:t>
      </w:r>
      <w:r>
        <w:rPr>
          <w:b w:val="0"/>
          <w:bCs w:val="0"/>
          <w:color w:val="FFFFFF"/>
          <w:spacing w:val="2"/>
          <w:w w:val="105"/>
        </w:rPr>
        <w:t>p</w:t>
      </w:r>
      <w:r>
        <w:rPr>
          <w:b w:val="0"/>
          <w:bCs w:val="0"/>
          <w:color w:val="FFFFFF"/>
          <w:spacing w:val="0"/>
          <w:w w:val="105"/>
        </w:rPr>
        <w:t>a</w:t>
      </w:r>
      <w:r>
        <w:rPr>
          <w:b w:val="0"/>
          <w:bCs w:val="0"/>
          <w:color w:val="FFFFFF"/>
          <w:spacing w:val="6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t</w:t>
      </w:r>
      <w:r>
        <w:rPr>
          <w:b w:val="0"/>
          <w:bCs w:val="0"/>
          <w:color w:val="FFFFFF"/>
          <w:spacing w:val="1"/>
          <w:w w:val="105"/>
        </w:rPr>
        <w:t>n</w:t>
      </w:r>
      <w:r>
        <w:rPr>
          <w:b w:val="0"/>
          <w:bCs w:val="0"/>
          <w:color w:val="FFFFFF"/>
          <w:spacing w:val="1"/>
          <w:w w:val="105"/>
        </w:rPr>
        <w:t>e</w:t>
      </w:r>
      <w:r>
        <w:rPr>
          <w:b w:val="0"/>
          <w:bCs w:val="0"/>
          <w:color w:val="FFFFFF"/>
          <w:spacing w:val="-9"/>
          <w:w w:val="105"/>
        </w:rPr>
        <w:t>r</w:t>
      </w:r>
      <w:r>
        <w:rPr>
          <w:b w:val="0"/>
          <w:bCs w:val="0"/>
          <w:color w:val="FFFFFF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11906" w:h="16840"/>
      <w:pgMar w:top="1560" w:bottom="280" w:left="1600" w:right="760"/>
      <w:cols w:num="3" w:equalWidth="0">
        <w:col w:w="3010" w:space="202"/>
        <w:col w:w="3030" w:space="183"/>
        <w:col w:w="31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hanging="320"/>
      </w:pPr>
      <w:rPr>
        <w:rFonts w:hint="default" w:ascii="Arial" w:hAnsi="Arial" w:eastAsia="Arial"/>
        <w:color w:val="636466"/>
        <w:w w:val="121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"/>
      <w:ind w:left="100"/>
    </w:pPr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2890"/>
      <w:outlineLvl w:val="1"/>
    </w:pPr>
    <w:rPr>
      <w:rFonts w:ascii="Arial" w:hAnsi="Arial" w:eastAsia="Arial"/>
      <w:sz w:val="83"/>
      <w:szCs w:val="83"/>
    </w:rPr>
  </w:style>
  <w:style w:styleId="Heading2" w:type="paragraph">
    <w:name w:val="Heading 2"/>
    <w:basedOn w:val="Normal"/>
    <w:uiPriority w:val="1"/>
    <w:qFormat/>
    <w:pPr>
      <w:spacing w:before="71"/>
      <w:ind w:left="110"/>
      <w:outlineLvl w:val="2"/>
    </w:pPr>
    <w:rPr>
      <w:rFonts w:ascii="Arial" w:hAnsi="Arial" w:eastAsia="Arial"/>
      <w:sz w:val="22"/>
      <w:szCs w:val="22"/>
    </w:rPr>
  </w:style>
  <w:style w:styleId="Heading3" w:type="paragraph">
    <w:name w:val="Heading 3"/>
    <w:basedOn w:val="Normal"/>
    <w:uiPriority w:val="1"/>
    <w:qFormat/>
    <w:pPr>
      <w:ind w:left="110"/>
      <w:outlineLvl w:val="3"/>
    </w:pPr>
    <w:rPr>
      <w:rFonts w:ascii="Arial" w:hAnsi="Arial" w:eastAsia="Arial"/>
      <w:sz w:val="18"/>
      <w:szCs w:val="18"/>
    </w:rPr>
  </w:style>
  <w:style w:styleId="Heading4" w:type="paragraph">
    <w:name w:val="Heading 4"/>
    <w:basedOn w:val="Normal"/>
    <w:uiPriority w:val="1"/>
    <w:qFormat/>
    <w:pPr>
      <w:ind w:left="110"/>
      <w:outlineLvl w:val="4"/>
    </w:pPr>
    <w:rPr>
      <w:rFonts w:ascii="Arial" w:hAnsi="Arial" w:eastAsia="Arial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csiro.au/" TargetMode="External"/><Relationship Id="rId12" Type="http://schemas.openxmlformats.org/officeDocument/2006/relationships/hyperlink" Target="http://www.monash.edu.au/" TargetMode="Externa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yperlink" Target="http://www.synchrotron.org.au/" TargetMode="External"/><Relationship Id="rId18" Type="http://schemas.openxmlformats.org/officeDocument/2006/relationships/hyperlink" Target="http://www.nanomelbourne.com/" TargetMode="External"/><Relationship Id="rId19" Type="http://schemas.openxmlformats.org/officeDocument/2006/relationships/hyperlink" Target="mailto:calum.drummond@csiro.au" TargetMode="External"/><Relationship Id="rId20" Type="http://schemas.openxmlformats.org/officeDocument/2006/relationships/hyperlink" Target="mailto:pvcrri@monash.edu" TargetMode="External"/><Relationship Id="rId21" Type="http://schemas.openxmlformats.org/officeDocument/2006/relationships/hyperlink" Target="mailto:ros.hore@csiro.au" TargetMode="External"/><Relationship Id="rId22" Type="http://schemas.openxmlformats.org/officeDocument/2006/relationships/hyperlink" Target="mailto:julie.rothacker@monash.edu" TargetMode="External"/><Relationship Id="rId23" Type="http://schemas.openxmlformats.org/officeDocument/2006/relationships/hyperlink" Target="mailto:david.ireland@csiro.au" TargetMode="External"/><Relationship Id="rId2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B&amp;M | 15-0062</dc:subject>
  <dc:title>AustralianManufacturingand Materials Precinct at Clayton, Victoria</dc:title>
  <dcterms:created xsi:type="dcterms:W3CDTF">2015-03-30T11:19:39Z</dcterms:created>
  <dcterms:modified xsi:type="dcterms:W3CDTF">2015-03-30T11:19:39Z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2015-03-27T00:00:00Z</vt:filetime>
  </property>
  <property fmtid="{D5CDD505-2E9C-101B-9397-08002B2CF9AE}" pid="3" name="LastSaved">
    <vt:filetime>2015-03-30T00:00:00Z</vt:filetime>
  </property>
</Properties>
</file>