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000003pt;margin-top:.000015pt;width:595.3pt;height:841.9pt;mso-position-horizontal-relative:page;mso-position-vertical-relative:page;z-index:-57736" coordorigin="0,0" coordsize="11906,16838">
            <v:group style="position:absolute;left:0;top:0;width:1489;height:1531" coordorigin="0,0" coordsize="1489,1531">
              <v:shape style="position:absolute;left:0;top:0;width:1489;height:1531" coordorigin="0,0" coordsize="1489,1531" path="m0,1531l1488,1531,1488,0,0,0,0,1531xe" filled="true" fillcolor="#00395a" stroked="false">
                <v:path arrowok="t"/>
                <v:fill type="solid"/>
              </v:shape>
              <v:shape style="position:absolute;left:0;top:0;width:1569;height:1658" type="#_x0000_t75" stroked="false">
                <v:imagedata r:id="rId5" o:title=""/>
              </v:shape>
            </v:group>
            <v:group style="position:absolute;left:0;top:1531;width:1489;height:1531" coordorigin="0,1531" coordsize="1489,1531">
              <v:shape style="position:absolute;left:0;top:1531;width:1489;height:1531" coordorigin="0,1531" coordsize="1489,1531" path="m0,3061l1488,3061,1488,1531,0,1531,0,3061xe" filled="true" fillcolor="#781d7d" stroked="false">
                <v:path arrowok="t"/>
                <v:fill type="solid"/>
              </v:shape>
              <v:shape style="position:absolute;left:0;top:1531;width:1569;height:1595" type="#_x0000_t75" stroked="false">
                <v:imagedata r:id="rId6" o:title=""/>
              </v:shape>
            </v:group>
            <v:group style="position:absolute;left:0;top:3061;width:1489;height:1531" coordorigin="0,3061" coordsize="1489,1531">
              <v:shape style="position:absolute;left:0;top:3061;width:1489;height:1531" coordorigin="0,3061" coordsize="1489,1531" path="m0,4592l1488,4592,1488,3061,0,3061,0,4592xe" filled="true" fillcolor="#00395a" stroked="false">
                <v:path arrowok="t"/>
                <v:fill type="solid"/>
              </v:shape>
            </v:group>
            <v:group style="position:absolute;left:0;top:4592;width:1489;height:1531" coordorigin="0,4592" coordsize="1489,1531">
              <v:shape style="position:absolute;left:0;top:4592;width:1489;height:1531" coordorigin="0,4592" coordsize="1489,1531" path="m0,6123l1488,6123,1488,4592,0,4592,0,6123xe" filled="true" fillcolor="#0065a4" stroked="false">
                <v:path arrowok="t"/>
                <v:fill type="solid"/>
              </v:shape>
            </v:group>
            <v:group style="position:absolute;left:0;top:6123;width:1489;height:1531" coordorigin="0,6123" coordsize="1489,1531">
              <v:shape style="position:absolute;left:0;top:6123;width:1489;height:1531" coordorigin="0,6123" coordsize="1489,1531" path="m0,7654l1488,7654,1488,6123,0,6123,0,7654xe" filled="true" fillcolor="#007b85" stroked="false">
                <v:path arrowok="t"/>
                <v:fill type="solid"/>
              </v:shape>
            </v:group>
            <v:group style="position:absolute;left:0;top:7654;width:1489;height:1531" coordorigin="0,7654" coordsize="1489,1531">
              <v:shape style="position:absolute;left:0;top:7654;width:1489;height:1531" coordorigin="0,7654" coordsize="1489,1531" path="m0,9184l1488,9184,1488,7654,0,7654,0,9184xe" filled="true" fillcolor="#008265" stroked="false">
                <v:path arrowok="t"/>
                <v:fill type="solid"/>
              </v:shape>
              <v:shape style="position:absolute;left:0;top:7654;width:1569;height:1644" type="#_x0000_t75" stroked="false">
                <v:imagedata r:id="rId7" o:title=""/>
              </v:shape>
            </v:group>
            <v:group style="position:absolute;left:0;top:9184;width:1489;height:1531" coordorigin="0,9184" coordsize="1489,1531">
              <v:shape style="position:absolute;left:0;top:9184;width:1489;height:1531" coordorigin="0,9184" coordsize="1489,1531" path="m0,10715l1488,10715,1488,9184,0,9184,0,10715xe" filled="true" fillcolor="#0065a4" stroked="false">
                <v:path arrowok="t"/>
                <v:fill type="solid"/>
              </v:shape>
              <v:shape style="position:absolute;left:0;top:9184;width:1569;height:1531" type="#_x0000_t75" stroked="false">
                <v:imagedata r:id="rId8" o:title=""/>
              </v:shape>
            </v:group>
            <v:group style="position:absolute;left:0;top:10715;width:1489;height:1531" coordorigin="0,10715" coordsize="1489,1531">
              <v:shape style="position:absolute;left:0;top:10715;width:1489;height:1531" coordorigin="0,10715" coordsize="1489,1531" path="m0,12246l1488,12246,1488,10715,0,10715,0,12246xe" filled="true" fillcolor="#0065a4" stroked="false">
                <v:path arrowok="t"/>
                <v:fill type="solid"/>
              </v:shape>
            </v:group>
            <v:group style="position:absolute;left:0;top:12246;width:1489;height:1531" coordorigin="0,12246" coordsize="1489,1531">
              <v:shape style="position:absolute;left:0;top:12246;width:1489;height:1531" coordorigin="0,12246" coordsize="1489,1531" path="m0,13776l1488,13776,1488,12246,0,12246,0,13776xe" filled="true" fillcolor="#7ac143" stroked="false">
                <v:path arrowok="t"/>
                <v:fill type="solid"/>
              </v:shape>
            </v:group>
            <v:group style="position:absolute;left:0;top:13776;width:1489;height:1531" coordorigin="0,13776" coordsize="1489,1531">
              <v:shape style="position:absolute;left:0;top:13776;width:1489;height:1531" coordorigin="0,13776" coordsize="1489,1531" path="m0,15307l1488,15307,1488,13776,0,13776,0,15307xe" filled="true" fillcolor="#72cbd2" stroked="false">
                <v:path arrowok="t"/>
                <v:fill type="solid"/>
              </v:shape>
            </v:group>
            <v:group style="position:absolute;left:0;top:15307;width:1489;height:1531" coordorigin="0,15307" coordsize="1489,1531">
              <v:shape style="position:absolute;left:0;top:15307;width:1489;height:1531" coordorigin="0,15307" coordsize="1489,1531" path="m0,16838l1488,16838,1488,15307,0,15307,0,16838xe" filled="true" fillcolor="#72c6a1" stroked="false">
                <v:path arrowok="t"/>
                <v:fill type="solid"/>
              </v:shape>
            </v:group>
            <v:group style="position:absolute;left:1488;top:0;width:1489;height:1531" coordorigin="1488,0" coordsize="1489,1531">
              <v:shape style="position:absolute;left:1488;top:0;width:1489;height:1531" coordorigin="1488,0" coordsize="1489,1531" path="m1488,1531l2976,1531,2976,0,1488,0,1488,1531xe" filled="true" fillcolor="#00395a" stroked="false">
                <v:path arrowok="t"/>
                <v:fill type="solid"/>
              </v:shape>
            </v:group>
            <v:group style="position:absolute;left:2976;top:0;width:1489;height:1531" coordorigin="2976,0" coordsize="1489,1531">
              <v:shape style="position:absolute;left:2976;top:0;width:1489;height:1531" coordorigin="2976,0" coordsize="1489,1531" path="m2976,1531l4465,1531,4465,0,2976,0,2976,1531xe" filled="true" fillcolor="#233e99" stroked="false">
                <v:path arrowok="t"/>
                <v:fill type="solid"/>
              </v:shape>
            </v:group>
            <v:group style="position:absolute;left:4465;top:0;width:1489;height:1531" coordorigin="4465,0" coordsize="1489,1531">
              <v:shape style="position:absolute;left:4465;top:0;width:1489;height:1531" coordorigin="4465,0" coordsize="1489,1531" path="m4465,1531l5953,1531,5953,0,4465,0,4465,1531xe" filled="true" fillcolor="#0065a4" stroked="false">
                <v:path arrowok="t"/>
                <v:fill type="solid"/>
              </v:shape>
              <v:shape style="position:absolute;left:4465;top:0;width:1545;height:1658" type="#_x0000_t75" stroked="false">
                <v:imagedata r:id="rId9" o:title=""/>
              </v:shape>
            </v:group>
            <v:group style="position:absolute;left:1488;top:1531;width:1489;height:1531" coordorigin="1488,1531" coordsize="1489,1531">
              <v:shape style="position:absolute;left:1488;top:1531;width:1489;height:1531" coordorigin="1488,1531" coordsize="1489,1531" path="m1488,3061l2976,3061,2976,1531,1488,1531,1488,3061xe" filled="true" fillcolor="#00395a" stroked="false">
                <v:path arrowok="t"/>
                <v:fill type="solid"/>
              </v:shape>
            </v:group>
            <v:group style="position:absolute;left:2976;top:1531;width:1489;height:1531" coordorigin="2976,1531" coordsize="1489,1531">
              <v:shape style="position:absolute;left:2976;top:1531;width:1489;height:1531" coordorigin="2976,1531" coordsize="1489,1531" path="m2976,3061l4465,3061,4465,1531,2976,1531,2976,3061xe" filled="true" fillcolor="#0065a4" stroked="false">
                <v:path arrowok="t"/>
                <v:fill type="solid"/>
              </v:shape>
            </v:group>
            <v:group style="position:absolute;left:4465;top:1531;width:1489;height:1531" coordorigin="4465,1531" coordsize="1489,1531">
              <v:shape style="position:absolute;left:4465;top:1531;width:1489;height:1531" coordorigin="4465,1531" coordsize="1489,1531" path="m4465,3061l5953,3061,5953,1531,4465,1531,4465,3061xe" filled="true" fillcolor="#00395a" stroked="false">
                <v:path arrowok="t"/>
                <v:fill type="solid"/>
              </v:shape>
              <v:shape style="position:absolute;left:4465;top:1531;width:1545;height:1558" type="#_x0000_t75" stroked="false">
                <v:imagedata r:id="rId10" o:title=""/>
              </v:shape>
            </v:group>
            <v:group style="position:absolute;left:1488;top:3061;width:1489;height:1531" coordorigin="1488,3061" coordsize="1489,1531">
              <v:shape style="position:absolute;left:1488;top:3061;width:1489;height:1531" coordorigin="1488,3061" coordsize="1489,1531" path="m1488,4592l2976,4592,2976,3061,1488,3061,1488,4592xe" filled="true" fillcolor="#0065a4" stroked="false">
                <v:path arrowok="t"/>
                <v:fill type="solid"/>
              </v:shape>
            </v:group>
            <v:group style="position:absolute;left:2976;top:3061;width:1489;height:1531" coordorigin="2976,3061" coordsize="1489,1531">
              <v:shape style="position:absolute;left:2976;top:3061;width:1489;height:1531" coordorigin="2976,3061" coordsize="1489,1531" path="m2976,4592l4465,4592,4465,3061,2976,3061,2976,4592xe" filled="true" fillcolor="#007b85" stroked="false">
                <v:path arrowok="t"/>
                <v:fill type="solid"/>
              </v:shape>
            </v:group>
            <v:group style="position:absolute;left:4465;top:3061;width:1489;height:1531" coordorigin="4465,3061" coordsize="1489,1531">
              <v:shape style="position:absolute;left:4465;top:3061;width:1489;height:1531" coordorigin="4465,3061" coordsize="1489,1531" path="m4465,4592l5953,4592,5953,3061,4465,3061,4465,4592xe" filled="true" fillcolor="#0065a4" stroked="false">
                <v:path arrowok="t"/>
                <v:fill type="solid"/>
              </v:shape>
            </v:group>
            <v:group style="position:absolute;left:1488;top:4592;width:1489;height:1531" coordorigin="1488,4592" coordsize="1489,1531">
              <v:shape style="position:absolute;left:1488;top:4592;width:1489;height:1531" coordorigin="1488,4592" coordsize="1489,1531" path="m1488,6123l2976,6123,2976,4592,1488,4592,1488,6123xe" filled="true" fillcolor="#007b85" stroked="false">
                <v:path arrowok="t"/>
                <v:fill type="solid"/>
              </v:shape>
            </v:group>
            <v:group style="position:absolute;left:2976;top:4592;width:1489;height:1531" coordorigin="2976,4592" coordsize="1489,1531">
              <v:shape style="position:absolute;left:2976;top:4592;width:1489;height:1531" coordorigin="2976,4592" coordsize="1489,1531" path="m2976,6123l4465,6123,4465,4592,2976,4592,2976,6123xe" filled="true" fillcolor="#0065a4" stroked="false">
                <v:path arrowok="t"/>
                <v:fill type="solid"/>
              </v:shape>
            </v:group>
            <v:group style="position:absolute;left:4465;top:4592;width:1489;height:1531" coordorigin="4465,4592" coordsize="1489,1531">
              <v:shape style="position:absolute;left:4465;top:4592;width:1489;height:1531" coordorigin="4465,4592" coordsize="1489,1531" path="m4465,6123l5953,6123,5953,4592,4465,4592,4465,6123xe" filled="true" fillcolor="#008265" stroked="false">
                <v:path arrowok="t"/>
                <v:fill type="solid"/>
              </v:shape>
            </v:group>
            <v:group style="position:absolute;left:1488;top:6123;width:1489;height:1531" coordorigin="1488,6123" coordsize="1489,1531">
              <v:shape style="position:absolute;left:1488;top:6123;width:1489;height:1531" coordorigin="1488,6123" coordsize="1489,1531" path="m1488,7654l2976,7654,2976,6123,1488,6123,1488,7654xe" filled="true" fillcolor="#008265" stroked="false">
                <v:path arrowok="t"/>
                <v:fill type="solid"/>
              </v:shape>
            </v:group>
            <v:group style="position:absolute;left:2976;top:6123;width:1489;height:1531" coordorigin="2976,6123" coordsize="1489,1531">
              <v:shape style="position:absolute;left:2976;top:6123;width:1489;height:1531" coordorigin="2976,6123" coordsize="1489,1531" path="m2976,7654l4465,7654,4465,6123,2976,6123,2976,7654xe" filled="true" fillcolor="#0065a4" stroked="false">
                <v:path arrowok="t"/>
                <v:fill type="solid"/>
              </v:shape>
            </v:group>
            <v:group style="position:absolute;left:4465;top:6123;width:1489;height:1531" coordorigin="4465,6123" coordsize="1489,1531">
              <v:shape style="position:absolute;left:4465;top:6123;width:1489;height:1531" coordorigin="4465,6123" coordsize="1489,1531" path="m4465,7654l5953,7654,5953,6123,4465,6123,4465,7654xe" filled="true" fillcolor="#007b85" stroked="false">
                <v:path arrowok="t"/>
                <v:fill type="solid"/>
              </v:shape>
            </v:group>
            <v:group style="position:absolute;left:5953;top:0;width:1489;height:1531" coordorigin="5953,0" coordsize="1489,1531">
              <v:shape style="position:absolute;left:5953;top:0;width:1489;height:1531" coordorigin="5953,0" coordsize="1489,1531" path="m5953,1531l7441,1531,7441,0,5953,0,5953,1531xe" filled="true" fillcolor="#007b85" stroked="false">
                <v:path arrowok="t"/>
                <v:fill type="solid"/>
              </v:shape>
              <v:shape style="position:absolute;left:5953;top:0;width:1559;height:1658" type="#_x0000_t75" stroked="false">
                <v:imagedata r:id="rId11" o:title=""/>
              </v:shape>
            </v:group>
            <v:group style="position:absolute;left:7441;top:0;width:1489;height:1531" coordorigin="7441,0" coordsize="1489,1531">
              <v:shape style="position:absolute;left:7441;top:0;width:1489;height:1531" coordorigin="7441,0" coordsize="1489,1531" path="m7441,1531l8929,1531,8929,0,7441,0,7441,1531xe" filled="true" fillcolor="#233e99" stroked="false">
                <v:path arrowok="t"/>
                <v:fill type="solid"/>
              </v:shape>
            </v:group>
            <v:group style="position:absolute;left:8929;top:0;width:1489;height:1531" coordorigin="8929,0" coordsize="1489,1531">
              <v:shape style="position:absolute;left:8929;top:0;width:1489;height:1531" coordorigin="8929,0" coordsize="1489,1531" path="m8929,1531l10417,1531,10417,0,8929,0,8929,1531xe" filled="true" fillcolor="#72c6a1" stroked="false">
                <v:path arrowok="t"/>
                <v:fill type="solid"/>
              </v:shape>
              <v:shape style="position:absolute;left:8929;top:0;width:1559;height:1658" type="#_x0000_t75" stroked="false">
                <v:imagedata r:id="rId12" o:title=""/>
              </v:shape>
            </v:group>
            <v:group style="position:absolute;left:5953;top:1531;width:1489;height:1531" coordorigin="5953,1531" coordsize="1489,1531">
              <v:shape style="position:absolute;left:5953;top:1531;width:1489;height:1531" coordorigin="5953,1531" coordsize="1489,1531" path="m5953,3061l7441,3061,7441,1531,5953,1531,5953,3061xe" filled="true" fillcolor="#008265" stroked="false">
                <v:path arrowok="t"/>
                <v:fill type="solid"/>
              </v:shape>
              <v:shape style="position:absolute;left:5953;top:1531;width:1559;height:1558" type="#_x0000_t75" stroked="false">
                <v:imagedata r:id="rId13" o:title=""/>
              </v:shape>
            </v:group>
            <v:group style="position:absolute;left:7441;top:1531;width:1489;height:1531" coordorigin="7441,1531" coordsize="1489,1531">
              <v:shape style="position:absolute;left:7441;top:1531;width:1489;height:1531" coordorigin="7441,1531" coordsize="1489,1531" path="m7441,3061l8929,3061,8929,1531,7441,1531,7441,3061xe" filled="true" fillcolor="#0065a4" stroked="false">
                <v:path arrowok="t"/>
                <v:fill type="solid"/>
              </v:shape>
            </v:group>
            <v:group style="position:absolute;left:8929;top:1531;width:1489;height:1531" coordorigin="8929,1531" coordsize="1489,1531">
              <v:shape style="position:absolute;left:8929;top:1531;width:1489;height:1531" coordorigin="8929,1531" coordsize="1489,1531" path="m8929,3061l10417,3061,10417,1531,8929,1531,8929,3061xe" filled="true" fillcolor="#008265" stroked="false">
                <v:path arrowok="t"/>
                <v:fill type="solid"/>
              </v:shape>
            </v:group>
            <v:group style="position:absolute;left:5953;top:3061;width:1489;height:1531" coordorigin="5953,3061" coordsize="1489,1531">
              <v:shape style="position:absolute;left:5953;top:3061;width:1489;height:1531" coordorigin="5953,3061" coordsize="1489,1531" path="m5953,4592l7441,4592,7441,3061,5953,3061,5953,4592xe" filled="true" fillcolor="#0065a4" stroked="false">
                <v:path arrowok="t"/>
                <v:fill type="solid"/>
              </v:shape>
            </v:group>
            <v:group style="position:absolute;left:7441;top:3061;width:1489;height:1531" coordorigin="7441,3061" coordsize="1489,1531">
              <v:shape style="position:absolute;left:7441;top:3061;width:1489;height:1531" coordorigin="7441,3061" coordsize="1489,1531" path="m7441,4592l8929,4592,8929,3061,7441,3061,7441,4592xe" filled="true" fillcolor="#72cbd2" stroked="false">
                <v:path arrowok="t"/>
                <v:fill type="solid"/>
              </v:shape>
            </v:group>
            <v:group style="position:absolute;left:8929;top:3061;width:1489;height:1531" coordorigin="8929,3061" coordsize="1489,1531">
              <v:shape style="position:absolute;left:8929;top:3061;width:1489;height:1531" coordorigin="8929,3061" coordsize="1489,1531" path="m8929,4592l10417,4592,10417,3061,8929,3061,8929,4592xe" filled="true" fillcolor="#0065a4" stroked="false">
                <v:path arrowok="t"/>
                <v:fill type="solid"/>
              </v:shape>
              <v:shape style="position:absolute;left:8929;top:3061;width:1559;height:1672" type="#_x0000_t75" stroked="false">
                <v:imagedata r:id="rId14" o:title=""/>
              </v:shape>
            </v:group>
            <v:group style="position:absolute;left:5953;top:4592;width:1489;height:1531" coordorigin="5953,4592" coordsize="1489,1531">
              <v:shape style="position:absolute;left:5953;top:4592;width:1489;height:1531" coordorigin="5953,4592" coordsize="1489,1531" path="m5953,6123l7441,6123,7441,4592,5953,4592,5953,6123xe" filled="true" fillcolor="#233e99" stroked="false">
                <v:path arrowok="t"/>
                <v:fill type="solid"/>
              </v:shape>
            </v:group>
            <v:group style="position:absolute;left:7441;top:4592;width:1489;height:1531" coordorigin="7441,4592" coordsize="1489,1531">
              <v:shape style="position:absolute;left:7441;top:4592;width:1489;height:1531" coordorigin="7441,4592" coordsize="1489,1531" path="m7441,6123l8929,6123,8929,4592,7441,4592,7441,6123xe" filled="true" fillcolor="#13b6ea" stroked="false">
                <v:path arrowok="t"/>
                <v:fill type="solid"/>
              </v:shape>
            </v:group>
            <v:group style="position:absolute;left:8929;top:4592;width:1489;height:1531" coordorigin="8929,4592" coordsize="1489,1531">
              <v:shape style="position:absolute;left:8929;top:4592;width:1489;height:1531" coordorigin="8929,4592" coordsize="1489,1531" path="m8929,6123l10417,6123,10417,4592,8929,4592,8929,6123xe" filled="true" fillcolor="#7ac143" stroked="false">
                <v:path arrowok="t"/>
                <v:fill type="solid"/>
              </v:shape>
            </v:group>
            <v:group style="position:absolute;left:5953;top:6123;width:1489;height:1531" coordorigin="5953,6123" coordsize="1489,1531">
              <v:shape style="position:absolute;left:5953;top:6123;width:1489;height:1531" coordorigin="5953,6123" coordsize="1489,1531" path="m5953,7654l7441,7654,7441,6123,5953,6123,5953,7654xe" filled="true" fillcolor="#7ac143" stroked="false">
                <v:path arrowok="t"/>
                <v:fill type="solid"/>
              </v:shape>
            </v:group>
            <v:group style="position:absolute;left:7441;top:6123;width:1489;height:1531" coordorigin="7441,6123" coordsize="1489,1531">
              <v:shape style="position:absolute;left:7441;top:6123;width:1489;height:1531" coordorigin="7441,6123" coordsize="1489,1531" path="m7441,7654l8929,7654,8929,6123,7441,6123,7441,7654xe" filled="true" fillcolor="#0065a4" stroked="false">
                <v:path arrowok="t"/>
                <v:fill type="solid"/>
              </v:shape>
            </v:group>
            <v:group style="position:absolute;left:8929;top:6123;width:1489;height:1531" coordorigin="8929,6123" coordsize="1489,1531">
              <v:shape style="position:absolute;left:8929;top:6123;width:1489;height:1531" coordorigin="8929,6123" coordsize="1489,1531" path="m8929,7654l10417,7654,10417,6123,8929,6123,8929,7654xe" filled="true" fillcolor="#fdbb30" stroked="false">
                <v:path arrowok="t"/>
                <v:fill type="solid"/>
              </v:shape>
            </v:group>
            <v:group style="position:absolute;left:10417;top:0;width:1489;height:1531" coordorigin="10417,0" coordsize="1489,1531">
              <v:shape style="position:absolute;left:10417;top:0;width:1489;height:1531" coordorigin="10417,0" coordsize="1489,1531" path="m10417,1531l11906,1531,11906,0,10417,0,10417,1531xe" filled="true" fillcolor="#007b85" stroked="false">
                <v:path arrowok="t"/>
                <v:fill type="solid"/>
              </v:shape>
            </v:group>
            <v:group style="position:absolute;left:10417;top:1531;width:1489;height:1531" coordorigin="10417,1531" coordsize="1489,1531">
              <v:shape style="position:absolute;left:10417;top:1531;width:1489;height:1531" coordorigin="10417,1531" coordsize="1489,1531" path="m10417,3061l11906,3061,11906,1531,10417,1531,10417,3061xe" filled="true" fillcolor="#fdbb30" stroked="false">
                <v:path arrowok="t"/>
                <v:fill type="solid"/>
              </v:shape>
              <v:shape style="position:absolute;left:10417;top:1531;width:1488;height:1595" type="#_x0000_t75" stroked="false">
                <v:imagedata r:id="rId15" o:title=""/>
              </v:shape>
            </v:group>
            <v:group style="position:absolute;left:10417;top:3061;width:1489;height:1531" coordorigin="10417,3061" coordsize="1489,1531">
              <v:shape style="position:absolute;left:10417;top:3061;width:1489;height:1531" coordorigin="10417,3061" coordsize="1489,1531" path="m10417,4592l11906,4592,11906,3061,10417,3061,10417,4592xe" filled="true" fillcolor="#72cbd2" stroked="false">
                <v:path arrowok="t"/>
                <v:fill type="solid"/>
              </v:shape>
            </v:group>
            <v:group style="position:absolute;left:10417;top:4592;width:1489;height:1531" coordorigin="10417,4592" coordsize="1489,1531">
              <v:shape style="position:absolute;left:10417;top:4592;width:1489;height:1531" coordorigin="10417,4592" coordsize="1489,1531" path="m10417,6123l11906,6123,11906,4592,10417,4592,10417,6123xe" filled="true" fillcolor="#72cbd2" stroked="false">
                <v:path arrowok="t"/>
                <v:fill type="solid"/>
              </v:shape>
              <v:shape style="position:absolute;left:10417;top:4592;width:1488;height:1701" type="#_x0000_t75" stroked="false">
                <v:imagedata r:id="rId16" o:title=""/>
              </v:shape>
            </v:group>
            <v:group style="position:absolute;left:10417;top:6123;width:1489;height:1531" coordorigin="10417,6123" coordsize="1489,1531">
              <v:shape style="position:absolute;left:10417;top:6123;width:1489;height:1531" coordorigin="10417,6123" coordsize="1489,1531" path="m10417,7654l11906,7654,11906,6123,10417,6123,10417,7654xe" filled="true" fillcolor="#72cbd2" stroked="false">
                <v:path arrowok="t"/>
                <v:fill type="solid"/>
              </v:shape>
              <v:shape style="position:absolute;left:10417;top:6123;width:1488;height:1627" type="#_x0000_t75" stroked="false">
                <v:imagedata r:id="rId17" o:title=""/>
              </v:shape>
            </v:group>
            <v:group style="position:absolute;left:1488;top:7654;width:1489;height:1531" coordorigin="1488,7654" coordsize="1489,1531">
              <v:shape style="position:absolute;left:1488;top:7654;width:1489;height:1531" coordorigin="1488,7654" coordsize="1489,1531" path="m1488,9184l2976,9184,2976,7654,1488,7654,1488,9184xe" filled="true" fillcolor="#0065a4" stroked="false">
                <v:path arrowok="t"/>
                <v:fill type="solid"/>
              </v:shape>
            </v:group>
            <v:group style="position:absolute;left:2976;top:7654;width:1489;height:1531" coordorigin="2976,7654" coordsize="1489,1531">
              <v:shape style="position:absolute;left:2976;top:7654;width:1489;height:1531" coordorigin="2976,7654" coordsize="1489,1531" path="m2976,9184l4465,9184,4465,7654,2976,7654,2976,9184xe" filled="true" fillcolor="#00395a" stroked="false">
                <v:path arrowok="t"/>
                <v:fill type="solid"/>
              </v:shape>
            </v:group>
            <v:group style="position:absolute;left:4465;top:7654;width:1489;height:1531" coordorigin="4465,7654" coordsize="1489,1531">
              <v:shape style="position:absolute;left:4465;top:7654;width:1489;height:1531" coordorigin="4465,7654" coordsize="1489,1531" path="m4465,9184l5953,9184,5953,7654,4465,7654,4465,9184xe" filled="true" fillcolor="#13b6ea" stroked="false">
                <v:path arrowok="t"/>
                <v:fill type="solid"/>
              </v:shape>
            </v:group>
            <v:group style="position:absolute;left:5953;top:7654;width:1489;height:1645" coordorigin="5953,7654" coordsize="1489,1645">
              <v:shape style="position:absolute;left:5953;top:7654;width:1489;height:1645" coordorigin="5953,7654" coordsize="1489,1645" path="m5953,9298l7441,9298,7441,7654,5953,7654,5953,9298xe" filled="true" fillcolor="#72cbd2" stroked="false">
                <v:path arrowok="t"/>
                <v:fill type="solid"/>
              </v:shape>
            </v:group>
            <v:group style="position:absolute;left:7441;top:7654;width:1489;height:1645" coordorigin="7441,7654" coordsize="1489,1645">
              <v:shape style="position:absolute;left:7441;top:7654;width:1489;height:1645" coordorigin="7441,7654" coordsize="1489,1645" path="m8929,9298l7441,9298,7441,7654,8929,7654,8929,9298xe" filled="true" fillcolor="#7ac143" stroked="false">
                <v:path arrowok="t"/>
                <v:fill type="solid"/>
              </v:shape>
            </v:group>
            <v:group style="position:absolute;left:8929;top:7654;width:1489;height:1645" coordorigin="8929,7654" coordsize="1489,1645">
              <v:shape style="position:absolute;left:8929;top:7654;width:1489;height:1645" coordorigin="8929,7654" coordsize="1489,1645" path="m8929,9298l10417,9298,10417,7654,8929,7654,8929,9298xe" filled="true" fillcolor="#781d7d" stroked="false">
                <v:path arrowok="t"/>
                <v:fill type="solid"/>
              </v:shape>
            </v:group>
            <v:group style="position:absolute;left:1488;top:9184;width:1489;height:1531" coordorigin="1488,9184" coordsize="1489,1531">
              <v:shape style="position:absolute;left:1488;top:9184;width:1489;height:1531" coordorigin="1488,9184" coordsize="1489,1531" path="m1488,10715l2976,10715,2976,9184,1488,9184,1488,10715xe" filled="true" fillcolor="#008265" stroked="false">
                <v:path arrowok="t"/>
                <v:fill type="solid"/>
              </v:shape>
            </v:group>
            <v:group style="position:absolute;left:2976;top:9184;width:1489;height:1531" coordorigin="2976,9184" coordsize="1489,1531">
              <v:shape style="position:absolute;left:2976;top:9184;width:1489;height:1531" coordorigin="2976,9184" coordsize="1489,1531" path="m2976,10715l4465,10715,4465,9184,2976,9184,2976,10715xe" filled="true" fillcolor="#13b6ea" stroked="false">
                <v:path arrowok="t"/>
                <v:fill type="solid"/>
              </v:shape>
              <v:shape style="position:absolute;left:2976;top:9184;width:1573;height:1531" type="#_x0000_t75" stroked="false">
                <v:imagedata r:id="rId18" o:title=""/>
              </v:shape>
            </v:group>
            <v:group style="position:absolute;left:4465;top:9184;width:1545;height:1531" coordorigin="4465,9184" coordsize="1545,1531">
              <v:shape style="position:absolute;left:4465;top:9184;width:1545;height:1531" coordorigin="4465,9184" coordsize="1545,1531" path="m6009,10715l4465,10715,4465,9184,6009,9184,6009,10715xe" filled="true" fillcolor="#72cbd2" stroked="false">
                <v:path arrowok="t"/>
                <v:fill type="solid"/>
              </v:shape>
              <v:shape style="position:absolute;left:4465;top:9184;width:1545;height:1531" type="#_x0000_t75" stroked="false">
                <v:imagedata r:id="rId19" o:title=""/>
              </v:shape>
            </v:group>
            <v:group style="position:absolute;left:6697;top:9950;width:762;height:766" coordorigin="6697,9950" coordsize="762,766">
              <v:shape style="position:absolute;left:6697;top:9950;width:762;height:766" coordorigin="6697,9950" coordsize="762,766" path="m7458,10715l6697,10715,6697,9950,7458,9950,7458,10715xe" filled="true" fillcolor="#00395a" stroked="false">
                <v:path arrowok="t"/>
                <v:fill type="solid"/>
              </v:shape>
              <v:shape style="position:absolute;left:6697;top:9950;width:761;height:765" type="#_x0000_t75" stroked="false">
                <v:imagedata r:id="rId20" o:title=""/>
              </v:shape>
            </v:group>
            <v:group style="position:absolute;left:5953;top:9950;width:745;height:766" coordorigin="5953,9950" coordsize="745,766">
              <v:shape style="position:absolute;left:5953;top:9950;width:745;height:766" coordorigin="5953,9950" coordsize="745,766" path="m6697,10715l5953,10715,5953,9950,6697,9950,6697,10715xe" filled="true" fillcolor="#eb539e" stroked="false">
                <v:path arrowok="t"/>
                <v:fill type="solid"/>
              </v:shape>
            </v:group>
            <v:group style="position:absolute;left:5953;top:9184;width:745;height:766" coordorigin="5953,9184" coordsize="745,766">
              <v:shape style="position:absolute;left:5953;top:9184;width:745;height:766" coordorigin="5953,9184" coordsize="745,766" path="m6697,9950l5953,9950,5953,9184,6697,9184,6697,9950xe" filled="true" fillcolor="#72c6a1" stroked="false">
                <v:path arrowok="t"/>
                <v:fill type="solid"/>
              </v:shape>
            </v:group>
            <v:group style="position:absolute;left:1488;top:10715;width:1489;height:1531" coordorigin="1488,10715" coordsize="1489,1531">
              <v:shape style="position:absolute;left:1488;top:10715;width:1489;height:1531" coordorigin="1488,10715" coordsize="1489,1531" path="m1488,12246l2976,12246,2976,10715,1488,10715,1488,12246xe" filled="true" fillcolor="#0065a4" stroked="false">
                <v:path arrowok="t"/>
                <v:fill type="solid"/>
              </v:shape>
              <v:shape style="position:absolute;left:1488;top:10715;width:1554;height:1531" type="#_x0000_t75" stroked="false">
                <v:imagedata r:id="rId21" o:title=""/>
              </v:shape>
            </v:group>
            <v:group style="position:absolute;left:2976;top:10715;width:1489;height:1531" coordorigin="2976,10715" coordsize="1489,1531">
              <v:shape style="position:absolute;left:2976;top:10715;width:1489;height:1531" coordorigin="2976,10715" coordsize="1489,1531" path="m2976,12246l4465,12246,4465,10715,2976,10715,2976,12246xe" filled="true" fillcolor="#72cbd2" stroked="false">
                <v:path arrowok="t"/>
                <v:fill type="solid"/>
              </v:shape>
              <v:shape style="position:absolute;left:2976;top:10715;width:1573;height:1531" type="#_x0000_t75" stroked="false">
                <v:imagedata r:id="rId22" o:title=""/>
              </v:shape>
            </v:group>
            <v:group style="position:absolute;left:4465;top:10715;width:1545;height:1531" coordorigin="4465,10715" coordsize="1545,1531">
              <v:shape style="position:absolute;left:4465;top:10715;width:1545;height:1531" coordorigin="4465,10715" coordsize="1545,1531" path="m6009,12246l4465,12246,4465,10715,6009,10715,6009,12246xe" filled="true" fillcolor="#72c6a1" stroked="false">
                <v:path arrowok="t"/>
                <v:fill type="solid"/>
              </v:shape>
              <v:shape style="position:absolute;left:4465;top:10715;width:1545;height:1531" type="#_x0000_t75" stroked="false">
                <v:imagedata r:id="rId23" o:title=""/>
              </v:shape>
            </v:group>
            <v:group style="position:absolute;left:6697;top:10715;width:745;height:766" coordorigin="6697,10715" coordsize="745,766">
              <v:shape style="position:absolute;left:6697;top:10715;width:745;height:766" coordorigin="6697,10715" coordsize="745,766" path="m6697,11480l7441,11480,7441,10715,6697,10715,6697,11480xe" filled="true" fillcolor="#ef3e42" stroked="false">
                <v:path arrowok="t"/>
                <v:fill type="solid"/>
              </v:shape>
            </v:group>
            <v:group style="position:absolute;left:6732;top:11480;width:709;height:766" coordorigin="6732,11480" coordsize="709,766">
              <v:shape style="position:absolute;left:6732;top:11480;width:709;height:766" coordorigin="6732,11480" coordsize="709,766" path="m6732,12246l7441,12246,7441,11480,6732,11480,6732,12246xe" filled="true" fillcolor="#233e99" stroked="false">
                <v:path arrowok="t"/>
                <v:fill type="solid"/>
              </v:shape>
            </v:group>
            <v:group style="position:absolute;left:5953;top:11480;width:780;height:766" coordorigin="5953,11480" coordsize="780,766">
              <v:shape style="position:absolute;left:5953;top:11480;width:780;height:766" coordorigin="5953,11480" coordsize="780,766" path="m6732,12246l5953,12246,5953,11480,6732,11480,6732,12246xe" filled="true" fillcolor="#233e99" stroked="false">
                <v:path arrowok="t"/>
                <v:fill type="solid"/>
              </v:shape>
            </v:group>
            <v:group style="position:absolute;left:5953;top:10715;width:745;height:766" coordorigin="5953,10715" coordsize="745,766">
              <v:shape style="position:absolute;left:5953;top:10715;width:745;height:766" coordorigin="5953,10715" coordsize="745,766" path="m6697,11480l5953,11480,5953,10715,6697,10715,6697,11480xe" filled="true" fillcolor="#00395a" stroked="false">
                <v:path arrowok="t"/>
                <v:fill type="solid"/>
              </v:shape>
            </v:group>
            <v:group style="position:absolute;left:1488;top:12246;width:1489;height:1531" coordorigin="1488,12246" coordsize="1489,1531">
              <v:shape style="position:absolute;left:1488;top:12246;width:1489;height:1531" coordorigin="1488,12246" coordsize="1489,1531" path="m1488,13776l2976,13776,2976,12246,1488,12246,1488,13776xe" filled="true" fillcolor="#72cbd2" stroked="false">
                <v:path arrowok="t"/>
                <v:fill type="solid"/>
              </v:shape>
            </v:group>
            <v:group style="position:absolute;left:2976;top:12246;width:1489;height:1531" coordorigin="2976,12246" coordsize="1489,1531">
              <v:shape style="position:absolute;left:2976;top:12246;width:1489;height:1531" coordorigin="2976,12246" coordsize="1489,1531" path="m2976,13776l4465,13776,4465,12246,2976,12246,2976,13776xe" filled="true" fillcolor="#72c6a1" stroked="false">
                <v:path arrowok="t"/>
                <v:fill type="solid"/>
              </v:shape>
            </v:group>
            <v:group style="position:absolute;left:4465;top:12246;width:1489;height:1531" coordorigin="4465,12246" coordsize="1489,1531">
              <v:shape style="position:absolute;left:4465;top:12246;width:1489;height:1531" coordorigin="4465,12246" coordsize="1489,1531" path="m4465,13776l5953,13776,5953,12246,4465,12246,4465,13776xe" filled="true" fillcolor="#007b85" stroked="false">
                <v:path arrowok="t"/>
                <v:fill type="solid"/>
              </v:shape>
            </v:group>
            <v:group style="position:absolute;left:5953;top:12246;width:1489;height:1531" coordorigin="5953,12246" coordsize="1489,1531">
              <v:shape style="position:absolute;left:5953;top:12246;width:1489;height:1531" coordorigin="5953,12246" coordsize="1489,1531" path="m5953,13776l7441,13776,7441,12246,5953,12246,5953,13776xe" filled="true" fillcolor="#72cbd2" stroked="false">
                <v:path arrowok="t"/>
                <v:fill type="solid"/>
              </v:shape>
            </v:group>
            <v:group style="position:absolute;left:1488;top:13776;width:1489;height:1531" coordorigin="1488,13776" coordsize="1489,1531">
              <v:shape style="position:absolute;left:1488;top:13776;width:1489;height:1531" coordorigin="1488,13776" coordsize="1489,1531" path="m1488,15307l2976,15307,2976,13776,1488,13776,1488,15307xe" filled="true" fillcolor="#233e99" stroked="false">
                <v:path arrowok="t"/>
                <v:fill type="solid"/>
              </v:shape>
              <v:shape style="position:absolute;left:1488;top:13776;width:1554;height:1562" type="#_x0000_t75" stroked="false">
                <v:imagedata r:id="rId24" o:title=""/>
              </v:shape>
            </v:group>
            <v:group style="position:absolute;left:2976;top:13776;width:1489;height:1531" coordorigin="2976,13776" coordsize="1489,1531">
              <v:shape style="position:absolute;left:2976;top:13776;width:1489;height:1531" coordorigin="2976,13776" coordsize="1489,1531" path="m2976,15307l4465,15307,4465,13776,2976,13776,2976,15307xe" filled="true" fillcolor="#72c6a1" stroked="false">
                <v:path arrowok="t"/>
                <v:fill type="solid"/>
              </v:shape>
              <v:shape style="position:absolute;left:2976;top:13776;width:1573;height:1562" type="#_x0000_t75" stroked="false">
                <v:imagedata r:id="rId25" o:title=""/>
              </v:shape>
            </v:group>
            <v:group style="position:absolute;left:4465;top:13776;width:1489;height:1531" coordorigin="4465,13776" coordsize="1489,1531">
              <v:shape style="position:absolute;left:4465;top:13776;width:1489;height:1531" coordorigin="4465,13776" coordsize="1489,1531" path="m4465,15307l5953,15307,5953,13776,4465,13776,4465,15307xe" filled="true" fillcolor="#7ac143" stroked="false">
                <v:path arrowok="t"/>
                <v:fill type="solid"/>
              </v:shape>
            </v:group>
            <v:group style="position:absolute;left:7441;top:8419;width:745;height:766" coordorigin="7441,8419" coordsize="745,766">
              <v:shape style="position:absolute;left:7441;top:8419;width:745;height:766" coordorigin="7441,8419" coordsize="745,766" path="m7441,9184l8185,9184,8185,8419,7441,8419,7441,9184xe" filled="true" fillcolor="#f58025" stroked="false">
                <v:path arrowok="t"/>
                <v:fill type="solid"/>
              </v:shape>
            </v:group>
            <v:group style="position:absolute;left:7441;top:11480;width:745;height:766" coordorigin="7441,11480" coordsize="745,766">
              <v:shape style="position:absolute;left:7441;top:11480;width:745;height:766" coordorigin="7441,11480" coordsize="745,766" path="m7441,12246l8185,12246,8185,11480,7441,11480,7441,12246xe" filled="true" fillcolor="#007b85" stroked="false">
                <v:path arrowok="t"/>
                <v:fill type="solid"/>
              </v:shape>
            </v:group>
            <v:group style="position:absolute;left:7441;top:10715;width:745;height:766" coordorigin="7441,10715" coordsize="745,766">
              <v:shape style="position:absolute;left:7441;top:10715;width:745;height:766" coordorigin="7441,10715" coordsize="745,766" path="m7441,11480l8185,11480,8185,10715,7441,10715,7441,11480xe" filled="true" fillcolor="#f58025" stroked="false">
                <v:path arrowok="t"/>
                <v:fill type="solid"/>
              </v:shape>
              <v:shape style="position:absolute;left:7441;top:10715;width:808;height:765" type="#_x0000_t75" stroked="false">
                <v:imagedata r:id="rId26" o:title=""/>
              </v:shape>
            </v:group>
            <v:group style="position:absolute;left:8185;top:8419;width:745;height:766" coordorigin="8185,8419" coordsize="745,766">
              <v:shape style="position:absolute;left:8185;top:8419;width:745;height:766" coordorigin="8185,8419" coordsize="745,766" path="m8185,9184l8929,9184,8929,8419,8185,8419,8185,9184xe" filled="true" fillcolor="#72cbd2" stroked="false">
                <v:path arrowok="t"/>
                <v:fill type="solid"/>
              </v:shape>
            </v:group>
            <v:group style="position:absolute;left:8185;top:10715;width:745;height:766" coordorigin="8185,10715" coordsize="745,766">
              <v:shape style="position:absolute;left:8185;top:10715;width:745;height:766" coordorigin="8185,10715" coordsize="745,766" path="m8185,11480l8929,11480,8929,10715,8185,10715,8185,11480xe" filled="true" fillcolor="#781d7d" stroked="false">
                <v:path arrowok="t"/>
                <v:fill type="solid"/>
              </v:shape>
            </v:group>
            <v:group style="position:absolute;left:8185;top:11480;width:745;height:766" coordorigin="8185,11480" coordsize="745,766">
              <v:shape style="position:absolute;left:8185;top:11480;width:745;height:766" coordorigin="8185,11480" coordsize="745,766" path="m8185,12246l8929,12246,8929,11480,8185,11480,8185,12246xe" filled="true" fillcolor="#233e99" stroked="false">
                <v:path arrowok="t"/>
                <v:fill type="solid"/>
              </v:shape>
            </v:group>
            <v:group style="position:absolute;left:8929;top:8419;width:823;height:766" coordorigin="8929,8419" coordsize="823,766">
              <v:shape style="position:absolute;left:8929;top:8419;width:823;height:766" coordorigin="8929,8419" coordsize="823,766" path="m8929,9184l9751,9184,9751,8419,8929,8419,8929,9184xe" filled="true" fillcolor="#00395a" stroked="false">
                <v:path arrowok="t"/>
                <v:fill type="solid"/>
              </v:shape>
            </v:group>
            <v:group style="position:absolute;left:8929;top:11480;width:745;height:766" coordorigin="8929,11480" coordsize="745,766">
              <v:shape style="position:absolute;left:8929;top:11480;width:745;height:766" coordorigin="8929,11480" coordsize="745,766" path="m8929,12246l9673,12246,9673,11480,8929,11480,8929,12246xe" filled="true" fillcolor="#72c6a1" stroked="false">
                <v:path arrowok="t"/>
                <v:fill type="solid"/>
              </v:shape>
            </v:group>
            <v:group style="position:absolute;left:8929;top:10715;width:745;height:766" coordorigin="8929,10715" coordsize="745,766">
              <v:shape style="position:absolute;left:8929;top:10715;width:745;height:766" coordorigin="8929,10715" coordsize="745,766" path="m8929,11480l9673,11480,9673,10715,8929,10715,8929,11480xe" filled="true" fillcolor="#13b6ea" stroked="false">
                <v:path arrowok="t"/>
                <v:fill type="solid"/>
              </v:shape>
            </v:group>
            <v:group style="position:absolute;left:9673;top:10715;width:745;height:766" coordorigin="9673,10715" coordsize="745,766">
              <v:shape style="position:absolute;left:9673;top:10715;width:745;height:766" coordorigin="9673,10715" coordsize="745,766" path="m9673,11480l10417,11480,10417,10715,9673,10715,9673,11480xe" filled="true" fillcolor="#008265" stroked="false">
                <v:path arrowok="t"/>
                <v:fill type="solid"/>
              </v:shape>
            </v:group>
            <v:group style="position:absolute;left:9673;top:11480;width:745;height:766" coordorigin="9673,11480" coordsize="745,766">
              <v:shape style="position:absolute;left:9673;top:11480;width:745;height:766" coordorigin="9673,11480" coordsize="745,766" path="m9673,12246l10417,12246,10417,11480,9673,11480,9673,12246xe" filled="true" fillcolor="#13b6ea" stroked="false">
                <v:path arrowok="t"/>
                <v:fill type="solid"/>
              </v:shape>
            </v:group>
            <v:group style="position:absolute;left:9673;top:8368;width:745;height:817" coordorigin="9673,8368" coordsize="745,817">
              <v:shape style="position:absolute;left:9673;top:8368;width:745;height:817" coordorigin="9673,8368" coordsize="745,817" path="m9673,9184l10417,9184,10417,8368,9673,8368,9673,9184xe" filled="true" fillcolor="#781d7d" stroked="false">
                <v:path arrowok="t"/>
                <v:fill type="solid"/>
              </v:shape>
            </v:group>
            <v:group style="position:absolute;left:10417;top:7654;width:1489;height:1531" coordorigin="10417,7654" coordsize="1489,1531">
              <v:shape style="position:absolute;left:10417;top:7654;width:1489;height:1531" coordorigin="10417,7654" coordsize="1489,1531" path="m10417,9184l11906,9184,11906,7654,10417,7654,10417,9184xe" filled="true" fillcolor="#7ac143" stroked="false">
                <v:path arrowok="t"/>
                <v:fill type="solid"/>
              </v:shape>
            </v:group>
            <v:group style="position:absolute;left:10417;top:10715;width:1489;height:1531" coordorigin="10417,10715" coordsize="1489,1531">
              <v:shape style="position:absolute;left:10417;top:10715;width:1489;height:1531" coordorigin="10417,10715" coordsize="1489,1531" path="m10417,12246l11906,12246,11906,10715,10417,10715,10417,12246xe" filled="true" fillcolor="#233e99" stroked="false">
                <v:path arrowok="t"/>
                <v:fill type="solid"/>
              </v:shape>
              <v:shape style="position:absolute;left:10417;top:10715;width:1488;height:1531" type="#_x0000_t75" stroked="false">
                <v:imagedata r:id="rId27" o:title=""/>
              </v:shape>
            </v:group>
            <v:group style="position:absolute;left:7441;top:12246;width:1489;height:1531" coordorigin="7441,12246" coordsize="1489,1531">
              <v:shape style="position:absolute;left:7441;top:12246;width:1489;height:1531" coordorigin="7441,12246" coordsize="1489,1531" path="m7441,13776l8929,13776,8929,12246,7441,12246,7441,13776xe" filled="true" fillcolor="#fdbb30" stroked="false">
                <v:path arrowok="t"/>
                <v:fill type="solid"/>
              </v:shape>
            </v:group>
            <v:group style="position:absolute;left:8929;top:12246;width:1489;height:1531" coordorigin="8929,12246" coordsize="1489,1531">
              <v:shape style="position:absolute;left:8929;top:12246;width:1489;height:1531" coordorigin="8929,12246" coordsize="1489,1531" path="m8929,13776l10417,13776,10417,12246,8929,12246,8929,13776xe" filled="true" fillcolor="#008265" stroked="false">
                <v:path arrowok="t"/>
                <v:fill type="solid"/>
              </v:shape>
              <v:shape style="position:absolute;left:8929;top:12246;width:1507;height:1531" type="#_x0000_t75" stroked="false">
                <v:imagedata r:id="rId28" o:title=""/>
              </v:shape>
            </v:group>
            <v:group style="position:absolute;left:10417;top:12246;width:1489;height:1531" coordorigin="10417,12246" coordsize="1489,1531">
              <v:shape style="position:absolute;left:10417;top:12246;width:1489;height:1531" coordorigin="10417,12246" coordsize="1489,1531" path="m10417,13776l11906,13776,11906,12246,10417,12246,10417,13776xe" filled="true" fillcolor="#0065a4" stroked="false">
                <v:path arrowok="t"/>
                <v:fill type="solid"/>
              </v:shape>
            </v:group>
            <v:group style="position:absolute;left:6697;top:9184;width:745;height:766" coordorigin="6697,9184" coordsize="745,766">
              <v:shape style="position:absolute;left:6697;top:9184;width:745;height:766" coordorigin="6697,9184" coordsize="745,766" path="m6697,9950l7441,9950,7441,9184,6697,9184,6697,9950xe" filled="true" fillcolor="#fdbb30" stroked="false">
                <v:path arrowok="t"/>
                <v:fill type="solid"/>
              </v:shape>
            </v:group>
            <v:group style="position:absolute;left:7441;top:9184;width:745;height:766" coordorigin="7441,9184" coordsize="745,766">
              <v:shape style="position:absolute;left:7441;top:9184;width:745;height:766" coordorigin="7441,9184" coordsize="745,766" path="m7441,9950l8185,9950,8185,9184,7441,9184,7441,9950xe" filled="true" fillcolor="#72cbd2" stroked="false">
                <v:path arrowok="t"/>
                <v:fill type="solid"/>
              </v:shape>
            </v:group>
            <v:group style="position:absolute;left:8185;top:9184;width:745;height:766" coordorigin="8185,9184" coordsize="745,766">
              <v:shape style="position:absolute;left:8185;top:9184;width:745;height:766" coordorigin="8185,9184" coordsize="745,766" path="m8185,9950l8929,9950,8929,9184,8185,9184,8185,9950xe" filled="true" fillcolor="#007b85" stroked="false">
                <v:path arrowok="t"/>
                <v:fill type="solid"/>
              </v:shape>
            </v:group>
            <v:group style="position:absolute;left:8929;top:9184;width:745;height:766" coordorigin="8929,9184" coordsize="745,766">
              <v:shape style="position:absolute;left:8929;top:9184;width:745;height:766" coordorigin="8929,9184" coordsize="745,766" path="m8929,9950l9673,9950,9673,9184,8929,9184,8929,9950xe" filled="true" fillcolor="#7ac143" stroked="false">
                <v:path arrowok="t"/>
                <v:fill type="solid"/>
              </v:shape>
            </v:group>
            <v:group style="position:absolute;left:9673;top:9184;width:745;height:766" coordorigin="9673,9184" coordsize="745,766">
              <v:shape style="position:absolute;left:9673;top:9184;width:745;height:766" coordorigin="9673,9184" coordsize="745,766" path="m9673,9950l10417,9950,10417,9184,9673,9184,9673,9950xe" filled="true" fillcolor="#00395a" stroked="false">
                <v:path arrowok="t"/>
                <v:fill type="solid"/>
              </v:shape>
            </v:group>
            <v:group style="position:absolute;left:7441;top:9950;width:745;height:766" coordorigin="7441,9950" coordsize="745,766">
              <v:shape style="position:absolute;left:7441;top:9950;width:745;height:766" coordorigin="7441,9950" coordsize="745,766" path="m7441,10715l8185,10715,8185,9950,7441,9950,7441,10715xe" filled="true" fillcolor="#fdbb30" stroked="false">
                <v:path arrowok="t"/>
                <v:fill type="solid"/>
              </v:shape>
            </v:group>
            <v:group style="position:absolute;left:8185;top:9950;width:745;height:766" coordorigin="8185,9950" coordsize="745,766">
              <v:shape style="position:absolute;left:8185;top:9950;width:745;height:766" coordorigin="8185,9950" coordsize="745,766" path="m8185,10715l8929,10715,8929,9950,8185,9950,8185,10715xe" filled="true" fillcolor="#7ac143" stroked="false">
                <v:path arrowok="t"/>
                <v:fill type="solid"/>
              </v:shape>
            </v:group>
            <v:group style="position:absolute;left:8929;top:9950;width:745;height:766" coordorigin="8929,9950" coordsize="745,766">
              <v:shape style="position:absolute;left:8929;top:9950;width:745;height:766" coordorigin="8929,9950" coordsize="745,766" path="m8929,10715l9673,10715,9673,9950,8929,9950,8929,10715xe" filled="true" fillcolor="#781d7d" stroked="false">
                <v:path arrowok="t"/>
                <v:fill type="solid"/>
              </v:shape>
            </v:group>
            <v:group style="position:absolute;left:9673;top:9950;width:745;height:766" coordorigin="9673,9950" coordsize="745,766">
              <v:shape style="position:absolute;left:9673;top:9950;width:745;height:766" coordorigin="9673,9950" coordsize="745,766" path="m9673,10715l10417,10715,10417,9950,9673,9950,9673,10715xe" filled="true" fillcolor="#13b6ea" stroked="false">
                <v:path arrowok="t"/>
                <v:fill type="solid"/>
              </v:shape>
            </v:group>
            <v:group style="position:absolute;left:10417;top:9184;width:1489;height:1531" coordorigin="10417,9184" coordsize="1489,1531">
              <v:shape style="position:absolute;left:10417;top:9184;width:1489;height:1531" coordorigin="10417,9184" coordsize="1489,1531" path="m10417,10715l11906,10715,11906,9184,10417,9184,10417,10715xe" filled="true" fillcolor="#00395a" stroked="false">
                <v:path arrowok="t"/>
                <v:fill type="solid"/>
              </v:shape>
            </v:group>
            <v:group style="position:absolute;left:5953;top:13776;width:1489;height:1531" coordorigin="5953,13776" coordsize="1489,1531">
              <v:shape style="position:absolute;left:5953;top:13776;width:1489;height:1531" coordorigin="5953,13776" coordsize="1489,1531" path="m5953,15307l7441,15307,7441,13776,5953,13776,5953,15307xe" filled="true" fillcolor="#0065a4" stroked="false">
                <v:path arrowok="t"/>
                <v:fill type="solid"/>
              </v:shape>
              <v:shape style="position:absolute;left:5953;top:13776;width:1559;height:1570" type="#_x0000_t75" stroked="false">
                <v:imagedata r:id="rId29" o:title=""/>
              </v:shape>
            </v:group>
            <v:group style="position:absolute;left:7441;top:13776;width:1489;height:1531" coordorigin="7441,13776" coordsize="1489,1531">
              <v:shape style="position:absolute;left:7441;top:13776;width:1489;height:1531" coordorigin="7441,13776" coordsize="1489,1531" path="m7441,15307l8929,15307,8929,13776,7441,13776,7441,15307xe" filled="true" fillcolor="#008265" stroked="false">
                <v:path arrowok="t"/>
                <v:fill type="solid"/>
              </v:shape>
              <v:shape style="position:absolute;left:7441;top:13776;width:1488;height:1568" type="#_x0000_t75" stroked="false">
                <v:imagedata r:id="rId30" o:title=""/>
              </v:shape>
            </v:group>
            <v:group style="position:absolute;left:8929;top:13776;width:1489;height:1531" coordorigin="8929,13776" coordsize="1489,1531">
              <v:shape style="position:absolute;left:8929;top:13776;width:1489;height:1531" coordorigin="8929,13776" coordsize="1489,1531" path="m8929,15307l10417,15307,10417,13776,8929,13776,8929,15307xe" filled="true" fillcolor="#0065a4" stroked="false">
                <v:path arrowok="t"/>
                <v:fill type="solid"/>
              </v:shape>
            </v:group>
            <v:group style="position:absolute;left:10417;top:13776;width:1489;height:1531" coordorigin="10417,13776" coordsize="1489,1531">
              <v:shape style="position:absolute;left:10417;top:13776;width:1489;height:1531" coordorigin="10417,13776" coordsize="1489,1531" path="m10417,15307l11906,15307,11906,13776,10417,13776,10417,15307xe" filled="true" fillcolor="#72cbd2" stroked="false">
                <v:path arrowok="t"/>
                <v:fill type="solid"/>
              </v:shape>
            </v:group>
            <v:group style="position:absolute;left:1488;top:15307;width:1489;height:1531" coordorigin="1488,15307" coordsize="1489,1531">
              <v:shape style="position:absolute;left:1488;top:15307;width:1489;height:1531" coordorigin="1488,15307" coordsize="1489,1531" path="m1488,16838l2976,16838,2976,15307,1488,15307,1488,16838xe" filled="true" fillcolor="#72cbd2" stroked="false">
                <v:path arrowok="t"/>
                <v:fill type="solid"/>
              </v:shape>
              <v:shape style="position:absolute;left:1488;top:15307;width:1554;height:1531" type="#_x0000_t75" stroked="false">
                <v:imagedata r:id="rId31" o:title=""/>
              </v:shape>
            </v:group>
            <v:group style="position:absolute;left:2976;top:15307;width:1489;height:1531" coordorigin="2976,15307" coordsize="1489,1531">
              <v:shape style="position:absolute;left:2976;top:15307;width:1489;height:1531" coordorigin="2976,15307" coordsize="1489,1531" path="m2976,16838l4465,16838,4465,15307,2976,15307,2976,16838xe" filled="true" fillcolor="#007b85" stroked="false">
                <v:path arrowok="t"/>
                <v:fill type="solid"/>
              </v:shape>
            </v:group>
            <v:group style="position:absolute;left:4465;top:15307;width:1489;height:1531" coordorigin="4465,15307" coordsize="1489,1531">
              <v:shape style="position:absolute;left:4465;top:15307;width:1489;height:1531" coordorigin="4465,15307" coordsize="1489,1531" path="m4465,16838l5953,16838,5953,15307,4465,15307,4465,16838xe" filled="true" fillcolor="#233e99" stroked="false">
                <v:path arrowok="t"/>
                <v:fill type="solid"/>
              </v:shape>
              <v:shape style="position:absolute;left:4465;top:15307;width:1545;height:1531" type="#_x0000_t75" stroked="false">
                <v:imagedata r:id="rId32" o:title=""/>
              </v:shape>
            </v:group>
            <v:group style="position:absolute;left:5953;top:15307;width:1489;height:1531" coordorigin="5953,15307" coordsize="1489,1531">
              <v:shape style="position:absolute;left:5953;top:15307;width:1489;height:1531" coordorigin="5953,15307" coordsize="1489,1531" path="m5953,16838l7441,16838,7441,15307,5953,15307,5953,16838xe" filled="true" fillcolor="#72cbd2" stroked="false">
                <v:path arrowok="t"/>
                <v:fill type="solid"/>
              </v:shape>
            </v:group>
            <v:group style="position:absolute;left:7441;top:15307;width:1489;height:1531" coordorigin="7441,15307" coordsize="1489,1531">
              <v:shape style="position:absolute;left:7441;top:15307;width:1489;height:1531" coordorigin="7441,15307" coordsize="1489,1531" path="m7441,16838l8929,16838,8929,15307,7441,15307,7441,16838xe" filled="true" fillcolor="#0065a4" stroked="false">
                <v:path arrowok="t"/>
                <v:fill type="solid"/>
              </v:shape>
            </v:group>
            <v:group style="position:absolute;left:8929;top:15307;width:1489;height:1531" coordorigin="8929,15307" coordsize="1489,1531">
              <v:shape style="position:absolute;left:8929;top:15307;width:1489;height:1531" coordorigin="8929,15307" coordsize="1489,1531" path="m8929,16838l10417,16838,10417,15307,8929,15307,8929,16838xe" filled="true" fillcolor="#72cbd2" stroked="false">
                <v:path arrowok="t"/>
                <v:fill type="solid"/>
              </v:shape>
            </v:group>
            <v:group style="position:absolute;left:10417;top:15307;width:1489;height:1531" coordorigin="10417,15307" coordsize="1489,1531">
              <v:shape style="position:absolute;left:10417;top:15307;width:1489;height:1531" coordorigin="10417,15307" coordsize="1489,1531" path="m10417,16838l11906,16838,11906,15307,10417,15307,10417,16838xe" filled="true" fillcolor="#13b6ea" stroked="false">
                <v:path arrowok="t"/>
                <v:fill type="solid"/>
              </v:shape>
              <v:shape style="position:absolute;left:10417;top:15307;width:1488;height:1531" type="#_x0000_t75" stroked="false">
                <v:imagedata r:id="rId33" o:title=""/>
              </v:shape>
            </v:group>
            <v:group style="position:absolute;left:0;top:13082;width:11906;height:1565" coordorigin="0,13082" coordsize="11906,1565">
              <v:shape style="position:absolute;left:0;top:13082;width:11906;height:1565" coordorigin="0,13082" coordsize="11906,1565" path="m8929,13768l9004,13829,9081,13890,9162,13952,9246,14013,9333,14074,9425,14135,9521,14193,9621,14250,9726,14305,9836,14358,9952,14407,10073,14453,10200,14495,10334,14533,10474,14566,10621,14594,10775,14616,10936,14633,11105,14643,11282,14646,11906,14647,11906,14545,11282,14544,11106,14541,10940,14533,10783,14518,10635,14499,10495,14474,10362,14446,10237,14413,10117,14376,10003,14336,9893,14293,9788,14247,9686,14199,9588,14148,9492,14096,9397,14043,9304,13989,9024,13823,8929,13768e" filled="true" fillcolor="#d1d3d4" stroked="false">
                <v:path arrowok="t"/>
                <v:fill type="solid"/>
              </v:shape>
              <v:shape style="position:absolute;left:0;top:13082;width:11906;height:1565" coordorigin="0,13082" coordsize="11906,1565" path="m6661,13082l0,13082,0,13864,7887,13863,8188,13857,8353,13852,8426,13848,8493,13844,8555,13839,8664,13828,8755,13814,8833,13798,8899,13779,8929,13768,8854,13709,8773,13652,8689,13596,8599,13543,8506,13492,8408,13444,8306,13397,8200,13354,8090,13313,7976,13275,7859,13240,7738,13208,7614,13180,7487,13155,7356,13133,7223,13115,7086,13101,6947,13090,6806,13084,6661,13082e" filled="true" fillcolor="#d1d3d4" stroked="false">
                <v:path arrowok="t"/>
                <v:fill type="solid"/>
              </v:shape>
              <v:shape style="position:absolute;left:0;top:13082;width:11906;height:1565" coordorigin="0,13082" coordsize="11906,1565" path="m11268,13184l11062,13188,10869,13198,10688,13214,10519,13234,10361,13258,10213,13285,10075,13316,9947,13350,9827,13385,9715,13423,9612,13461,9515,13500,9425,13539,9341,13577,9262,13614,9118,13684,9052,13715,8989,13743,8929,13768,8989,13743,9052,13715,9118,13684,9262,13614,9341,13577,9425,13539,9515,13500,9612,13461,9715,13423,9827,13385,9947,13350,10075,13316,10213,13285,10361,13258,10519,13234,10688,13214,10869,13198,11062,13188,11268,13184e" filled="true" fillcolor="#d1d3d4" stroked="false">
                <v:path arrowok="t"/>
                <v:fill type="solid"/>
              </v:shape>
            </v:group>
            <v:group style="position:absolute;left:0;top:13184;width:8930;height:681" coordorigin="0,13184" coordsize="8930,681">
              <v:shape style="position:absolute;left:0;top:13184;width:8930;height:681" coordorigin="0,13184" coordsize="8930,681" path="m6661,13184l0,13184,0,13864,7887,13863,8188,13857,8353,13852,8426,13848,8493,13844,8555,13839,8664,13828,8755,13814,8833,13798,8899,13779,8929,13768,8846,13721,8759,13676,8669,13631,8576,13588,8480,13545,8381,13504,8279,13465,8174,13428,8065,13392,7953,13359,7839,13328,7721,13300,7600,13274,7475,13251,7348,13231,7217,13215,7083,13202,6946,13192,6805,13186,6661,13184xe" filled="true" fillcolor="#00395a" stroked="false">
                <v:path arrowok="t"/>
                <v:fill type="solid"/>
              </v:shape>
            </v:group>
            <v:group style="position:absolute;left:8929;top:13184;width:2977;height:1361" coordorigin="8929,13184" coordsize="2977,1361">
              <v:shape style="position:absolute;left:8929;top:13184;width:2977;height:1361" coordorigin="8929,13184" coordsize="2977,1361" path="m11906,13184l11310,13184,11100,13187,10902,13196,10718,13211,10545,13230,10383,13254,10233,13281,10092,13312,9961,13346,9839,13381,9726,13419,9621,13457,9522,13497,9431,13536,9345,13575,9266,13612,9120,13683,9054,13715,8990,13743,8929,13768,9024,13823,9304,13989,9397,14043,9492,14096,9588,14148,9686,14199,9788,14247,9893,14293,10003,14336,10117,14376,10237,14413,10362,14446,10495,14474,10635,14499,10783,14518,10940,14533,11106,14541,11282,14544,11906,14545,11906,13184xe" filled="true" fillcolor="#ffffff" stroked="false">
                <v:path arrowok="t"/>
                <v:fill type="solid"/>
              </v:shape>
              <v:shape style="position:absolute;left:10233;top:13354;width:1020;height:1020" type="#_x0000_t75" stroked="false">
                <v:imagedata r:id="rId34" o:title=""/>
              </v:shape>
            </v:group>
            <v:group style="position:absolute;left:10376;top:13973;width:146;height:162" coordorigin="10376,13973" coordsize="146,162">
              <v:shape style="position:absolute;left:10376;top:13973;width:146;height:162" coordorigin="10376,13973" coordsize="146,162" path="m10439,13973l10387,14010,10376,14052,10378,14070,10414,14122,10457,14134,10470,14133,10490,14128,10507,14119,10522,14106,10511,14101,10449,14101,10430,14092,10417,14075,10412,14052,10413,14040,10422,14021,10439,14008,10462,14003,10510,14003,10518,13992,10506,13983,10490,13977,10469,13973,10439,13973xe" filled="true" fillcolor="#ffffff" stroked="false">
                <v:path arrowok="t"/>
                <v:fill type="solid"/>
              </v:shape>
              <v:shape style="position:absolute;left:10376;top:13973;width:146;height:162" coordorigin="10376,13973" coordsize="146,162" path="m10490,14091l10474,14099,10449,14101,10511,14101,10490,14091xe" filled="true" fillcolor="#ffffff" stroked="false">
                <v:path arrowok="t"/>
                <v:fill type="solid"/>
              </v:shape>
              <v:shape style="position:absolute;left:10376;top:13973;width:146;height:162" coordorigin="10376,13973" coordsize="146,162" path="m10510,14003l10462,14003,10481,14008,10498,14020,10510,14003xe" filled="true" fillcolor="#ffffff" stroked="false">
                <v:path arrowok="t"/>
                <v:fill type="solid"/>
              </v:shape>
            </v:group>
            <v:group style="position:absolute;left:10551;top:13973;width:119;height:161" coordorigin="10551,13973" coordsize="119,161">
              <v:shape style="position:absolute;left:10551;top:13973;width:119;height:161" coordorigin="10551,13973" coordsize="119,161" path="m10565,14084l10554,14116,10572,14126,10591,14131,10611,14133,10631,14131,10651,14122,10665,14106,10665,14103,10626,14103,10601,14102,10582,14095,10565,14084xe" filled="true" fillcolor="#ffffff" stroked="false">
                <v:path arrowok="t"/>
                <v:fill type="solid"/>
              </v:shape>
              <v:shape style="position:absolute;left:10551;top:13973;width:119;height:161" coordorigin="10551,13973" coordsize="119,161" path="m10590,13973l10569,13982,10556,13997,10551,14019,10552,14032,10562,14049,10579,14060,10603,14067,10629,14074,10635,14079,10635,14097,10626,14103,10665,14103,10669,14084,10668,14074,10660,14057,10643,14045,10619,14037,10592,14030,10585,14026,10585,14008,10592,14002,10649,14002,10653,13983,10637,13977,10616,13973,10590,13973xe" filled="true" fillcolor="#ffffff" stroked="false">
                <v:path arrowok="t"/>
                <v:fill type="solid"/>
              </v:shape>
              <v:shape style="position:absolute;left:10551;top:13973;width:119;height:161" coordorigin="10551,13973" coordsize="119,161" path="m10649,14002l10592,14002,10609,14002,10628,14007,10646,14017,10649,14002xe" filled="true" fillcolor="#ffffff" stroked="false">
                <v:path arrowok="t"/>
                <v:fill type="solid"/>
              </v:shape>
            </v:group>
            <v:group style="position:absolute;left:10725;top:13973;width:2;height:158" coordorigin="10725,13973" coordsize="2,158">
              <v:shape style="position:absolute;left:10725;top:13973;width:2;height:158" coordorigin="10725,13973" coordsize="0,158" path="m10725,13973l10725,14131e" filled="false" stroked="true" strokeweight="1.836pt" strokecolor="#ffffff">
                <v:path arrowok="t"/>
              </v:shape>
            </v:group>
            <v:group style="position:absolute;left:10787;top:13973;width:137;height:158" coordorigin="10787,13973" coordsize="137,158">
              <v:shape style="position:absolute;left:10787;top:13973;width:137;height:158" coordorigin="10787,13973" coordsize="137,158" path="m10859,13973l10787,13973,10787,14131,10822,14131,10822,14081,10907,14081,10902,14065,10913,14050,10822,14050,10822,14005,10915,14005,10915,14004,10903,13987,10884,13977,10859,13973xe" filled="true" fillcolor="#ffffff" stroked="false">
                <v:path arrowok="t"/>
                <v:fill type="solid"/>
              </v:shape>
              <v:shape style="position:absolute;left:10787;top:13973;width:137;height:158" coordorigin="10787,13973" coordsize="137,158" path="m10907,14081l10849,14081,10883,14131,10923,14131,10907,14081xe" filled="true" fillcolor="#ffffff" stroked="false">
                <v:path arrowok="t"/>
                <v:fill type="solid"/>
              </v:shape>
              <v:shape style="position:absolute;left:10787;top:13973;width:137;height:158" coordorigin="10787,13973" coordsize="137,158" path="m10915,14005l10873,14005,10883,14012,10883,14041,10874,14050,10913,14050,10914,14048,10918,14026,10915,14005xe" filled="true" fillcolor="#ffffff" stroked="false">
                <v:path arrowok="t"/>
                <v:fill type="solid"/>
              </v:shape>
            </v:group>
            <v:group style="position:absolute;left:10943;top:13973;width:168;height:161" coordorigin="10943,13973" coordsize="168,161">
              <v:shape style="position:absolute;left:10943;top:13973;width:168;height:161" coordorigin="10943,13973" coordsize="168,161" path="m11006,13973l10954,14010,10943,14052,10945,14071,10982,14122,11027,14134,11047,14132,11068,14124,11086,14111,11094,14101,11017,14101,10997,14091,10984,14074,10979,14052,10982,14035,10992,14018,11011,14007,11037,14004,11094,14004,11079,13990,11059,13980,11035,13974,11006,13973xe" filled="true" fillcolor="#ffffff" stroked="false">
                <v:path arrowok="t"/>
                <v:fill type="solid"/>
              </v:shape>
              <v:shape style="position:absolute;left:10943;top:13973;width:168;height:161" coordorigin="10943,13973" coordsize="168,161" path="m11094,14004l11037,14004,11057,14013,11070,14030,11074,14052,11072,14069,11061,14086,11043,14097,11017,14101,11094,14101,11099,14094,11108,14074,11111,14052,11110,14038,11104,14020,11094,14004xe" filled="true" fillcolor="#ffffff" stroked="false">
                <v:path arrowok="t"/>
                <v:fill type="solid"/>
              </v:shape>
            </v:group>
            <v:group style="position:absolute;left:10841;top:13865;width:55;height:55" coordorigin="10841,13865" coordsize="55,55">
              <v:shape style="position:absolute;left:10841;top:13865;width:55;height:55" coordorigin="10841,13865" coordsize="55,55" path="m10884,13865l10853,13865,10841,13878,10841,13908,10853,13920,10884,13920,10896,13908,10896,13878,10884,13865xe" filled="true" fillcolor="#ffffff" stroked="false">
                <v:path arrowok="t"/>
                <v:fill type="solid"/>
              </v:shape>
            </v:group>
            <v:group style="position:absolute;left:10758;top:13549;width:51;height:268" coordorigin="10758,13549" coordsize="51,268">
              <v:shape style="position:absolute;left:10758;top:13549;width:51;height:268" coordorigin="10758,13549" coordsize="51,268" path="m10798,13549l10770,13549,10758,13561,10758,13805,10770,13817,10798,13817,10809,13805,10809,13561,10798,13549xe" filled="true" fillcolor="#ffffff" stroked="false">
                <v:path arrowok="t"/>
                <v:fill type="solid"/>
              </v:shape>
            </v:group>
            <v:group style="position:absolute;left:10589;top:13525;width:51;height:243" coordorigin="10589,13525" coordsize="51,243">
              <v:shape style="position:absolute;left:10589;top:13525;width:51;height:243" coordorigin="10589,13525" coordsize="51,243" path="m10628,13525l10600,13525,10589,13536,10589,13757,10600,13768,10628,13768,10639,13757,10639,13536,10628,13525xe" filled="true" fillcolor="#ffffff" stroked="false">
                <v:path arrowok="t"/>
                <v:fill type="solid"/>
              </v:shape>
            </v:group>
            <v:group style="position:absolute;left:10928;top:13598;width:51;height:195" coordorigin="10928,13598" coordsize="51,195">
              <v:shape style="position:absolute;left:10928;top:13598;width:51;height:195" coordorigin="10928,13598" coordsize="51,195" path="m10967,13598l10939,13598,10928,13609,10928,13781,10939,13792,10967,13792,10979,13781,10979,13609,10967,13598xe" filled="true" fillcolor="#ffffff" stroked="false">
                <v:path arrowok="t"/>
                <v:fill type="solid"/>
              </v:shape>
            </v:group>
            <v:group style="position:absolute;left:10504;top:13598;width:51;height:195" coordorigin="10504,13598" coordsize="51,195">
              <v:shape style="position:absolute;left:10504;top:13598;width:51;height:195" coordorigin="10504,13598" coordsize="51,195" path="m10543,13598l10515,13598,10504,13609,10504,13781,10515,13792,10543,13792,10555,13781,10555,13609,10543,13598xe" filled="true" fillcolor="#ffffff" stroked="false">
                <v:path arrowok="t"/>
                <v:fill type="solid"/>
              </v:shape>
            </v:group>
            <v:group style="position:absolute;left:10843;top:13477;width:51;height:365" coordorigin="10843,13477" coordsize="51,365">
              <v:shape style="position:absolute;left:10843;top:13477;width:51;height:365" coordorigin="10843,13477" coordsize="51,365" path="m10882,13477l10854,13477,10843,13488,10843,13830,10854,13841,10882,13841,10894,13830,10894,13488,10882,13477xe" filled="true" fillcolor="#ffffff" stroked="false">
                <v:path arrowok="t"/>
                <v:fill type="solid"/>
              </v:shape>
            </v:group>
            <v:group style="position:absolute;left:10674;top:13477;width:51;height:268" coordorigin="10674,13477" coordsize="51,268">
              <v:shape style="position:absolute;left:10674;top:13477;width:51;height:268" coordorigin="10674,13477" coordsize="51,268" path="m10713,13477l10685,13477,10674,13488,10674,13732,10685,13744,10713,13744,10724,13732,10724,13488,10713,1347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480" w:lineRule="exact" w:before="54"/>
        <w:ind w:left="110" w:right="2813" w:firstLine="0"/>
        <w:jc w:val="both"/>
        <w:rPr>
          <w:rFonts w:ascii="UnitRoundedOT-Bold" w:hAnsi="UnitRoundedOT-Bold" w:cs="UnitRoundedOT-Bold" w:eastAsia="UnitRoundedOT-Bold"/>
          <w:sz w:val="144"/>
          <w:szCs w:val="144"/>
        </w:rPr>
      </w:pPr>
      <w:r>
        <w:rPr>
          <w:rFonts w:ascii="UnitRoundedOT-Bold" w:hAnsi="UnitRoundedOT-Bold" w:cs="UnitRoundedOT-Bold" w:eastAsia="UnitRoundedOT-Bold"/>
          <w:b/>
          <w:bCs/>
          <w:color w:val="FFFFFF"/>
          <w:spacing w:val="-64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2"/>
          <w:sz w:val="144"/>
          <w:szCs w:val="144"/>
        </w:rPr>
        <w:t>u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4"/>
          <w:sz w:val="144"/>
          <w:szCs w:val="144"/>
        </w:rPr>
        <w:t>s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6"/>
          <w:sz w:val="144"/>
          <w:szCs w:val="144"/>
        </w:rPr>
        <w:t>t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58"/>
          <w:sz w:val="144"/>
          <w:szCs w:val="144"/>
        </w:rPr>
        <w:t>r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1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84"/>
          <w:sz w:val="144"/>
          <w:szCs w:val="144"/>
        </w:rPr>
        <w:t>l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4"/>
          <w:sz w:val="144"/>
          <w:szCs w:val="144"/>
        </w:rPr>
        <w:t>i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88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114"/>
          <w:sz w:val="144"/>
          <w:szCs w:val="144"/>
        </w:rPr>
        <w:t>’</w:t>
      </w:r>
      <w:r>
        <w:rPr>
          <w:rFonts w:ascii="UnitRoundedOT-Bold" w:hAnsi="UnitRoundedOT-Bold" w:cs="UnitRoundedOT-Bold" w:eastAsia="UnitRoundedOT-Bold"/>
          <w:b/>
          <w:bCs/>
          <w:color w:val="FFFFFF"/>
          <w:sz w:val="144"/>
          <w:szCs w:val="144"/>
        </w:rPr>
        <w:t>s</w:t>
      </w:r>
      <w:r>
        <w:rPr>
          <w:rFonts w:ascii="UnitRoundedOT-Bold" w:hAnsi="UnitRoundedOT-Bold" w:cs="UnitRoundedOT-Bold" w:eastAsia="UnitRoundedOT-Bold"/>
          <w:b/>
          <w:bCs/>
          <w:color w:val="FFFFFF"/>
          <w:sz w:val="144"/>
          <w:szCs w:val="144"/>
        </w:rPr>
        <w:t> 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5"/>
          <w:sz w:val="144"/>
          <w:szCs w:val="144"/>
        </w:rPr>
        <w:t>i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0"/>
          <w:sz w:val="144"/>
          <w:szCs w:val="144"/>
        </w:rPr>
        <w:t>n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56"/>
          <w:sz w:val="144"/>
          <w:szCs w:val="144"/>
        </w:rPr>
        <w:t>n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76"/>
          <w:sz w:val="144"/>
          <w:szCs w:val="144"/>
        </w:rPr>
        <w:t>o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0"/>
          <w:sz w:val="144"/>
          <w:szCs w:val="144"/>
        </w:rPr>
        <w:t>v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3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41"/>
          <w:sz w:val="144"/>
          <w:szCs w:val="144"/>
        </w:rPr>
        <w:t>t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4"/>
          <w:sz w:val="144"/>
          <w:szCs w:val="144"/>
        </w:rPr>
        <w:t>i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0"/>
          <w:sz w:val="144"/>
          <w:szCs w:val="144"/>
        </w:rPr>
        <w:t>on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0"/>
          <w:sz w:val="144"/>
          <w:szCs w:val="144"/>
        </w:rPr>
        <w:t> 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56"/>
          <w:sz w:val="144"/>
          <w:szCs w:val="144"/>
        </w:rPr>
        <w:t>c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3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54"/>
          <w:sz w:val="144"/>
          <w:szCs w:val="144"/>
        </w:rPr>
        <w:t>t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1"/>
          <w:sz w:val="144"/>
          <w:szCs w:val="144"/>
        </w:rPr>
        <w:t>a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81"/>
          <w:sz w:val="144"/>
          <w:szCs w:val="144"/>
        </w:rPr>
        <w:t>l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59"/>
          <w:sz w:val="144"/>
          <w:szCs w:val="144"/>
        </w:rPr>
        <w:t>y</w:t>
      </w:r>
      <w:r>
        <w:rPr>
          <w:rFonts w:ascii="UnitRoundedOT-Bold" w:hAnsi="UnitRoundedOT-Bold" w:cs="UnitRoundedOT-Bold" w:eastAsia="UnitRoundedOT-Bold"/>
          <w:b/>
          <w:bCs/>
          <w:color w:val="FFFFFF"/>
          <w:spacing w:val="-64"/>
          <w:sz w:val="144"/>
          <w:szCs w:val="144"/>
        </w:rPr>
        <w:t>s</w:t>
      </w:r>
      <w:r>
        <w:rPr>
          <w:rFonts w:ascii="UnitRoundedOT-Bold" w:hAnsi="UnitRoundedOT-Bold" w:cs="UnitRoundedOT-Bold" w:eastAsia="UnitRoundedOT-Bold"/>
          <w:b/>
          <w:bCs/>
          <w:color w:val="FFFFFF"/>
          <w:sz w:val="144"/>
          <w:szCs w:val="144"/>
        </w:rPr>
        <w:t>t</w:t>
      </w:r>
      <w:r>
        <w:rPr>
          <w:rFonts w:ascii="UnitRoundedOT-Bold" w:hAnsi="UnitRoundedOT-Bold" w:cs="UnitRoundedOT-Bold" w:eastAsia="UnitRoundedOT-Bold"/>
          <w:sz w:val="144"/>
          <w:szCs w:val="144"/>
        </w:rPr>
      </w:r>
    </w:p>
    <w:p>
      <w:pPr>
        <w:spacing w:before="580"/>
        <w:ind w:left="162" w:right="0" w:firstLine="0"/>
        <w:jc w:val="both"/>
        <w:rPr>
          <w:rFonts w:ascii="Corpid C1 Bold" w:hAnsi="Corpid C1 Bold" w:cs="Corpid C1 Bold" w:eastAsia="Corpid C1 Bold"/>
          <w:sz w:val="36"/>
          <w:szCs w:val="36"/>
        </w:rPr>
      </w:pPr>
      <w:r>
        <w:rPr>
          <w:rFonts w:ascii="Corpid C1 Bold"/>
          <w:b/>
          <w:color w:val="FFFFFF"/>
          <w:spacing w:val="-4"/>
          <w:w w:val="95"/>
          <w:sz w:val="36"/>
        </w:rPr>
        <w:t>S</w:t>
      </w:r>
      <w:r>
        <w:rPr>
          <w:rFonts w:ascii="Corpid C1 Bold"/>
          <w:b/>
          <w:color w:val="FFFFFF"/>
          <w:spacing w:val="-5"/>
          <w:w w:val="95"/>
          <w:sz w:val="36"/>
        </w:rPr>
        <w:t>tr</w:t>
      </w:r>
      <w:r>
        <w:rPr>
          <w:rFonts w:ascii="Corpid C1 Bold"/>
          <w:b/>
          <w:color w:val="FFFFFF"/>
          <w:spacing w:val="-4"/>
          <w:w w:val="95"/>
          <w:sz w:val="36"/>
        </w:rPr>
        <w:t>a</w:t>
      </w:r>
      <w:r>
        <w:rPr>
          <w:rFonts w:ascii="Corpid C1 Bold"/>
          <w:b/>
          <w:color w:val="FFFFFF"/>
          <w:spacing w:val="-5"/>
          <w:w w:val="95"/>
          <w:sz w:val="36"/>
        </w:rPr>
        <w:t>t</w:t>
      </w:r>
      <w:r>
        <w:rPr>
          <w:rFonts w:ascii="Corpid C1 Bold"/>
          <w:b/>
          <w:color w:val="FFFFFF"/>
          <w:spacing w:val="-4"/>
          <w:w w:val="95"/>
          <w:sz w:val="36"/>
        </w:rPr>
        <w:t>egy</w:t>
      </w:r>
      <w:r>
        <w:rPr>
          <w:rFonts w:ascii="Corpid C1 Bold"/>
          <w:b/>
          <w:color w:val="FFFFFF"/>
          <w:spacing w:val="39"/>
          <w:w w:val="95"/>
          <w:sz w:val="36"/>
        </w:rPr>
        <w:t> </w:t>
      </w:r>
      <w:r>
        <w:rPr>
          <w:rFonts w:ascii="Corpid C1 Bold"/>
          <w:b/>
          <w:color w:val="FFFFFF"/>
          <w:spacing w:val="-4"/>
          <w:w w:val="95"/>
          <w:sz w:val="36"/>
        </w:rPr>
        <w:t>2020</w:t>
      </w:r>
      <w:r>
        <w:rPr>
          <w:rFonts w:ascii="Corpid C1 Bold"/>
          <w:sz w:val="36"/>
        </w:rPr>
      </w:r>
    </w:p>
    <w:p>
      <w:pPr>
        <w:spacing w:after="0"/>
        <w:jc w:val="both"/>
        <w:rPr>
          <w:rFonts w:ascii="Corpid C1 Bold" w:hAnsi="Corpid C1 Bold" w:cs="Corpid C1 Bold" w:eastAsia="Corpid C1 Bold"/>
          <w:sz w:val="36"/>
          <w:szCs w:val="36"/>
        </w:rPr>
        <w:sectPr>
          <w:type w:val="continuous"/>
          <w:pgSz w:w="11910" w:h="16840"/>
          <w:pgMar w:top="1580" w:bottom="280" w:left="142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1048" coordorigin="0,0" coordsize="11906,16838">
            <v:group style="position:absolute;left:10417;top:7654;width:1489;height:1531" coordorigin="10417,7654" coordsize="1489,1531">
              <v:shape style="position:absolute;left:10417;top:7654;width:1489;height:1531" coordorigin="10417,7654" coordsize="1489,1531" path="m10417,9184l11906,9184,11906,7654,10417,7654,10417,9184xe" filled="true" fillcolor="#0065a4" stroked="false">
                <v:path arrowok="t"/>
                <v:fill type="solid"/>
              </v:shape>
            </v:group>
            <v:group style="position:absolute;left:10417;top:0;width:1489;height:1531" coordorigin="10417,0" coordsize="1489,1531">
              <v:shape style="position:absolute;left:10417;top:0;width:1489;height:1531" coordorigin="10417,0" coordsize="1489,1531" path="m10417,1531l11906,1531,11906,0,10417,0,10417,1531xe" filled="true" fillcolor="#00395a" stroked="false">
                <v:path arrowok="t"/>
                <v:fill type="solid"/>
              </v:shape>
            </v:group>
            <v:group style="position:absolute;left:8929;top:0;width:1489;height:1531" coordorigin="8929,0" coordsize="1489,1531">
              <v:shape style="position:absolute;left:8929;top:0;width:1489;height:1531" coordorigin="8929,0" coordsize="1489,1531" path="m8929,1531l10417,1531,10417,0,8929,0,8929,1531xe" filled="true" fillcolor="#233e99" stroked="false">
                <v:path arrowok="t"/>
                <v:fill type="solid"/>
              </v:shape>
            </v:group>
            <v:group style="position:absolute;left:7441;top:0;width:1489;height:1531" coordorigin="7441,0" coordsize="1489,1531">
              <v:shape style="position:absolute;left:7441;top:0;width:1489;height:1531" coordorigin="7441,0" coordsize="1489,1531" path="m7441,1531l8929,1531,8929,0,7441,0,7441,1531xe" filled="true" fillcolor="#0065a4" stroked="false">
                <v:path arrowok="t"/>
                <v:fill type="solid"/>
              </v:shape>
            </v:group>
            <v:group style="position:absolute;left:10417;top:1531;width:1489;height:1531" coordorigin="10417,1531" coordsize="1489,1531">
              <v:shape style="position:absolute;left:10417;top:1531;width:1489;height:1531" coordorigin="10417,1531" coordsize="1489,1531" path="m10417,3061l11906,3061,11906,1531,10417,1531,10417,3061xe" filled="true" fillcolor="#00395a" stroked="false">
                <v:path arrowok="t"/>
                <v:fill type="solid"/>
              </v:shape>
            </v:group>
            <v:group style="position:absolute;left:8929;top:1531;width:1489;height:1531" coordorigin="8929,1531" coordsize="1489,1531">
              <v:shape style="position:absolute;left:8929;top:1531;width:1489;height:1531" coordorigin="8929,1531" coordsize="1489,1531" path="m8929,3061l10417,3061,10417,1531,8929,1531,8929,3061xe" filled="true" fillcolor="#0065a4" stroked="false">
                <v:path arrowok="t"/>
                <v:fill type="solid"/>
              </v:shape>
            </v:group>
            <v:group style="position:absolute;left:7441;top:1531;width:1489;height:1531" coordorigin="7441,1531" coordsize="1489,1531">
              <v:shape style="position:absolute;left:7441;top:1531;width:1489;height:1531" coordorigin="7441,1531" coordsize="1489,1531" path="m7441,3061l8929,3061,8929,1531,7441,1531,7441,3061xe" filled="true" fillcolor="#00395a" stroked="false">
                <v:path arrowok="t"/>
                <v:fill type="solid"/>
              </v:shape>
            </v:group>
            <v:group style="position:absolute;left:10417;top:3061;width:1489;height:1531" coordorigin="10417,3061" coordsize="1489,1531">
              <v:shape style="position:absolute;left:10417;top:3061;width:1489;height:1531" coordorigin="10417,3061" coordsize="1489,1531" path="m10417,4592l11906,4592,11906,3061,10417,3061,10417,4592xe" filled="true" fillcolor="#0065a4" stroked="false">
                <v:path arrowok="t"/>
                <v:fill type="solid"/>
              </v:shape>
            </v:group>
            <v:group style="position:absolute;left:8929;top:3061;width:1489;height:1531" coordorigin="8929,3061" coordsize="1489,1531">
              <v:shape style="position:absolute;left:8929;top:3061;width:1489;height:1531" coordorigin="8929,3061" coordsize="1489,1531" path="m8929,4592l10417,4592,10417,3061,8929,3061,8929,4592xe" filled="true" fillcolor="#13b6ea" stroked="false">
                <v:path arrowok="t"/>
                <v:fill type="solid"/>
              </v:shape>
              <v:shape style="position:absolute;left:8844;top:3061;width:1573;height:1672" type="#_x0000_t75" stroked="false">
                <v:imagedata r:id="rId35" o:title=""/>
              </v:shape>
            </v:group>
            <v:group style="position:absolute;left:7441;top:3061;width:1489;height:1531" coordorigin="7441,3061" coordsize="1489,1531">
              <v:shape style="position:absolute;left:7441;top:3061;width:1489;height:1531" coordorigin="7441,3061" coordsize="1489,1531" path="m7441,4592l8929,4592,8929,3061,7441,3061,7441,4592xe" filled="true" fillcolor="#00395a" stroked="false">
                <v:path arrowok="t"/>
                <v:fill type="solid"/>
              </v:shape>
              <v:shape style="position:absolute;left:7384;top:3061;width:1545;height:1672" type="#_x0000_t75" stroked="false">
                <v:imagedata r:id="rId36" o:title=""/>
              </v:shape>
            </v:group>
            <v:group style="position:absolute;left:10417;top:4592;width:1489;height:1531" coordorigin="10417,4592" coordsize="1489,1531">
              <v:shape style="position:absolute;left:10417;top:4592;width:1489;height:1531" coordorigin="10417,4592" coordsize="1489,1531" path="m10417,6123l11906,6123,11906,4592,10417,4592,10417,6123xe" filled="true" fillcolor="#007b85" stroked="false">
                <v:path arrowok="t"/>
                <v:fill type="solid"/>
              </v:shape>
            </v:group>
            <v:group style="position:absolute;left:8929;top:4592;width:1489;height:1531" coordorigin="8929,4592" coordsize="1489,1531">
              <v:shape style="position:absolute;left:8929;top:4592;width:1489;height:1531" coordorigin="8929,4592" coordsize="1489,1531" path="m8929,6123l10417,6123,10417,4592,8929,4592,8929,6123xe" filled="true" fillcolor="#0065a4" stroked="false">
                <v:path arrowok="t"/>
                <v:fill type="solid"/>
              </v:shape>
              <v:shape style="position:absolute;left:8844;top:4592;width:1573;height:1701" type="#_x0000_t75" stroked="false">
                <v:imagedata r:id="rId37" o:title=""/>
              </v:shape>
            </v:group>
            <v:group style="position:absolute;left:7441;top:4592;width:1489;height:1531" coordorigin="7441,4592" coordsize="1489,1531">
              <v:shape style="position:absolute;left:7441;top:4592;width:1489;height:1531" coordorigin="7441,4592" coordsize="1489,1531" path="m7441,6123l8929,6123,8929,4592,7441,4592,7441,6123xe" filled="true" fillcolor="#72cbd2" stroked="false">
                <v:path arrowok="t"/>
                <v:fill type="solid"/>
              </v:shape>
              <v:shape style="position:absolute;left:7384;top:4592;width:1545;height:1701" type="#_x0000_t75" stroked="false">
                <v:imagedata r:id="rId38" o:title=""/>
              </v:shape>
            </v:group>
            <v:group style="position:absolute;left:10417;top:6123;width:1489;height:1531" coordorigin="10417,6123" coordsize="1489,1531">
              <v:shape style="position:absolute;left:10417;top:6123;width:1489;height:1531" coordorigin="10417,6123" coordsize="1489,1531" path="m10417,7654l11906,7654,11906,6123,10417,6123,10417,7654xe" filled="true" fillcolor="#008265" stroked="false">
                <v:path arrowok="t"/>
                <v:fill type="solid"/>
              </v:shape>
            </v:group>
            <v:group style="position:absolute;left:8929;top:6123;width:1489;height:1531" coordorigin="8929,6123" coordsize="1489,1531">
              <v:shape style="position:absolute;left:8929;top:6123;width:1489;height:1531" coordorigin="8929,6123" coordsize="1489,1531" path="m8929,7654l10417,7654,10417,6123,8929,6123,8929,7654xe" filled="true" fillcolor="#0065a4" stroked="false">
                <v:path arrowok="t"/>
                <v:fill type="solid"/>
              </v:shape>
            </v:group>
            <v:group style="position:absolute;left:7384;top:6123;width:1545;height:1628" coordorigin="7384,6123" coordsize="1545,1628">
              <v:shape style="position:absolute;left:7384;top:6123;width:1545;height:1628" coordorigin="7384,6123" coordsize="1545,1628" path="m7384,7750l8929,7750,8929,6123,7384,6123,7384,7750xe" filled="true" fillcolor="#007b85" stroked="false">
                <v:path arrowok="t"/>
                <v:fill type="solid"/>
              </v:shape>
            </v:group>
            <v:group style="position:absolute;left:5953;top:0;width:1489;height:1531" coordorigin="5953,0" coordsize="1489,1531">
              <v:shape style="position:absolute;left:5953;top:0;width:1489;height:1531" coordorigin="5953,0" coordsize="1489,1531" path="m5953,1531l7441,1531,7441,0,5953,0,5953,1531xe" filled="true" fillcolor="#007b85" stroked="false">
                <v:path arrowok="t"/>
                <v:fill type="solid"/>
              </v:shape>
            </v:group>
            <v:group style="position:absolute;left:4465;top:0;width:1489;height:1531" coordorigin="4465,0" coordsize="1489,1531">
              <v:shape style="position:absolute;left:4465;top:0;width:1489;height:1531" coordorigin="4465,0" coordsize="1489,1531" path="m4465,1531l5953,1531,5953,0,4465,0,4465,1531xe" filled="true" fillcolor="#233e99" stroked="false">
                <v:path arrowok="t"/>
                <v:fill type="solid"/>
              </v:shape>
            </v:group>
            <v:group style="position:absolute;left:2976;top:0;width:1489;height:1531" coordorigin="2976,0" coordsize="1489,1531">
              <v:shape style="position:absolute;left:2976;top:0;width:1489;height:1531" coordorigin="2976,0" coordsize="1489,1531" path="m2976,1531l4465,1531,4465,0,2976,0,2976,1531xe" filled="true" fillcolor="#13b6ea" stroked="false">
                <v:path arrowok="t"/>
                <v:fill type="solid"/>
              </v:shape>
              <v:shape style="position:absolute;left:2905;top:0;width:1559;height:1658" type="#_x0000_t75" stroked="false">
                <v:imagedata r:id="rId39" o:title=""/>
              </v:shape>
            </v:group>
            <v:group style="position:absolute;left:5953;top:1531;width:1489;height:1531" coordorigin="5953,1531" coordsize="1489,1531">
              <v:shape style="position:absolute;left:5953;top:1531;width:1489;height:1531" coordorigin="5953,1531" coordsize="1489,1531" path="m5953,3061l7441,3061,7441,1531,5953,1531,5953,3061xe" filled="true" fillcolor="#13b6ea" stroked="false">
                <v:path arrowok="t"/>
                <v:fill type="solid"/>
              </v:shape>
              <v:shape style="position:absolute;left:5882;top:1531;width:1559;height:1595" type="#_x0000_t75" stroked="false">
                <v:imagedata r:id="rId40" o:title=""/>
              </v:shape>
            </v:group>
            <v:group style="position:absolute;left:4465;top:1531;width:1489;height:1531" coordorigin="4465,1531" coordsize="1489,1531">
              <v:shape style="position:absolute;left:4465;top:1531;width:1489;height:1531" coordorigin="4465,1531" coordsize="1489,1531" path="m4465,3061l5953,3061,5953,1531,4465,1531,4465,3061xe" filled="true" fillcolor="#0065a4" stroked="false">
                <v:path arrowok="t"/>
                <v:fill type="solid"/>
              </v:shape>
            </v:group>
            <v:group style="position:absolute;left:2976;top:1531;width:1489;height:1531" coordorigin="2976,1531" coordsize="1489,1531">
              <v:shape style="position:absolute;left:2976;top:1531;width:1489;height:1531" coordorigin="2976,1531" coordsize="1489,1531" path="m2976,3061l4465,3061,4465,1531,2976,1531,2976,3061xe" filled="true" fillcolor="#008265" stroked="false">
                <v:path arrowok="t"/>
                <v:fill type="solid"/>
              </v:shape>
            </v:group>
            <v:group style="position:absolute;left:5953;top:3061;width:1489;height:1531" coordorigin="5953,3061" coordsize="1489,1531">
              <v:shape style="position:absolute;left:5953;top:3061;width:1489;height:1531" coordorigin="5953,3061" coordsize="1489,1531" path="m5953,4592l7441,4592,7441,3061,5953,3061,5953,4592xe" filled="true" fillcolor="#0065a4" stroked="false">
                <v:path arrowok="t"/>
                <v:fill type="solid"/>
              </v:shape>
            </v:group>
            <v:group style="position:absolute;left:5953;top:7654;width:1489;height:1531" coordorigin="5953,7654" coordsize="1489,1531">
              <v:shape style="position:absolute;left:5953;top:7654;width:1489;height:1531" coordorigin="5953,7654" coordsize="1489,1531" path="m5953,9184l7441,9184,7441,7654,5953,7654,5953,9184xe" filled="true" fillcolor="#007b85" stroked="false">
                <v:path arrowok="t"/>
                <v:fill type="solid"/>
              </v:shape>
            </v:group>
            <v:group style="position:absolute;left:4465;top:7654;width:1489;height:1531" coordorigin="4465,7654" coordsize="1489,1531">
              <v:shape style="position:absolute;left:4465;top:7654;width:1489;height:1531" coordorigin="4465,7654" coordsize="1489,1531" path="m4465,9184l5953,9184,5953,7654,4465,7654,4465,9184xe" filled="true" fillcolor="#0065a4" stroked="false">
                <v:path arrowok="t"/>
                <v:fill type="solid"/>
              </v:shape>
              <v:shape style="position:absolute;left:4394;top:7654;width:1559;height:1672" type="#_x0000_t75" stroked="false">
                <v:imagedata r:id="rId41" o:title=""/>
              </v:shape>
            </v:group>
            <v:group style="position:absolute;left:5882;top:4592;width:1560;height:1531" coordorigin="5882,4592" coordsize="1560,1531">
              <v:shape style="position:absolute;left:5882;top:4592;width:1560;height:1531" coordorigin="5882,4592" coordsize="1560,1531" path="m5882,6123l7441,6123,7441,4592,5882,4592,5882,6123xe" filled="true" fillcolor="#233e99" stroked="false">
                <v:path arrowok="t"/>
                <v:fill type="solid"/>
              </v:shape>
            </v:group>
            <v:group style="position:absolute;left:5882;top:6123;width:1560;height:1531" coordorigin="5882,6123" coordsize="1560,1531">
              <v:shape style="position:absolute;left:5882;top:6123;width:1560;height:1531" coordorigin="5882,6123" coordsize="1560,1531" path="m5882,7654l7441,7654,7441,6123,5882,6123,5882,7654xe" filled="true" fillcolor="#0065a4" stroked="false">
                <v:path arrowok="t"/>
                <v:fill type="solid"/>
              </v:shape>
            </v:group>
            <v:group style="position:absolute;left:5953;top:9184;width:1489;height:1531" coordorigin="5953,9184" coordsize="1489,1531">
              <v:shape style="position:absolute;left:5953;top:9184;width:1489;height:1531" coordorigin="5953,9184" coordsize="1489,1531" path="m5953,10715l7441,10715,7441,9184,5953,9184,5953,10715xe" filled="true" fillcolor="#13b6ea" stroked="false">
                <v:path arrowok="t"/>
                <v:fill type="solid"/>
              </v:shape>
            </v:group>
            <v:group style="position:absolute;left:4465;top:9184;width:1489;height:1531" coordorigin="4465,9184" coordsize="1489,1531">
              <v:shape style="position:absolute;left:4465;top:9184;width:1489;height:1531" coordorigin="4465,9184" coordsize="1489,1531" path="m4465,10715l5953,10715,5953,9184,4465,9184,4465,10715xe" filled="true" fillcolor="#7ac143" stroked="false">
                <v:path arrowok="t"/>
                <v:fill type="solid"/>
              </v:shape>
            </v:group>
            <v:group style="position:absolute;left:5953;top:10715;width:1489;height:1531" coordorigin="5953,10715" coordsize="1489,1531">
              <v:shape style="position:absolute;left:5953;top:10715;width:1489;height:1531" coordorigin="5953,10715" coordsize="1489,1531" path="m5953,12246l7441,12246,7441,10715,5953,10715,5953,12246xe" filled="true" fillcolor="#0065a4" stroked="false">
                <v:path arrowok="t"/>
                <v:fill type="solid"/>
              </v:shape>
              <v:shape style="position:absolute;left:5882;top:10715;width:1559;height:1627" type="#_x0000_t75" stroked="false">
                <v:imagedata r:id="rId42" o:title=""/>
              </v:shape>
            </v:group>
            <v:group style="position:absolute;left:4465;top:10715;width:1489;height:1531" coordorigin="4465,10715" coordsize="1489,1531">
              <v:shape style="position:absolute;left:4465;top:10715;width:1489;height:1531" coordorigin="4465,10715" coordsize="1489,1531" path="m4465,12246l5953,12246,5953,10715,4465,10715,4465,12246xe" filled="true" fillcolor="#0065a4" stroked="false">
                <v:path arrowok="t"/>
                <v:fill type="solid"/>
              </v:shape>
            </v:group>
            <v:group style="position:absolute;left:0;top:0;width:1489;height:1531" coordorigin="0,0" coordsize="1489,1531">
              <v:shape style="position:absolute;left:0;top:0;width:1489;height:1531" coordorigin="0,0" coordsize="1489,1531" path="m0,1531l1488,1531,1488,0,0,0,0,1531xe" filled="true" fillcolor="#781d7d" stroked="false">
                <v:path arrowok="t"/>
                <v:fill type="solid"/>
              </v:shape>
            </v:group>
            <v:group style="position:absolute;left:0;top:1531;width:1489;height:1531" coordorigin="0,1531" coordsize="1489,1531">
              <v:shape style="position:absolute;left:0;top:1531;width:1489;height:1531" coordorigin="0,1531" coordsize="1489,1531" path="m0,3061l1488,3061,1488,1531,0,1531,0,3061xe" filled="true" fillcolor="#00395a" stroked="false">
                <v:path arrowok="t"/>
                <v:fill type="solid"/>
              </v:shape>
            </v:group>
            <v:group style="position:absolute;left:0;top:3061;width:1489;height:1531" coordorigin="0,3061" coordsize="1489,1531">
              <v:shape style="position:absolute;left:0;top:3061;width:1489;height:1531" coordorigin="0,3061" coordsize="1489,1531" path="m0,4592l1488,4592,1488,3061,0,3061,0,4592xe" filled="true" fillcolor="#233e99" stroked="false">
                <v:path arrowok="t"/>
                <v:fill type="solid"/>
              </v:shape>
            </v:group>
            <v:group style="position:absolute;left:0;top:4592;width:1569;height:1531" coordorigin="0,4592" coordsize="1569,1531">
              <v:shape style="position:absolute;left:0;top:4592;width:1569;height:1531" coordorigin="0,4592" coordsize="1569,1531" path="m0,6123l1569,6123,1569,4592,0,4592,0,6123xe" filled="true" fillcolor="#0065a4" stroked="false">
                <v:path arrowok="t"/>
                <v:fill type="solid"/>
              </v:shape>
            </v:group>
            <v:group style="position:absolute;left:0;top:6123;width:1569;height:1531" coordorigin="0,6123" coordsize="1569,1531">
              <v:shape style="position:absolute;left:0;top:6123;width:1569;height:1531" coordorigin="0,6123" coordsize="1569,1531" path="m0,7654l1569,7654,1569,6123,0,6123,0,7654xe" filled="true" fillcolor="#007b85" stroked="false">
                <v:path arrowok="t"/>
                <v:fill type="solid"/>
              </v:shape>
            </v:group>
            <v:group style="position:absolute;left:0;top:7654;width:1489;height:1531" coordorigin="0,7654" coordsize="1489,1531">
              <v:shape style="position:absolute;left:0;top:7654;width:1489;height:1531" coordorigin="0,7654" coordsize="1489,1531" path="m0,9184l1488,9184,1488,7654,0,7654,0,9184xe" filled="true" fillcolor="#008265" stroked="false">
                <v:path arrowok="t"/>
                <v:fill type="solid"/>
              </v:shape>
              <v:shape style="position:absolute;left:0;top:7654;width:1569;height:1644" type="#_x0000_t75" stroked="false">
                <v:imagedata r:id="rId43" o:title=""/>
              </v:shape>
            </v:group>
            <v:group style="position:absolute;left:0;top:9184;width:1489;height:1531" coordorigin="0,9184" coordsize="1489,1531">
              <v:shape style="position:absolute;left:0;top:9184;width:1489;height:1531" coordorigin="0,9184" coordsize="1489,1531" path="m0,10715l1488,10715,1488,9184,0,9184,0,10715xe" filled="true" fillcolor="#0065a4" stroked="false">
                <v:path arrowok="t"/>
                <v:fill type="solid"/>
              </v:shape>
              <v:shape style="position:absolute;left:0;top:9184;width:1569;height:1531" type="#_x0000_t75" stroked="false">
                <v:imagedata r:id="rId44" o:title=""/>
              </v:shape>
            </v:group>
            <v:group style="position:absolute;left:0;top:10715;width:1489;height:1531" coordorigin="0,10715" coordsize="1489,1531">
              <v:shape style="position:absolute;left:0;top:10715;width:1489;height:1531" coordorigin="0,10715" coordsize="1489,1531" path="m0,12246l1488,12246,1488,10715,0,10715,0,12246xe" filled="true" fillcolor="#0065a4" stroked="false">
                <v:path arrowok="t"/>
                <v:fill type="solid"/>
              </v:shape>
            </v:group>
            <v:group style="position:absolute;left:0;top:12246;width:1489;height:1531" coordorigin="0,12246" coordsize="1489,1531">
              <v:shape style="position:absolute;left:0;top:12246;width:1489;height:1531" coordorigin="0,12246" coordsize="1489,1531" path="m0,13776l1488,13776,1488,12246,0,12246,0,13776xe" filled="true" fillcolor="#7ac143" stroked="false">
                <v:path arrowok="t"/>
                <v:fill type="solid"/>
              </v:shape>
            </v:group>
            <v:group style="position:absolute;left:0;top:13776;width:1489;height:1531" coordorigin="0,13776" coordsize="1489,1531">
              <v:shape style="position:absolute;left:0;top:13776;width:1489;height:1531" coordorigin="0,13776" coordsize="1489,1531" path="m0,15307l1488,15307,1488,13776,0,13776,0,15307xe" filled="true" fillcolor="#72cbd2" stroked="false">
                <v:path arrowok="t"/>
                <v:fill type="solid"/>
              </v:shape>
            </v:group>
            <v:group style="position:absolute;left:0;top:15307;width:1489;height:1531" coordorigin="0,15307" coordsize="1489,1531">
              <v:shape style="position:absolute;left:0;top:15307;width:1489;height:1531" coordorigin="0,15307" coordsize="1489,1531" path="m0,16838l1488,16838,1488,15307,0,15307,0,16838xe" filled="true" fillcolor="#72c6a1" stroked="false">
                <v:path arrowok="t"/>
                <v:fill type="solid"/>
              </v:shape>
            </v:group>
            <v:group style="position:absolute;left:1488;top:0;width:1489;height:1531" coordorigin="1488,0" coordsize="1489,1531">
              <v:shape style="position:absolute;left:1488;top:0;width:1489;height:1531" coordorigin="1488,0" coordsize="1489,1531" path="m1488,1531l2976,1531,2976,0,1488,0,1488,1531xe" filled="true" fillcolor="#007b85" stroked="false">
                <v:path arrowok="t"/>
                <v:fill type="solid"/>
              </v:shape>
            </v:group>
            <v:group style="position:absolute;left:1488;top:1531;width:1489;height:1531" coordorigin="1488,1531" coordsize="1489,1531">
              <v:shape style="position:absolute;left:1488;top:1531;width:1489;height:1531" coordorigin="1488,1531" coordsize="1489,1531" path="m1488,3061l2976,3061,2976,1531,1488,1531,1488,3061xe" filled="true" fillcolor="#72c6a1" stroked="false">
                <v:path arrowok="t"/>
                <v:fill type="solid"/>
              </v:shape>
              <v:shape style="position:absolute;left:1488;top:1531;width:1488;height:1595" type="#_x0000_t75" stroked="false">
                <v:imagedata r:id="rId45" o:title=""/>
              </v:shape>
            </v:group>
            <v:group style="position:absolute;left:2976;top:7654;width:1489;height:1531" coordorigin="2976,7654" coordsize="1489,1531">
              <v:shape style="position:absolute;left:2976;top:7654;width:1489;height:1531" coordorigin="2976,7654" coordsize="1489,1531" path="m2976,9184l4465,9184,4465,7654,2976,7654,2976,9184xe" filled="true" fillcolor="#72cbd2" stroked="false">
                <v:path arrowok="t"/>
                <v:fill type="solid"/>
              </v:shape>
            </v:group>
            <v:group style="position:absolute;left:2976;top:9184;width:1489;height:1531" coordorigin="2976,9184" coordsize="1489,1531">
              <v:shape style="position:absolute;left:2976;top:9184;width:1489;height:1531" coordorigin="2976,9184" coordsize="1489,1531" path="m2976,10715l4465,10715,4465,9184,2976,9184,2976,10715xe" filled="true" fillcolor="#72cbd2" stroked="false">
                <v:path arrowok="t"/>
                <v:fill type="solid"/>
              </v:shape>
              <v:shape style="position:absolute;left:2976;top:9184;width:1488;height:1627" type="#_x0000_t75" stroked="false">
                <v:imagedata r:id="rId46" o:title=""/>
              </v:shape>
            </v:group>
            <v:group style="position:absolute;left:2976;top:10715;width:1489;height:1531" coordorigin="2976,10715" coordsize="1489,1531">
              <v:shape style="position:absolute;left:2976;top:10715;width:1489;height:1531" coordorigin="2976,10715" coordsize="1489,1531" path="m2976,12246l4465,12246,4465,10715,2976,10715,2976,12246xe" filled="true" fillcolor="#72cbd2" stroked="false">
                <v:path arrowok="t"/>
                <v:fill type="solid"/>
              </v:shape>
            </v:group>
            <v:group style="position:absolute;left:8929;top:7654;width:1489;height:1531" coordorigin="8929,7654" coordsize="1489,1531">
              <v:shape style="position:absolute;left:8929;top:7654;width:1489;height:1531" coordorigin="8929,7654" coordsize="1489,1531" path="m8929,9184l10417,9184,10417,7654,8929,7654,8929,9184xe" filled="true" fillcolor="#00395a" stroked="false">
                <v:path arrowok="t"/>
                <v:fill type="solid"/>
              </v:shape>
            </v:group>
            <v:group style="position:absolute;left:7441;top:7654;width:1489;height:1531" coordorigin="7441,7654" coordsize="1489,1531">
              <v:shape style="position:absolute;left:7441;top:7654;width:1489;height:1531" coordorigin="7441,7654" coordsize="1489,1531" path="m7441,9184l8929,9184,8929,7654,7441,7654,7441,9184xe" filled="true" fillcolor="#13b6ea" stroked="false">
                <v:path arrowok="t"/>
                <v:fill type="solid"/>
              </v:shape>
            </v:group>
            <v:group style="position:absolute;left:4465;top:3061;width:1489;height:1645" coordorigin="4465,3061" coordsize="1489,1645">
              <v:shape style="position:absolute;left:4465;top:3061;width:1489;height:1645" coordorigin="4465,3061" coordsize="1489,1645" path="m4465,4706l5953,4706,5953,3061,4465,3061,4465,4706xe" filled="true" fillcolor="#72cbd2" stroked="false">
                <v:path arrowok="t"/>
                <v:fill type="solid"/>
              </v:shape>
            </v:group>
            <v:group style="position:absolute;left:2976;top:3061;width:1489;height:1645" coordorigin="2976,3061" coordsize="1489,1645">
              <v:shape style="position:absolute;left:2976;top:3061;width:1489;height:1645" coordorigin="2976,3061" coordsize="1489,1645" path="m2976,4706l4465,4706,4465,3061,2976,3061,2976,4706xe" filled="true" fillcolor="#7ac143" stroked="false">
                <v:path arrowok="t"/>
                <v:fill type="solid"/>
              </v:shape>
            </v:group>
            <v:group style="position:absolute;left:1488;top:3061;width:1489;height:1645" coordorigin="1488,3061" coordsize="1489,1645">
              <v:shape style="position:absolute;left:1488;top:3061;width:1489;height:1645" coordorigin="1488,3061" coordsize="1489,1645" path="m1488,4706l2976,4706,2976,3061,1488,3061,1488,4706xe" filled="true" fillcolor="#781d7d" stroked="false">
                <v:path arrowok="t"/>
                <v:fill type="solid"/>
              </v:shape>
            </v:group>
            <v:group style="position:absolute;left:10417;top:9184;width:1489;height:1531" coordorigin="10417,9184" coordsize="1489,1531">
              <v:shape style="position:absolute;left:10417;top:9184;width:1489;height:1531" coordorigin="10417,9184" coordsize="1489,1531" path="m10417,10715l11906,10715,11906,9184,10417,9184,10417,10715xe" filled="true" fillcolor="#008265" stroked="false">
                <v:path arrowok="t"/>
                <v:fill type="solid"/>
              </v:shape>
              <v:shape style="position:absolute;left:10351;top:9184;width:1554;height:1531" type="#_x0000_t75" stroked="false">
                <v:imagedata r:id="rId47" o:title=""/>
              </v:shape>
            </v:group>
            <v:group style="position:absolute;left:8929;top:9184;width:1489;height:1531" coordorigin="8929,9184" coordsize="1489,1531">
              <v:shape style="position:absolute;left:8929;top:9184;width:1489;height:1531" coordorigin="8929,9184" coordsize="1489,1531" path="m8929,10715l10417,10715,10417,9184,8929,9184,8929,10715xe" filled="true" fillcolor="#13b6ea" stroked="false">
                <v:path arrowok="t"/>
                <v:fill type="solid"/>
              </v:shape>
            </v:group>
            <v:group style="position:absolute;left:7441;top:9184;width:1489;height:1531" coordorigin="7441,9184" coordsize="1489,1531">
              <v:shape style="position:absolute;left:7441;top:9184;width:1489;height:1531" coordorigin="7441,9184" coordsize="1489,1531" path="m7441,10715l8929,10715,8929,9184,7441,9184,7441,10715xe" filled="true" fillcolor="#72cbd2" stroked="false">
                <v:path arrowok="t"/>
                <v:fill type="solid"/>
              </v:shape>
              <v:shape style="position:absolute;left:7441;top:9184;width:1488;height:1531" type="#_x0000_t75" stroked="false">
                <v:imagedata r:id="rId48" o:title=""/>
              </v:shape>
            </v:group>
            <v:group style="position:absolute;left:4465;top:5357;width:752;height:766" coordorigin="4465,5357" coordsize="752,766">
              <v:shape style="position:absolute;left:4465;top:5357;width:752;height:766" coordorigin="4465,5357" coordsize="752,766" path="m4465,6123l5216,6123,5216,5357,4465,5357,4465,6123xe" filled="true" fillcolor="#00395a" stroked="false">
                <v:path arrowok="t"/>
                <v:fill type="solid"/>
              </v:shape>
            </v:group>
            <v:group style="position:absolute;left:10417;top:10715;width:1489;height:1531" coordorigin="10417,10715" coordsize="1489,1531">
              <v:shape style="position:absolute;left:10417;top:10715;width:1489;height:1531" coordorigin="10417,10715" coordsize="1489,1531" path="m10417,12246l11906,12246,11906,10715,10417,10715,10417,12246xe" filled="true" fillcolor="#008265" stroked="false">
                <v:path arrowok="t"/>
                <v:fill type="solid"/>
              </v:shape>
              <v:shape style="position:absolute;left:10351;top:10715;width:1554;height:1531" type="#_x0000_t75" stroked="false">
                <v:imagedata r:id="rId49" o:title=""/>
              </v:shape>
            </v:group>
            <v:group style="position:absolute;left:8929;top:10715;width:1489;height:1531" coordorigin="8929,10715" coordsize="1489,1531">
              <v:shape style="position:absolute;left:8929;top:10715;width:1489;height:1531" coordorigin="8929,10715" coordsize="1489,1531" path="m8929,12246l10417,12246,10417,10715,8929,10715,8929,12246xe" filled="true" fillcolor="#72cbd2" stroked="false">
                <v:path arrowok="t"/>
                <v:fill type="solid"/>
              </v:shape>
            </v:group>
            <v:group style="position:absolute;left:7441;top:10715;width:1489;height:1531" coordorigin="7441,10715" coordsize="1489,1531">
              <v:shape style="position:absolute;left:7441;top:10715;width:1489;height:1531" coordorigin="7441,10715" coordsize="1489,1531" path="m7441,12246l8929,12246,8929,10715,7441,10715,7441,12246xe" filled="true" fillcolor="#72c6a1" stroked="false">
                <v:path arrowok="t"/>
                <v:fill type="solid"/>
              </v:shape>
            </v:group>
            <v:group style="position:absolute;left:4465;top:6123;width:752;height:766" coordorigin="4465,6123" coordsize="752,766">
              <v:shape style="position:absolute;left:4465;top:6123;width:752;height:766" coordorigin="4465,6123" coordsize="752,766" path="m4465,6888l5216,6888,5216,6123,4465,6123,4465,6888xe" filled="true" fillcolor="#72cbd2" stroked="false">
                <v:path arrowok="t"/>
                <v:fill type="solid"/>
              </v:shape>
            </v:group>
            <v:group style="position:absolute;left:4465;top:6888;width:780;height:766" coordorigin="4465,6888" coordsize="780,766">
              <v:shape style="position:absolute;left:4465;top:6888;width:780;height:766" coordorigin="4465,6888" coordsize="780,766" path="m4465,7654l5244,7654,5244,6888,4465,6888,4465,7654xe" filled="true" fillcolor="#233e99" stroked="false">
                <v:path arrowok="t"/>
                <v:fill type="solid"/>
              </v:shape>
            </v:group>
            <v:group style="position:absolute;left:10417;top:12246;width:1489;height:1531" coordorigin="10417,12246" coordsize="1489,1531">
              <v:shape style="position:absolute;left:10417;top:12246;width:1489;height:1531" coordorigin="10417,12246" coordsize="1489,1531" path="m10417,13776l11906,13776,11906,12246,10417,12246,10417,13776xe" filled="true" fillcolor="#72cbd2" stroked="false">
                <v:path arrowok="t"/>
                <v:fill type="solid"/>
              </v:shape>
            </v:group>
            <v:group style="position:absolute;left:8929;top:12246;width:1489;height:1531" coordorigin="8929,12246" coordsize="1489,1531">
              <v:shape style="position:absolute;left:8929;top:12246;width:1489;height:1531" coordorigin="8929,12246" coordsize="1489,1531" path="m8929,13776l10417,13776,10417,12246,8929,12246,8929,13776xe" filled="true" fillcolor="#13b6ea" stroked="false">
                <v:path arrowok="t"/>
                <v:fill type="solid"/>
              </v:shape>
              <v:shape style="position:absolute;left:8844;top:12246;width:1573;height:1604" type="#_x0000_t75" stroked="false">
                <v:imagedata r:id="rId50" o:title=""/>
              </v:shape>
            </v:group>
            <v:group style="position:absolute;left:7441;top:12246;width:1489;height:1531" coordorigin="7441,12246" coordsize="1489,1531">
              <v:shape style="position:absolute;left:7441;top:12246;width:1489;height:1531" coordorigin="7441,12246" coordsize="1489,1531" path="m7441,13776l8929,13776,8929,12246,7441,12246,7441,13776xe" filled="true" fillcolor="#007b85" stroked="false">
                <v:path arrowok="t"/>
                <v:fill type="solid"/>
              </v:shape>
            </v:group>
            <v:group style="position:absolute;left:5953;top:12246;width:1489;height:1531" coordorigin="5953,12246" coordsize="1489,1531">
              <v:shape style="position:absolute;left:5953;top:12246;width:1489;height:1531" coordorigin="5953,12246" coordsize="1489,1531" path="m5953,13776l7441,13776,7441,12246,5953,12246,5953,13776xe" filled="true" fillcolor="#72cbd2" stroked="false">
                <v:path arrowok="t"/>
                <v:fill type="solid"/>
              </v:shape>
            </v:group>
            <v:group style="position:absolute;left:10417;top:13776;width:1489;height:1531" coordorigin="10417,13776" coordsize="1489,1531">
              <v:shape style="position:absolute;left:10417;top:13776;width:1489;height:1531" coordorigin="10417,13776" coordsize="1489,1531" path="m10417,15307l11906,15307,11906,13776,10417,13776,10417,15307xe" filled="true" fillcolor="#233e99" stroked="false">
                <v:path arrowok="t"/>
                <v:fill type="solid"/>
              </v:shape>
            </v:group>
            <v:group style="position:absolute;left:8929;top:13776;width:1489;height:1531" coordorigin="8929,13776" coordsize="1489,1531">
              <v:shape style="position:absolute;left:8929;top:13776;width:1489;height:1531" coordorigin="8929,13776" coordsize="1489,1531" path="m8929,15307l10417,15307,10417,13776,8929,13776,8929,15307xe" filled="true" fillcolor="#72c6a1" stroked="false">
                <v:path arrowok="t"/>
                <v:fill type="solid"/>
              </v:shape>
            </v:group>
            <v:group style="position:absolute;left:7441;top:13776;width:1489;height:1531" coordorigin="7441,13776" coordsize="1489,1531">
              <v:shape style="position:absolute;left:7441;top:13776;width:1489;height:1531" coordorigin="7441,13776" coordsize="1489,1531" path="m7441,15307l8929,15307,8929,13776,7441,13776,7441,15307xe" filled="true" fillcolor="#7ac143" stroked="false">
                <v:path arrowok="t"/>
                <v:fill type="solid"/>
              </v:shape>
            </v:group>
            <v:group style="position:absolute;left:2976;top:3827;width:752;height:766" coordorigin="2976,3827" coordsize="752,766">
              <v:shape style="position:absolute;left:2976;top:3827;width:752;height:766" coordorigin="2976,3827" coordsize="752,766" path="m2976,4592l3728,4592,3728,3827,2976,3827,2976,4592xe" filled="true" fillcolor="#72cbd2" stroked="false">
                <v:path arrowok="t"/>
                <v:fill type="solid"/>
              </v:shape>
            </v:group>
            <v:group style="position:absolute;left:2976;top:6123;width:752;height:766" coordorigin="2976,6123" coordsize="752,766">
              <v:shape style="position:absolute;left:2976;top:6123;width:752;height:766" coordorigin="2976,6123" coordsize="752,766" path="m2976,6888l3728,6888,3728,6123,2976,6123,2976,6888xe" filled="true" fillcolor="#781d7d" stroked="false">
                <v:path arrowok="t"/>
                <v:fill type="solid"/>
              </v:shape>
            </v:group>
            <v:group style="position:absolute;left:2976;top:6888;width:752;height:766" coordorigin="2976,6888" coordsize="752,766">
              <v:shape style="position:absolute;left:2976;top:6888;width:752;height:766" coordorigin="2976,6888" coordsize="752,766" path="m2976,7654l3728,7654,3728,6888,2976,6888,2976,7654xe" filled="true" fillcolor="#233e99" stroked="false">
                <v:path arrowok="t"/>
                <v:fill type="solid"/>
              </v:shape>
            </v:group>
            <v:group style="position:absolute;left:1488;top:6123;width:737;height:766" coordorigin="1488,6123" coordsize="737,766">
              <v:shape style="position:absolute;left:1488;top:6123;width:737;height:766" coordorigin="1488,6123" coordsize="737,766" path="m1488,6888l2225,6888,2225,6123,1488,6123,1488,6888xe" filled="true" fillcolor="#007b85" stroked="false">
                <v:path arrowok="t"/>
                <v:fill type="solid"/>
              </v:shape>
            </v:group>
            <v:group style="position:absolute;left:1488;top:6888;width:737;height:766" coordorigin="1488,6888" coordsize="737,766">
              <v:shape style="position:absolute;left:1488;top:6888;width:737;height:766" coordorigin="1488,6888" coordsize="737,766" path="m1488,7654l2225,7654,2225,6888,1488,6888,1488,7654xe" filled="true" fillcolor="#13b6ea" stroked="false">
                <v:path arrowok="t"/>
                <v:fill type="solid"/>
              </v:shape>
            </v:group>
            <v:group style="position:absolute;left:1488;top:3776;width:815;height:817" coordorigin="1488,3776" coordsize="815,817">
              <v:shape style="position:absolute;left:1488;top:3776;width:815;height:817" coordorigin="1488,3776" coordsize="815,817" path="m1488,4592l2303,4592,2303,3776,1488,3776,1488,4592xe" filled="true" fillcolor="#781d7d" stroked="false">
                <v:path arrowok="t"/>
                <v:fill type="solid"/>
              </v:shape>
            </v:group>
            <v:group style="position:absolute;left:1488;top:7654;width:1489;height:1531" coordorigin="1488,7654" coordsize="1489,1531">
              <v:shape style="position:absolute;left:1488;top:7654;width:1489;height:1531" coordorigin="1488,7654" coordsize="1489,1531" path="m1488,9184l2976,9184,2976,7654,1488,7654,1488,9184xe" filled="true" fillcolor="#7ac143" stroked="false">
                <v:path arrowok="t"/>
                <v:fill type="solid"/>
              </v:shape>
            </v:group>
            <v:group style="position:absolute;left:1488;top:10715;width:1489;height:1531" coordorigin="1488,10715" coordsize="1489,1531">
              <v:shape style="position:absolute;left:1488;top:10715;width:1489;height:1531" coordorigin="1488,10715" coordsize="1489,1531" path="m1488,12246l2976,12246,2976,10715,1488,10715,1488,12246xe" filled="true" fillcolor="#233e99" stroked="false">
                <v:path arrowok="t"/>
                <v:fill type="solid"/>
              </v:shape>
              <v:shape style="position:absolute;left:1488;top:10715;width:1488;height:1531" type="#_x0000_t75" stroked="false">
                <v:imagedata r:id="rId51" o:title=""/>
              </v:shape>
            </v:group>
            <v:group style="position:absolute;left:4465;top:12246;width:1489;height:1531" coordorigin="4465,12246" coordsize="1489,1531">
              <v:shape style="position:absolute;left:4465;top:12246;width:1489;height:1531" coordorigin="4465,12246" coordsize="1489,1531" path="m4465,13776l5953,13776,5953,12246,4465,12246,4465,13776xe" filled="true" fillcolor="#fdbb30" stroked="false">
                <v:path arrowok="t"/>
                <v:fill type="solid"/>
              </v:shape>
            </v:group>
            <v:group style="position:absolute;left:2976;top:12246;width:1489;height:1531" coordorigin="2976,12246" coordsize="1489,1531">
              <v:shape style="position:absolute;left:2976;top:12246;width:1489;height:1531" coordorigin="2976,12246" coordsize="1489,1531" path="m2976,13776l4465,13776,4465,12246,2976,12246,2976,13776xe" filled="true" fillcolor="#008265" stroked="false">
                <v:path arrowok="t"/>
                <v:fill type="solid"/>
              </v:shape>
            </v:group>
            <v:group style="position:absolute;left:1488;top:12246;width:1489;height:1531" coordorigin="1488,12246" coordsize="1489,1531">
              <v:shape style="position:absolute;left:1488;top:12246;width:1489;height:1531" coordorigin="1488,12246" coordsize="1489,1531" path="m1488,13776l2976,13776,2976,12246,1488,12246,1488,13776xe" filled="true" fillcolor="#0065a4" stroked="false">
                <v:path arrowok="t"/>
                <v:fill type="solid"/>
              </v:shape>
            </v:group>
            <v:group style="position:absolute;left:4465;top:4592;width:752;height:766" coordorigin="4465,4592" coordsize="752,766">
              <v:shape style="position:absolute;left:4465;top:4592;width:752;height:766" coordorigin="4465,4592" coordsize="752,766" path="m4465,5357l5216,5357,5216,4592,4465,4592,4465,5357xe" filled="true" fillcolor="#fdbb30" stroked="false">
                <v:path arrowok="t"/>
                <v:fill type="solid"/>
              </v:shape>
            </v:group>
            <v:group style="position:absolute;left:2976;top:4592;width:752;height:766" coordorigin="2976,4592" coordsize="752,766">
              <v:shape style="position:absolute;left:2976;top:4592;width:752;height:766" coordorigin="2976,4592" coordsize="752,766" path="m2976,5357l3728,5357,3728,4592,2976,4592,2976,5357xe" filled="true" fillcolor="#007b85" stroked="false">
                <v:path arrowok="t"/>
                <v:fill type="solid"/>
              </v:shape>
            </v:group>
            <v:group style="position:absolute;left:1488;top:4592;width:737;height:766" coordorigin="1488,4592" coordsize="737,766">
              <v:shape style="position:absolute;left:1488;top:4592;width:737;height:766" coordorigin="1488,4592" coordsize="737,766" path="m1488,5357l2225,5357,2225,4592,1488,4592,1488,5357xe" filled="true" fillcolor="#00395a" stroked="false">
                <v:path arrowok="t"/>
                <v:fill type="solid"/>
              </v:shape>
            </v:group>
            <v:group style="position:absolute;left:2976;top:5357;width:752;height:766" coordorigin="2976,5357" coordsize="752,766">
              <v:shape style="position:absolute;left:2976;top:5357;width:752;height:766" coordorigin="2976,5357" coordsize="752,766" path="m2976,6123l3728,6123,3728,5357,2976,5357,2976,6123xe" filled="true" fillcolor="#7ac143" stroked="false">
                <v:path arrowok="t"/>
                <v:fill type="solid"/>
              </v:shape>
            </v:group>
            <v:group style="position:absolute;left:1488;top:5357;width:737;height:766" coordorigin="1488,5357" coordsize="737,766">
              <v:shape style="position:absolute;left:1488;top:5357;width:737;height:766" coordorigin="1488,5357" coordsize="737,766" path="m1488,6123l2225,6123,2225,5357,1488,5357,1488,6123xe" filled="true" fillcolor="#13b6ea" stroked="false">
                <v:path arrowok="t"/>
                <v:fill type="solid"/>
              </v:shape>
            </v:group>
            <v:group style="position:absolute;left:1488;top:9184;width:1489;height:1531" coordorigin="1488,9184" coordsize="1489,1531">
              <v:shape style="position:absolute;left:1488;top:9184;width:1489;height:1531" coordorigin="1488,9184" coordsize="1489,1531" path="m1488,10715l2976,10715,2976,9184,1488,9184,1488,10715xe" filled="true" fillcolor="#fdbb30" stroked="false">
                <v:path arrowok="t"/>
                <v:fill type="solid"/>
              </v:shape>
            </v:group>
            <v:group style="position:absolute;left:5953;top:13776;width:1489;height:1531" coordorigin="5953,13776" coordsize="1489,1531">
              <v:shape style="position:absolute;left:5953;top:13776;width:1489;height:1531" coordorigin="5953,13776" coordsize="1489,1531" path="m5953,15307l7441,15307,7441,13776,5953,13776,5953,15307xe" filled="true" fillcolor="#fdbb30" stroked="false">
                <v:path arrowok="t"/>
                <v:fill type="solid"/>
              </v:shape>
              <v:shape style="position:absolute;left:5882;top:13776;width:1559;height:1570" type="#_x0000_t75" stroked="false">
                <v:imagedata r:id="rId52" o:title=""/>
              </v:shape>
            </v:group>
            <v:group style="position:absolute;left:4465;top:13776;width:1489;height:1531" coordorigin="4465,13776" coordsize="1489,1531">
              <v:shape style="position:absolute;left:4465;top:13776;width:1489;height:1531" coordorigin="4465,13776" coordsize="1489,1531" path="m4465,15307l5953,15307,5953,13776,4465,13776,4465,15307xe" filled="true" fillcolor="#233e99" stroked="false">
                <v:path arrowok="t"/>
                <v:fill type="solid"/>
              </v:shape>
            </v:group>
            <v:group style="position:absolute;left:2976;top:13776;width:1489;height:1531" coordorigin="2976,13776" coordsize="1489,1531">
              <v:shape style="position:absolute;left:2976;top:13776;width:1489;height:1531" coordorigin="2976,13776" coordsize="1489,1531" path="m2976,15307l4465,15307,4465,13776,2976,13776,2976,15307xe" filled="true" fillcolor="#007b85" stroked="false">
                <v:path arrowok="t"/>
                <v:fill type="solid"/>
              </v:shape>
              <v:shape style="position:absolute;left:2905;top:13776;width:1559;height:1568" type="#_x0000_t75" stroked="false">
                <v:imagedata r:id="rId53" o:title=""/>
              </v:shape>
            </v:group>
            <v:group style="position:absolute;left:1488;top:13776;width:1489;height:1531" coordorigin="1488,13776" coordsize="1489,1531">
              <v:shape style="position:absolute;left:1488;top:13776;width:1489;height:1531" coordorigin="1488,13776" coordsize="1489,1531" path="m1488,15307l2976,15307,2976,13776,1488,13776,1488,15307xe" filled="true" fillcolor="#00395a" stroked="false">
                <v:path arrowok="t"/>
                <v:fill type="solid"/>
              </v:shape>
              <v:shape style="position:absolute;left:1488;top:13776;width:1488;height:1568" type="#_x0000_t75" stroked="false">
                <v:imagedata r:id="rId54" o:title=""/>
              </v:shape>
            </v:group>
            <v:group style="position:absolute;left:10417;top:15307;width:1489;height:1531" coordorigin="10417,15307" coordsize="1489,1531">
              <v:shape style="position:absolute;left:10417;top:15307;width:1489;height:1531" coordorigin="10417,15307" coordsize="1489,1531" path="m10417,16838l11906,16838,11906,15307,10417,15307,10417,16838xe" filled="true" fillcolor="#72cbd2" stroked="false">
                <v:path arrowok="t"/>
                <v:fill type="solid"/>
              </v:shape>
            </v:group>
            <v:group style="position:absolute;left:8929;top:15307;width:1489;height:1531" coordorigin="8929,15307" coordsize="1489,1531">
              <v:shape style="position:absolute;left:8929;top:15307;width:1489;height:1531" coordorigin="8929,15307" coordsize="1489,1531" path="m8929,16838l10417,16838,10417,15307,8929,15307,8929,16838xe" filled="true" fillcolor="#007b85" stroked="false">
                <v:path arrowok="t"/>
                <v:fill type="solid"/>
              </v:shape>
            </v:group>
            <v:group style="position:absolute;left:7441;top:15307;width:1489;height:1531" coordorigin="7441,15307" coordsize="1489,1531">
              <v:shape style="position:absolute;left:7441;top:15307;width:1489;height:1531" coordorigin="7441,15307" coordsize="1489,1531" path="m7441,16838l8929,16838,8929,15307,7441,15307,7441,16838xe" filled="true" fillcolor="#233e99" stroked="false">
                <v:path arrowok="t"/>
                <v:fill type="solid"/>
              </v:shape>
              <v:shape style="position:absolute;left:7384;top:15307;width:1545;height:1531" type="#_x0000_t75" stroked="false">
                <v:imagedata r:id="rId55" o:title=""/>
              </v:shape>
            </v:group>
            <v:group style="position:absolute;left:5953;top:15307;width:1489;height:1531" coordorigin="5953,15307" coordsize="1489,1531">
              <v:shape style="position:absolute;left:5953;top:15307;width:1489;height:1531" coordorigin="5953,15307" coordsize="1489,1531" path="m5953,16838l7441,16838,7441,15307,5953,15307,5953,16838xe" filled="true" fillcolor="#72cbd2" stroked="false">
                <v:path arrowok="t"/>
                <v:fill type="solid"/>
              </v:shape>
            </v:group>
            <v:group style="position:absolute;left:4465;top:15307;width:1489;height:1531" coordorigin="4465,15307" coordsize="1489,1531">
              <v:shape style="position:absolute;left:4465;top:15307;width:1489;height:1531" coordorigin="4465,15307" coordsize="1489,1531" path="m4465,16838l5953,16838,5953,15307,4465,15307,4465,16838xe" filled="true" fillcolor="#0065a4" stroked="false">
                <v:path arrowok="t"/>
                <v:fill type="solid"/>
              </v:shape>
            </v:group>
            <v:group style="position:absolute;left:2976;top:15307;width:1489;height:1531" coordorigin="2976,15307" coordsize="1489,1531">
              <v:shape style="position:absolute;left:2976;top:15307;width:1489;height:1531" coordorigin="2976,15307" coordsize="1489,1531" path="m2976,16838l4465,16838,4465,15307,2976,15307,2976,16838xe" filled="true" fillcolor="#72cbd2" stroked="false">
                <v:path arrowok="t"/>
                <v:fill type="solid"/>
              </v:shape>
              <v:shape style="position:absolute;left:2905;top:15307;width:1559;height:1531" type="#_x0000_t75" stroked="false">
                <v:imagedata r:id="rId56" o:title=""/>
              </v:shape>
            </v:group>
            <v:group style="position:absolute;left:1488;top:15307;width:1489;height:1531" coordorigin="1488,15307" coordsize="1489,1531">
              <v:shape style="position:absolute;left:1488;top:15307;width:1489;height:1531" coordorigin="1488,15307" coordsize="1489,1531" path="m1488,16838l2976,16838,2976,15307,1488,15307,1488,16838xe" filled="true" fillcolor="#72c6a1" stroked="false">
                <v:path arrowok="t"/>
                <v:fill type="solid"/>
              </v:shape>
              <v:shape style="position:absolute;left:1488;top:15307;width:1488;height:1531" type="#_x0000_t75" stroked="false">
                <v:imagedata r:id="rId57" o:title=""/>
              </v:shape>
            </v:group>
            <v:group style="position:absolute;left:2225;top:3827;width:752;height:766" coordorigin="2225,3827" coordsize="752,766">
              <v:shape style="position:absolute;left:2225;top:3827;width:752;height:766" coordorigin="2225,3827" coordsize="752,766" path="m2225,4592l2976,4592,2976,3827,2225,3827,2225,4592xe" filled="true" fillcolor="#00395a" stroked="false">
                <v:path arrowok="t"/>
                <v:fill type="solid"/>
              </v:shape>
            </v:group>
            <v:group style="position:absolute;left:2225;top:6888;width:752;height:766" coordorigin="2225,6888" coordsize="752,766">
              <v:shape style="position:absolute;left:2225;top:6888;width:752;height:766" coordorigin="2225,6888" coordsize="752,766" path="m2225,7654l2976,7654,2976,6888,2225,6888,2225,7654xe" filled="true" fillcolor="#72c6a1" stroked="false">
                <v:path arrowok="t"/>
                <v:fill type="solid"/>
              </v:shape>
            </v:group>
            <v:group style="position:absolute;left:2225;top:6123;width:752;height:766" coordorigin="2225,6123" coordsize="752,766">
              <v:shape style="position:absolute;left:2225;top:6123;width:752;height:766" coordorigin="2225,6123" coordsize="752,766" path="m2225,6888l2976,6888,2976,6123,2225,6123,2225,6888xe" filled="true" fillcolor="#00395a" stroked="false">
                <v:path arrowok="t"/>
                <v:fill type="solid"/>
              </v:shape>
              <v:shape style="position:absolute;left:2225;top:6123;width:751;height:765" type="#_x0000_t75" stroked="false">
                <v:imagedata r:id="rId58" o:title=""/>
              </v:shape>
            </v:group>
            <v:group style="position:absolute;left:2225;top:4592;width:752;height:766" coordorigin="2225,4592" coordsize="752,766">
              <v:shape style="position:absolute;left:2225;top:4592;width:752;height:766" coordorigin="2225,4592" coordsize="752,766" path="m2225,5357l2976,5357,2976,4592,2225,4592,2225,5357xe" filled="true" fillcolor="#7ac143" stroked="false">
                <v:path arrowok="t"/>
                <v:fill type="solid"/>
              </v:shape>
            </v:group>
            <v:group style="position:absolute;left:2225;top:5357;width:752;height:766" coordorigin="2225,5357" coordsize="752,766">
              <v:shape style="position:absolute;left:2225;top:5357;width:752;height:766" coordorigin="2225,5357" coordsize="752,766" path="m2225,6123l2976,6123,2976,5357,2225,5357,2225,6123xe" filled="true" fillcolor="#781d7d" stroked="false">
                <v:path arrowok="t"/>
                <v:fill type="solid"/>
              </v:shape>
            </v:group>
            <v:group style="position:absolute;left:3728;top:3827;width:737;height:766" coordorigin="3728,3827" coordsize="737,766">
              <v:shape style="position:absolute;left:3728;top:3827;width:737;height:766" coordorigin="3728,3827" coordsize="737,766" path="m3728,4592l4465,4592,4465,3827,3728,3827,3728,4592xe" filled="true" fillcolor="#f58025" stroked="false">
                <v:path arrowok="t"/>
                <v:fill type="solid"/>
              </v:shape>
            </v:group>
            <v:group style="position:absolute;left:3728;top:6888;width:737;height:766" coordorigin="3728,6888" coordsize="737,766">
              <v:shape style="position:absolute;left:3728;top:6888;width:737;height:766" coordorigin="3728,6888" coordsize="737,766" path="m3728,7654l4465,7654,4465,6888,3728,6888,3728,7654xe" filled="true" fillcolor="#008265" stroked="false">
                <v:path arrowok="t"/>
                <v:fill type="solid"/>
              </v:shape>
            </v:group>
            <v:group style="position:absolute;left:3728;top:6123;width:737;height:766" coordorigin="3728,6123" coordsize="737,766">
              <v:shape style="position:absolute;left:3728;top:6123;width:737;height:766" coordorigin="3728,6123" coordsize="737,766" path="m3728,6888l4465,6888,4465,6123,3728,6123,3728,6888xe" filled="true" fillcolor="#f58025" stroked="false">
                <v:path arrowok="t"/>
                <v:fill type="solid"/>
              </v:shape>
            </v:group>
            <v:group style="position:absolute;left:3728;top:4592;width:737;height:766" coordorigin="3728,4592" coordsize="737,766">
              <v:shape style="position:absolute;left:3728;top:4592;width:737;height:766" coordorigin="3728,4592" coordsize="737,766" path="m3728,5357l4465,5357,4465,4592,3728,4592,3728,5357xe" filled="true" fillcolor="#72cbd2" stroked="false">
                <v:path arrowok="t"/>
                <v:fill type="solid"/>
              </v:shape>
              <v:shape style="position:absolute;left:3728;top:4592;width:737;height:765" type="#_x0000_t75" stroked="false">
                <v:imagedata r:id="rId59" o:title=""/>
              </v:shape>
            </v:group>
            <v:group style="position:absolute;left:3728;top:5357;width:737;height:766" coordorigin="3728,5357" coordsize="737,766">
              <v:shape style="position:absolute;left:3728;top:5357;width:737;height:766" coordorigin="3728,5357" coordsize="737,766" path="m3728,6123l4465,6123,4465,5357,3728,5357,3728,6123xe" filled="true" fillcolor="#ef3e42" stroked="false">
                <v:path arrowok="t"/>
                <v:fill type="solid"/>
              </v:shape>
            </v:group>
            <v:group style="position:absolute;left:5216;top:5335;width:737;height:789" coordorigin="5216,5335" coordsize="737,789">
              <v:shape style="position:absolute;left:5216;top:5335;width:737;height:789" coordorigin="5216,5335" coordsize="737,789" path="m5216,6123l5953,6123,5953,5335,5216,5335,5216,6123xe" filled="true" fillcolor="#eb539e" stroked="false">
                <v:path arrowok="t"/>
                <v:fill type="solid"/>
              </v:shape>
            </v:group>
            <v:group style="position:absolute;left:5216;top:4592;width:737;height:766" coordorigin="5216,4592" coordsize="737,766">
              <v:shape style="position:absolute;left:5216;top:4592;width:737;height:766" coordorigin="5216,4592" coordsize="737,766" path="m5216,5357l5953,5357,5953,4592,5216,4592,5216,5357xe" filled="true" fillcolor="#72c6a1" stroked="false">
                <v:path arrowok="t"/>
                <v:fill type="solid"/>
              </v:shape>
            </v:group>
            <v:group style="position:absolute;left:5244;top:6888;width:709;height:766" coordorigin="5244,6888" coordsize="709,766">
              <v:shape style="position:absolute;left:5244;top:6888;width:709;height:766" coordorigin="5244,6888" coordsize="709,766" path="m5244,7654l5953,7654,5953,6888,5244,6888,5244,7654xe" filled="true" fillcolor="#233e99" stroked="false">
                <v:path arrowok="t"/>
                <v:fill type="solid"/>
              </v:shape>
            </v:group>
            <v:group style="position:absolute;left:5216;top:6123;width:737;height:766" coordorigin="5216,6123" coordsize="737,766">
              <v:shape style="position:absolute;left:5216;top:6123;width:737;height:766" coordorigin="5216,6123" coordsize="737,766" path="m5216,6888l5953,6888,5953,6123,5216,6123,5216,6888xe" filled="true" fillcolor="#00395a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pStyle w:val="Heading1"/>
        <w:spacing w:line="960" w:lineRule="exact" w:before="96"/>
        <w:ind w:left="118" w:right="6531"/>
        <w:jc w:val="left"/>
        <w:rPr>
          <w:b w:val="0"/>
          <w:bCs w:val="0"/>
        </w:rPr>
      </w:pPr>
      <w:bookmarkStart w:name="Table of contents" w:id="1"/>
      <w:bookmarkEnd w:id="1"/>
      <w:r>
        <w:rPr>
          <w:b w:val="0"/>
        </w:rPr>
      </w:r>
      <w:r>
        <w:rPr>
          <w:color w:val="00395A"/>
          <w:spacing w:val="-60"/>
        </w:rPr>
        <w:t>T</w:t>
      </w:r>
      <w:r>
        <w:rPr>
          <w:color w:val="00395A"/>
          <w:spacing w:val="-1"/>
        </w:rPr>
        <w:t>A</w:t>
      </w:r>
      <w:r>
        <w:rPr>
          <w:color w:val="00395A"/>
        </w:rPr>
        <w:t>B</w:t>
      </w:r>
      <w:r>
        <w:rPr>
          <w:color w:val="00395A"/>
          <w:spacing w:val="-10"/>
        </w:rPr>
        <w:t>L</w:t>
      </w:r>
      <w:r>
        <w:rPr>
          <w:color w:val="00395A"/>
        </w:rPr>
        <w:t>E</w:t>
      </w:r>
      <w:r>
        <w:rPr>
          <w:color w:val="00395A"/>
          <w:spacing w:val="9"/>
        </w:rPr>
        <w:t> </w:t>
      </w:r>
      <w:r>
        <w:rPr>
          <w:color w:val="00395A"/>
          <w:spacing w:val="-3"/>
        </w:rPr>
        <w:t>O</w:t>
      </w:r>
      <w:r>
        <w:rPr>
          <w:color w:val="00395A"/>
        </w:rPr>
        <w:t>F</w:t>
      </w:r>
      <w:r>
        <w:rPr>
          <w:color w:val="00395A"/>
        </w:rPr>
        <w:t> </w:t>
      </w:r>
      <w:r>
        <w:rPr>
          <w:color w:val="13B6EA"/>
          <w:spacing w:val="-8"/>
        </w:rPr>
        <w:t>CONTENTS</w:t>
      </w:r>
      <w:r>
        <w:rPr>
          <w:b w:val="0"/>
        </w:rPr>
      </w:r>
    </w:p>
    <w:p>
      <w:pPr>
        <w:spacing w:line="240" w:lineRule="auto" w:before="12"/>
        <w:rPr>
          <w:rFonts w:ascii="UnitRoundedOT-Bold" w:hAnsi="UnitRoundedOT-Bold" w:cs="UnitRoundedOT-Bold" w:eastAsia="UnitRoundedOT-Bold"/>
          <w:b/>
          <w:bCs/>
          <w:sz w:val="116"/>
          <w:szCs w:val="116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556" w:val="right" w:leader="dot"/>
            </w:tabs>
            <w:spacing w:line="240" w:lineRule="auto" w:before="0"/>
            <w:ind w:right="0"/>
            <w:jc w:val="left"/>
            <w:rPr>
              <w:rFonts w:ascii="Corpid C1 Light" w:hAnsi="Corpid C1 Light" w:cs="Corpid C1 Light" w:eastAsia="Corpid C1 Light"/>
              <w:b w:val="0"/>
              <w:bCs w:val="0"/>
            </w:rPr>
          </w:pPr>
          <w:r>
            <w:rPr/>
            <w:pict>
              <v:group style="position:absolute;margin-left:510.235992pt;margin-top:2.19982pt;width:85.05pt;height:170.1pt;mso-position-horizontal-relative:page;mso-position-vertical-relative:paragraph;z-index:1072" coordorigin="10205,44" coordsize="1701,3402">
                <v:group style="position:absolute;left:10205;top:1178;width:1134;height:1134" coordorigin="10205,1178" coordsize="1134,1134">
                  <v:shape style="position:absolute;left:10205;top:1178;width:1134;height:1134" coordorigin="10205,1178" coordsize="1134,1134" path="m10205,2312l11339,2312,11339,1178,10205,1178,10205,2312xe" filled="true" fillcolor="#7ac143" stroked="false">
                    <v:path arrowok="t"/>
                    <v:fill type="solid"/>
                  </v:shape>
                </v:group>
                <v:group style="position:absolute;left:11339;top:1178;width:567;height:2268" coordorigin="11339,1178" coordsize="567,2268">
                  <v:shape style="position:absolute;left:11339;top:1178;width:567;height:2268" coordorigin="11339,1178" coordsize="567,2268" path="m11339,3446l11905,3446,11905,1178,11339,1178,11339,3446xe" filled="true" fillcolor="#13b6ea" stroked="false">
                    <v:path arrowok="t"/>
                    <v:fill type="solid"/>
                  </v:shape>
                </v:group>
                <v:group style="position:absolute;left:11339;top:611;width:567;height:567" coordorigin="11339,611" coordsize="567,567">
                  <v:shape style="position:absolute;left:11339;top:611;width:567;height:567" coordorigin="11339,611" coordsize="567,567" path="m11339,1178l11905,1178,11905,611,11339,611,11339,1178xe" filled="true" fillcolor="#fdbb30" stroked="false">
                    <v:path arrowok="t"/>
                    <v:fill type="solid"/>
                  </v:shape>
                </v:group>
                <v:group style="position:absolute;left:10772;top:611;width:567;height:567" coordorigin="10772,611" coordsize="567,567">
                  <v:shape style="position:absolute;left:10772;top:611;width:567;height:567" coordorigin="10772,611" coordsize="567,567" path="m10772,1178l11339,1178,11339,611,10772,611,10772,1178xe" filled="true" fillcolor="#eb539e" stroked="false">
                    <v:path arrowok="t"/>
                    <v:fill type="solid"/>
                  </v:shape>
                </v:group>
                <v:group style="position:absolute;left:10205;top:44;width:567;height:567" coordorigin="10205,44" coordsize="567,567">
                  <v:shape style="position:absolute;left:10205;top:44;width:567;height:567" coordorigin="10205,44" coordsize="567,567" path="m10205,611l10772,611,10772,44,10205,44,10205,611xe" filled="true" fillcolor="#781d7d" stroked="false">
                    <v:path arrowok="t"/>
                    <v:fill type="solid"/>
                  </v:shape>
                </v:group>
                <w10:wrap type="none"/>
              </v:group>
            </w:pict>
          </w:r>
          <w:hyperlink w:history="true" w:anchor="_bookmark0">
            <w:r>
              <w:rPr>
                <w:spacing w:val="6"/>
              </w:rPr>
              <w:t>MESSAGE</w:t>
            </w:r>
          </w:hyperlink>
          <w:r>
            <w:rPr/>
            <w:t> </w:t>
          </w:r>
          <w:hyperlink w:history="true" w:anchor="_bookmark0">
            <w:r>
              <w:rPr>
                <w:spacing w:val="4"/>
              </w:rPr>
              <w:t>FROM</w:t>
            </w:r>
            <w:r>
              <w:rPr>
                <w:spacing w:val="-1"/>
              </w:rPr>
              <w:t> </w:t>
            </w:r>
            <w:r>
              <w:rPr>
                <w:spacing w:val="6"/>
              </w:rPr>
              <w:t>THE</w:t>
            </w:r>
            <w:r>
              <w:rPr/>
              <w:t> </w:t>
            </w:r>
            <w:r>
              <w:rPr>
                <w:spacing w:val="7"/>
              </w:rPr>
              <w:t>MINISTER</w:t>
            </w:r>
            <w:r>
              <w:rPr>
                <w:rFonts w:ascii="Corpid C1 Light"/>
                <w:b w:val="0"/>
                <w:spacing w:val="7"/>
              </w:rPr>
              <w:tab/>
            </w:r>
            <w:r>
              <w:rPr>
                <w:rFonts w:ascii="Corpid C1 Light"/>
                <w:b w:val="0"/>
              </w:rPr>
              <w:t>2</w:t>
            </w:r>
            <w:r>
              <w:rPr>
                <w:rFonts w:ascii="Corpid C1 Light"/>
                <w:b w:val="0"/>
              </w:rPr>
            </w:r>
          </w:hyperlink>
        </w:p>
        <w:p>
          <w:pPr>
            <w:pStyle w:val="TOC1"/>
            <w:tabs>
              <w:tab w:pos="5556" w:val="right" w:leader="dot"/>
            </w:tabs>
            <w:spacing w:line="240" w:lineRule="auto"/>
            <w:ind w:right="0"/>
            <w:jc w:val="left"/>
            <w:rPr>
              <w:rFonts w:ascii="Corpid C1 Light" w:hAnsi="Corpid C1 Light" w:cs="Corpid C1 Light" w:eastAsia="Corpid C1 Light"/>
              <w:b w:val="0"/>
              <w:bCs w:val="0"/>
            </w:rPr>
          </w:pPr>
          <w:hyperlink w:history="true" w:anchor="_bookmark1">
            <w:r>
              <w:rPr>
                <w:spacing w:val="6"/>
              </w:rPr>
              <w:t>MESSAGE</w:t>
            </w:r>
          </w:hyperlink>
          <w:r>
            <w:rPr>
              <w:spacing w:val="-5"/>
            </w:rPr>
            <w:t> </w:t>
          </w:r>
          <w:hyperlink w:history="true" w:anchor="_bookmark1">
            <w:r>
              <w:rPr>
                <w:spacing w:val="4"/>
              </w:rPr>
              <w:t>FROM</w:t>
            </w:r>
            <w:r>
              <w:rPr>
                <w:spacing w:val="-4"/>
              </w:rPr>
              <w:t> </w:t>
            </w:r>
            <w:r>
              <w:rPr>
                <w:spacing w:val="6"/>
              </w:rPr>
              <w:t>THE</w:t>
            </w:r>
            <w:r>
              <w:rPr>
                <w:spacing w:val="-4"/>
              </w:rPr>
              <w:t> </w:t>
            </w:r>
            <w:r>
              <w:rPr>
                <w:spacing w:val="6"/>
              </w:rPr>
              <w:t>CHIEF</w:t>
            </w:r>
            <w:r>
              <w:rPr>
                <w:spacing w:val="-5"/>
              </w:rPr>
              <w:t> </w:t>
            </w:r>
            <w:r>
              <w:rPr>
                <w:spacing w:val="7"/>
              </w:rPr>
              <w:t>EXECUTIVE</w:t>
            </w:r>
            <w:r>
              <w:rPr>
                <w:rFonts w:ascii="Corpid C1 Light"/>
                <w:b w:val="0"/>
                <w:spacing w:val="7"/>
              </w:rPr>
              <w:tab/>
            </w:r>
            <w:r>
              <w:rPr>
                <w:rFonts w:ascii="Corpid C1 Light"/>
                <w:b w:val="0"/>
              </w:rPr>
              <w:t>3</w:t>
            </w:r>
            <w:r>
              <w:rPr>
                <w:rFonts w:ascii="Corpid C1 Light"/>
                <w:b w:val="0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bookmark2">
            <w:r>
              <w:rPr>
                <w:spacing w:val="4"/>
                <w:w w:val="95"/>
              </w:rPr>
              <w:t>OU</w:t>
            </w:r>
            <w:r>
              <w:rPr>
                <w:spacing w:val="5"/>
                <w:w w:val="95"/>
              </w:rPr>
              <w:t>R</w:t>
            </w:r>
            <w:r>
              <w:rPr>
                <w:spacing w:val="17"/>
                <w:w w:val="95"/>
              </w:rPr>
              <w:t> </w:t>
            </w:r>
            <w:r>
              <w:rPr>
                <w:spacing w:val="6"/>
                <w:w w:val="95"/>
              </w:rPr>
              <w:t>F</w:t>
            </w:r>
            <w:r>
              <w:rPr>
                <w:spacing w:val="5"/>
                <w:w w:val="95"/>
              </w:rPr>
              <w:t>U</w:t>
            </w:r>
            <w:r>
              <w:rPr>
                <w:spacing w:val="6"/>
                <w:w w:val="95"/>
              </w:rPr>
              <w:t>T</w:t>
            </w:r>
            <w:r>
              <w:rPr>
                <w:spacing w:val="5"/>
                <w:w w:val="95"/>
              </w:rPr>
              <w:t>U</w:t>
            </w:r>
            <w:r>
              <w:rPr>
                <w:spacing w:val="6"/>
                <w:w w:val="95"/>
              </w:rPr>
              <w:t>RE</w:t>
            </w:r>
            <w:r>
              <w:rPr>
                <w:spacing w:val="18"/>
                <w:w w:val="95"/>
              </w:rPr>
              <w:t> </w:t>
            </w:r>
            <w:r>
              <w:rPr>
                <w:spacing w:val="5"/>
                <w:w w:val="95"/>
              </w:rPr>
              <w:t>WO</w:t>
            </w:r>
            <w:r>
              <w:rPr>
                <w:spacing w:val="6"/>
                <w:w w:val="95"/>
              </w:rPr>
              <w:t>RL</w:t>
            </w:r>
            <w:r>
              <w:rPr>
                <w:spacing w:val="5"/>
                <w:w w:val="95"/>
              </w:rPr>
              <w:t>D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5556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b w:val="0"/>
                <w:bCs w:val="0"/>
              </w:rPr>
              <w:t>Global</w:t>
            </w:r>
            <w:r>
              <w:rPr>
                <w:b w:val="0"/>
                <w:bCs w:val="0"/>
                <w:spacing w:val="3"/>
              </w:rPr>
              <w:t> </w:t>
            </w:r>
            <w:r>
              <w:rPr>
                <w:b w:val="0"/>
                <w:bCs w:val="0"/>
              </w:rPr>
              <w:t>megatrends</w:t>
            </w:r>
            <w:r>
              <w:rPr>
                <w:b w:val="0"/>
                <w:bCs w:val="0"/>
                <w:spacing w:val="4"/>
              </w:rPr>
              <w:t> </w:t>
            </w:r>
            <w:r>
              <w:rPr>
                <w:b w:val="0"/>
                <w:bCs w:val="0"/>
              </w:rPr>
              <w:t>shaping</w:t>
            </w:r>
            <w:r>
              <w:rPr>
                <w:b w:val="0"/>
                <w:bCs w:val="0"/>
                <w:spacing w:val="4"/>
              </w:rPr>
              <w:t> </w:t>
            </w:r>
            <w:r>
              <w:rPr>
                <w:b w:val="0"/>
                <w:bCs w:val="0"/>
                <w:spacing w:val="-1"/>
              </w:rPr>
              <w:t>Australia’s</w:t>
            </w:r>
            <w:r>
              <w:rPr>
                <w:b w:val="0"/>
                <w:bCs w:val="0"/>
                <w:spacing w:val="4"/>
              </w:rPr>
              <w:t> </w:t>
            </w:r>
            <w:r>
              <w:rPr>
                <w:b w:val="0"/>
                <w:bCs w:val="0"/>
              </w:rPr>
              <w:t>future</w:t>
              <w:tab/>
              <w:t>4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>
              <w:spacing w:val="6"/>
            </w:rPr>
            <w:t>CSIRO</w:t>
          </w:r>
          <w:r>
            <w:rPr>
              <w:spacing w:val="-31"/>
            </w:rPr>
            <w:t> </w:t>
          </w:r>
          <w:r>
            <w:rPr>
              <w:spacing w:val="6"/>
            </w:rPr>
            <w:t>STRATEGY</w:t>
          </w:r>
          <w:r>
            <w:rPr>
              <w:spacing w:val="-30"/>
            </w:rPr>
            <w:t> </w:t>
          </w:r>
          <w:r>
            <w:rPr>
              <w:spacing w:val="-4"/>
            </w:rPr>
            <w:t>AT</w:t>
          </w:r>
          <w:r>
            <w:rPr>
              <w:spacing w:val="-30"/>
            </w:rPr>
            <w:t> </w:t>
          </w:r>
          <w:r>
            <w:rPr/>
            <w:t>A</w:t>
          </w:r>
          <w:r>
            <w:rPr>
              <w:spacing w:val="-31"/>
            </w:rPr>
            <w:t> </w:t>
          </w:r>
          <w:r>
            <w:rPr>
              <w:spacing w:val="8"/>
            </w:rPr>
            <w:t>GLANCE</w:t>
          </w:r>
          <w:r>
            <w:rPr>
              <w:b w:val="0"/>
            </w:rPr>
          </w:r>
        </w:p>
        <w:p>
          <w:pPr>
            <w:pStyle w:val="TOC2"/>
            <w:tabs>
              <w:tab w:pos="5556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b w:val="0"/>
                <w:bCs w:val="0"/>
                <w:spacing w:val="-5"/>
              </w:rPr>
              <w:t>Australia’s </w:t>
            </w:r>
            <w:r>
              <w:rPr>
                <w:b w:val="0"/>
                <w:bCs w:val="0"/>
                <w:spacing w:val="-3"/>
              </w:rPr>
              <w:t>innovation</w:t>
            </w:r>
            <w:r>
              <w:rPr>
                <w:b w:val="0"/>
                <w:bCs w:val="0"/>
                <w:spacing w:val="4"/>
              </w:rPr>
              <w:t> </w:t>
            </w:r>
            <w:r>
              <w:rPr>
                <w:b w:val="0"/>
                <w:bCs w:val="0"/>
              </w:rPr>
              <w:t>catalyst</w:t>
              <w:tab/>
              <w:t>6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bookmark4">
            <w:r>
              <w:rPr>
                <w:spacing w:val="4"/>
                <w:w w:val="95"/>
              </w:rPr>
              <w:t>OU</w:t>
            </w:r>
            <w:r>
              <w:rPr>
                <w:spacing w:val="5"/>
                <w:w w:val="95"/>
              </w:rPr>
              <w:t>R</w:t>
            </w:r>
            <w:r>
              <w:rPr>
                <w:spacing w:val="11"/>
                <w:w w:val="95"/>
              </w:rPr>
              <w:t> </w:t>
            </w:r>
            <w:r>
              <w:rPr>
                <w:spacing w:val="6"/>
                <w:w w:val="95"/>
              </w:rPr>
              <w:t>B</w:t>
            </w:r>
            <w:r>
              <w:rPr>
                <w:spacing w:val="5"/>
                <w:w w:val="95"/>
              </w:rPr>
              <w:t>U</w:t>
            </w:r>
            <w:r>
              <w:rPr>
                <w:spacing w:val="6"/>
                <w:w w:val="95"/>
              </w:rPr>
              <w:t>SINESS</w:t>
            </w:r>
            <w:r>
              <w:rPr>
                <w:spacing w:val="12"/>
                <w:w w:val="95"/>
              </w:rPr>
              <w:t> </w:t>
            </w:r>
            <w:r>
              <w:rPr>
                <w:spacing w:val="6"/>
                <w:w w:val="95"/>
              </w:rPr>
              <w:t>UN</w:t>
            </w:r>
            <w:r>
              <w:rPr>
                <w:spacing w:val="7"/>
                <w:w w:val="95"/>
              </w:rPr>
              <w:t>ITS</w:t>
            </w:r>
            <w:r>
              <w:rPr>
                <w:b w:val="0"/>
              </w:rPr>
            </w:r>
          </w:hyperlink>
        </w:p>
        <w:p>
          <w:pPr>
            <w:pStyle w:val="TOC2"/>
            <w:tabs>
              <w:tab w:pos="5556" w:val="right" w:leader="dot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b w:val="0"/>
              </w:rPr>
              <w:t>and</w:t>
            </w:r>
            <w:r>
              <w:rPr>
                <w:b w:val="0"/>
                <w:spacing w:val="4"/>
              </w:rPr>
              <w:t> </w:t>
            </w:r>
            <w:r>
              <w:rPr>
                <w:b w:val="0"/>
              </w:rPr>
              <w:t>focus</w:t>
            </w:r>
            <w:r>
              <w:rPr>
                <w:b w:val="0"/>
                <w:spacing w:val="3"/>
              </w:rPr>
              <w:t> </w:t>
            </w:r>
            <w:r>
              <w:rPr>
                <w:b w:val="0"/>
                <w:spacing w:val="-1"/>
              </w:rPr>
              <w:t>areas</w:t>
              <w:tab/>
            </w:r>
            <w:r>
              <w:rPr>
                <w:b w:val="0"/>
              </w:rPr>
              <w:t>8</w:t>
            </w:r>
            <w:r>
              <w:rPr/>
            </w:r>
          </w:hyperlink>
        </w:p>
        <w:p>
          <w:pPr>
            <w:pStyle w:val="TOC1"/>
            <w:tabs>
              <w:tab w:pos="5558" w:val="right" w:leader="dot"/>
            </w:tabs>
            <w:spacing w:line="240" w:lineRule="auto"/>
            <w:ind w:right="0"/>
            <w:jc w:val="left"/>
            <w:rPr>
              <w:rFonts w:ascii="Corpid C1 Light" w:hAnsi="Corpid C1 Light" w:cs="Corpid C1 Light" w:eastAsia="Corpid C1 Light"/>
              <w:b w:val="0"/>
              <w:bCs w:val="0"/>
            </w:rPr>
          </w:pPr>
          <w:hyperlink w:history="true" w:anchor="_bookmark5">
            <w:r>
              <w:rPr>
                <w:spacing w:val="6"/>
              </w:rPr>
              <w:t>STRATEGIC</w:t>
            </w:r>
            <w:r>
              <w:rPr>
                <w:spacing w:val="2"/>
              </w:rPr>
              <w:t> </w:t>
            </w:r>
            <w:r>
              <w:rPr>
                <w:spacing w:val="7"/>
              </w:rPr>
              <w:t>ACTIONS</w:t>
            </w:r>
            <w:r>
              <w:rPr>
                <w:rFonts w:ascii="Corpid C1 Light"/>
                <w:b w:val="0"/>
                <w:spacing w:val="7"/>
              </w:rPr>
              <w:tab/>
            </w:r>
            <w:r>
              <w:rPr>
                <w:rFonts w:ascii="Corpid C1 Light"/>
                <w:b w:val="0"/>
                <w:spacing w:val="2"/>
              </w:rPr>
              <w:t>10</w:t>
            </w:r>
            <w:r>
              <w:rPr>
                <w:rFonts w:ascii="Corpid C1 Light"/>
                <w:b w:val="0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Corpid C1 Light" w:hAnsi="Corpid C1 Light" w:cs="Corpid C1 Light" w:eastAsia="Corpid C1 Light"/>
        </w:rPr>
        <w:sectPr>
          <w:footerReference w:type="default" r:id="rId60"/>
          <w:footerReference w:type="even" r:id="rId61"/>
          <w:pgSz w:w="11910" w:h="16840"/>
          <w:pgMar w:footer="427" w:header="0" w:top="1580" w:bottom="620" w:left="1020" w:right="0"/>
          <w:pgNumType w:start="1"/>
        </w:sectPr>
      </w:pP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124"/>
          <w:szCs w:val="124"/>
        </w:rPr>
      </w:pPr>
    </w:p>
    <w:p>
      <w:pPr>
        <w:spacing w:before="0"/>
        <w:ind w:left="1081" w:right="0" w:firstLine="0"/>
        <w:jc w:val="left"/>
        <w:rPr>
          <w:rFonts w:ascii="UnitRoundedOT-Bold" w:hAnsi="UnitRoundedOT-Bold" w:cs="UnitRoundedOT-Bold" w:eastAsia="UnitRoundedOT-Bold"/>
          <w:sz w:val="96"/>
          <w:szCs w:val="96"/>
        </w:rPr>
      </w:pPr>
      <w:r>
        <w:rPr/>
        <w:pict>
          <v:group style="position:absolute;margin-left:0pt;margin-top:-75.439499pt;width:85.05pt;height:85.05pt;mso-position-horizontal-relative:page;mso-position-vertical-relative:paragraph;z-index:-57640" coordorigin="0,-1509" coordsize="1701,1701">
            <v:group style="position:absolute;left:0;top:-375;width:567;height:567" coordorigin="0,-375" coordsize="567,567">
              <v:shape style="position:absolute;left:0;top:-375;width:567;height:567" coordorigin="0,-375" coordsize="567,567" path="m0,192l567,192,567,-375,0,-375,0,192xe" filled="true" fillcolor="#fdbb30" stroked="false">
                <v:path arrowok="t"/>
                <v:fill type="solid"/>
              </v:shape>
            </v:group>
            <v:group style="position:absolute;left:1134;top:-1509;width:567;height:567" coordorigin="1134,-1509" coordsize="567,567">
              <v:shape style="position:absolute;left:1134;top:-1509;width:567;height:567" coordorigin="1134,-1509" coordsize="567,567" path="m1134,-942l1701,-942,1701,-1509,1134,-1509,1134,-942xe" filled="true" fillcolor="#7ac143" stroked="false">
                <v:path arrowok="t"/>
                <v:fill type="solid"/>
              </v:shape>
            </v:group>
            <v:group style="position:absolute;left:1134;top:-942;width:567;height:567" coordorigin="1134,-942" coordsize="567,567">
              <v:shape style="position:absolute;left:1134;top:-942;width:567;height:567" coordorigin="1134,-942" coordsize="567,567" path="m1701,-942l1134,-942,1134,-375,1701,-375,1701,-942xe" filled="true" fillcolor="#eb539e" stroked="false">
                <v:path arrowok="t"/>
                <v:fill type="solid"/>
              </v:shape>
            </v:group>
            <v:group style="position:absolute;left:0;top:-1509;width:1134;height:1134" coordorigin="0,-1509" coordsize="1134,1134">
              <v:shape style="position:absolute;left:0;top:-1509;width:1134;height:1134" coordorigin="0,-1509" coordsize="1134,1134" path="m0,-375l1134,-375,1134,-1509,0,-1509,0,-375xe" filled="true" fillcolor="#781d7d" stroked="false">
                <v:path arrowok="t"/>
                <v:fill type="solid"/>
              </v:shape>
            </v:group>
            <w10:wrap type="none"/>
          </v:group>
        </w:pict>
      </w:r>
      <w:bookmarkStart w:name="Message from the Minister" w:id="2"/>
      <w:bookmarkEnd w:id="2"/>
      <w:r>
        <w:rPr/>
      </w:r>
      <w:bookmarkStart w:name="Message " w:id="3"/>
      <w:bookmarkEnd w:id="3"/>
      <w:r>
        <w:rPr/>
      </w:r>
      <w:bookmarkStart w:name="from the Minister" w:id="4"/>
      <w:bookmarkEnd w:id="4"/>
      <w:r>
        <w:rPr/>
      </w:r>
      <w:bookmarkStart w:name="_bookmark0" w:id="5"/>
      <w:bookmarkEnd w:id="5"/>
      <w:r>
        <w:rPr/>
      </w:r>
      <w:r>
        <w:rPr>
          <w:rFonts w:ascii="UnitRoundedOT-Bold"/>
          <w:b/>
          <w:color w:val="00395A"/>
          <w:spacing w:val="-5"/>
          <w:sz w:val="96"/>
        </w:rPr>
        <w:t>MESSAGE</w:t>
      </w:r>
      <w:r>
        <w:rPr>
          <w:rFonts w:ascii="UnitRoundedOT-Bold"/>
          <w:sz w:val="96"/>
        </w:rPr>
      </w:r>
    </w:p>
    <w:p>
      <w:pPr>
        <w:pStyle w:val="Heading2"/>
        <w:spacing w:line="240" w:lineRule="auto" w:before="48"/>
        <w:ind w:right="0"/>
        <w:jc w:val="left"/>
        <w:rPr>
          <w:b w:val="0"/>
          <w:bCs w:val="0"/>
        </w:rPr>
      </w:pPr>
      <w:r>
        <w:rPr>
          <w:color w:val="13B6EA"/>
          <w:spacing w:val="-5"/>
        </w:rPr>
        <w:t>from</w:t>
      </w:r>
      <w:r>
        <w:rPr>
          <w:color w:val="13B6EA"/>
        </w:rPr>
        <w:t> </w:t>
      </w:r>
      <w:r>
        <w:rPr>
          <w:color w:val="13B6EA"/>
          <w:spacing w:val="-5"/>
        </w:rPr>
        <w:t>the</w:t>
      </w:r>
      <w:r>
        <w:rPr>
          <w:color w:val="13B6EA"/>
        </w:rPr>
        <w:t> </w:t>
      </w:r>
      <w:r>
        <w:rPr>
          <w:color w:val="13B6EA"/>
          <w:spacing w:val="-8"/>
        </w:rPr>
        <w:t>Minister</w:t>
      </w:r>
      <w:r>
        <w:rPr>
          <w:b w:val="0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UnitRoundedOT-Bold" w:hAnsi="UnitRoundedOT-Bold" w:cs="UnitRoundedOT-Bold" w:eastAsia="UnitRoundedOT-Bold"/>
          <w:b/>
          <w:bCs/>
          <w:sz w:val="22"/>
          <w:szCs w:val="22"/>
        </w:rPr>
      </w:pPr>
    </w:p>
    <w:p>
      <w:pPr>
        <w:spacing w:after="0" w:line="240" w:lineRule="auto"/>
        <w:rPr>
          <w:rFonts w:ascii="UnitRoundedOT-Bold" w:hAnsi="UnitRoundedOT-Bold" w:cs="UnitRoundedOT-Bold" w:eastAsia="UnitRoundedOT-Bold"/>
          <w:sz w:val="22"/>
          <w:szCs w:val="22"/>
        </w:rPr>
        <w:sectPr>
          <w:pgSz w:w="11910" w:h="16840"/>
          <w:pgMar w:header="0" w:footer="427" w:top="0" w:bottom="620" w:left="0" w:right="0"/>
        </w:sectPr>
      </w:pPr>
    </w:p>
    <w:p>
      <w:pPr>
        <w:pStyle w:val="BodyText"/>
        <w:spacing w:line="240" w:lineRule="auto" w:before="70"/>
        <w:ind w:right="0"/>
        <w:jc w:val="left"/>
      </w:pPr>
      <w:r>
        <w:rPr/>
        <w:pict>
          <v:group style="position:absolute;margin-left:510.235992pt;margin-top:756.850037pt;width:85.05pt;height:85.05pt;mso-position-horizontal-relative:page;mso-position-vertical-relative:page;z-index:1096" coordorigin="10205,15137" coordsize="1701,1701">
            <v:group style="position:absolute;left:11339;top:16271;width:567;height:567" coordorigin="11339,16271" coordsize="567,567">
              <v:shape style="position:absolute;left:11339;top:16271;width:567;height:567" coordorigin="11339,16271" coordsize="567,567" path="m11339,16838l11905,16838,11905,16271,11339,16271,11339,16838xe" filled="true" fillcolor="#781d7d" stroked="false">
                <v:path arrowok="t"/>
                <v:fill type="solid"/>
              </v:shape>
            </v:group>
            <v:group style="position:absolute;left:10205;top:15704;width:1134;height:1134" coordorigin="10205,15704" coordsize="1134,1134">
              <v:shape style="position:absolute;left:10205;top:15704;width:1134;height:1134" coordorigin="10205,15704" coordsize="1134,1134" path="m10205,16838l11339,16838,11339,15704,10205,15704,10205,16838xe" filled="true" fillcolor="#fdbb30" stroked="false">
                <v:path arrowok="t"/>
                <v:fill type="solid"/>
              </v:shape>
            </v:group>
            <v:group style="position:absolute;left:11339;top:15704;width:567;height:569" coordorigin="11339,15704" coordsize="567,569">
              <v:shape style="position:absolute;left:11339;top:15704;width:567;height:569" coordorigin="11339,15704" coordsize="567,569" path="m11339,16273l11905,16273,11905,15704,11339,15704,11339,16273xe" filled="true" fillcolor="#7ac143" stroked="false">
                <v:path arrowok="t"/>
                <v:fill type="solid"/>
              </v:shape>
            </v:group>
            <v:group style="position:absolute;left:10772;top:15137;width:567;height:567" coordorigin="10772,15137" coordsize="567,567">
              <v:shape style="position:absolute;left:10772;top:15137;width:567;height:567" coordorigin="10772,15137" coordsize="567,567" path="m10772,15704l11339,15704,11339,15137,10772,15137,10772,15704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</w:rPr>
        <w:t>CSIRO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preeminent </w:t>
      </w:r>
      <w:r>
        <w:rPr>
          <w:b w:val="0"/>
          <w:bCs w:val="0"/>
          <w:spacing w:val="2"/>
        </w:rPr>
        <w:t>scientific</w:t>
      </w:r>
      <w:r>
        <w:rPr>
          <w:b w:val="0"/>
          <w:bCs w:val="0"/>
        </w:rPr>
        <w:t> organisation.</w:t>
      </w:r>
      <w:r>
        <w:rPr/>
      </w:r>
    </w:p>
    <w:p>
      <w:pPr>
        <w:pStyle w:val="BodyText"/>
        <w:spacing w:line="266" w:lineRule="auto" w:before="24"/>
        <w:ind w:right="334"/>
        <w:jc w:val="left"/>
      </w:pPr>
      <w:r>
        <w:rPr>
          <w:b w:val="0"/>
        </w:rPr>
        <w:t>It </w:t>
      </w:r>
      <w:r>
        <w:rPr>
          <w:b w:val="0"/>
          <w:spacing w:val="-1"/>
        </w:rPr>
        <w:t>has</w:t>
      </w:r>
      <w:r>
        <w:rPr>
          <w:b w:val="0"/>
        </w:rPr>
        <w:t> an </w:t>
      </w:r>
      <w:r>
        <w:rPr>
          <w:b w:val="0"/>
          <w:spacing w:val="1"/>
        </w:rPr>
        <w:t>outstanding</w:t>
      </w:r>
      <w:r>
        <w:rPr>
          <w:b w:val="0"/>
        </w:rPr>
        <w:t> </w:t>
      </w:r>
      <w:r>
        <w:rPr>
          <w:b w:val="0"/>
          <w:spacing w:val="1"/>
        </w:rPr>
        <w:t>reputation</w:t>
      </w:r>
      <w:r>
        <w:rPr>
          <w:b w:val="0"/>
        </w:rPr>
        <w:t> not only </w:t>
      </w:r>
      <w:r>
        <w:rPr>
          <w:b w:val="0"/>
          <w:spacing w:val="1"/>
        </w:rPr>
        <w:t>within</w:t>
      </w:r>
      <w:r>
        <w:rPr>
          <w:b w:val="0"/>
          <w:spacing w:val="27"/>
        </w:rPr>
        <w:t> </w:t>
      </w:r>
      <w:r>
        <w:rPr>
          <w:b w:val="0"/>
        </w:rPr>
        <w:t>the </w:t>
      </w:r>
      <w:r>
        <w:rPr>
          <w:b w:val="0"/>
          <w:spacing w:val="-1"/>
        </w:rPr>
        <w:t>research</w:t>
      </w:r>
      <w:r>
        <w:rPr>
          <w:b w:val="0"/>
        </w:rPr>
        <w:t> and </w:t>
      </w:r>
      <w:r>
        <w:rPr>
          <w:b w:val="0"/>
          <w:spacing w:val="2"/>
        </w:rPr>
        <w:t>scientific</w:t>
      </w:r>
      <w:r>
        <w:rPr>
          <w:b w:val="0"/>
        </w:rPr>
        <w:t> </w:t>
      </w:r>
      <w:r>
        <w:rPr>
          <w:b w:val="0"/>
          <w:spacing w:val="1"/>
        </w:rPr>
        <w:t>sectors,</w:t>
      </w:r>
      <w:r>
        <w:rPr>
          <w:b w:val="0"/>
        </w:rPr>
        <w:t> but it </w:t>
      </w:r>
      <w:r>
        <w:rPr>
          <w:b w:val="0"/>
          <w:spacing w:val="-1"/>
        </w:rPr>
        <w:t>is</w:t>
      </w:r>
      <w:r>
        <w:rPr>
          <w:b w:val="0"/>
        </w:rPr>
        <w:t> </w:t>
      </w:r>
      <w:r>
        <w:rPr>
          <w:b w:val="0"/>
          <w:spacing w:val="1"/>
        </w:rPr>
        <w:t>also</w:t>
      </w:r>
      <w:r>
        <w:rPr>
          <w:b w:val="0"/>
        </w:rPr>
        <w:t> a</w:t>
      </w:r>
      <w:r>
        <w:rPr>
          <w:b w:val="0"/>
          <w:spacing w:val="42"/>
        </w:rPr>
        <w:t> </w:t>
      </w:r>
      <w:r>
        <w:rPr>
          <w:b w:val="0"/>
        </w:rPr>
        <w:t>household </w:t>
      </w:r>
      <w:r>
        <w:rPr>
          <w:b w:val="0"/>
          <w:spacing w:val="-1"/>
        </w:rPr>
        <w:t>name.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40" w:lineRule="auto"/>
        <w:ind w:right="0"/>
        <w:jc w:val="left"/>
      </w:pPr>
      <w:r>
        <w:rPr>
          <w:b w:val="0"/>
        </w:rPr>
        <w:t>It </w:t>
      </w:r>
      <w:r>
        <w:rPr>
          <w:b w:val="0"/>
          <w:spacing w:val="-1"/>
        </w:rPr>
        <w:t>is</w:t>
      </w:r>
      <w:r>
        <w:rPr>
          <w:b w:val="0"/>
        </w:rPr>
        <w:t> recognised and respected </w:t>
      </w:r>
      <w:r>
        <w:rPr>
          <w:b w:val="0"/>
          <w:spacing w:val="-1"/>
        </w:rPr>
        <w:t>across</w:t>
      </w:r>
      <w:r>
        <w:rPr>
          <w:b w:val="0"/>
        </w:rPr>
        <w:t> our </w:t>
      </w:r>
      <w:r>
        <w:rPr>
          <w:b w:val="0"/>
          <w:spacing w:val="-1"/>
        </w:rPr>
        <w:t>community.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BodyText"/>
        <w:spacing w:line="266" w:lineRule="auto"/>
        <w:ind w:right="389"/>
        <w:jc w:val="both"/>
      </w:pPr>
      <w:r>
        <w:rPr>
          <w:b w:val="0"/>
          <w:bCs w:val="0"/>
        </w:rPr>
        <w:t>This professional </w:t>
      </w:r>
      <w:r>
        <w:rPr>
          <w:b w:val="0"/>
          <w:bCs w:val="0"/>
          <w:spacing w:val="-1"/>
        </w:rPr>
        <w:t>regard</w:t>
      </w:r>
      <w:r>
        <w:rPr>
          <w:b w:val="0"/>
          <w:bCs w:val="0"/>
        </w:rPr>
        <w:t> and community </w:t>
      </w:r>
      <w:r>
        <w:rPr>
          <w:b w:val="0"/>
          <w:bCs w:val="0"/>
          <w:spacing w:val="1"/>
        </w:rPr>
        <w:t>goodwill</w:t>
      </w:r>
      <w:r>
        <w:rPr>
          <w:b w:val="0"/>
          <w:bCs w:val="0"/>
          <w:spacing w:val="38"/>
        </w:rPr>
        <w:t>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one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CSIRO’s</w:t>
      </w:r>
      <w:r>
        <w:rPr>
          <w:b w:val="0"/>
          <w:bCs w:val="0"/>
        </w:rPr>
        <w:t> most </w:t>
      </w:r>
      <w:r>
        <w:rPr>
          <w:b w:val="0"/>
          <w:bCs w:val="0"/>
          <w:spacing w:val="-1"/>
        </w:rPr>
        <w:t>potent</w:t>
      </w:r>
      <w:r>
        <w:rPr>
          <w:b w:val="0"/>
          <w:bCs w:val="0"/>
        </w:rPr>
        <w:t> strengths – not </w:t>
      </w:r>
      <w:r>
        <w:rPr>
          <w:b w:val="0"/>
          <w:bCs w:val="0"/>
          <w:spacing w:val="-1"/>
        </w:rPr>
        <w:t>only</w:t>
      </w:r>
      <w:r>
        <w:rPr>
          <w:b w:val="0"/>
          <w:bCs w:val="0"/>
          <w:spacing w:val="46"/>
        </w:rPr>
        <w:t> </w:t>
      </w:r>
      <w:r>
        <w:rPr>
          <w:b w:val="0"/>
          <w:bCs w:val="0"/>
          <w:spacing w:val="1"/>
        </w:rPr>
        <w:t>because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the </w:t>
      </w:r>
      <w:r>
        <w:rPr>
          <w:b w:val="0"/>
          <w:bCs w:val="0"/>
          <w:spacing w:val="-1"/>
        </w:rPr>
        <w:t>reach</w:t>
      </w:r>
      <w:r>
        <w:rPr>
          <w:b w:val="0"/>
          <w:bCs w:val="0"/>
        </w:rPr>
        <w:t> it provides </w:t>
      </w:r>
      <w:r>
        <w:rPr>
          <w:b w:val="0"/>
          <w:bCs w:val="0"/>
          <w:spacing w:val="-1"/>
        </w:rPr>
        <w:t>into</w:t>
      </w:r>
      <w:r>
        <w:rPr>
          <w:b w:val="0"/>
          <w:bCs w:val="0"/>
        </w:rPr>
        <w:t> all </w:t>
      </w:r>
      <w:r>
        <w:rPr>
          <w:b w:val="0"/>
          <w:bCs w:val="0"/>
          <w:spacing w:val="1"/>
        </w:rPr>
        <w:t>sectors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</w:rPr>
        <w:t>our </w:t>
      </w:r>
      <w:r>
        <w:rPr>
          <w:b w:val="0"/>
          <w:bCs w:val="0"/>
          <w:spacing w:val="-1"/>
        </w:rPr>
        <w:t>economy,</w:t>
      </w:r>
      <w:r>
        <w:rPr>
          <w:b w:val="0"/>
          <w:bCs w:val="0"/>
        </w:rPr>
        <w:t> but </w:t>
      </w:r>
      <w:r>
        <w:rPr>
          <w:b w:val="0"/>
          <w:bCs w:val="0"/>
          <w:spacing w:val="1"/>
        </w:rPr>
        <w:t>also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because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the </w:t>
      </w:r>
      <w:r>
        <w:rPr>
          <w:b w:val="0"/>
          <w:bCs w:val="0"/>
          <w:spacing w:val="1"/>
        </w:rPr>
        <w:t>opportunity</w:t>
      </w:r>
      <w:r>
        <w:rPr/>
      </w:r>
    </w:p>
    <w:p>
      <w:pPr>
        <w:pStyle w:val="BodyText"/>
        <w:spacing w:line="266" w:lineRule="auto"/>
        <w:ind w:right="65"/>
        <w:jc w:val="left"/>
      </w:pPr>
      <w:r>
        <w:rPr>
          <w:b w:val="0"/>
          <w:spacing w:val="-1"/>
        </w:rPr>
        <w:t>this</w:t>
      </w:r>
      <w:r>
        <w:rPr>
          <w:b w:val="0"/>
        </w:rPr>
        <w:t> </w:t>
      </w:r>
      <w:r>
        <w:rPr>
          <w:b w:val="0"/>
          <w:spacing w:val="1"/>
        </w:rPr>
        <w:t>reputation</w:t>
      </w:r>
      <w:r>
        <w:rPr>
          <w:b w:val="0"/>
        </w:rPr>
        <w:t> </w:t>
      </w:r>
      <w:r>
        <w:rPr>
          <w:b w:val="0"/>
          <w:spacing w:val="-1"/>
        </w:rPr>
        <w:t>creates</w:t>
      </w:r>
      <w:r>
        <w:rPr>
          <w:b w:val="0"/>
        </w:rPr>
        <w:t> for CSIRO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take</w:t>
      </w:r>
      <w:r>
        <w:rPr>
          <w:b w:val="0"/>
        </w:rPr>
        <w:t> a leadership</w:t>
      </w:r>
      <w:r>
        <w:rPr>
          <w:b w:val="0"/>
          <w:spacing w:val="34"/>
        </w:rPr>
        <w:t> </w:t>
      </w:r>
      <w:r>
        <w:rPr>
          <w:b w:val="0"/>
          <w:spacing w:val="-1"/>
        </w:rPr>
        <w:t>role</w:t>
      </w:r>
      <w:r>
        <w:rPr>
          <w:b w:val="0"/>
        </w:rPr>
        <w:t> in transforming our economy </w:t>
      </w:r>
      <w:r>
        <w:rPr>
          <w:b w:val="0"/>
          <w:spacing w:val="-2"/>
        </w:rPr>
        <w:t>to</w:t>
      </w:r>
      <w:r>
        <w:rPr>
          <w:b w:val="0"/>
        </w:rPr>
        <w:t> capitalise on the</w:t>
      </w:r>
      <w:r>
        <w:rPr>
          <w:b w:val="0"/>
          <w:spacing w:val="40"/>
        </w:rPr>
        <w:t> </w:t>
      </w:r>
      <w:r>
        <w:rPr>
          <w:b w:val="0"/>
          <w:spacing w:val="1"/>
        </w:rPr>
        <w:t>industries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the future.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65"/>
        <w:jc w:val="left"/>
      </w:pPr>
      <w:r>
        <w:rPr>
          <w:b w:val="0"/>
          <w:spacing w:val="1"/>
        </w:rPr>
        <w:t>The</w:t>
      </w:r>
      <w:r>
        <w:rPr>
          <w:b w:val="0"/>
        </w:rPr>
        <w:t> Australian economy </w:t>
      </w:r>
      <w:r>
        <w:rPr>
          <w:b w:val="0"/>
          <w:spacing w:val="-1"/>
        </w:rPr>
        <w:t>is</w:t>
      </w:r>
      <w:r>
        <w:rPr>
          <w:b w:val="0"/>
        </w:rPr>
        <w:t> in </w:t>
      </w:r>
      <w:r>
        <w:rPr>
          <w:b w:val="0"/>
          <w:spacing w:val="1"/>
        </w:rPr>
        <w:t>transition.</w:t>
      </w:r>
      <w:r>
        <w:rPr>
          <w:b w:val="0"/>
        </w:rPr>
        <w:t> Our </w:t>
      </w:r>
      <w:r>
        <w:rPr>
          <w:b w:val="0"/>
          <w:spacing w:val="1"/>
        </w:rPr>
        <w:t>nation</w:t>
      </w:r>
      <w:r>
        <w:rPr>
          <w:b w:val="0"/>
          <w:spacing w:val="30"/>
        </w:rPr>
        <w:t> </w:t>
      </w:r>
      <w:r>
        <w:rPr>
          <w:b w:val="0"/>
          <w:spacing w:val="-1"/>
        </w:rPr>
        <w:t>has</w:t>
      </w:r>
      <w:r>
        <w:rPr>
          <w:b w:val="0"/>
        </w:rPr>
        <w:t> </w:t>
      </w:r>
      <w:r>
        <w:rPr>
          <w:b w:val="0"/>
          <w:spacing w:val="1"/>
        </w:rPr>
        <w:t>been</w:t>
      </w:r>
      <w:r>
        <w:rPr>
          <w:b w:val="0"/>
        </w:rPr>
        <w:t> built on the </w:t>
      </w:r>
      <w:r>
        <w:rPr>
          <w:b w:val="0"/>
          <w:spacing w:val="1"/>
        </w:rPr>
        <w:t>traditional</w:t>
      </w:r>
      <w:r>
        <w:rPr>
          <w:b w:val="0"/>
        </w:rPr>
        <w:t> foundations </w:t>
      </w:r>
      <w:r>
        <w:rPr>
          <w:b w:val="0"/>
          <w:spacing w:val="-1"/>
        </w:rPr>
        <w:t>of</w:t>
      </w:r>
      <w:r>
        <w:rPr>
          <w:b w:val="0"/>
          <w:spacing w:val="30"/>
        </w:rPr>
        <w:t> </w:t>
      </w:r>
      <w:r>
        <w:rPr>
          <w:b w:val="0"/>
        </w:rPr>
        <w:t>agriculture and heavy </w:t>
      </w:r>
      <w:r>
        <w:rPr>
          <w:b w:val="0"/>
          <w:spacing w:val="1"/>
        </w:rPr>
        <w:t>manufacturing.</w:t>
      </w:r>
      <w:r>
        <w:rPr>
          <w:b w:val="0"/>
        </w:rPr>
        <w:t> </w:t>
      </w:r>
      <w:r>
        <w:rPr>
          <w:b w:val="0"/>
          <w:spacing w:val="1"/>
        </w:rPr>
        <w:t>These</w:t>
      </w:r>
      <w:r>
        <w:rPr>
          <w:b w:val="0"/>
        </w:rPr>
        <w:t> </w:t>
      </w:r>
      <w:r>
        <w:rPr>
          <w:b w:val="0"/>
          <w:spacing w:val="1"/>
        </w:rPr>
        <w:t>sectors</w:t>
      </w:r>
      <w:r>
        <w:rPr>
          <w:b w:val="0"/>
          <w:spacing w:val="42"/>
        </w:rPr>
        <w:t> </w:t>
      </w:r>
      <w:r>
        <w:rPr>
          <w:b w:val="0"/>
          <w:spacing w:val="2"/>
        </w:rPr>
        <w:t>will</w:t>
      </w:r>
      <w:r>
        <w:rPr>
          <w:b w:val="0"/>
        </w:rPr>
        <w:t> continue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1"/>
        </w:rPr>
        <w:t>be</w:t>
      </w:r>
      <w:r>
        <w:rPr>
          <w:b w:val="0"/>
        </w:rPr>
        <w:t> an </w:t>
      </w:r>
      <w:r>
        <w:rPr>
          <w:b w:val="0"/>
          <w:spacing w:val="1"/>
        </w:rPr>
        <w:t>important</w:t>
      </w:r>
      <w:r>
        <w:rPr>
          <w:b w:val="0"/>
        </w:rPr>
        <w:t> </w:t>
      </w:r>
      <w:r>
        <w:rPr>
          <w:b w:val="0"/>
          <w:spacing w:val="2"/>
        </w:rPr>
        <w:t>part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our </w:t>
      </w:r>
      <w:r>
        <w:rPr>
          <w:b w:val="0"/>
          <w:spacing w:val="-1"/>
        </w:rPr>
        <w:t>economy,</w:t>
      </w:r>
      <w:r>
        <w:rPr>
          <w:b w:val="0"/>
          <w:spacing w:val="22"/>
        </w:rPr>
        <w:t> </w:t>
      </w:r>
      <w:r>
        <w:rPr>
          <w:b w:val="0"/>
        </w:rPr>
        <w:t>but increasingly the economic growth and jobs </w:t>
      </w:r>
      <w:r>
        <w:rPr>
          <w:b w:val="0"/>
          <w:spacing w:val="-1"/>
        </w:rPr>
        <w:t>of</w:t>
      </w:r>
      <w:r>
        <w:rPr>
          <w:b w:val="0"/>
        </w:rPr>
        <w:t> the</w:t>
      </w:r>
      <w:r>
        <w:rPr>
          <w:b w:val="0"/>
          <w:spacing w:val="30"/>
        </w:rPr>
        <w:t> </w:t>
      </w:r>
      <w:r>
        <w:rPr>
          <w:b w:val="0"/>
        </w:rPr>
        <w:t>future </w:t>
      </w:r>
      <w:r>
        <w:rPr>
          <w:b w:val="0"/>
          <w:spacing w:val="2"/>
        </w:rPr>
        <w:t>will</w:t>
      </w:r>
      <w:r>
        <w:rPr>
          <w:b w:val="0"/>
        </w:rPr>
        <w:t> </w:t>
      </w:r>
      <w:r>
        <w:rPr>
          <w:b w:val="0"/>
          <w:spacing w:val="1"/>
        </w:rPr>
        <w:t>be</w:t>
      </w:r>
      <w:r>
        <w:rPr>
          <w:b w:val="0"/>
        </w:rPr>
        <w:t> in advanced and niche </w:t>
      </w:r>
      <w:r>
        <w:rPr>
          <w:b w:val="0"/>
          <w:spacing w:val="1"/>
        </w:rPr>
        <w:t>manufacturing,</w:t>
      </w:r>
      <w:r>
        <w:rPr>
          <w:b w:val="0"/>
          <w:spacing w:val="28"/>
        </w:rPr>
        <w:t> </w:t>
      </w:r>
      <w:r>
        <w:rPr>
          <w:b w:val="0"/>
        </w:rPr>
        <w:t>higher </w:t>
      </w:r>
      <w:r>
        <w:rPr>
          <w:b w:val="0"/>
          <w:spacing w:val="1"/>
        </w:rPr>
        <w:t>value-add</w:t>
      </w:r>
      <w:r>
        <w:rPr>
          <w:b w:val="0"/>
        </w:rPr>
        <w:t> </w:t>
      </w:r>
      <w:r>
        <w:rPr>
          <w:b w:val="0"/>
          <w:spacing w:val="1"/>
        </w:rPr>
        <w:t>sectors</w:t>
      </w:r>
      <w:r>
        <w:rPr>
          <w:b w:val="0"/>
        </w:rPr>
        <w:t> and </w:t>
      </w:r>
      <w:r>
        <w:rPr>
          <w:b w:val="0"/>
          <w:spacing w:val="2"/>
        </w:rPr>
        <w:t>service</w:t>
      </w:r>
      <w:r>
        <w:rPr>
          <w:b w:val="0"/>
        </w:rPr>
        <w:t> </w:t>
      </w:r>
      <w:r>
        <w:rPr>
          <w:b w:val="0"/>
          <w:spacing w:val="1"/>
        </w:rPr>
        <w:t>industries.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271"/>
        <w:jc w:val="left"/>
      </w:pPr>
      <w:r>
        <w:rPr>
          <w:b w:val="0"/>
          <w:spacing w:val="-2"/>
        </w:rPr>
        <w:t>We</w:t>
      </w:r>
      <w:r>
        <w:rPr>
          <w:b w:val="0"/>
        </w:rPr>
        <w:t> </w:t>
      </w:r>
      <w:r>
        <w:rPr>
          <w:b w:val="0"/>
          <w:spacing w:val="-1"/>
        </w:rPr>
        <w:t>share</w:t>
      </w:r>
      <w:r>
        <w:rPr>
          <w:b w:val="0"/>
        </w:rPr>
        <w:t> the </w:t>
      </w:r>
      <w:r>
        <w:rPr>
          <w:b w:val="0"/>
          <w:spacing w:val="1"/>
        </w:rPr>
        <w:t>transition</w:t>
      </w:r>
      <w:r>
        <w:rPr>
          <w:b w:val="0"/>
        </w:rPr>
        <w:t> </w:t>
      </w:r>
      <w:r>
        <w:rPr>
          <w:b w:val="0"/>
          <w:spacing w:val="1"/>
        </w:rPr>
        <w:t>experience</w:t>
      </w:r>
      <w:r>
        <w:rPr>
          <w:b w:val="0"/>
        </w:rPr>
        <w:t> </w:t>
      </w:r>
      <w:r>
        <w:rPr>
          <w:b w:val="0"/>
          <w:spacing w:val="2"/>
        </w:rPr>
        <w:t>with</w:t>
      </w:r>
      <w:r>
        <w:rPr>
          <w:b w:val="0"/>
        </w:rPr>
        <w:t> most other</w:t>
      </w:r>
      <w:r>
        <w:rPr>
          <w:b w:val="0"/>
          <w:spacing w:val="28"/>
        </w:rPr>
        <w:t> </w:t>
      </w:r>
      <w:r>
        <w:rPr>
          <w:b w:val="0"/>
        </w:rPr>
        <w:t>developed countries but we </w:t>
      </w:r>
      <w:r>
        <w:rPr>
          <w:b w:val="0"/>
          <w:spacing w:val="-1"/>
        </w:rPr>
        <w:t>have</w:t>
      </w:r>
      <w:r>
        <w:rPr>
          <w:b w:val="0"/>
        </w:rPr>
        <w:t> the </w:t>
      </w:r>
      <w:r>
        <w:rPr>
          <w:b w:val="0"/>
          <w:spacing w:val="1"/>
        </w:rPr>
        <w:t>opportunity</w:t>
      </w:r>
      <w:r>
        <w:rPr>
          <w:b w:val="0"/>
          <w:spacing w:val="4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make</w:t>
      </w:r>
      <w:r>
        <w:rPr>
          <w:b w:val="0"/>
        </w:rPr>
        <w:t> the response our own. Australia must</w:t>
      </w:r>
      <w:r>
        <w:rPr/>
      </w:r>
    </w:p>
    <w:p>
      <w:pPr>
        <w:pStyle w:val="BodyText"/>
        <w:spacing w:line="266" w:lineRule="auto"/>
        <w:ind w:right="507"/>
        <w:jc w:val="left"/>
      </w:pPr>
      <w:r>
        <w:rPr>
          <w:b w:val="0"/>
        </w:rPr>
        <w:t>seize the </w:t>
      </w:r>
      <w:r>
        <w:rPr>
          <w:b w:val="0"/>
          <w:spacing w:val="1"/>
        </w:rPr>
        <w:t>opportunities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-1"/>
        </w:rPr>
        <w:t>are</w:t>
      </w:r>
      <w:r>
        <w:rPr>
          <w:b w:val="0"/>
        </w:rPr>
        <w:t> presented in</w:t>
      </w:r>
      <w:r>
        <w:rPr>
          <w:b w:val="0"/>
          <w:spacing w:val="28"/>
        </w:rPr>
        <w:t> </w:t>
      </w:r>
      <w:r>
        <w:rPr>
          <w:b w:val="0"/>
        </w:rPr>
        <w:t>ways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2"/>
        </w:rPr>
        <w:t>will</w:t>
      </w:r>
      <w:r>
        <w:rPr>
          <w:b w:val="0"/>
        </w:rPr>
        <w:t> </w:t>
      </w:r>
      <w:r>
        <w:rPr>
          <w:b w:val="0"/>
          <w:spacing w:val="1"/>
        </w:rPr>
        <w:t>set</w:t>
      </w:r>
      <w:r>
        <w:rPr>
          <w:b w:val="0"/>
        </w:rPr>
        <w:t> </w:t>
      </w:r>
      <w:r>
        <w:rPr>
          <w:b w:val="0"/>
          <w:spacing w:val="-1"/>
        </w:rPr>
        <w:t>us</w:t>
      </w:r>
      <w:r>
        <w:rPr>
          <w:b w:val="0"/>
        </w:rPr>
        <w:t> </w:t>
      </w:r>
      <w:r>
        <w:rPr>
          <w:b w:val="0"/>
          <w:spacing w:val="1"/>
        </w:rPr>
        <w:t>apart</w:t>
      </w:r>
      <w:r>
        <w:rPr>
          <w:b w:val="0"/>
        </w:rPr>
        <w:t> and </w:t>
      </w:r>
      <w:r>
        <w:rPr>
          <w:b w:val="0"/>
          <w:spacing w:val="-1"/>
        </w:rPr>
        <w:t>enhance</w:t>
      </w:r>
      <w:r>
        <w:rPr>
          <w:b w:val="0"/>
        </w:rPr>
        <w:t> our</w:t>
      </w:r>
      <w:r>
        <w:rPr>
          <w:b w:val="0"/>
          <w:spacing w:val="30"/>
        </w:rPr>
        <w:t> </w:t>
      </w:r>
      <w:r>
        <w:rPr>
          <w:b w:val="0"/>
        </w:rPr>
        <w:t>international </w:t>
      </w:r>
      <w:r>
        <w:rPr>
          <w:b w:val="0"/>
          <w:spacing w:val="1"/>
        </w:rPr>
        <w:t>competitiveness.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22"/>
        <w:jc w:val="left"/>
      </w:pPr>
      <w:r>
        <w:rPr>
          <w:b w:val="0"/>
          <w:spacing w:val="-6"/>
        </w:rPr>
        <w:t>To</w:t>
      </w:r>
      <w:r>
        <w:rPr>
          <w:b w:val="0"/>
        </w:rPr>
        <w:t> do so, we must </w:t>
      </w:r>
      <w:r>
        <w:rPr>
          <w:b w:val="0"/>
          <w:spacing w:val="-1"/>
        </w:rPr>
        <w:t>ensure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-1"/>
        </w:rPr>
        <w:t>we</w:t>
      </w:r>
      <w:r>
        <w:rPr>
          <w:b w:val="0"/>
        </w:rPr>
        <w:t> </w:t>
      </w:r>
      <w:r>
        <w:rPr>
          <w:b w:val="0"/>
          <w:spacing w:val="-1"/>
        </w:rPr>
        <w:t>make</w:t>
      </w:r>
      <w:r>
        <w:rPr>
          <w:b w:val="0"/>
        </w:rPr>
        <w:t> full use </w:t>
      </w:r>
      <w:r>
        <w:rPr>
          <w:b w:val="0"/>
          <w:spacing w:val="-1"/>
        </w:rPr>
        <w:t>of</w:t>
      </w:r>
      <w:r>
        <w:rPr>
          <w:b w:val="0"/>
        </w:rPr>
        <w:t> our</w:t>
      </w:r>
      <w:r>
        <w:rPr>
          <w:b w:val="0"/>
          <w:spacing w:val="36"/>
        </w:rPr>
        <w:t> </w:t>
      </w:r>
      <w:r>
        <w:rPr>
          <w:b w:val="0"/>
          <w:spacing w:val="-1"/>
        </w:rPr>
        <w:t>areas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competitive</w:t>
      </w:r>
      <w:r>
        <w:rPr>
          <w:b w:val="0"/>
        </w:rPr>
        <w:t> strength and the </w:t>
      </w:r>
      <w:r>
        <w:rPr>
          <w:b w:val="0"/>
          <w:spacing w:val="-1"/>
        </w:rPr>
        <w:t>areas</w:t>
      </w:r>
      <w:r>
        <w:rPr>
          <w:b w:val="0"/>
        </w:rPr>
        <w:t> in which</w:t>
      </w:r>
      <w:r>
        <w:rPr>
          <w:b w:val="0"/>
          <w:spacing w:val="32"/>
        </w:rPr>
        <w:t> </w:t>
      </w:r>
      <w:r>
        <w:rPr>
          <w:b w:val="0"/>
        </w:rPr>
        <w:t>we can excel.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0"/>
        <w:jc w:val="left"/>
      </w:pPr>
      <w:r>
        <w:rPr>
          <w:b w:val="0"/>
          <w:spacing w:val="1"/>
        </w:rPr>
        <w:t>With</w:t>
      </w:r>
      <w:r>
        <w:rPr>
          <w:b w:val="0"/>
          <w:spacing w:val="-2"/>
        </w:rPr>
        <w:t> </w:t>
      </w:r>
      <w:r>
        <w:rPr>
          <w:b w:val="0"/>
          <w:spacing w:val="-1"/>
        </w:rPr>
        <w:t>this</w:t>
      </w:r>
      <w:r>
        <w:rPr>
          <w:b w:val="0"/>
          <w:spacing w:val="-2"/>
        </w:rPr>
        <w:t> </w:t>
      </w:r>
      <w:r>
        <w:rPr>
          <w:b w:val="0"/>
          <w:spacing w:val="1"/>
        </w:rPr>
        <w:t>objective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mind,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Australian</w:t>
      </w:r>
      <w:r>
        <w:rPr>
          <w:b w:val="0"/>
          <w:spacing w:val="-2"/>
        </w:rPr>
        <w:t> </w:t>
      </w:r>
      <w:r>
        <w:rPr>
          <w:b w:val="0"/>
        </w:rPr>
        <w:t>Government</w:t>
      </w:r>
      <w:r>
        <w:rPr>
          <w:b w:val="0"/>
          <w:spacing w:val="26"/>
        </w:rPr>
        <w:t> </w:t>
      </w:r>
      <w:r>
        <w:rPr>
          <w:b w:val="0"/>
          <w:spacing w:val="-1"/>
        </w:rPr>
        <w:t>is</w:t>
      </w:r>
      <w:r>
        <w:rPr>
          <w:b w:val="0"/>
        </w:rPr>
        <w:t> redesigning </w:t>
      </w:r>
      <w:r>
        <w:rPr>
          <w:b w:val="0"/>
          <w:spacing w:val="1"/>
        </w:rPr>
        <w:t>industry</w:t>
      </w:r>
      <w:r>
        <w:rPr>
          <w:b w:val="0"/>
        </w:rPr>
        <w:t> </w:t>
      </w:r>
      <w:r>
        <w:rPr>
          <w:b w:val="0"/>
          <w:spacing w:val="1"/>
        </w:rPr>
        <w:t>policy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put </w:t>
      </w:r>
      <w:r>
        <w:rPr>
          <w:b w:val="0"/>
          <w:spacing w:val="1"/>
        </w:rPr>
        <w:t>science,</w:t>
      </w:r>
      <w:r>
        <w:rPr>
          <w:b w:val="0"/>
        </w:rPr>
        <w:t> </w:t>
      </w:r>
      <w:r>
        <w:rPr>
          <w:b w:val="0"/>
          <w:spacing w:val="-1"/>
        </w:rPr>
        <w:t>research</w:t>
      </w:r>
      <w:r>
        <w:rPr>
          <w:b w:val="0"/>
          <w:spacing w:val="38"/>
        </w:rPr>
        <w:t> </w:t>
      </w:r>
      <w:r>
        <w:rPr>
          <w:b w:val="0"/>
        </w:rPr>
        <w:t>and technology at the </w:t>
      </w:r>
      <w:r>
        <w:rPr>
          <w:b w:val="0"/>
          <w:spacing w:val="-1"/>
        </w:rPr>
        <w:t>centre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Australian industry.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263"/>
        <w:jc w:val="left"/>
      </w:pPr>
      <w:r>
        <w:rPr>
          <w:b w:val="0"/>
          <w:spacing w:val="-2"/>
        </w:rPr>
        <w:t>We</w:t>
      </w:r>
      <w:r>
        <w:rPr>
          <w:b w:val="0"/>
        </w:rPr>
        <w:t> </w:t>
      </w:r>
      <w:r>
        <w:rPr>
          <w:b w:val="0"/>
          <w:spacing w:val="-1"/>
        </w:rPr>
        <w:t>are</w:t>
      </w:r>
      <w:r>
        <w:rPr>
          <w:b w:val="0"/>
        </w:rPr>
        <w:t> </w:t>
      </w:r>
      <w:r>
        <w:rPr>
          <w:b w:val="0"/>
          <w:spacing w:val="1"/>
        </w:rPr>
        <w:t>working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2"/>
        </w:rPr>
        <w:t>lift</w:t>
      </w:r>
      <w:r>
        <w:rPr>
          <w:b w:val="0"/>
        </w:rPr>
        <w:t> the rate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collaboration</w:t>
      </w:r>
      <w:r>
        <w:rPr>
          <w:b w:val="0"/>
          <w:spacing w:val="28"/>
        </w:rPr>
        <w:t> </w:t>
      </w:r>
      <w:r>
        <w:rPr>
          <w:b w:val="0"/>
          <w:spacing w:val="1"/>
        </w:rPr>
        <w:t>between</w:t>
      </w:r>
      <w:r>
        <w:rPr>
          <w:b w:val="0"/>
        </w:rPr>
        <w:t> businesses and researchers, </w:t>
      </w:r>
      <w:r>
        <w:rPr>
          <w:b w:val="0"/>
          <w:spacing w:val="2"/>
        </w:rPr>
        <w:t>with</w:t>
      </w:r>
      <w:r>
        <w:rPr>
          <w:b w:val="0"/>
        </w:rPr>
        <w:t> a focus</w:t>
      </w:r>
      <w:r>
        <w:rPr>
          <w:b w:val="0"/>
          <w:spacing w:val="26"/>
        </w:rPr>
        <w:t> </w:t>
      </w:r>
      <w:r>
        <w:rPr>
          <w:b w:val="0"/>
        </w:rPr>
        <w:t>on innovation </w:t>
      </w:r>
      <w:r>
        <w:rPr>
          <w:b w:val="0"/>
          <w:spacing w:val="-1"/>
        </w:rPr>
        <w:t>that</w:t>
      </w:r>
      <w:r>
        <w:rPr>
          <w:b w:val="0"/>
        </w:rPr>
        <w:t> can transform the </w:t>
      </w:r>
      <w:r>
        <w:rPr>
          <w:b w:val="0"/>
          <w:spacing w:val="-1"/>
        </w:rPr>
        <w:t>way</w:t>
      </w:r>
      <w:r>
        <w:rPr>
          <w:b w:val="0"/>
        </w:rPr>
        <w:t> our</w:t>
      </w:r>
      <w:r>
        <w:rPr>
          <w:b w:val="0"/>
          <w:spacing w:val="48"/>
        </w:rPr>
        <w:t> </w:t>
      </w:r>
      <w:r>
        <w:rPr>
          <w:b w:val="0"/>
          <w:spacing w:val="1"/>
        </w:rPr>
        <w:t>industries</w:t>
      </w:r>
      <w:r>
        <w:rPr>
          <w:b w:val="0"/>
        </w:rPr>
        <w:t> operate and the </w:t>
      </w:r>
      <w:r>
        <w:rPr>
          <w:b w:val="0"/>
          <w:spacing w:val="-1"/>
        </w:rPr>
        <w:t>way</w:t>
      </w:r>
      <w:r>
        <w:rPr>
          <w:b w:val="0"/>
        </w:rPr>
        <w:t> they compete in</w:t>
      </w:r>
      <w:r>
        <w:rPr>
          <w:b w:val="0"/>
          <w:spacing w:val="29"/>
        </w:rPr>
        <w:t> </w:t>
      </w:r>
      <w:r>
        <w:rPr>
          <w:b w:val="0"/>
        </w:rPr>
        <w:t>international markets.</w:t>
      </w:r>
      <w:r>
        <w:rPr/>
      </w:r>
    </w:p>
    <w:p>
      <w:pPr>
        <w:pStyle w:val="BodyText"/>
        <w:spacing w:line="266" w:lineRule="auto" w:before="70"/>
        <w:ind w:left="526" w:right="1169"/>
        <w:jc w:val="left"/>
      </w:pPr>
      <w:r>
        <w:rPr/>
        <w:br w:type="column"/>
      </w:r>
      <w:r>
        <w:rPr>
          <w:b w:val="0"/>
          <w:bCs w:val="0"/>
        </w:rPr>
        <w:t>Through the establishment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Industry</w:t>
      </w:r>
      <w:r>
        <w:rPr>
          <w:b w:val="0"/>
          <w:bCs w:val="0"/>
        </w:rPr>
        <w:t> Growth </w:t>
      </w:r>
      <w:r>
        <w:rPr>
          <w:b w:val="0"/>
          <w:bCs w:val="0"/>
          <w:spacing w:val="-1"/>
        </w:rPr>
        <w:t>Centres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in our </w:t>
      </w:r>
      <w:r>
        <w:rPr>
          <w:b w:val="0"/>
          <w:bCs w:val="0"/>
          <w:spacing w:val="-1"/>
        </w:rPr>
        <w:t>nation’s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areas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comparative advantage, the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</w:rPr>
        <w:t>Australian Government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providing the catalyst for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  <w:spacing w:val="1"/>
        </w:rPr>
        <w:t>collaboration</w:t>
      </w:r>
      <w:r>
        <w:rPr>
          <w:b w:val="0"/>
          <w:bCs w:val="0"/>
        </w:rPr>
        <w:t> and transformation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our </w:t>
      </w:r>
      <w:r>
        <w:rPr>
          <w:b w:val="0"/>
          <w:bCs w:val="0"/>
          <w:spacing w:val="1"/>
        </w:rPr>
        <w:t>industries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while capitalising on the depth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our innovative and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  <w:spacing w:val="-1"/>
        </w:rPr>
        <w:t>highly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skilled</w:t>
      </w:r>
      <w:r>
        <w:rPr>
          <w:b w:val="0"/>
          <w:bCs w:val="0"/>
        </w:rPr>
        <w:t> workforce.</w:t>
      </w:r>
      <w:r>
        <w:rPr/>
      </w:r>
    </w:p>
    <w:p>
      <w:pPr>
        <w:pStyle w:val="BodyText"/>
        <w:spacing w:line="266" w:lineRule="auto" w:before="142"/>
        <w:ind w:left="526" w:right="1235"/>
        <w:jc w:val="left"/>
      </w:pPr>
      <w:r>
        <w:rPr>
          <w:b w:val="0"/>
        </w:rPr>
        <w:t>CSIRO </w:t>
      </w:r>
      <w:r>
        <w:rPr>
          <w:b w:val="0"/>
          <w:spacing w:val="-1"/>
        </w:rPr>
        <w:t>has</w:t>
      </w:r>
      <w:r>
        <w:rPr>
          <w:b w:val="0"/>
        </w:rPr>
        <w:t> a central </w:t>
      </w:r>
      <w:r>
        <w:rPr>
          <w:b w:val="0"/>
          <w:spacing w:val="-1"/>
        </w:rPr>
        <w:t>role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play in the </w:t>
      </w:r>
      <w:r>
        <w:rPr>
          <w:b w:val="0"/>
          <w:spacing w:val="1"/>
        </w:rPr>
        <w:t>translation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  <w:spacing w:val="28"/>
        </w:rPr>
        <w:t> </w:t>
      </w:r>
      <w:r>
        <w:rPr>
          <w:b w:val="0"/>
          <w:spacing w:val="1"/>
        </w:rPr>
        <w:t>science</w:t>
      </w:r>
      <w:r>
        <w:rPr>
          <w:b w:val="0"/>
        </w:rPr>
        <w:t> and technology </w:t>
      </w:r>
      <w:r>
        <w:rPr>
          <w:b w:val="0"/>
          <w:spacing w:val="-1"/>
        </w:rPr>
        <w:t>into</w:t>
      </w:r>
      <w:r>
        <w:rPr>
          <w:b w:val="0"/>
        </w:rPr>
        <w:t> </w:t>
      </w:r>
      <w:r>
        <w:rPr>
          <w:b w:val="0"/>
          <w:spacing w:val="1"/>
        </w:rPr>
        <w:t>products</w:t>
      </w:r>
      <w:r>
        <w:rPr>
          <w:b w:val="0"/>
        </w:rPr>
        <w:t> and </w:t>
      </w:r>
      <w:r>
        <w:rPr>
          <w:b w:val="0"/>
          <w:spacing w:val="2"/>
        </w:rPr>
        <w:t>services</w:t>
      </w:r>
      <w:r>
        <w:rPr>
          <w:b w:val="0"/>
          <w:spacing w:val="29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1"/>
        </w:rPr>
        <w:t>benefit</w:t>
      </w:r>
      <w:r>
        <w:rPr>
          <w:b w:val="0"/>
        </w:rPr>
        <w:t> our </w:t>
      </w:r>
      <w:r>
        <w:rPr>
          <w:b w:val="0"/>
          <w:spacing w:val="1"/>
        </w:rPr>
        <w:t>nation</w:t>
      </w:r>
      <w:r>
        <w:rPr>
          <w:b w:val="0"/>
        </w:rPr>
        <w:t> and </w:t>
      </w:r>
      <w:r>
        <w:rPr>
          <w:b w:val="0"/>
          <w:spacing w:val="-1"/>
        </w:rPr>
        <w:t>enhance</w:t>
      </w:r>
      <w:r>
        <w:rPr>
          <w:b w:val="0"/>
        </w:rPr>
        <w:t> our </w:t>
      </w:r>
      <w:r>
        <w:rPr>
          <w:b w:val="0"/>
          <w:spacing w:val="2"/>
        </w:rPr>
        <w:t>productivity</w:t>
      </w:r>
      <w:r>
        <w:rPr>
          <w:b w:val="0"/>
          <w:spacing w:val="42"/>
        </w:rPr>
        <w:t> </w:t>
      </w:r>
      <w:r>
        <w:rPr>
          <w:b w:val="0"/>
        </w:rPr>
        <w:t>and our prosperity.</w:t>
      </w:r>
      <w:r>
        <w:rPr/>
      </w:r>
    </w:p>
    <w:p>
      <w:pPr>
        <w:pStyle w:val="BodyText"/>
        <w:spacing w:line="266" w:lineRule="auto" w:before="142"/>
        <w:ind w:left="526" w:right="1235"/>
        <w:jc w:val="left"/>
      </w:pPr>
      <w:r>
        <w:rPr>
          <w:b w:val="0"/>
        </w:rPr>
        <w:t>CSIRO </w:t>
      </w:r>
      <w:r>
        <w:rPr>
          <w:b w:val="0"/>
          <w:spacing w:val="-1"/>
        </w:rPr>
        <w:t>has</w:t>
      </w:r>
      <w:r>
        <w:rPr>
          <w:b w:val="0"/>
        </w:rPr>
        <w:t> the </w:t>
      </w:r>
      <w:r>
        <w:rPr>
          <w:b w:val="0"/>
          <w:spacing w:val="1"/>
        </w:rPr>
        <w:t>expertise,</w:t>
      </w:r>
      <w:r>
        <w:rPr>
          <w:b w:val="0"/>
        </w:rPr>
        <w:t> the imagination and the</w:t>
      </w:r>
      <w:r>
        <w:rPr>
          <w:b w:val="0"/>
          <w:spacing w:val="54"/>
        </w:rPr>
        <w:t> </w:t>
      </w:r>
      <w:r>
        <w:rPr>
          <w:b w:val="0"/>
          <w:spacing w:val="2"/>
        </w:rPr>
        <w:t>capacity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look at the challenges </w:t>
      </w:r>
      <w:r>
        <w:rPr>
          <w:b w:val="0"/>
          <w:spacing w:val="1"/>
        </w:rPr>
        <w:t>facing</w:t>
      </w:r>
      <w:r>
        <w:rPr>
          <w:b w:val="0"/>
        </w:rPr>
        <w:t> Australian</w:t>
      </w:r>
      <w:r>
        <w:rPr>
          <w:b w:val="0"/>
          <w:spacing w:val="24"/>
        </w:rPr>
        <w:t> </w:t>
      </w:r>
      <w:r>
        <w:rPr>
          <w:b w:val="0"/>
          <w:spacing w:val="1"/>
        </w:rPr>
        <w:t>industry</w:t>
      </w:r>
      <w:r>
        <w:rPr>
          <w:b w:val="0"/>
        </w:rPr>
        <w:t> and think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-1"/>
        </w:rPr>
        <w:t>better,</w:t>
      </w:r>
      <w:r>
        <w:rPr>
          <w:b w:val="0"/>
        </w:rPr>
        <w:t> smarter and more</w:t>
      </w:r>
      <w:r>
        <w:rPr>
          <w:b w:val="0"/>
          <w:spacing w:val="22"/>
        </w:rPr>
        <w:t> </w:t>
      </w:r>
      <w:r>
        <w:rPr>
          <w:b w:val="0"/>
          <w:spacing w:val="2"/>
        </w:rPr>
        <w:t>effective</w:t>
      </w:r>
      <w:r>
        <w:rPr>
          <w:b w:val="0"/>
        </w:rPr>
        <w:t> </w:t>
      </w:r>
      <w:r>
        <w:rPr>
          <w:b w:val="0"/>
          <w:spacing w:val="1"/>
        </w:rPr>
        <w:t>solutions.</w:t>
      </w:r>
      <w:r>
        <w:rPr/>
      </w:r>
    </w:p>
    <w:p>
      <w:pPr>
        <w:pStyle w:val="BodyText"/>
        <w:spacing w:line="266" w:lineRule="auto" w:before="142"/>
        <w:ind w:left="526" w:right="1169"/>
        <w:jc w:val="left"/>
      </w:pPr>
      <w:r>
        <w:rPr>
          <w:b w:val="0"/>
          <w:spacing w:val="-1"/>
        </w:rPr>
        <w:t>Ultimately,</w:t>
      </w:r>
      <w:r>
        <w:rPr>
          <w:b w:val="0"/>
        </w:rPr>
        <w:t> how well Australian </w:t>
      </w:r>
      <w:r>
        <w:rPr>
          <w:b w:val="0"/>
          <w:spacing w:val="1"/>
        </w:rPr>
        <w:t>industry</w:t>
      </w:r>
      <w:r>
        <w:rPr>
          <w:b w:val="0"/>
        </w:rPr>
        <w:t> and</w:t>
      </w:r>
      <w:r>
        <w:rPr>
          <w:b w:val="0"/>
          <w:spacing w:val="22"/>
        </w:rPr>
        <w:t> </w:t>
      </w:r>
      <w:r>
        <w:rPr>
          <w:b w:val="0"/>
        </w:rPr>
        <w:t>researchers </w:t>
      </w:r>
      <w:r>
        <w:rPr>
          <w:b w:val="0"/>
          <w:spacing w:val="2"/>
        </w:rPr>
        <w:t>rise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the challenge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2"/>
        </w:rPr>
        <w:t>lifting</w:t>
      </w:r>
      <w:r>
        <w:rPr>
          <w:b w:val="0"/>
          <w:spacing w:val="29"/>
        </w:rPr>
        <w:t> </w:t>
      </w:r>
      <w:r>
        <w:rPr>
          <w:b w:val="0"/>
          <w:spacing w:val="1"/>
        </w:rPr>
        <w:t>collaboration</w:t>
      </w:r>
      <w:r>
        <w:rPr>
          <w:b w:val="0"/>
        </w:rPr>
        <w:t> rates and </w:t>
      </w:r>
      <w:r>
        <w:rPr>
          <w:b w:val="0"/>
          <w:spacing w:val="1"/>
        </w:rPr>
        <w:t>boosting</w:t>
      </w:r>
      <w:r>
        <w:rPr>
          <w:b w:val="0"/>
        </w:rPr>
        <w:t> commercialisation </w:t>
      </w:r>
      <w:r>
        <w:rPr>
          <w:b w:val="0"/>
          <w:spacing w:val="-1"/>
        </w:rPr>
        <w:t>of</w:t>
      </w:r>
      <w:r>
        <w:rPr>
          <w:b w:val="0"/>
          <w:spacing w:val="48"/>
        </w:rPr>
        <w:t> </w:t>
      </w:r>
      <w:r>
        <w:rPr>
          <w:b w:val="0"/>
        </w:rPr>
        <w:t>Australian </w:t>
      </w:r>
      <w:r>
        <w:rPr>
          <w:b w:val="0"/>
          <w:spacing w:val="-1"/>
        </w:rPr>
        <w:t>ideas</w:t>
      </w:r>
      <w:r>
        <w:rPr>
          <w:b w:val="0"/>
        </w:rPr>
        <w:t> and </w:t>
      </w:r>
      <w:r>
        <w:rPr>
          <w:b w:val="0"/>
          <w:spacing w:val="1"/>
        </w:rPr>
        <w:t>products</w:t>
      </w:r>
      <w:r>
        <w:rPr>
          <w:b w:val="0"/>
        </w:rPr>
        <w:t> </w:t>
      </w:r>
      <w:r>
        <w:rPr>
          <w:b w:val="0"/>
          <w:spacing w:val="2"/>
        </w:rPr>
        <w:t>will</w:t>
      </w:r>
      <w:r>
        <w:rPr>
          <w:b w:val="0"/>
        </w:rPr>
        <w:t> determine the </w:t>
      </w:r>
      <w:r>
        <w:rPr>
          <w:b w:val="0"/>
          <w:spacing w:val="-1"/>
        </w:rPr>
        <w:t>role</w:t>
      </w:r>
      <w:r>
        <w:rPr>
          <w:b w:val="0"/>
          <w:spacing w:val="32"/>
        </w:rPr>
        <w:t> </w:t>
      </w:r>
      <w:r>
        <w:rPr>
          <w:b w:val="0"/>
          <w:spacing w:val="-1"/>
        </w:rPr>
        <w:t>we</w:t>
      </w:r>
      <w:r>
        <w:rPr>
          <w:b w:val="0"/>
        </w:rPr>
        <w:t> play in the </w:t>
      </w:r>
      <w:r>
        <w:rPr>
          <w:b w:val="0"/>
          <w:spacing w:val="-1"/>
        </w:rPr>
        <w:t>constantly</w:t>
      </w:r>
      <w:r>
        <w:rPr>
          <w:b w:val="0"/>
        </w:rPr>
        <w:t> evolving global </w:t>
      </w:r>
      <w:r>
        <w:rPr>
          <w:b w:val="0"/>
          <w:spacing w:val="-1"/>
        </w:rPr>
        <w:t>economy.</w:t>
      </w:r>
      <w:r>
        <w:rPr/>
      </w:r>
    </w:p>
    <w:p>
      <w:pPr>
        <w:pStyle w:val="BodyText"/>
        <w:spacing w:line="240" w:lineRule="auto" w:before="142"/>
        <w:ind w:left="526" w:right="0"/>
        <w:jc w:val="left"/>
      </w:pPr>
      <w:r>
        <w:rPr>
          <w:b w:val="0"/>
          <w:bCs w:val="0"/>
          <w:spacing w:val="-1"/>
        </w:rPr>
        <w:t>There’s</w:t>
      </w:r>
      <w:r>
        <w:rPr>
          <w:b w:val="0"/>
          <w:bCs w:val="0"/>
        </w:rPr>
        <w:t> no </w:t>
      </w:r>
      <w:r>
        <w:rPr>
          <w:b w:val="0"/>
          <w:bCs w:val="0"/>
          <w:spacing w:val="1"/>
        </w:rPr>
        <w:t>doubting</w:t>
      </w:r>
      <w:r>
        <w:rPr>
          <w:b w:val="0"/>
          <w:bCs w:val="0"/>
        </w:rPr>
        <w:t> our </w:t>
      </w:r>
      <w:r>
        <w:rPr>
          <w:b w:val="0"/>
          <w:bCs w:val="0"/>
          <w:spacing w:val="2"/>
        </w:rPr>
        <w:t>capacity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bring</w:t>
      </w:r>
      <w:r>
        <w:rPr/>
      </w:r>
    </w:p>
    <w:p>
      <w:pPr>
        <w:pStyle w:val="BodyText"/>
        <w:spacing w:line="266" w:lineRule="auto" w:before="24"/>
        <w:ind w:left="526" w:right="1350"/>
        <w:jc w:val="left"/>
      </w:pPr>
      <w:r>
        <w:rPr>
          <w:b w:val="0"/>
          <w:bCs w:val="0"/>
          <w:spacing w:val="1"/>
        </w:rPr>
        <w:t>world-leading</w:t>
      </w:r>
      <w:r>
        <w:rPr>
          <w:b w:val="0"/>
          <w:bCs w:val="0"/>
        </w:rPr>
        <w:t> technologies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the market. Now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opportunity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realise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that</w:t>
      </w:r>
      <w:r>
        <w:rPr>
          <w:b w:val="0"/>
          <w:bCs w:val="0"/>
        </w:rPr>
        <w:t> potential.</w:t>
      </w:r>
      <w:r>
        <w:rPr>
          <w:b w:val="0"/>
          <w:bCs w:val="0"/>
          <w:spacing w:val="56"/>
        </w:rPr>
        <w:t> </w:t>
      </w:r>
      <w:r>
        <w:rPr>
          <w:b w:val="0"/>
          <w:bCs w:val="0"/>
        </w:rPr>
        <w:t>CSIRO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be</w:t>
      </w:r>
      <w:r>
        <w:rPr>
          <w:b w:val="0"/>
          <w:bCs w:val="0"/>
        </w:rPr>
        <w:t> integral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reaching our </w:t>
      </w:r>
      <w:r>
        <w:rPr>
          <w:b w:val="0"/>
          <w:bCs w:val="0"/>
          <w:spacing w:val="1"/>
        </w:rPr>
        <w:t>goals.</w:t>
      </w:r>
      <w:r>
        <w:rPr/>
      </w:r>
    </w:p>
    <w:p>
      <w:pPr>
        <w:pStyle w:val="BodyText"/>
        <w:spacing w:line="266" w:lineRule="auto" w:before="142"/>
        <w:ind w:left="526" w:right="1235"/>
        <w:jc w:val="left"/>
      </w:pPr>
      <w:r>
        <w:rPr>
          <w:b w:val="0"/>
        </w:rPr>
        <w:t>Through</w:t>
      </w:r>
      <w:r>
        <w:rPr>
          <w:b w:val="0"/>
          <w:spacing w:val="2"/>
        </w:rPr>
        <w:t> </w:t>
      </w:r>
      <w:r>
        <w:rPr>
          <w:b w:val="0"/>
        </w:rPr>
        <w:t>the</w:t>
      </w:r>
      <w:r>
        <w:rPr>
          <w:b w:val="0"/>
          <w:spacing w:val="2"/>
        </w:rPr>
        <w:t> </w:t>
      </w:r>
      <w:r>
        <w:rPr>
          <w:b w:val="0"/>
        </w:rPr>
        <w:t>CSIRO</w:t>
      </w:r>
      <w:r>
        <w:rPr>
          <w:b w:val="0"/>
          <w:spacing w:val="2"/>
        </w:rPr>
        <w:t> </w:t>
      </w:r>
      <w:r>
        <w:rPr>
          <w:b w:val="0"/>
        </w:rPr>
        <w:t>Strategy</w:t>
      </w:r>
      <w:r>
        <w:rPr>
          <w:b w:val="0"/>
          <w:spacing w:val="3"/>
        </w:rPr>
        <w:t> 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0,</w:t>
      </w:r>
      <w:r>
        <w:rPr>
          <w:b w:val="0"/>
          <w:spacing w:val="2"/>
        </w:rPr>
        <w:t> </w:t>
      </w:r>
      <w:r>
        <w:rPr>
          <w:b w:val="0"/>
        </w:rPr>
        <w:t>Australian</w:t>
      </w:r>
      <w:r>
        <w:rPr>
          <w:b w:val="0"/>
          <w:spacing w:val="2"/>
        </w:rPr>
        <w:t> </w:t>
      </w:r>
      <w:r>
        <w:rPr>
          <w:b w:val="0"/>
          <w:spacing w:val="1"/>
        </w:rPr>
        <w:t>industry</w:t>
      </w:r>
      <w:r>
        <w:rPr>
          <w:b w:val="0"/>
          <w:spacing w:val="22"/>
        </w:rPr>
        <w:t> </w:t>
      </w:r>
      <w:r>
        <w:rPr>
          <w:b w:val="0"/>
          <w:spacing w:val="-1"/>
        </w:rPr>
        <w:t>has</w:t>
      </w:r>
      <w:r>
        <w:rPr>
          <w:b w:val="0"/>
        </w:rPr>
        <w:t> a </w:t>
      </w:r>
      <w:r>
        <w:rPr>
          <w:b w:val="0"/>
          <w:spacing w:val="1"/>
        </w:rPr>
        <w:t>blueprint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develop,</w:t>
      </w:r>
      <w:r>
        <w:rPr>
          <w:b w:val="0"/>
        </w:rPr>
        <w:t> </w:t>
      </w:r>
      <w:r>
        <w:rPr>
          <w:b w:val="0"/>
          <w:spacing w:val="-1"/>
        </w:rPr>
        <w:t>innovate</w:t>
      </w:r>
      <w:r>
        <w:rPr>
          <w:b w:val="0"/>
        </w:rPr>
        <w:t> and </w:t>
      </w:r>
      <w:r>
        <w:rPr>
          <w:b w:val="0"/>
          <w:spacing w:val="-1"/>
        </w:rPr>
        <w:t>compete.</w:t>
      </w:r>
      <w:r>
        <w:rPr/>
      </w:r>
    </w:p>
    <w:p>
      <w:pPr>
        <w:pStyle w:val="BodyText"/>
        <w:spacing w:line="266" w:lineRule="auto" w:before="142"/>
        <w:ind w:left="526" w:right="1484"/>
        <w:jc w:val="left"/>
      </w:pPr>
      <w:r>
        <w:rPr>
          <w:b w:val="0"/>
        </w:rPr>
        <w:t>Australian </w:t>
      </w:r>
      <w:r>
        <w:rPr>
          <w:b w:val="0"/>
          <w:spacing w:val="1"/>
        </w:rPr>
        <w:t>industry</w:t>
      </w:r>
      <w:r>
        <w:rPr>
          <w:b w:val="0"/>
        </w:rPr>
        <w:t> and </w:t>
      </w:r>
      <w:r>
        <w:rPr>
          <w:b w:val="0"/>
          <w:spacing w:val="1"/>
        </w:rPr>
        <w:t>science</w:t>
      </w:r>
      <w:r>
        <w:rPr>
          <w:b w:val="0"/>
        </w:rPr>
        <w:t> </w:t>
      </w:r>
      <w:r>
        <w:rPr>
          <w:b w:val="0"/>
          <w:spacing w:val="-1"/>
        </w:rPr>
        <w:t>are</w:t>
      </w:r>
      <w:r>
        <w:rPr>
          <w:b w:val="0"/>
        </w:rPr>
        <w:t> both dynamic,</w:t>
      </w:r>
      <w:r>
        <w:rPr>
          <w:b w:val="0"/>
          <w:spacing w:val="26"/>
        </w:rPr>
        <w:t> </w:t>
      </w:r>
      <w:r>
        <w:rPr>
          <w:b w:val="0"/>
          <w:spacing w:val="1"/>
        </w:rPr>
        <w:t>so</w:t>
      </w:r>
      <w:r>
        <w:rPr>
          <w:b w:val="0"/>
        </w:rPr>
        <w:t> I am </w:t>
      </w:r>
      <w:r>
        <w:rPr>
          <w:b w:val="0"/>
          <w:spacing w:val="1"/>
        </w:rPr>
        <w:t>certain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-1"/>
        </w:rPr>
        <w:t>this</w:t>
      </w:r>
      <w:r>
        <w:rPr>
          <w:b w:val="0"/>
        </w:rPr>
        <w:t> strategy </w:t>
      </w:r>
      <w:r>
        <w:rPr>
          <w:b w:val="0"/>
          <w:spacing w:val="2"/>
        </w:rPr>
        <w:t>will</w:t>
      </w:r>
      <w:r>
        <w:rPr>
          <w:b w:val="0"/>
        </w:rPr>
        <w:t> </w:t>
      </w:r>
      <w:r>
        <w:rPr>
          <w:b w:val="0"/>
          <w:spacing w:val="1"/>
        </w:rPr>
        <w:t>be</w:t>
      </w:r>
      <w:r>
        <w:rPr>
          <w:b w:val="0"/>
        </w:rPr>
        <w:t> essential</w:t>
      </w:r>
      <w:r>
        <w:rPr>
          <w:b w:val="0"/>
          <w:spacing w:val="30"/>
        </w:rPr>
        <w:t> </w:t>
      </w:r>
      <w:r>
        <w:rPr>
          <w:b w:val="0"/>
        </w:rPr>
        <w:t>in addressing the challenges </w:t>
      </w:r>
      <w:r>
        <w:rPr>
          <w:b w:val="0"/>
          <w:spacing w:val="-1"/>
        </w:rPr>
        <w:t>we</w:t>
      </w:r>
      <w:r>
        <w:rPr>
          <w:b w:val="0"/>
        </w:rPr>
        <w:t> </w:t>
      </w:r>
      <w:r>
        <w:rPr>
          <w:b w:val="0"/>
          <w:spacing w:val="-1"/>
        </w:rPr>
        <w:t>currently</w:t>
      </w:r>
      <w:r>
        <w:rPr>
          <w:b w:val="0"/>
        </w:rPr>
        <w:t> face </w:t>
      </w:r>
      <w:r>
        <w:rPr>
          <w:b w:val="0"/>
          <w:spacing w:val="-1"/>
        </w:rPr>
        <w:t>as</w:t>
      </w:r>
      <w:r>
        <w:rPr>
          <w:b w:val="0"/>
          <w:spacing w:val="36"/>
        </w:rPr>
        <w:t> </w:t>
      </w:r>
      <w:r>
        <w:rPr>
          <w:b w:val="0"/>
        </w:rPr>
        <w:t>well </w:t>
      </w:r>
      <w:r>
        <w:rPr>
          <w:b w:val="0"/>
          <w:spacing w:val="-1"/>
        </w:rPr>
        <w:t>as</w:t>
      </w:r>
      <w:r>
        <w:rPr>
          <w:b w:val="0"/>
        </w:rPr>
        <w:t> recognising and </w:t>
      </w:r>
      <w:r>
        <w:rPr>
          <w:b w:val="0"/>
          <w:spacing w:val="1"/>
        </w:rPr>
        <w:t>reorienting</w:t>
      </w:r>
      <w:r>
        <w:rPr>
          <w:b w:val="0"/>
        </w:rPr>
        <w:t> </w:t>
      </w:r>
      <w:r>
        <w:rPr>
          <w:b w:val="0"/>
          <w:spacing w:val="-1"/>
        </w:rPr>
        <w:t>towards</w:t>
      </w:r>
      <w:r>
        <w:rPr>
          <w:b w:val="0"/>
        </w:rPr>
        <w:t> future</w:t>
      </w:r>
      <w:r>
        <w:rPr/>
      </w:r>
    </w:p>
    <w:p>
      <w:pPr>
        <w:pStyle w:val="BodyText"/>
        <w:spacing w:line="266" w:lineRule="auto"/>
        <w:ind w:left="526" w:right="1248"/>
        <w:jc w:val="left"/>
      </w:pPr>
      <w:r>
        <w:rPr>
          <w:b w:val="0"/>
          <w:spacing w:val="1"/>
        </w:rPr>
        <w:t>opportunities</w:t>
      </w:r>
      <w:r>
        <w:rPr>
          <w:b w:val="0"/>
        </w:rPr>
        <w:t> in ways </w:t>
      </w:r>
      <w:r>
        <w:rPr>
          <w:b w:val="0"/>
          <w:spacing w:val="-1"/>
        </w:rPr>
        <w:t>that</w:t>
      </w:r>
      <w:r>
        <w:rPr>
          <w:b w:val="0"/>
        </w:rPr>
        <w:t> we </w:t>
      </w:r>
      <w:r>
        <w:rPr>
          <w:b w:val="0"/>
          <w:spacing w:val="-1"/>
        </w:rPr>
        <w:t>have</w:t>
      </w:r>
      <w:r>
        <w:rPr>
          <w:b w:val="0"/>
        </w:rPr>
        <w:t> yet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encounter</w:t>
      </w:r>
      <w:r>
        <w:rPr>
          <w:b w:val="0"/>
          <w:spacing w:val="36"/>
        </w:rPr>
        <w:t> </w:t>
      </w:r>
      <w:r>
        <w:rPr>
          <w:b w:val="0"/>
        </w:rPr>
        <w:t>or perhaps imagine.</w:t>
      </w:r>
      <w:r>
        <w:rPr/>
      </w:r>
    </w:p>
    <w:p>
      <w:pPr>
        <w:pStyle w:val="BodyText"/>
        <w:spacing w:line="266" w:lineRule="auto" w:before="142"/>
        <w:ind w:left="526" w:right="1235"/>
        <w:jc w:val="left"/>
      </w:pPr>
      <w:r>
        <w:rPr>
          <w:b w:val="0"/>
        </w:rPr>
        <w:t>Congratulations on the development </w:t>
      </w:r>
      <w:r>
        <w:rPr>
          <w:b w:val="0"/>
          <w:spacing w:val="-1"/>
        </w:rPr>
        <w:t>of</w:t>
      </w:r>
      <w:r>
        <w:rPr>
          <w:b w:val="0"/>
        </w:rPr>
        <w:t> the CSIRO</w:t>
      </w:r>
      <w:r>
        <w:rPr>
          <w:b w:val="0"/>
          <w:spacing w:val="46"/>
        </w:rPr>
        <w:t> </w:t>
      </w:r>
      <w:r>
        <w:rPr>
          <w:b w:val="0"/>
        </w:rPr>
        <w:t>Strategy</w:t>
      </w:r>
      <w:r>
        <w:rPr>
          <w:b w:val="0"/>
          <w:spacing w:val="2"/>
        </w:rPr>
        <w:t> 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0.</w:t>
      </w:r>
      <w:r>
        <w:rPr>
          <w:b w:val="0"/>
          <w:spacing w:val="3"/>
        </w:rPr>
        <w:t> </w:t>
      </w:r>
      <w:r>
        <w:rPr>
          <w:b w:val="0"/>
          <w:spacing w:val="1"/>
        </w:rPr>
        <w:t>The</w:t>
      </w:r>
      <w:r>
        <w:rPr>
          <w:b w:val="0"/>
          <w:spacing w:val="3"/>
        </w:rPr>
        <w:t> </w:t>
      </w:r>
      <w:r>
        <w:rPr>
          <w:b w:val="0"/>
        </w:rPr>
        <w:t>Australian</w:t>
      </w:r>
      <w:r>
        <w:rPr>
          <w:b w:val="0"/>
          <w:spacing w:val="3"/>
        </w:rPr>
        <w:t> </w:t>
      </w:r>
      <w:r>
        <w:rPr>
          <w:b w:val="0"/>
        </w:rPr>
        <w:t>Government</w:t>
      </w:r>
      <w:r>
        <w:rPr>
          <w:b w:val="0"/>
          <w:spacing w:val="2"/>
        </w:rPr>
        <w:t> </w:t>
      </w:r>
      <w:r>
        <w:rPr>
          <w:b w:val="0"/>
          <w:spacing w:val="1"/>
        </w:rPr>
        <w:t>looks</w:t>
      </w:r>
      <w:r>
        <w:rPr>
          <w:b w:val="0"/>
          <w:spacing w:val="25"/>
        </w:rPr>
        <w:t> </w:t>
      </w:r>
      <w:r>
        <w:rPr>
          <w:b w:val="0"/>
        </w:rPr>
        <w:t>forward </w:t>
      </w:r>
      <w:r>
        <w:rPr>
          <w:b w:val="0"/>
          <w:spacing w:val="-2"/>
        </w:rPr>
        <w:t>to</w:t>
      </w:r>
      <w:r>
        <w:rPr>
          <w:b w:val="0"/>
        </w:rPr>
        <w:t> CSIRO continuing </w:t>
      </w:r>
      <w:r>
        <w:rPr>
          <w:b w:val="0"/>
          <w:spacing w:val="-2"/>
        </w:rPr>
        <w:t>to</w:t>
      </w:r>
      <w:r>
        <w:rPr>
          <w:b w:val="0"/>
        </w:rPr>
        <w:t> play a leadership </w:t>
      </w:r>
      <w:r>
        <w:rPr>
          <w:b w:val="0"/>
          <w:spacing w:val="-1"/>
        </w:rPr>
        <w:t>role</w:t>
      </w:r>
      <w:r>
        <w:rPr>
          <w:b w:val="0"/>
          <w:spacing w:val="54"/>
        </w:rPr>
        <w:t> </w:t>
      </w:r>
      <w:r>
        <w:rPr>
          <w:b w:val="0"/>
        </w:rPr>
        <w:t>in </w:t>
      </w:r>
      <w:r>
        <w:rPr>
          <w:b w:val="0"/>
          <w:spacing w:val="1"/>
        </w:rPr>
        <w:t>industry</w:t>
      </w:r>
      <w:r>
        <w:rPr>
          <w:b w:val="0"/>
        </w:rPr>
        <w:t> and </w:t>
      </w:r>
      <w:r>
        <w:rPr>
          <w:b w:val="0"/>
          <w:spacing w:val="-1"/>
        </w:rPr>
        <w:t>across</w:t>
      </w:r>
      <w:r>
        <w:rPr>
          <w:b w:val="0"/>
        </w:rPr>
        <w:t> our </w:t>
      </w:r>
      <w:r>
        <w:rPr>
          <w:b w:val="0"/>
          <w:spacing w:val="1"/>
        </w:rPr>
        <w:t>society.</w:t>
      </w:r>
      <w:r>
        <w:rPr/>
      </w: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23"/>
          <w:szCs w:val="23"/>
        </w:rPr>
      </w:pPr>
    </w:p>
    <w:p>
      <w:pPr>
        <w:pStyle w:val="Heading7"/>
        <w:spacing w:line="266" w:lineRule="auto" w:before="0"/>
        <w:ind w:left="526" w:right="2590"/>
        <w:jc w:val="left"/>
        <w:rPr>
          <w:b w:val="0"/>
          <w:bCs w:val="0"/>
        </w:rPr>
      </w:pPr>
      <w:r>
        <w:rPr>
          <w:spacing w:val="2"/>
        </w:rPr>
        <w:t>The</w:t>
      </w:r>
      <w:r>
        <w:rPr>
          <w:spacing w:val="-31"/>
        </w:rPr>
        <w:t> </w:t>
      </w:r>
      <w:r>
        <w:rPr>
          <w:spacing w:val="2"/>
        </w:rPr>
        <w:t>Hon</w:t>
      </w:r>
      <w:r>
        <w:rPr>
          <w:spacing w:val="-30"/>
        </w:rPr>
        <w:t> </w:t>
      </w:r>
      <w:r>
        <w:rPr>
          <w:spacing w:val="2"/>
        </w:rPr>
        <w:t>Ian</w:t>
      </w:r>
      <w:r>
        <w:rPr>
          <w:spacing w:val="-31"/>
        </w:rPr>
        <w:t> </w:t>
      </w:r>
      <w:r>
        <w:rPr>
          <w:spacing w:val="3"/>
        </w:rPr>
        <w:t>Macfarlane</w:t>
      </w:r>
      <w:r>
        <w:rPr>
          <w:spacing w:val="-30"/>
        </w:rPr>
        <w:t> </w:t>
      </w:r>
      <w:r>
        <w:rPr>
          <w:spacing w:val="1"/>
        </w:rPr>
        <w:t>MP</w:t>
      </w:r>
      <w:r>
        <w:rPr>
          <w:spacing w:val="24"/>
          <w:w w:val="95"/>
        </w:rPr>
        <w:t> </w:t>
      </w:r>
      <w:r>
        <w:rPr>
          <w:spacing w:val="1"/>
          <w:w w:val="95"/>
        </w:rPr>
        <w:t>M</w:t>
      </w:r>
      <w:r>
        <w:rPr>
          <w:spacing w:val="2"/>
          <w:w w:val="95"/>
        </w:rPr>
        <w:t>inister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for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Industry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and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Science</w:t>
      </w:r>
      <w:r>
        <w:rPr>
          <w:b w:val="0"/>
        </w:rPr>
      </w:r>
    </w:p>
    <w:p>
      <w:pPr>
        <w:pStyle w:val="BodyText"/>
        <w:spacing w:line="240" w:lineRule="auto" w:before="56"/>
        <w:ind w:left="526" w:right="0"/>
        <w:jc w:val="left"/>
      </w:pPr>
      <w:r>
        <w:rPr>
          <w:b w:val="0"/>
          <w:spacing w:val="-1"/>
          <w:w w:val="95"/>
        </w:rPr>
        <w:t>July</w:t>
      </w:r>
      <w:r>
        <w:rPr>
          <w:b w:val="0"/>
          <w:spacing w:val="-5"/>
          <w:w w:val="95"/>
        </w:rPr>
        <w:t> </w:t>
      </w:r>
      <w:r>
        <w:rPr>
          <w:b w:val="0"/>
          <w:w w:val="95"/>
        </w:rPr>
        <w:t>2015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5670" w:space="40"/>
            <w:col w:w="6200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1"/>
        <w:spacing w:line="240" w:lineRule="auto" w:before="51"/>
        <w:ind w:left="1081" w:right="0"/>
        <w:jc w:val="left"/>
        <w:rPr>
          <w:b w:val="0"/>
          <w:bCs w:val="0"/>
        </w:rPr>
      </w:pPr>
      <w:r>
        <w:rPr/>
        <w:pict>
          <v:group style="position:absolute;margin-left:538.583008pt;margin-top:-72.889626pt;width:56.7pt;height:198.45pt;mso-position-horizontal-relative:page;mso-position-vertical-relative:paragraph;z-index:1144" coordorigin="10772,-1458" coordsize="1134,3969">
            <v:group style="position:absolute;left:11339;top:-1458;width:567;height:2835" coordorigin="11339,-1458" coordsize="567,2835">
              <v:shape style="position:absolute;left:11339;top:-1458;width:567;height:2835" coordorigin="11339,-1458" coordsize="567,2835" path="m11339,1377l11906,1377,11906,-1458,11339,-1458,11339,1377xe" filled="true" fillcolor="#233e99" stroked="false">
                <v:path arrowok="t"/>
                <v:fill type="solid"/>
              </v:shape>
            </v:group>
            <v:group style="position:absolute;left:10772;top:1944;width:567;height:567" coordorigin="10772,1944" coordsize="567,567">
              <v:shape style="position:absolute;left:10772;top:1944;width:567;height:567" coordorigin="10772,1944" coordsize="567,567" path="m10772,2511l11339,2511,11339,1944,10772,1944,10772,2511xe" filled="true" fillcolor="#eb539e" stroked="false">
                <v:path arrowok="t"/>
                <v:fill type="solid"/>
              </v:shape>
            </v:group>
            <v:group style="position:absolute;left:11339;top:1377;width:567;height:567" coordorigin="11339,1377" coordsize="567,567">
              <v:shape style="position:absolute;left:11339;top:1377;width:567;height:567" coordorigin="11339,1377" coordsize="567,567" path="m11339,1944l11906,1944,11906,1377,11339,1377,11339,1944xe" filled="true" fillcolor="#7ac143" stroked="false">
                <v:path arrowok="t"/>
                <v:fill type="solid"/>
              </v:shape>
            </v:group>
            <w10:wrap type="none"/>
          </v:group>
        </w:pict>
      </w:r>
      <w:bookmarkStart w:name="Message from the Chief Executive" w:id="6"/>
      <w:bookmarkEnd w:id="6"/>
      <w:r>
        <w:rPr>
          <w:b w:val="0"/>
        </w:rPr>
      </w:r>
      <w:bookmarkStart w:name="Message" w:id="7"/>
      <w:bookmarkEnd w:id="7"/>
      <w:r>
        <w:rPr>
          <w:b w:val="0"/>
        </w:rPr>
      </w:r>
      <w:bookmarkStart w:name="from the Chief Executive" w:id="8"/>
      <w:bookmarkEnd w:id="8"/>
      <w:r>
        <w:rPr>
          <w:b w:val="0"/>
        </w:rPr>
      </w:r>
      <w:bookmarkStart w:name="_bookmark1" w:id="9"/>
      <w:bookmarkEnd w:id="9"/>
      <w:r>
        <w:rPr>
          <w:b w:val="0"/>
        </w:rPr>
      </w:r>
      <w:r>
        <w:rPr>
          <w:color w:val="00395A"/>
          <w:spacing w:val="-5"/>
        </w:rPr>
        <w:t>MESSAGE</w:t>
      </w:r>
      <w:r>
        <w:rPr>
          <w:b w:val="0"/>
        </w:rPr>
      </w:r>
    </w:p>
    <w:p>
      <w:pPr>
        <w:pStyle w:val="Heading2"/>
        <w:spacing w:line="240" w:lineRule="auto" w:before="48"/>
        <w:ind w:right="0"/>
        <w:jc w:val="left"/>
        <w:rPr>
          <w:b w:val="0"/>
          <w:bCs w:val="0"/>
        </w:rPr>
      </w:pPr>
      <w:r>
        <w:rPr>
          <w:color w:val="13B6EA"/>
          <w:spacing w:val="-5"/>
        </w:rPr>
        <w:t>from</w:t>
      </w:r>
      <w:r>
        <w:rPr>
          <w:color w:val="13B6EA"/>
        </w:rPr>
        <w:t> </w:t>
      </w:r>
      <w:r>
        <w:rPr>
          <w:color w:val="13B6EA"/>
          <w:spacing w:val="-4"/>
        </w:rPr>
        <w:t>the</w:t>
      </w:r>
      <w:r>
        <w:rPr>
          <w:color w:val="13B6EA"/>
        </w:rPr>
        <w:t> </w:t>
      </w:r>
      <w:r>
        <w:rPr>
          <w:color w:val="13B6EA"/>
          <w:spacing w:val="-7"/>
        </w:rPr>
        <w:t>Chief</w:t>
      </w:r>
      <w:r>
        <w:rPr>
          <w:color w:val="13B6EA"/>
        </w:rPr>
        <w:t> </w:t>
      </w:r>
      <w:r>
        <w:rPr>
          <w:color w:val="13B6EA"/>
          <w:spacing w:val="-6"/>
        </w:rPr>
        <w:t>Executive</w:t>
      </w:r>
      <w:r>
        <w:rPr>
          <w:b w:val="0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UnitRoundedOT-Bold" w:hAnsi="UnitRoundedOT-Bold" w:cs="UnitRoundedOT-Bold" w:eastAsia="UnitRoundedOT-Bold"/>
          <w:b/>
          <w:bCs/>
          <w:sz w:val="22"/>
          <w:szCs w:val="22"/>
        </w:rPr>
      </w:pPr>
    </w:p>
    <w:p>
      <w:pPr>
        <w:spacing w:after="0" w:line="240" w:lineRule="auto"/>
        <w:rPr>
          <w:rFonts w:ascii="UnitRoundedOT-Bold" w:hAnsi="UnitRoundedOT-Bold" w:cs="UnitRoundedOT-Bold" w:eastAsia="UnitRoundedOT-Bold"/>
          <w:sz w:val="22"/>
          <w:szCs w:val="22"/>
        </w:rPr>
        <w:sectPr>
          <w:pgSz w:w="11910" w:h="16840"/>
          <w:pgMar w:header="0" w:footer="427" w:top="0" w:bottom="620" w:left="0" w:right="0"/>
        </w:sectPr>
      </w:pPr>
    </w:p>
    <w:p>
      <w:pPr>
        <w:pStyle w:val="BodyText"/>
        <w:spacing w:line="240" w:lineRule="auto" w:before="71"/>
        <w:ind w:right="0"/>
        <w:jc w:val="left"/>
      </w:pPr>
      <w:r>
        <w:rPr>
          <w:b w:val="0"/>
          <w:spacing w:val="1"/>
        </w:rPr>
        <w:t>Science</w:t>
      </w:r>
      <w:r>
        <w:rPr>
          <w:b w:val="0"/>
        </w:rPr>
        <w:t> </w:t>
      </w:r>
      <w:r>
        <w:rPr>
          <w:b w:val="0"/>
          <w:spacing w:val="-1"/>
        </w:rPr>
        <w:t>always</w:t>
      </w:r>
      <w:r>
        <w:rPr>
          <w:b w:val="0"/>
        </w:rPr>
        <w:t> </w:t>
      </w:r>
      <w:r>
        <w:rPr>
          <w:b w:val="0"/>
          <w:spacing w:val="2"/>
        </w:rPr>
        <w:t>starts</w:t>
      </w:r>
      <w:r>
        <w:rPr>
          <w:b w:val="0"/>
        </w:rPr>
        <w:t> </w:t>
      </w:r>
      <w:r>
        <w:rPr>
          <w:b w:val="0"/>
          <w:spacing w:val="2"/>
        </w:rPr>
        <w:t>with</w:t>
      </w:r>
      <w:r>
        <w:rPr>
          <w:b w:val="0"/>
        </w:rPr>
        <w:t> a </w:t>
      </w:r>
      <w:r>
        <w:rPr>
          <w:b w:val="0"/>
          <w:spacing w:val="1"/>
        </w:rPr>
        <w:t>question.</w:t>
      </w:r>
      <w:r>
        <w:rPr>
          <w:b w:val="0"/>
        </w:rPr>
        <w:t> For CSIRO,</w:t>
      </w:r>
      <w:r>
        <w:rPr/>
      </w:r>
    </w:p>
    <w:p>
      <w:pPr>
        <w:pStyle w:val="BodyText"/>
        <w:spacing w:line="266" w:lineRule="auto" w:before="24"/>
        <w:ind w:right="18"/>
        <w:jc w:val="left"/>
      </w:pPr>
      <w:r>
        <w:rPr>
          <w:b w:val="0"/>
          <w:bCs w:val="0"/>
        </w:rPr>
        <w:t>our </w:t>
      </w:r>
      <w:r>
        <w:rPr>
          <w:b w:val="0"/>
          <w:bCs w:val="0"/>
          <w:spacing w:val="1"/>
        </w:rPr>
        <w:t>question</w:t>
      </w:r>
      <w:r>
        <w:rPr>
          <w:b w:val="0"/>
          <w:bCs w:val="0"/>
        </w:rPr>
        <w:t> must be, what does Australia need? In a</w:t>
      </w:r>
      <w:r>
        <w:rPr>
          <w:b w:val="0"/>
          <w:bCs w:val="0"/>
          <w:spacing w:val="24"/>
        </w:rPr>
        <w:t> </w:t>
      </w:r>
      <w:r>
        <w:rPr>
          <w:b w:val="0"/>
          <w:bCs w:val="0"/>
        </w:rPr>
        <w:t>decade,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CSIRO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be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1</w:t>
      </w:r>
      <w:r>
        <w:rPr>
          <w:b w:val="0"/>
          <w:bCs w:val="0"/>
        </w:rPr>
        <w:t>00 –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what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we deliver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the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1"/>
        </w:rPr>
        <w:t>nation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celebrate at </w:t>
      </w:r>
      <w:r>
        <w:rPr>
          <w:b w:val="0"/>
          <w:bCs w:val="0"/>
          <w:spacing w:val="-1"/>
        </w:rPr>
        <w:t>that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centenary?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263"/>
        <w:jc w:val="left"/>
      </w:pPr>
      <w:r>
        <w:rPr>
          <w:b w:val="0"/>
          <w:bCs w:val="0"/>
        </w:rPr>
        <w:t>In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2015,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we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crowd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sourced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ideas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from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more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than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  <w:spacing w:val="1"/>
        </w:rPr>
        <w:t>7</w:t>
      </w:r>
      <w:r>
        <w:rPr>
          <w:b w:val="0"/>
          <w:bCs w:val="0"/>
        </w:rPr>
        <w:t>000</w:t>
      </w:r>
      <w:r>
        <w:rPr>
          <w:b w:val="0"/>
          <w:bCs w:val="0"/>
          <w:spacing w:val="6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  <w:spacing w:val="6"/>
        </w:rPr>
        <w:t> </w:t>
      </w:r>
      <w:r>
        <w:rPr>
          <w:b w:val="0"/>
          <w:bCs w:val="0"/>
        </w:rPr>
        <w:t>our</w:t>
      </w:r>
      <w:r>
        <w:rPr>
          <w:b w:val="0"/>
          <w:bCs w:val="0"/>
          <w:spacing w:val="7"/>
        </w:rPr>
        <w:t> </w:t>
      </w:r>
      <w:r>
        <w:rPr>
          <w:b w:val="0"/>
          <w:bCs w:val="0"/>
        </w:rPr>
        <w:t>creative</w:t>
      </w:r>
      <w:r>
        <w:rPr>
          <w:b w:val="0"/>
          <w:bCs w:val="0"/>
          <w:spacing w:val="6"/>
        </w:rPr>
        <w:t> </w:t>
      </w:r>
      <w:r>
        <w:rPr>
          <w:b w:val="0"/>
          <w:bCs w:val="0"/>
        </w:rPr>
        <w:t>people,</w:t>
      </w:r>
      <w:r>
        <w:rPr>
          <w:b w:val="0"/>
          <w:bCs w:val="0"/>
          <w:spacing w:val="7"/>
        </w:rPr>
        <w:t> </w:t>
      </w:r>
      <w:r>
        <w:rPr>
          <w:b w:val="0"/>
          <w:bCs w:val="0"/>
        </w:rPr>
        <w:t>customers,</w:t>
      </w:r>
      <w:r>
        <w:rPr>
          <w:b w:val="0"/>
          <w:bCs w:val="0"/>
          <w:spacing w:val="6"/>
        </w:rPr>
        <w:t> </w:t>
      </w:r>
      <w:r>
        <w:rPr>
          <w:b w:val="0"/>
          <w:bCs w:val="0"/>
        </w:rPr>
        <w:t>thought</w:t>
      </w:r>
      <w:r>
        <w:rPr>
          <w:b w:val="0"/>
          <w:bCs w:val="0"/>
          <w:spacing w:val="38"/>
        </w:rPr>
        <w:t> </w:t>
      </w:r>
      <w:r>
        <w:rPr>
          <w:b w:val="0"/>
          <w:bCs w:val="0"/>
        </w:rPr>
        <w:t>leaders and the public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help answer </w:t>
      </w:r>
      <w:r>
        <w:rPr>
          <w:b w:val="0"/>
          <w:bCs w:val="0"/>
          <w:spacing w:val="-1"/>
        </w:rPr>
        <w:t>this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question.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  <w:spacing w:val="1"/>
        </w:rPr>
        <w:t>These</w:t>
      </w:r>
      <w:r>
        <w:rPr>
          <w:b w:val="0"/>
          <w:bCs w:val="0"/>
        </w:rPr>
        <w:t> inputs </w:t>
      </w:r>
      <w:r>
        <w:rPr>
          <w:b w:val="0"/>
          <w:bCs w:val="0"/>
          <w:spacing w:val="-1"/>
        </w:rPr>
        <w:t>have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identified</w:t>
      </w:r>
      <w:r>
        <w:rPr>
          <w:b w:val="0"/>
          <w:bCs w:val="0"/>
        </w:rPr>
        <w:t> the challenges and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1"/>
        </w:rPr>
        <w:t>opportunities</w:t>
      </w:r>
      <w:r>
        <w:rPr>
          <w:b w:val="0"/>
          <w:bCs w:val="0"/>
        </w:rPr>
        <w:t> we must respond </w:t>
      </w:r>
      <w:r>
        <w:rPr>
          <w:b w:val="0"/>
          <w:bCs w:val="0"/>
          <w:spacing w:val="-2"/>
        </w:rPr>
        <w:t>to,</w:t>
      </w:r>
      <w:r>
        <w:rPr>
          <w:b w:val="0"/>
          <w:bCs w:val="0"/>
        </w:rPr>
        <w:t> and shaped our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</w:rPr>
        <w:t>Strategy</w:t>
      </w:r>
      <w:r>
        <w:rPr>
          <w:b w:val="0"/>
          <w:bCs w:val="0"/>
          <w:spacing w:val="3"/>
        </w:rPr>
        <w:t> </w:t>
      </w:r>
      <w:r>
        <w:rPr>
          <w:b w:val="0"/>
          <w:bCs w:val="0"/>
          <w:spacing w:val="-2"/>
        </w:rPr>
        <w:t>2</w:t>
      </w:r>
      <w:r>
        <w:rPr>
          <w:b w:val="0"/>
          <w:bCs w:val="0"/>
          <w:spacing w:val="-1"/>
        </w:rPr>
        <w:t>0</w:t>
      </w:r>
      <w:r>
        <w:rPr>
          <w:b w:val="0"/>
          <w:bCs w:val="0"/>
          <w:spacing w:val="-2"/>
        </w:rPr>
        <w:t>2</w:t>
      </w:r>
      <w:r>
        <w:rPr>
          <w:b w:val="0"/>
          <w:bCs w:val="0"/>
          <w:spacing w:val="-1"/>
        </w:rPr>
        <w:t>0:</w:t>
      </w:r>
      <w:r>
        <w:rPr>
          <w:b w:val="0"/>
          <w:bCs w:val="0"/>
          <w:spacing w:val="3"/>
        </w:rPr>
        <w:t>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Innovation</w:t>
      </w:r>
      <w:r>
        <w:rPr>
          <w:b w:val="0"/>
          <w:bCs w:val="0"/>
          <w:spacing w:val="3"/>
        </w:rPr>
        <w:t> </w:t>
      </w:r>
      <w:r>
        <w:rPr>
          <w:b w:val="0"/>
          <w:bCs w:val="0"/>
        </w:rPr>
        <w:t>Catalyst.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18"/>
        <w:jc w:val="left"/>
      </w:pPr>
      <w:r>
        <w:rPr>
          <w:b w:val="0"/>
        </w:rPr>
        <w:t>Australia must </w:t>
      </w:r>
      <w:r>
        <w:rPr>
          <w:b w:val="0"/>
          <w:spacing w:val="1"/>
        </w:rPr>
        <w:t>be</w:t>
      </w:r>
      <w:r>
        <w:rPr>
          <w:b w:val="0"/>
        </w:rPr>
        <w:t> a high </w:t>
      </w:r>
      <w:r>
        <w:rPr>
          <w:b w:val="0"/>
          <w:spacing w:val="1"/>
        </w:rPr>
        <w:t>performing</w:t>
      </w:r>
      <w:r>
        <w:rPr>
          <w:b w:val="0"/>
        </w:rPr>
        <w:t> innovation</w:t>
      </w:r>
      <w:r>
        <w:rPr>
          <w:b w:val="0"/>
          <w:spacing w:val="28"/>
        </w:rPr>
        <w:t> </w:t>
      </w:r>
      <w:r>
        <w:rPr>
          <w:b w:val="0"/>
          <w:spacing w:val="-1"/>
        </w:rPr>
        <w:t>economy.</w:t>
      </w:r>
      <w:r>
        <w:rPr>
          <w:b w:val="0"/>
        </w:rPr>
        <w:t> In an interconnected world </w:t>
      </w:r>
      <w:r>
        <w:rPr>
          <w:b w:val="0"/>
          <w:spacing w:val="-1"/>
        </w:rPr>
        <w:t>of</w:t>
      </w:r>
      <w:r>
        <w:rPr>
          <w:b w:val="0"/>
        </w:rPr>
        <w:t> accelerating,</w:t>
      </w:r>
      <w:r>
        <w:rPr>
          <w:b w:val="0"/>
          <w:spacing w:val="34"/>
        </w:rPr>
        <w:t> </w:t>
      </w:r>
      <w:r>
        <w:rPr>
          <w:b w:val="0"/>
          <w:spacing w:val="-1"/>
        </w:rPr>
        <w:t>technology-driven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change,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our</w:t>
      </w:r>
      <w:r>
        <w:rPr>
          <w:b w:val="0"/>
          <w:spacing w:val="-4"/>
        </w:rPr>
        <w:t> </w:t>
      </w:r>
      <w:r>
        <w:rPr>
          <w:b w:val="0"/>
          <w:spacing w:val="-2"/>
        </w:rPr>
        <w:t>future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prosperity,</w:t>
      </w:r>
      <w:r>
        <w:rPr>
          <w:b w:val="0"/>
          <w:spacing w:val="-4"/>
        </w:rPr>
        <w:t> </w:t>
      </w:r>
      <w:r>
        <w:rPr>
          <w:b w:val="0"/>
          <w:spacing w:val="-2"/>
        </w:rPr>
        <w:t>health</w:t>
      </w:r>
      <w:r>
        <w:rPr>
          <w:b w:val="0"/>
          <w:spacing w:val="41"/>
        </w:rPr>
        <w:t> </w:t>
      </w:r>
      <w:r>
        <w:rPr>
          <w:b w:val="0"/>
        </w:rPr>
        <w:t>and sustainability </w:t>
      </w:r>
      <w:r>
        <w:rPr>
          <w:b w:val="0"/>
          <w:spacing w:val="-1"/>
        </w:rPr>
        <w:t>is</w:t>
      </w:r>
      <w:r>
        <w:rPr>
          <w:b w:val="0"/>
        </w:rPr>
        <w:t> </w:t>
      </w:r>
      <w:r>
        <w:rPr>
          <w:b w:val="0"/>
          <w:spacing w:val="-1"/>
        </w:rPr>
        <w:t>closely</w:t>
      </w:r>
      <w:r>
        <w:rPr>
          <w:b w:val="0"/>
        </w:rPr>
        <w:t> bound </w:t>
      </w:r>
      <w:r>
        <w:rPr>
          <w:b w:val="0"/>
          <w:spacing w:val="-2"/>
        </w:rPr>
        <w:t>to</w:t>
      </w:r>
      <w:r>
        <w:rPr>
          <w:b w:val="0"/>
        </w:rPr>
        <w:t> our </w:t>
      </w:r>
      <w:r>
        <w:rPr>
          <w:b w:val="0"/>
          <w:spacing w:val="2"/>
        </w:rPr>
        <w:t>capacity</w:t>
      </w:r>
      <w:r>
        <w:rPr/>
      </w:r>
    </w:p>
    <w:p>
      <w:pPr>
        <w:pStyle w:val="BodyText"/>
        <w:spacing w:line="266" w:lineRule="auto"/>
        <w:ind w:right="0"/>
        <w:jc w:val="left"/>
      </w:pPr>
      <w:r>
        <w:rPr>
          <w:b w:val="0"/>
        </w:rPr>
        <w:t>for</w:t>
      </w:r>
      <w:r>
        <w:rPr>
          <w:b w:val="0"/>
          <w:spacing w:val="-5"/>
        </w:rPr>
        <w:t> </w:t>
      </w:r>
      <w:r>
        <w:rPr>
          <w:b w:val="0"/>
        </w:rPr>
        <w:t>innovation.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However,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14,</w:t>
      </w:r>
      <w:r>
        <w:rPr>
          <w:b w:val="0"/>
          <w:spacing w:val="-5"/>
        </w:rPr>
        <w:t> </w:t>
      </w:r>
      <w:r>
        <w:rPr>
          <w:b w:val="0"/>
        </w:rPr>
        <w:t>global</w:t>
      </w:r>
      <w:r>
        <w:rPr>
          <w:b w:val="0"/>
          <w:spacing w:val="-4"/>
        </w:rPr>
        <w:t> </w:t>
      </w:r>
      <w:r>
        <w:rPr>
          <w:b w:val="0"/>
        </w:rPr>
        <w:t>rankings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of</w:t>
      </w:r>
      <w:r>
        <w:rPr>
          <w:b w:val="0"/>
          <w:spacing w:val="50"/>
        </w:rPr>
        <w:t> </w:t>
      </w:r>
      <w:r>
        <w:rPr>
          <w:b w:val="0"/>
        </w:rPr>
        <w:t>innovation such </w:t>
      </w:r>
      <w:r>
        <w:rPr>
          <w:b w:val="0"/>
          <w:spacing w:val="-1"/>
        </w:rPr>
        <w:t>as</w:t>
      </w:r>
      <w:r>
        <w:rPr>
          <w:b w:val="0"/>
        </w:rPr>
        <w:t> those by </w:t>
      </w:r>
      <w:r>
        <w:rPr>
          <w:b w:val="0"/>
          <w:spacing w:val="1"/>
        </w:rPr>
        <w:t>Cornell,</w:t>
      </w:r>
      <w:r>
        <w:rPr>
          <w:b w:val="0"/>
        </w:rPr>
        <w:t> </w:t>
      </w:r>
      <w:r>
        <w:rPr>
          <w:b w:val="0"/>
          <w:spacing w:val="1"/>
        </w:rPr>
        <w:t>INSEAD</w:t>
      </w:r>
      <w:r>
        <w:rPr>
          <w:b w:val="0"/>
        </w:rPr>
        <w:t> and </w:t>
      </w:r>
      <w:r>
        <w:rPr>
          <w:b w:val="0"/>
          <w:spacing w:val="1"/>
        </w:rPr>
        <w:t>WIPO</w:t>
      </w:r>
      <w:r>
        <w:rPr>
          <w:b w:val="0"/>
          <w:spacing w:val="28"/>
        </w:rPr>
        <w:t> </w:t>
      </w:r>
      <w:r>
        <w:rPr>
          <w:b w:val="0"/>
          <w:spacing w:val="-2"/>
        </w:rPr>
        <w:t>ranked</w:t>
      </w:r>
      <w:r>
        <w:rPr>
          <w:b w:val="0"/>
          <w:spacing w:val="-7"/>
        </w:rPr>
        <w:t> </w:t>
      </w:r>
      <w:r>
        <w:rPr>
          <w:b w:val="0"/>
          <w:spacing w:val="-2"/>
        </w:rPr>
        <w:t>Australia</w:t>
      </w:r>
      <w:r>
        <w:rPr>
          <w:b w:val="0"/>
          <w:spacing w:val="-6"/>
        </w:rPr>
        <w:t> </w:t>
      </w:r>
      <w:r>
        <w:rPr>
          <w:b w:val="0"/>
        </w:rPr>
        <w:t>10th</w:t>
      </w:r>
      <w:r>
        <w:rPr>
          <w:b w:val="0"/>
          <w:spacing w:val="-7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world</w:t>
      </w:r>
      <w:r>
        <w:rPr>
          <w:b w:val="0"/>
          <w:spacing w:val="-6"/>
        </w:rPr>
        <w:t> </w:t>
      </w:r>
      <w:r>
        <w:rPr>
          <w:b w:val="0"/>
          <w:spacing w:val="-2"/>
        </w:rPr>
        <w:t>for</w:t>
      </w:r>
      <w:r>
        <w:rPr>
          <w:b w:val="0"/>
          <w:spacing w:val="-7"/>
        </w:rPr>
        <w:t> </w:t>
      </w:r>
      <w:r>
        <w:rPr>
          <w:b w:val="0"/>
          <w:spacing w:val="-1"/>
        </w:rPr>
        <w:t>innovation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inputs,</w:t>
      </w:r>
      <w:r>
        <w:rPr>
          <w:b w:val="0"/>
          <w:spacing w:val="35"/>
        </w:rPr>
        <w:t> </w:t>
      </w:r>
      <w:r>
        <w:rPr>
          <w:b w:val="0"/>
        </w:rPr>
        <w:t>but</w:t>
      </w:r>
      <w:r>
        <w:rPr>
          <w:b w:val="0"/>
          <w:spacing w:val="-5"/>
        </w:rPr>
        <w:t> </w:t>
      </w:r>
      <w:r>
        <w:rPr>
          <w:b w:val="0"/>
          <w:spacing w:val="1"/>
        </w:rPr>
        <w:t>81st</w:t>
      </w:r>
      <w:r>
        <w:rPr>
          <w:b w:val="0"/>
          <w:spacing w:val="-4"/>
        </w:rPr>
        <w:t> </w:t>
      </w:r>
      <w:r>
        <w:rPr>
          <w:b w:val="0"/>
        </w:rPr>
        <w:t>for</w:t>
      </w:r>
      <w:r>
        <w:rPr>
          <w:b w:val="0"/>
          <w:spacing w:val="-4"/>
        </w:rPr>
        <w:t> </w:t>
      </w:r>
      <w:r>
        <w:rPr>
          <w:b w:val="0"/>
        </w:rPr>
        <w:t>innovation</w:t>
      </w:r>
      <w:r>
        <w:rPr>
          <w:b w:val="0"/>
          <w:spacing w:val="-4"/>
        </w:rPr>
        <w:t> </w:t>
      </w:r>
      <w:r>
        <w:rPr>
          <w:b w:val="0"/>
          <w:spacing w:val="2"/>
        </w:rPr>
        <w:t>efficiency.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We</w:t>
      </w:r>
      <w:r>
        <w:rPr>
          <w:b w:val="0"/>
          <w:spacing w:val="-4"/>
        </w:rPr>
        <w:t> </w:t>
      </w:r>
      <w:r>
        <w:rPr>
          <w:b w:val="0"/>
        </w:rPr>
        <w:t>rank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last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OECD for research-business </w:t>
      </w:r>
      <w:r>
        <w:rPr>
          <w:b w:val="0"/>
          <w:spacing w:val="1"/>
        </w:rPr>
        <w:t>collaboration,</w:t>
      </w:r>
      <w:r>
        <w:rPr>
          <w:b w:val="0"/>
        </w:rPr>
        <w:t> and our</w:t>
      </w:r>
      <w:r>
        <w:rPr>
          <w:b w:val="0"/>
          <w:spacing w:val="36"/>
        </w:rPr>
        <w:t> </w:t>
      </w:r>
      <w:r>
        <w:rPr>
          <w:b w:val="0"/>
          <w:spacing w:val="1"/>
        </w:rPr>
        <w:t>relative</w:t>
      </w:r>
      <w:r>
        <w:rPr>
          <w:b w:val="0"/>
        </w:rPr>
        <w:t> rankings for </w:t>
      </w:r>
      <w:r>
        <w:rPr>
          <w:b w:val="0"/>
          <w:spacing w:val="1"/>
        </w:rPr>
        <w:t>STEM</w:t>
      </w:r>
      <w:r>
        <w:rPr>
          <w:b w:val="0"/>
        </w:rPr>
        <w:t> </w:t>
      </w:r>
      <w:r>
        <w:rPr>
          <w:b w:val="0"/>
          <w:spacing w:val="1"/>
        </w:rPr>
        <w:t>education</w:t>
      </w:r>
      <w:r>
        <w:rPr>
          <w:b w:val="0"/>
        </w:rPr>
        <w:t> </w:t>
      </w:r>
      <w:r>
        <w:rPr>
          <w:b w:val="0"/>
          <w:spacing w:val="-1"/>
        </w:rPr>
        <w:t>are</w:t>
      </w:r>
      <w:r>
        <w:rPr>
          <w:b w:val="0"/>
        </w:rPr>
        <w:t> in decline.</w:t>
      </w:r>
      <w:r>
        <w:rPr/>
      </w:r>
    </w:p>
    <w:p>
      <w:pPr>
        <w:pStyle w:val="BodyText"/>
        <w:spacing w:line="216" w:lineRule="exact"/>
        <w:ind w:right="0"/>
        <w:jc w:val="left"/>
      </w:pPr>
      <w:r>
        <w:rPr>
          <w:b w:val="0"/>
          <w:spacing w:val="-2"/>
        </w:rPr>
        <w:t>We</w:t>
      </w:r>
      <w:r>
        <w:rPr>
          <w:b w:val="0"/>
        </w:rPr>
        <w:t> can, we must, do </w:t>
      </w:r>
      <w:r>
        <w:rPr>
          <w:b w:val="0"/>
          <w:spacing w:val="-1"/>
        </w:rPr>
        <w:t>better.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BodyText"/>
        <w:spacing w:line="266" w:lineRule="auto"/>
        <w:ind w:right="263"/>
        <w:jc w:val="left"/>
      </w:pPr>
      <w:r>
        <w:rPr>
          <w:b w:val="0"/>
          <w:bCs w:val="0"/>
        </w:rPr>
        <w:t>Innovation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a </w:t>
      </w:r>
      <w:r>
        <w:rPr>
          <w:b w:val="0"/>
          <w:bCs w:val="0"/>
          <w:spacing w:val="-1"/>
        </w:rPr>
        <w:t>team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sport,</w:t>
      </w:r>
      <w:r>
        <w:rPr>
          <w:b w:val="0"/>
          <w:bCs w:val="0"/>
        </w:rPr>
        <w:t> and Australians </w:t>
      </w:r>
      <w:r>
        <w:rPr>
          <w:b w:val="0"/>
          <w:bCs w:val="0"/>
          <w:spacing w:val="-1"/>
        </w:rPr>
        <w:t>don’t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</w:rPr>
        <w:t>want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be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  <w:spacing w:val="1"/>
        </w:rPr>
        <w:t>81st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in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any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sport!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CSIRO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not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succeed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</w:rPr>
        <w:t>unless we </w:t>
      </w:r>
      <w:r>
        <w:rPr>
          <w:b w:val="0"/>
          <w:bCs w:val="0"/>
          <w:spacing w:val="-1"/>
        </w:rPr>
        <w:t>are</w:t>
      </w:r>
      <w:r>
        <w:rPr>
          <w:b w:val="0"/>
          <w:bCs w:val="0"/>
        </w:rPr>
        <w:t> helping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lift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innovation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  <w:spacing w:val="1"/>
        </w:rPr>
        <w:t>performance</w:t>
      </w:r>
      <w:r>
        <w:rPr>
          <w:b w:val="0"/>
          <w:bCs w:val="0"/>
        </w:rPr>
        <w:t> – and </w:t>
      </w:r>
      <w:r>
        <w:rPr>
          <w:b w:val="0"/>
          <w:bCs w:val="0"/>
          <w:spacing w:val="-1"/>
        </w:rPr>
        <w:t>this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won’t</w:t>
      </w:r>
      <w:r>
        <w:rPr>
          <w:b w:val="0"/>
          <w:bCs w:val="0"/>
        </w:rPr>
        <w:t> happen through</w:t>
      </w:r>
      <w:r>
        <w:rPr/>
      </w:r>
    </w:p>
    <w:p>
      <w:pPr>
        <w:pStyle w:val="BodyText"/>
        <w:spacing w:line="266" w:lineRule="auto"/>
        <w:ind w:right="263"/>
        <w:jc w:val="left"/>
      </w:pPr>
      <w:r>
        <w:rPr>
          <w:b w:val="0"/>
        </w:rPr>
        <w:t>our </w:t>
      </w:r>
      <w:r>
        <w:rPr>
          <w:b w:val="0"/>
          <w:spacing w:val="2"/>
        </w:rPr>
        <w:t>efforts</w:t>
      </w:r>
      <w:r>
        <w:rPr>
          <w:b w:val="0"/>
        </w:rPr>
        <w:t> alone. A catalyst enables </w:t>
      </w:r>
      <w:r>
        <w:rPr>
          <w:b w:val="0"/>
          <w:spacing w:val="1"/>
        </w:rPr>
        <w:t>reactions</w:t>
      </w:r>
      <w:r>
        <w:rPr>
          <w:b w:val="0"/>
        </w:rPr>
        <w:t> in a</w:t>
      </w:r>
      <w:r>
        <w:rPr>
          <w:b w:val="0"/>
          <w:spacing w:val="24"/>
        </w:rPr>
        <w:t> </w:t>
      </w:r>
      <w:r>
        <w:rPr>
          <w:b w:val="0"/>
        </w:rPr>
        <w:t>system, helps new bonds </w:t>
      </w:r>
      <w:r>
        <w:rPr>
          <w:b w:val="0"/>
          <w:spacing w:val="-2"/>
        </w:rPr>
        <w:t>to</w:t>
      </w:r>
      <w:r>
        <w:rPr>
          <w:b w:val="0"/>
        </w:rPr>
        <w:t> form, and </w:t>
      </w:r>
      <w:r>
        <w:rPr>
          <w:b w:val="0"/>
          <w:spacing w:val="-1"/>
        </w:rPr>
        <w:t>creates</w:t>
      </w:r>
      <w:r>
        <w:rPr>
          <w:b w:val="0"/>
        </w:rPr>
        <w:t> new</w:t>
      </w:r>
      <w:r>
        <w:rPr>
          <w:b w:val="0"/>
          <w:spacing w:val="32"/>
        </w:rPr>
        <w:t> </w:t>
      </w:r>
      <w:r>
        <w:rPr>
          <w:b w:val="0"/>
        </w:rPr>
        <w:t>combinations. </w:t>
      </w:r>
      <w:r>
        <w:rPr>
          <w:b w:val="0"/>
          <w:spacing w:val="-1"/>
        </w:rPr>
        <w:t>Profound</w:t>
      </w:r>
      <w:r>
        <w:rPr>
          <w:b w:val="0"/>
        </w:rPr>
        <w:t> innovation happens at </w:t>
      </w:r>
      <w:r>
        <w:rPr>
          <w:b w:val="0"/>
        </w:rPr>
      </w:r>
      <w:r>
        <w:rPr>
          <w:b w:val="0"/>
        </w:rPr>
        <w:t>the</w:t>
      </w:r>
      <w:r>
        <w:rPr>
          <w:b w:val="0"/>
          <w:spacing w:val="48"/>
        </w:rPr>
        <w:t> </w:t>
      </w:r>
      <w:r>
        <w:rPr>
          <w:b w:val="0"/>
          <w:spacing w:val="1"/>
        </w:rPr>
        <w:t>intersection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disciplines,</w:t>
      </w:r>
      <w:r>
        <w:rPr>
          <w:b w:val="0"/>
        </w:rPr>
        <w:t> </w:t>
      </w:r>
      <w:r>
        <w:rPr>
          <w:b w:val="0"/>
          <w:spacing w:val="1"/>
        </w:rPr>
        <w:t>sectors,</w:t>
      </w:r>
      <w:r>
        <w:rPr>
          <w:b w:val="0"/>
        </w:rPr>
        <w:t> </w:t>
      </w:r>
      <w:r>
        <w:rPr>
          <w:b w:val="0"/>
          <w:spacing w:val="1"/>
        </w:rPr>
        <w:t>science</w:t>
      </w:r>
      <w:r>
        <w:rPr>
          <w:b w:val="0"/>
        </w:rPr>
        <w:t> and</w:t>
      </w:r>
      <w:r>
        <w:rPr>
          <w:b w:val="0"/>
          <w:spacing w:val="24"/>
        </w:rPr>
        <w:t> </w:t>
      </w:r>
      <w:r>
        <w:rPr>
          <w:b w:val="0"/>
        </w:rPr>
        <w:t>business. For CSIRO </w:t>
      </w:r>
      <w:r>
        <w:rPr>
          <w:b w:val="0"/>
          <w:spacing w:val="-2"/>
        </w:rPr>
        <w:t>to</w:t>
      </w:r>
      <w:r>
        <w:rPr>
          <w:b w:val="0"/>
        </w:rPr>
        <w:t> succeed, </w:t>
      </w:r>
      <w:r>
        <w:rPr>
          <w:b w:val="0"/>
          <w:spacing w:val="2"/>
        </w:rPr>
        <w:t>first</w:t>
      </w:r>
      <w:r>
        <w:rPr>
          <w:b w:val="0"/>
        </w:rPr>
        <w:t> and foremost,</w:t>
      </w:r>
      <w:r>
        <w:rPr>
          <w:b w:val="0"/>
          <w:spacing w:val="32"/>
        </w:rPr>
        <w:t> </w:t>
      </w:r>
      <w:r>
        <w:rPr>
          <w:b w:val="0"/>
        </w:rPr>
        <w:t>we must help </w:t>
      </w:r>
      <w:r>
        <w:rPr>
          <w:b w:val="0"/>
          <w:spacing w:val="-1"/>
        </w:rPr>
        <w:t>create</w:t>
      </w:r>
      <w:r>
        <w:rPr>
          <w:b w:val="0"/>
        </w:rPr>
        <w:t> these </w:t>
      </w:r>
      <w:r>
        <w:rPr>
          <w:b w:val="0"/>
          <w:spacing w:val="1"/>
        </w:rPr>
        <w:t>connections</w:t>
      </w:r>
      <w:r>
        <w:rPr>
          <w:b w:val="0"/>
        </w:rPr>
        <w:t> and help</w:t>
      </w:r>
      <w:r>
        <w:rPr>
          <w:b w:val="0"/>
          <w:spacing w:val="26"/>
        </w:rPr>
        <w:t> </w:t>
      </w:r>
      <w:r>
        <w:rPr>
          <w:b w:val="0"/>
        </w:rPr>
        <w:t>others succeed.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right="18"/>
        <w:jc w:val="left"/>
      </w:pPr>
      <w:r>
        <w:rPr/>
        <w:pict>
          <v:group style="position:absolute;margin-left:0pt;margin-top:113.899902pt;width:170.1pt;height:28.45pt;mso-position-horizontal-relative:page;mso-position-vertical-relative:paragraph;z-index:1168" coordorigin="0,2278" coordsize="3402,569">
            <v:shape style="position:absolute;left:0;top:2278;width:3402;height:569" coordorigin="0,2278" coordsize="3402,569" path="m0,2847l3402,2847,3402,2278,0,2278,0,2847xe" filled="true" fillcolor="#7ac143" stroked="false">
              <v:path arrowok="t"/>
              <v:fill type="solid"/>
            </v:shape>
            <w10:wrap type="none"/>
          </v:group>
        </w:pict>
      </w:r>
      <w:r>
        <w:rPr>
          <w:b w:val="0"/>
          <w:bCs w:val="0"/>
        </w:rPr>
        <w:t>Our </w:t>
      </w:r>
      <w:r>
        <w:rPr>
          <w:b w:val="0"/>
          <w:bCs w:val="0"/>
          <w:spacing w:val="1"/>
        </w:rPr>
        <w:t>science,</w:t>
      </w:r>
      <w:r>
        <w:rPr>
          <w:b w:val="0"/>
          <w:bCs w:val="0"/>
        </w:rPr>
        <w:t> technology and innovation must help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  <w:spacing w:val="-2"/>
        </w:rPr>
        <w:t>Australia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meet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the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challenges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and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opportunities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driven</w:t>
      </w:r>
      <w:r>
        <w:rPr>
          <w:b w:val="0"/>
          <w:bCs w:val="0"/>
          <w:spacing w:val="55"/>
        </w:rPr>
        <w:t> </w:t>
      </w:r>
      <w:r>
        <w:rPr>
          <w:b w:val="0"/>
          <w:bCs w:val="0"/>
        </w:rPr>
        <w:t>by the megatrends shaping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future. </w:t>
      </w:r>
      <w:r>
        <w:rPr>
          <w:b w:val="0"/>
          <w:bCs w:val="0"/>
          <w:spacing w:val="2"/>
        </w:rPr>
        <w:t>As</w:t>
      </w:r>
      <w:r>
        <w:rPr>
          <w:b w:val="0"/>
          <w:bCs w:val="0"/>
        </w:rPr>
        <w:t> the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-1"/>
        </w:rPr>
        <w:t>nation’s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mission-directed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research</w:t>
      </w:r>
      <w:r>
        <w:rPr>
          <w:b w:val="0"/>
          <w:bCs w:val="0"/>
        </w:rPr>
        <w:t> agency, </w:t>
      </w:r>
      <w:r>
        <w:rPr>
          <w:b w:val="0"/>
          <w:bCs w:val="0"/>
          <w:spacing w:val="-1"/>
        </w:rPr>
        <w:t>we</w:t>
      </w:r>
      <w:r>
        <w:rPr>
          <w:b w:val="0"/>
          <w:bCs w:val="0"/>
        </w:rPr>
        <w:t> must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</w:rPr>
        <w:t>help Australia understand and respond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accelerating</w:t>
      </w:r>
      <w:r>
        <w:rPr>
          <w:b w:val="0"/>
          <w:bCs w:val="0"/>
          <w:spacing w:val="50"/>
        </w:rPr>
        <w:t> </w:t>
      </w:r>
      <w:r>
        <w:rPr>
          <w:b w:val="0"/>
          <w:bCs w:val="0"/>
        </w:rPr>
        <w:t>global change, and the increasing integration and</w:t>
      </w:r>
      <w:r>
        <w:rPr>
          <w:b w:val="0"/>
          <w:bCs w:val="0"/>
          <w:spacing w:val="29"/>
        </w:rPr>
        <w:t> </w:t>
      </w:r>
      <w:r>
        <w:rPr>
          <w:b w:val="0"/>
          <w:bCs w:val="0"/>
          <w:spacing w:val="-2"/>
        </w:rPr>
        <w:t>interdependence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human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and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environmental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systems.</w:t>
      </w:r>
      <w:r>
        <w:rPr/>
      </w:r>
    </w:p>
    <w:p>
      <w:pPr>
        <w:pStyle w:val="BodyText"/>
        <w:spacing w:line="266" w:lineRule="auto" w:before="70"/>
        <w:ind w:left="527" w:right="1179"/>
        <w:jc w:val="left"/>
      </w:pPr>
      <w:r>
        <w:rPr/>
        <w:br w:type="column"/>
      </w: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must help respond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digital </w:t>
      </w:r>
      <w:r>
        <w:rPr>
          <w:b w:val="0"/>
          <w:bCs w:val="0"/>
          <w:spacing w:val="1"/>
        </w:rPr>
        <w:t>disruption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every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</w:rPr>
        <w:t>value </w:t>
      </w:r>
      <w:r>
        <w:rPr>
          <w:b w:val="0"/>
          <w:bCs w:val="0"/>
          <w:spacing w:val="-1"/>
        </w:rPr>
        <w:t>chain</w:t>
      </w:r>
      <w:r>
        <w:rPr>
          <w:b w:val="0"/>
          <w:bCs w:val="0"/>
        </w:rPr>
        <w:t> and build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digital </w:t>
      </w:r>
      <w:r>
        <w:rPr>
          <w:b w:val="0"/>
          <w:bCs w:val="0"/>
          <w:spacing w:val="1"/>
        </w:rPr>
        <w:t>capabilities.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learn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generate, organise and analyse</w:t>
      </w:r>
      <w:r>
        <w:rPr>
          <w:b w:val="0"/>
          <w:bCs w:val="0"/>
          <w:spacing w:val="25"/>
        </w:rPr>
        <w:t> </w:t>
      </w:r>
      <w:r>
        <w:rPr>
          <w:b w:val="0"/>
          <w:bCs w:val="0"/>
        </w:rPr>
        <w:t>massive data, and deliver valuable, trusted insight</w:t>
      </w:r>
      <w:r>
        <w:rPr>
          <w:b w:val="0"/>
          <w:bCs w:val="0"/>
          <w:spacing w:val="27"/>
        </w:rPr>
        <w:t> </w:t>
      </w:r>
      <w:r>
        <w:rPr>
          <w:b w:val="0"/>
          <w:bCs w:val="0"/>
          <w:spacing w:val="-1"/>
        </w:rPr>
        <w:t>across</w:t>
      </w:r>
      <w:r>
        <w:rPr>
          <w:b w:val="0"/>
          <w:bCs w:val="0"/>
        </w:rPr>
        <w:t> human and biophysical systems, from</w:t>
      </w:r>
      <w:r>
        <w:rPr>
          <w:b w:val="0"/>
          <w:bCs w:val="0"/>
        </w:rPr>
        <w:t> 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1"/>
        </w:rPr>
        <w:t>planetary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atomic</w:t>
      </w:r>
      <w:r>
        <w:rPr>
          <w:b w:val="0"/>
          <w:bCs w:val="0"/>
        </w:rPr>
        <w:t> scales. </w:t>
      </w: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must respond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a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  <w:spacing w:val="-2"/>
        </w:rPr>
        <w:t>faster,</w:t>
      </w:r>
      <w:r>
        <w:rPr>
          <w:b w:val="0"/>
          <w:bCs w:val="0"/>
        </w:rPr>
        <w:t> more networked world, where </w:t>
      </w:r>
      <w:r>
        <w:rPr>
          <w:b w:val="0"/>
          <w:bCs w:val="0"/>
          <w:spacing w:val="1"/>
        </w:rPr>
        <w:t>innovation</w:t>
      </w:r>
      <w:r>
        <w:rPr>
          <w:b w:val="0"/>
          <w:bCs w:val="0"/>
          <w:spacing w:val="29"/>
        </w:rPr>
        <w:t> </w:t>
      </w:r>
      <w:r>
        <w:rPr>
          <w:b w:val="0"/>
          <w:bCs w:val="0"/>
        </w:rPr>
        <w:t>requires </w:t>
      </w:r>
      <w:r>
        <w:rPr>
          <w:b w:val="0"/>
          <w:bCs w:val="0"/>
          <w:spacing w:val="1"/>
        </w:rPr>
        <w:t>collaboration,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agility</w:t>
      </w:r>
      <w:r>
        <w:rPr>
          <w:b w:val="0"/>
          <w:bCs w:val="0"/>
        </w:rPr>
        <w:t> and an </w:t>
      </w:r>
      <w:r>
        <w:rPr>
          <w:b w:val="0"/>
          <w:bCs w:val="0"/>
          <w:spacing w:val="1"/>
        </w:rPr>
        <w:t>ability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partner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</w:rPr>
        <w:t>seamlessly </w:t>
      </w:r>
      <w:r>
        <w:rPr>
          <w:b w:val="0"/>
          <w:bCs w:val="0"/>
          <w:spacing w:val="-1"/>
        </w:rPr>
        <w:t>across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disciplines</w:t>
      </w:r>
      <w:r>
        <w:rPr>
          <w:b w:val="0"/>
          <w:bCs w:val="0"/>
        </w:rPr>
        <w:t> and organisational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  <w:spacing w:val="1"/>
        </w:rPr>
        <w:t>boundaries</w:t>
      </w:r>
      <w:r>
        <w:rPr>
          <w:b w:val="0"/>
          <w:bCs w:val="0"/>
        </w:rPr>
        <w:t> which </w:t>
      </w:r>
      <w:r>
        <w:rPr>
          <w:b w:val="0"/>
          <w:bCs w:val="0"/>
          <w:spacing w:val="-1"/>
        </w:rPr>
        <w:t>are</w:t>
      </w:r>
      <w:r>
        <w:rPr>
          <w:b w:val="0"/>
          <w:bCs w:val="0"/>
        </w:rPr>
        <w:t> themselves being disrupted and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</w:rPr>
        <w:t>blurred. </w:t>
      </w: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must help </w:t>
      </w:r>
      <w:r>
        <w:rPr>
          <w:b w:val="0"/>
          <w:bCs w:val="0"/>
          <w:spacing w:val="-1"/>
        </w:rPr>
        <w:t>reinvent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existing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industries</w:t>
      </w:r>
      <w:r>
        <w:rPr>
          <w:b w:val="0"/>
          <w:bCs w:val="0"/>
        </w:rPr>
        <w:t> </w:t>
      </w:r>
      <w:r>
        <w:rPr>
          <w:b w:val="0"/>
          <w:bCs w:val="0"/>
        </w:rPr>
      </w:r>
      <w:r>
        <w:rPr>
          <w:b w:val="0"/>
          <w:bCs w:val="0"/>
        </w:rPr>
        <w:t>and</w:t>
      </w:r>
      <w:r>
        <w:rPr>
          <w:b w:val="0"/>
          <w:bCs w:val="0"/>
          <w:spacing w:val="24"/>
        </w:rPr>
        <w:t> </w:t>
      </w:r>
      <w:r>
        <w:rPr>
          <w:b w:val="0"/>
          <w:bCs w:val="0"/>
          <w:spacing w:val="1"/>
        </w:rPr>
        <w:t>strive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create</w:t>
      </w:r>
      <w:r>
        <w:rPr>
          <w:b w:val="0"/>
          <w:bCs w:val="0"/>
        </w:rPr>
        <w:t> a new </w:t>
      </w:r>
      <w:r>
        <w:rPr>
          <w:b w:val="0"/>
          <w:bCs w:val="0"/>
          <w:spacing w:val="1"/>
        </w:rPr>
        <w:t>industry</w:t>
      </w:r>
      <w:r>
        <w:rPr>
          <w:b w:val="0"/>
          <w:bCs w:val="0"/>
        </w:rPr>
        <w:t> for a changing</w:t>
      </w:r>
      <w:r>
        <w:rPr>
          <w:b w:val="0"/>
          <w:bCs w:val="0"/>
          <w:spacing w:val="24"/>
        </w:rPr>
        <w:t> </w:t>
      </w:r>
      <w:r>
        <w:rPr>
          <w:b w:val="0"/>
          <w:bCs w:val="0"/>
        </w:rPr>
        <w:t>Australian </w:t>
      </w:r>
      <w:r>
        <w:rPr>
          <w:b w:val="0"/>
          <w:bCs w:val="0"/>
          <w:spacing w:val="-1"/>
        </w:rPr>
        <w:t>economy.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left="527" w:right="1134"/>
        <w:jc w:val="both"/>
      </w:pPr>
      <w:r>
        <w:rPr>
          <w:b w:val="0"/>
          <w:spacing w:val="-6"/>
        </w:rPr>
        <w:t>To</w:t>
      </w:r>
      <w:r>
        <w:rPr>
          <w:b w:val="0"/>
        </w:rPr>
        <w:t> do all these things, we must work at scale </w:t>
      </w:r>
      <w:r>
        <w:rPr>
          <w:b w:val="0"/>
          <w:spacing w:val="-2"/>
        </w:rPr>
        <w:t>to</w:t>
      </w:r>
      <w:r>
        <w:rPr>
          <w:b w:val="0"/>
        </w:rPr>
        <w:t> deliver</w:t>
      </w:r>
      <w:r>
        <w:rPr>
          <w:b w:val="0"/>
          <w:spacing w:val="34"/>
        </w:rPr>
        <w:t> </w:t>
      </w:r>
      <w:r>
        <w:rPr>
          <w:b w:val="0"/>
        </w:rPr>
        <w:t>innovation </w:t>
      </w:r>
      <w:r>
        <w:rPr>
          <w:b w:val="0"/>
          <w:spacing w:val="-1"/>
        </w:rPr>
        <w:t>across</w:t>
      </w:r>
      <w:r>
        <w:rPr>
          <w:b w:val="0"/>
        </w:rPr>
        <w:t> a broad range </w:t>
      </w:r>
      <w:r>
        <w:rPr>
          <w:b w:val="0"/>
          <w:spacing w:val="-1"/>
        </w:rPr>
        <w:t>of</w:t>
      </w:r>
      <w:r>
        <w:rPr>
          <w:b w:val="0"/>
        </w:rPr>
        <w:t> national challenges</w:t>
      </w:r>
      <w:r>
        <w:rPr>
          <w:b w:val="0"/>
          <w:spacing w:val="56"/>
        </w:rPr>
        <w:t> </w:t>
      </w:r>
      <w:r>
        <w:rPr>
          <w:b w:val="0"/>
        </w:rPr>
        <w:t>and </w:t>
      </w:r>
      <w:r>
        <w:rPr>
          <w:b w:val="0"/>
          <w:spacing w:val="1"/>
        </w:rPr>
        <w:t>opportunities.</w:t>
      </w:r>
      <w:r>
        <w:rPr>
          <w:b w:val="0"/>
        </w:rPr>
        <w:t> </w:t>
      </w:r>
      <w:r>
        <w:rPr>
          <w:b w:val="0"/>
          <w:spacing w:val="-2"/>
        </w:rPr>
        <w:t>We</w:t>
      </w:r>
      <w:r>
        <w:rPr>
          <w:b w:val="0"/>
        </w:rPr>
        <w:t> must put the current and future</w:t>
      </w:r>
      <w:r>
        <w:rPr>
          <w:b w:val="0"/>
          <w:spacing w:val="32"/>
        </w:rPr>
        <w:t> </w:t>
      </w:r>
      <w:r>
        <w:rPr>
          <w:b w:val="0"/>
        </w:rPr>
        <w:t>needs </w:t>
      </w:r>
      <w:r>
        <w:rPr>
          <w:b w:val="0"/>
          <w:spacing w:val="-1"/>
        </w:rPr>
        <w:t>of</w:t>
      </w:r>
      <w:r>
        <w:rPr>
          <w:b w:val="0"/>
        </w:rPr>
        <w:t> our customers </w:t>
      </w:r>
      <w:r>
        <w:rPr>
          <w:b w:val="0"/>
          <w:spacing w:val="2"/>
        </w:rPr>
        <w:t>first,</w:t>
      </w:r>
      <w:r>
        <w:rPr>
          <w:b w:val="0"/>
        </w:rPr>
        <w:t> and </w:t>
      </w:r>
      <w:r>
        <w:rPr>
          <w:b w:val="0"/>
          <w:spacing w:val="-1"/>
        </w:rPr>
        <w:t>always</w:t>
      </w:r>
      <w:r>
        <w:rPr>
          <w:b w:val="0"/>
        </w:rPr>
        <w:t> </w:t>
      </w:r>
      <w:r>
        <w:rPr>
          <w:b w:val="0"/>
          <w:spacing w:val="-1"/>
        </w:rPr>
        <w:t>ask</w:t>
      </w:r>
      <w:r>
        <w:rPr>
          <w:b w:val="0"/>
        </w:rPr>
        <w:t> ourselves</w:t>
      </w:r>
      <w:r>
        <w:rPr/>
      </w:r>
    </w:p>
    <w:p>
      <w:pPr>
        <w:pStyle w:val="BodyText"/>
        <w:numPr>
          <w:ilvl w:val="0"/>
          <w:numId w:val="1"/>
        </w:numPr>
        <w:tabs>
          <w:tab w:pos="675" w:val="left" w:leader="none"/>
        </w:tabs>
        <w:spacing w:line="266" w:lineRule="auto" w:before="0" w:after="0"/>
        <w:ind w:left="527" w:right="1179" w:firstLine="0"/>
        <w:jc w:val="left"/>
      </w:pPr>
      <w:r>
        <w:rPr>
          <w:b w:val="0"/>
        </w:rPr>
        <w:t>who </w:t>
      </w:r>
      <w:r>
        <w:rPr>
          <w:b w:val="0"/>
          <w:spacing w:val="-1"/>
        </w:rPr>
        <w:t>is</w:t>
      </w:r>
      <w:r>
        <w:rPr>
          <w:b w:val="0"/>
        </w:rPr>
        <w:t> the </w:t>
      </w:r>
      <w:r>
        <w:rPr>
          <w:b w:val="0"/>
          <w:spacing w:val="-2"/>
        </w:rPr>
        <w:t>customer,</w:t>
      </w:r>
      <w:r>
        <w:rPr>
          <w:b w:val="0"/>
        </w:rPr>
        <w:t> what value do they need, and</w:t>
      </w:r>
      <w:r>
        <w:rPr>
          <w:b w:val="0"/>
          <w:spacing w:val="34"/>
        </w:rPr>
        <w:t> </w:t>
      </w:r>
      <w:r>
        <w:rPr>
          <w:b w:val="0"/>
          <w:spacing w:val="-1"/>
        </w:rPr>
        <w:t>are</w:t>
      </w:r>
      <w:r>
        <w:rPr>
          <w:b w:val="0"/>
        </w:rPr>
        <w:t> we delivering? </w:t>
      </w:r>
      <w:r>
        <w:rPr>
          <w:b w:val="0"/>
          <w:spacing w:val="-2"/>
        </w:rPr>
        <w:t>We</w:t>
      </w:r>
      <w:r>
        <w:rPr>
          <w:b w:val="0"/>
        </w:rPr>
        <w:t> must work </w:t>
      </w:r>
      <w:r>
        <w:rPr>
          <w:b w:val="0"/>
          <w:spacing w:val="-1"/>
        </w:rPr>
        <w:t>as</w:t>
      </w:r>
      <w:r>
        <w:rPr>
          <w:b w:val="0"/>
        </w:rPr>
        <w:t> a seamless </w:t>
      </w:r>
      <w:r>
        <w:rPr>
          <w:b w:val="0"/>
          <w:spacing w:val="-1"/>
        </w:rPr>
        <w:t>team</w:t>
      </w:r>
      <w:r>
        <w:rPr>
          <w:b w:val="0"/>
          <w:spacing w:val="21"/>
        </w:rPr>
        <w:t> </w:t>
      </w:r>
      <w:r>
        <w:rPr>
          <w:b w:val="0"/>
          <w:spacing w:val="-1"/>
        </w:rPr>
        <w:t>across</w:t>
      </w:r>
      <w:r>
        <w:rPr>
          <w:b w:val="0"/>
        </w:rPr>
        <w:t> our business units and </w:t>
      </w:r>
      <w:r>
        <w:rPr>
          <w:b w:val="0"/>
          <w:spacing w:val="1"/>
        </w:rPr>
        <w:t>support</w:t>
      </w:r>
      <w:r>
        <w:rPr>
          <w:b w:val="0"/>
        </w:rPr>
        <w:t> </w:t>
      </w:r>
      <w:r>
        <w:rPr>
          <w:b w:val="0"/>
          <w:spacing w:val="1"/>
        </w:rPr>
        <w:t>functions.</w:t>
      </w:r>
      <w:r>
        <w:rPr>
          <w:b w:val="0"/>
        </w:rPr>
        <w:t> </w:t>
      </w:r>
      <w:r>
        <w:rPr>
          <w:b w:val="0"/>
          <w:spacing w:val="-2"/>
        </w:rPr>
        <w:t>We</w:t>
      </w:r>
      <w:r>
        <w:rPr>
          <w:b w:val="0"/>
          <w:spacing w:val="48"/>
        </w:rPr>
        <w:t> </w:t>
      </w:r>
      <w:r>
        <w:rPr>
          <w:b w:val="0"/>
        </w:rPr>
        <w:t>must </w:t>
      </w:r>
      <w:r>
        <w:rPr>
          <w:b w:val="0"/>
          <w:spacing w:val="1"/>
        </w:rPr>
        <w:t>be</w:t>
      </w:r>
      <w:r>
        <w:rPr>
          <w:b w:val="0"/>
        </w:rPr>
        <w:t> a </w:t>
      </w:r>
      <w:r>
        <w:rPr>
          <w:b w:val="0"/>
          <w:spacing w:val="1"/>
        </w:rPr>
        <w:t>collaboration</w:t>
      </w:r>
      <w:r>
        <w:rPr>
          <w:b w:val="0"/>
        </w:rPr>
        <w:t> </w:t>
      </w:r>
      <w:r>
        <w:rPr>
          <w:b w:val="0"/>
          <w:spacing w:val="-1"/>
        </w:rPr>
        <w:t>hub,</w:t>
      </w:r>
      <w:r>
        <w:rPr>
          <w:b w:val="0"/>
        </w:rPr>
        <w:t> </w:t>
      </w:r>
      <w:r>
        <w:rPr>
          <w:b w:val="0"/>
          <w:spacing w:val="-1"/>
        </w:rPr>
        <w:t>we</w:t>
      </w:r>
      <w:r>
        <w:rPr>
          <w:b w:val="0"/>
        </w:rPr>
        <w:t> must </w:t>
      </w:r>
      <w:r>
        <w:rPr>
          <w:b w:val="0"/>
          <w:spacing w:val="-1"/>
        </w:rPr>
        <w:t>have</w:t>
      </w:r>
      <w:r>
        <w:rPr>
          <w:b w:val="0"/>
        </w:rPr>
        <w:t> a global</w:t>
      </w:r>
      <w:r>
        <w:rPr>
          <w:b w:val="0"/>
          <w:spacing w:val="29"/>
        </w:rPr>
        <w:t> </w:t>
      </w:r>
      <w:r>
        <w:rPr>
          <w:b w:val="0"/>
        </w:rPr>
        <w:t>outlook and global </w:t>
      </w:r>
      <w:r>
        <w:rPr>
          <w:b w:val="0"/>
          <w:spacing w:val="1"/>
        </w:rPr>
        <w:t>vision.</w:t>
      </w:r>
      <w:r>
        <w:rPr>
          <w:b w:val="0"/>
        </w:rPr>
        <w:t> </w:t>
      </w:r>
      <w:r>
        <w:rPr>
          <w:b w:val="0"/>
          <w:spacing w:val="-2"/>
        </w:rPr>
        <w:t>We</w:t>
      </w:r>
      <w:r>
        <w:rPr>
          <w:b w:val="0"/>
        </w:rPr>
        <w:t> must </w:t>
      </w:r>
      <w:r>
        <w:rPr>
          <w:b w:val="0"/>
          <w:spacing w:val="1"/>
        </w:rPr>
        <w:t>be</w:t>
      </w:r>
      <w:r>
        <w:rPr>
          <w:b w:val="0"/>
        </w:rPr>
        <w:t> </w:t>
      </w:r>
      <w:r>
        <w:rPr>
          <w:b w:val="0"/>
          <w:spacing w:val="2"/>
        </w:rPr>
        <w:t>getting</w:t>
      </w:r>
      <w:r>
        <w:rPr>
          <w:b w:val="0"/>
        </w:rPr>
        <w:t> the</w:t>
      </w:r>
      <w:r>
        <w:rPr>
          <w:b w:val="0"/>
          <w:spacing w:val="24"/>
        </w:rPr>
        <w:t> </w:t>
      </w:r>
      <w:r>
        <w:rPr>
          <w:b w:val="0"/>
        </w:rPr>
        <w:t>system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move</w:t>
      </w:r>
      <w:r>
        <w:rPr>
          <w:b w:val="0"/>
        </w:rPr>
        <w:t> through </w:t>
      </w:r>
      <w:r>
        <w:rPr>
          <w:b w:val="0"/>
          <w:spacing w:val="-2"/>
        </w:rPr>
        <w:t>faster,</w:t>
      </w:r>
      <w:r>
        <w:rPr>
          <w:b w:val="0"/>
        </w:rPr>
        <w:t> </w:t>
      </w:r>
      <w:r>
        <w:rPr>
          <w:b w:val="0"/>
          <w:spacing w:val="2"/>
        </w:rPr>
        <w:t>with</w:t>
      </w:r>
      <w:r>
        <w:rPr>
          <w:b w:val="0"/>
        </w:rPr>
        <w:t> </w:t>
      </w:r>
      <w:r>
        <w:rPr>
          <w:b w:val="0"/>
          <w:spacing w:val="1"/>
        </w:rPr>
        <w:t>virtuous</w:t>
      </w:r>
      <w:r>
        <w:rPr>
          <w:b w:val="0"/>
        </w:rPr>
        <w:t> cycles </w:t>
      </w:r>
      <w:r>
        <w:rPr>
          <w:b w:val="0"/>
          <w:spacing w:val="-1"/>
        </w:rPr>
        <w:t>of</w:t>
      </w:r>
      <w:r>
        <w:rPr>
          <w:b w:val="0"/>
          <w:spacing w:val="44"/>
        </w:rPr>
        <w:t> </w:t>
      </w:r>
      <w:r>
        <w:rPr>
          <w:b w:val="0"/>
          <w:spacing w:val="1"/>
        </w:rPr>
        <w:t>collaboration,</w:t>
      </w:r>
      <w:r>
        <w:rPr>
          <w:b w:val="0"/>
        </w:rPr>
        <w:t> innovation, value creation and learning.</w:t>
      </w:r>
      <w:r>
        <w:rPr>
          <w:b w:val="0"/>
          <w:spacing w:val="44"/>
        </w:rPr>
        <w:t> </w:t>
      </w:r>
      <w:r>
        <w:rPr>
          <w:b w:val="0"/>
          <w:spacing w:val="-2"/>
        </w:rPr>
        <w:t>We</w:t>
      </w:r>
      <w:r>
        <w:rPr>
          <w:b w:val="0"/>
        </w:rPr>
        <w:t> </w:t>
      </w:r>
      <w:r>
        <w:rPr>
          <w:b w:val="0"/>
          <w:spacing w:val="2"/>
        </w:rPr>
        <w:t>will</w:t>
      </w:r>
      <w:r>
        <w:rPr>
          <w:b w:val="0"/>
        </w:rPr>
        <w:t> not </w:t>
      </w:r>
      <w:r>
        <w:rPr>
          <w:b w:val="0"/>
          <w:spacing w:val="-1"/>
        </w:rPr>
        <w:t>always</w:t>
      </w:r>
      <w:r>
        <w:rPr>
          <w:b w:val="0"/>
        </w:rPr>
        <w:t> succeed, but we </w:t>
      </w:r>
      <w:r>
        <w:rPr>
          <w:b w:val="0"/>
          <w:spacing w:val="2"/>
        </w:rPr>
        <w:t>will</w:t>
      </w:r>
      <w:r>
        <w:rPr>
          <w:b w:val="0"/>
        </w:rPr>
        <w:t> never give </w:t>
      </w:r>
      <w:r>
        <w:rPr>
          <w:b w:val="0"/>
          <w:spacing w:val="-1"/>
        </w:rPr>
        <w:t>up.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left="527" w:right="1164"/>
        <w:jc w:val="left"/>
      </w:pP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must continually </w:t>
      </w:r>
      <w:r>
        <w:rPr>
          <w:b w:val="0"/>
          <w:bCs w:val="0"/>
          <w:spacing w:val="-1"/>
        </w:rPr>
        <w:t>evolve</w:t>
      </w:r>
      <w:r>
        <w:rPr>
          <w:b w:val="0"/>
          <w:bCs w:val="0"/>
        </w:rPr>
        <w:t> our </w:t>
      </w:r>
      <w:r>
        <w:rPr>
          <w:b w:val="0"/>
          <w:bCs w:val="0"/>
          <w:spacing w:val="1"/>
        </w:rPr>
        <w:t>portfolio,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we</w:t>
      </w:r>
      <w:r>
        <w:rPr>
          <w:b w:val="0"/>
          <w:bCs w:val="0"/>
        </w:rPr>
        <w:t> must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-1"/>
        </w:rPr>
        <w:t>have</w:t>
      </w:r>
      <w:r>
        <w:rPr>
          <w:b w:val="0"/>
          <w:bCs w:val="0"/>
        </w:rPr>
        <w:t> the courage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take</w:t>
      </w:r>
      <w:r>
        <w:rPr>
          <w:b w:val="0"/>
          <w:bCs w:val="0"/>
        </w:rPr>
        <w:t> technical and commercial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1"/>
        </w:rPr>
        <w:t>risk</w:t>
      </w:r>
      <w:r>
        <w:rPr>
          <w:b w:val="0"/>
          <w:bCs w:val="0"/>
        </w:rPr>
        <w:t> – </w:t>
      </w:r>
      <w:r>
        <w:rPr>
          <w:b w:val="0"/>
          <w:bCs w:val="0"/>
          <w:spacing w:val="1"/>
        </w:rPr>
        <w:t>knowing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that</w:t>
      </w:r>
      <w:r>
        <w:rPr>
          <w:b w:val="0"/>
          <w:bCs w:val="0"/>
        </w:rPr>
        <w:t> we </w:t>
      </w:r>
      <w:r>
        <w:rPr>
          <w:b w:val="0"/>
          <w:bCs w:val="0"/>
          <w:spacing w:val="-1"/>
        </w:rPr>
        <w:t>may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sometimes</w:t>
      </w:r>
      <w:r>
        <w:rPr>
          <w:b w:val="0"/>
          <w:bCs w:val="0"/>
        </w:rPr>
        <w:t> fail but </w:t>
      </w:r>
      <w:r>
        <w:rPr>
          <w:b w:val="0"/>
          <w:bCs w:val="0"/>
          <w:spacing w:val="-1"/>
        </w:rPr>
        <w:t>that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there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no </w:t>
      </w:r>
      <w:r>
        <w:rPr>
          <w:b w:val="0"/>
          <w:bCs w:val="0"/>
          <w:spacing w:val="1"/>
        </w:rPr>
        <w:t>better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teacher,</w:t>
      </w:r>
      <w:r>
        <w:rPr>
          <w:b w:val="0"/>
          <w:bCs w:val="0"/>
        </w:rPr>
        <w:t> and we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never stop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</w:rPr>
        <w:t>learning and investing in creating the </w:t>
      </w:r>
      <w:r>
        <w:rPr>
          <w:b w:val="0"/>
          <w:bCs w:val="0"/>
          <w:spacing w:val="1"/>
        </w:rPr>
        <w:t>platforms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the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</w:rPr>
        <w:t>future. </w:t>
      </w:r>
      <w:r>
        <w:rPr>
          <w:b w:val="0"/>
          <w:bCs w:val="0"/>
          <w:spacing w:val="-2"/>
        </w:rPr>
        <w:t>We</w:t>
      </w:r>
      <w:r>
        <w:rPr>
          <w:b w:val="0"/>
          <w:bCs w:val="0"/>
        </w:rPr>
        <w:t> must tackle our own business challenges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  <w:spacing w:val="22"/>
        </w:rPr>
        <w:t> </w:t>
      </w:r>
      <w:r>
        <w:rPr>
          <w:b w:val="0"/>
          <w:bCs w:val="0"/>
          <w:spacing w:val="-1"/>
        </w:rPr>
        <w:t>ensure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that</w:t>
      </w:r>
      <w:r>
        <w:rPr>
          <w:b w:val="0"/>
          <w:bCs w:val="0"/>
        </w:rPr>
        <w:t> we </w:t>
      </w:r>
      <w:r>
        <w:rPr>
          <w:b w:val="0"/>
          <w:bCs w:val="0"/>
          <w:spacing w:val="-1"/>
        </w:rPr>
        <w:t>are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delivering</w:t>
      </w:r>
      <w:r>
        <w:rPr>
          <w:b w:val="0"/>
          <w:bCs w:val="0"/>
        </w:rPr>
        <w:t> value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our customers,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1"/>
        </w:rPr>
        <w:t>moving</w:t>
      </w:r>
      <w:r>
        <w:rPr>
          <w:b w:val="0"/>
          <w:bCs w:val="0"/>
        </w:rPr>
        <w:t> at the speed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business and maximising our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</w:rPr>
        <w:t>return on the </w:t>
      </w:r>
      <w:r>
        <w:rPr>
          <w:b w:val="0"/>
          <w:bCs w:val="0"/>
          <w:spacing w:val="-1"/>
        </w:rPr>
        <w:t>nation’s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investment</w:t>
      </w:r>
      <w:r>
        <w:rPr>
          <w:b w:val="0"/>
          <w:bCs w:val="0"/>
        </w:rPr>
        <w:t> in us.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266" w:lineRule="auto"/>
        <w:ind w:left="527" w:right="1301"/>
        <w:jc w:val="left"/>
      </w:pPr>
      <w:r>
        <w:rPr/>
        <w:pict>
          <v:group style="position:absolute;margin-left:538.583008pt;margin-top:41.826893pt;width:56.7pt;height:56.7pt;mso-position-horizontal-relative:page;mso-position-vertical-relative:paragraph;z-index:1192" coordorigin="10772,837" coordsize="1134,1134">
            <v:group style="position:absolute;left:11339;top:1403;width:567;height:567" coordorigin="11339,1403" coordsize="567,567">
              <v:shape style="position:absolute;left:11339;top:1403;width:567;height:567" coordorigin="11339,1403" coordsize="567,567" path="m11339,1970l11906,1970,11906,1403,11339,1403,11339,1970xe" filled="true" fillcolor="#72cbd2" stroked="false">
                <v:path arrowok="t"/>
                <v:fill type="solid"/>
              </v:shape>
            </v:group>
            <v:group style="position:absolute;left:10772;top:837;width:567;height:567" coordorigin="10772,837" coordsize="567,567">
              <v:shape style="position:absolute;left:10772;top:837;width:567;height:567" coordorigin="10772,837" coordsize="567,567" path="m10772,1403l11339,1403,11339,837,10772,837,10772,1403xe" filled="true" fillcolor="#fdbb30" stroked="false">
                <v:path arrowok="t"/>
                <v:fill type="solid"/>
              </v:shape>
            </v:group>
            <v:group style="position:absolute;left:10772;top:1403;width:567;height:567" coordorigin="10772,1403" coordsize="567,567">
              <v:shape style="position:absolute;left:10772;top:1403;width:567;height:567" coordorigin="10772,1403" coordsize="567,567" path="m10772,1970l11339,1970,11339,1403,10772,1403,10772,1970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</w:rPr>
        <w:t>There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no more </w:t>
      </w:r>
      <w:r>
        <w:rPr>
          <w:b w:val="0"/>
          <w:bCs w:val="0"/>
          <w:spacing w:val="-1"/>
        </w:rPr>
        <w:t>potent</w:t>
      </w:r>
      <w:r>
        <w:rPr>
          <w:b w:val="0"/>
          <w:bCs w:val="0"/>
        </w:rPr>
        <w:t> fuel for creating </w:t>
      </w:r>
      <w:r>
        <w:rPr>
          <w:b w:val="0"/>
          <w:bCs w:val="0"/>
          <w:spacing w:val="1"/>
        </w:rPr>
        <w:t>enduring</w:t>
      </w:r>
      <w:r>
        <w:rPr>
          <w:b w:val="0"/>
          <w:bCs w:val="0"/>
          <w:spacing w:val="42"/>
        </w:rPr>
        <w:t> </w:t>
      </w:r>
      <w:r>
        <w:rPr>
          <w:b w:val="0"/>
          <w:bCs w:val="0"/>
        </w:rPr>
        <w:t>value </w:t>
      </w:r>
      <w:r>
        <w:rPr>
          <w:b w:val="0"/>
          <w:bCs w:val="0"/>
          <w:spacing w:val="-1"/>
        </w:rPr>
        <w:t>than</w:t>
      </w:r>
      <w:r>
        <w:rPr>
          <w:b w:val="0"/>
          <w:bCs w:val="0"/>
        </w:rPr>
        <w:t> technology-enabled innovation. This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  <w:spacing w:val="66"/>
        </w:rPr>
        <w:t> </w:t>
      </w:r>
      <w:r>
        <w:rPr>
          <w:b w:val="0"/>
          <w:bCs w:val="0"/>
        </w:rPr>
        <w:t>what we do. This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an </w:t>
      </w:r>
      <w:r>
        <w:rPr>
          <w:b w:val="0"/>
          <w:bCs w:val="0"/>
          <w:spacing w:val="1"/>
        </w:rPr>
        <w:t>exciting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time.</w:t>
      </w:r>
      <w:r>
        <w:rPr>
          <w:b w:val="0"/>
          <w:bCs w:val="0"/>
        </w:rPr>
        <w:t> This </w:t>
      </w:r>
      <w:r>
        <w:rPr>
          <w:b w:val="0"/>
          <w:bCs w:val="0"/>
          <w:spacing w:val="-1"/>
        </w:rPr>
        <w:t>is</w:t>
      </w:r>
      <w:r>
        <w:rPr>
          <w:b w:val="0"/>
          <w:bCs w:val="0"/>
        </w:rPr>
        <w:t> our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  <w:spacing w:val="-1"/>
        </w:rPr>
        <w:t>Strategy,</w:t>
      </w:r>
      <w:r>
        <w:rPr>
          <w:b w:val="0"/>
          <w:bCs w:val="0"/>
        </w:rPr>
        <w:t> our CSIRO, and our commitment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our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  <w:spacing w:val="-1"/>
        </w:rPr>
        <w:t>nation’s</w:t>
      </w:r>
      <w:r>
        <w:rPr>
          <w:b w:val="0"/>
          <w:bCs w:val="0"/>
        </w:rPr>
        <w:t> future. A future we </w:t>
      </w:r>
      <w:r>
        <w:rPr>
          <w:b w:val="0"/>
          <w:bCs w:val="0"/>
          <w:spacing w:val="2"/>
        </w:rPr>
        <w:t>will</w:t>
      </w:r>
      <w:r>
        <w:rPr>
          <w:b w:val="0"/>
          <w:bCs w:val="0"/>
        </w:rPr>
        <w:t> help </w:t>
      </w:r>
      <w:r>
        <w:rPr>
          <w:b w:val="0"/>
          <w:bCs w:val="0"/>
          <w:spacing w:val="-1"/>
        </w:rPr>
        <w:t>create.</w:t>
      </w:r>
      <w:r>
        <w:rPr/>
      </w: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23"/>
          <w:szCs w:val="23"/>
        </w:rPr>
      </w:pPr>
    </w:p>
    <w:p>
      <w:pPr>
        <w:pStyle w:val="Heading7"/>
        <w:spacing w:line="240" w:lineRule="auto" w:before="0"/>
        <w:ind w:left="527" w:right="0"/>
        <w:jc w:val="left"/>
        <w:rPr>
          <w:b w:val="0"/>
          <w:bCs w:val="0"/>
        </w:rPr>
      </w:pPr>
      <w:r>
        <w:rPr>
          <w:spacing w:val="6"/>
          <w:w w:val="95"/>
        </w:rPr>
        <w:t>L</w:t>
      </w:r>
      <w:r>
        <w:rPr>
          <w:spacing w:val="3"/>
          <w:w w:val="95"/>
        </w:rPr>
        <w:t>ar</w:t>
      </w:r>
      <w:r>
        <w:rPr>
          <w:spacing w:val="8"/>
          <w:w w:val="95"/>
        </w:rPr>
        <w:t>r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M</w:t>
      </w:r>
      <w:r>
        <w:rPr>
          <w:spacing w:val="3"/>
          <w:w w:val="95"/>
        </w:rPr>
        <w:t>a</w:t>
      </w:r>
      <w:r>
        <w:rPr>
          <w:spacing w:val="4"/>
          <w:w w:val="95"/>
        </w:rPr>
        <w:t>r</w:t>
      </w:r>
      <w:r>
        <w:rPr>
          <w:spacing w:val="3"/>
          <w:w w:val="95"/>
        </w:rPr>
        <w:t>s</w:t>
      </w:r>
      <w:r>
        <w:rPr>
          <w:spacing w:val="2"/>
          <w:w w:val="95"/>
        </w:rPr>
        <w:t>h</w:t>
      </w:r>
      <w:r>
        <w:rPr>
          <w:spacing w:val="3"/>
          <w:w w:val="95"/>
        </w:rPr>
        <w:t>all</w:t>
      </w:r>
      <w:r>
        <w:rPr>
          <w:b w:val="0"/>
        </w:rPr>
      </w:r>
    </w:p>
    <w:p>
      <w:pPr>
        <w:pStyle w:val="BodyText"/>
        <w:spacing w:line="240" w:lineRule="auto" w:before="80"/>
        <w:ind w:left="527" w:right="0"/>
        <w:jc w:val="left"/>
      </w:pPr>
      <w:r>
        <w:rPr>
          <w:b w:val="0"/>
          <w:spacing w:val="-1"/>
          <w:w w:val="95"/>
        </w:rPr>
        <w:t>July</w:t>
      </w:r>
      <w:r>
        <w:rPr>
          <w:b w:val="0"/>
          <w:spacing w:val="-5"/>
          <w:w w:val="95"/>
        </w:rPr>
        <w:t> </w:t>
      </w:r>
      <w:r>
        <w:rPr>
          <w:b w:val="0"/>
          <w:w w:val="95"/>
        </w:rPr>
        <w:t>2015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5669" w:space="40"/>
            <w:col w:w="6201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pgSz w:w="11910" w:h="16840"/>
          <w:pgMar w:header="0" w:footer="427" w:top="0" w:bottom="620" w:left="0" w:right="0"/>
        </w:sectPr>
      </w:pPr>
    </w:p>
    <w:p>
      <w:pPr>
        <w:pStyle w:val="Heading1"/>
        <w:spacing w:line="960" w:lineRule="exact" w:before="236"/>
        <w:ind w:right="0"/>
        <w:jc w:val="left"/>
        <w:rPr>
          <w:b w:val="0"/>
          <w:bCs w:val="0"/>
        </w:rPr>
      </w:pPr>
      <w:r>
        <w:rPr/>
        <w:pict>
          <v:group style="position:absolute;margin-left:510.235992pt;margin-top:-72.953621pt;width:85.1pt;height:85.1pt;mso-position-horizontal-relative:page;mso-position-vertical-relative:paragraph;z-index:1264" coordorigin="10205,-1459" coordsize="1702,1702">
            <v:group style="position:absolute;left:11906;top:-1458;width:2;height:567" coordorigin="11906,-1458" coordsize="2,567">
              <v:shape style="position:absolute;left:11906;top:-1458;width:2;height:567" coordorigin="11906,-1458" coordsize="0,567" path="m11906,-1458l11906,-891e" filled="false" stroked="true" strokeweight=".1pt" strokecolor="#eb539e">
                <v:path arrowok="t"/>
              </v:shape>
            </v:group>
            <v:group style="position:absolute;left:10205;top:-891;width:567;height:567" coordorigin="10205,-891" coordsize="567,567">
              <v:shape style="position:absolute;left:10205;top:-891;width:567;height:567" coordorigin="10205,-891" coordsize="567,567" path="m10772,-891l10205,-891,10205,-324,10772,-324,10772,-891xe" filled="true" fillcolor="#fdbb30" stroked="false">
                <v:path arrowok="t"/>
                <v:fill type="solid"/>
              </v:shape>
            </v:group>
            <v:group style="position:absolute;left:10772;top:-1458;width:1134;height:1134" coordorigin="10772,-1458" coordsize="1134,1134">
              <v:shape style="position:absolute;left:10772;top:-1458;width:1134;height:1134" coordorigin="10772,-1458" coordsize="1134,1134" path="m10772,-324l11905,-324,11905,-1458,10772,-1458,10772,-324xe" filled="true" fillcolor="#781d7d" stroked="false">
                <v:path arrowok="t"/>
                <v:fill type="solid"/>
              </v:shape>
            </v:group>
            <v:group style="position:absolute;left:10205;top:-324;width:567;height:567" coordorigin="10205,-324" coordsize="567,567">
              <v:shape style="position:absolute;left:10205;top:-324;width:567;height:567" coordorigin="10205,-324" coordsize="567,567" path="m10772,-324l10205,-324,10205,243,10772,243,10772,-324xe" filled="true" fillcolor="#13b6ea" stroked="false">
                <v:path arrowok="t"/>
                <v:fill type="solid"/>
              </v:shape>
            </v:group>
            <w10:wrap type="none"/>
          </v:group>
        </w:pict>
      </w:r>
      <w:bookmarkStart w:name="Our Future World" w:id="10"/>
      <w:bookmarkEnd w:id="10"/>
      <w:r>
        <w:rPr>
          <w:b w:val="0"/>
        </w:rPr>
      </w:r>
      <w:bookmarkStart w:name="Global megatrends shaping Australia’s fu" w:id="11"/>
      <w:bookmarkEnd w:id="11"/>
      <w:r>
        <w:rPr>
          <w:b w:val="0"/>
        </w:rPr>
      </w:r>
      <w:bookmarkStart w:name="_bookmark2" w:id="12"/>
      <w:bookmarkEnd w:id="12"/>
      <w:r>
        <w:rPr>
          <w:b w:val="0"/>
        </w:rPr>
      </w:r>
      <w:r>
        <w:rPr>
          <w:color w:val="00395A"/>
          <w:spacing w:val="-3"/>
        </w:rPr>
        <w:t>OUR</w:t>
      </w:r>
      <w:r>
        <w:rPr>
          <w:color w:val="00395A"/>
          <w:spacing w:val="17"/>
        </w:rPr>
        <w:t> </w:t>
      </w:r>
      <w:r>
        <w:rPr>
          <w:color w:val="00395A"/>
          <w:spacing w:val="-4"/>
        </w:rPr>
        <w:t>FUTURE</w:t>
      </w:r>
      <w:r>
        <w:rPr>
          <w:color w:val="00395A"/>
          <w:spacing w:val="19"/>
        </w:rPr>
        <w:t> </w:t>
      </w:r>
      <w:r>
        <w:rPr>
          <w:color w:val="00395A"/>
          <w:spacing w:val="-7"/>
        </w:rPr>
        <w:t>WORLD</w:t>
      </w:r>
      <w:r>
        <w:rPr>
          <w:b w:val="0"/>
        </w:rPr>
      </w:r>
    </w:p>
    <w:p>
      <w:pPr>
        <w:pStyle w:val="Heading2"/>
        <w:spacing w:line="600" w:lineRule="exact" w:before="240"/>
        <w:ind w:right="0"/>
        <w:jc w:val="left"/>
        <w:rPr>
          <w:b w:val="0"/>
          <w:bCs w:val="0"/>
        </w:rPr>
      </w:pPr>
      <w:r>
        <w:rPr>
          <w:color w:val="13B6EA"/>
          <w:spacing w:val="-6"/>
        </w:rPr>
        <w:t>Global</w:t>
      </w:r>
      <w:r>
        <w:rPr>
          <w:color w:val="13B6EA"/>
          <w:spacing w:val="25"/>
        </w:rPr>
        <w:t> </w:t>
      </w:r>
      <w:r>
        <w:rPr>
          <w:color w:val="13B6EA"/>
          <w:spacing w:val="-7"/>
        </w:rPr>
        <w:t>megatrends</w:t>
      </w:r>
      <w:r>
        <w:rPr>
          <w:color w:val="13B6EA"/>
          <w:spacing w:val="18"/>
        </w:rPr>
        <w:t> </w:t>
      </w:r>
      <w:r>
        <w:rPr>
          <w:color w:val="13B6EA"/>
          <w:spacing w:val="-7"/>
        </w:rPr>
        <w:t>shaping</w:t>
      </w:r>
      <w:r>
        <w:rPr>
          <w:color w:val="13B6EA"/>
          <w:spacing w:val="26"/>
        </w:rPr>
        <w:t> </w:t>
      </w:r>
      <w:r>
        <w:rPr>
          <w:color w:val="13B6EA"/>
          <w:spacing w:val="-10"/>
        </w:rPr>
        <w:t>Australia’s</w:t>
      </w:r>
      <w:r>
        <w:rPr>
          <w:color w:val="13B6EA"/>
          <w:spacing w:val="22"/>
        </w:rPr>
        <w:t> </w:t>
      </w:r>
      <w:r>
        <w:rPr>
          <w:color w:val="13B6EA"/>
          <w:spacing w:val="-7"/>
        </w:rPr>
        <w:t>future</w:t>
      </w:r>
      <w:r>
        <w:rPr>
          <w:b w:val="0"/>
          <w:bCs w:val="0"/>
        </w:rPr>
      </w:r>
    </w:p>
    <w:p>
      <w:pPr>
        <w:spacing w:line="240" w:lineRule="auto" w:before="5"/>
        <w:rPr>
          <w:rFonts w:ascii="UnitRoundedOT-Bold" w:hAnsi="UnitRoundedOT-Bold" w:cs="UnitRoundedOT-Bold" w:eastAsia="UnitRoundedOT-Bold"/>
          <w:b/>
          <w:bCs/>
          <w:sz w:val="80"/>
          <w:szCs w:val="80"/>
        </w:rPr>
      </w:pPr>
    </w:p>
    <w:p>
      <w:pPr>
        <w:pStyle w:val="BodyText"/>
        <w:spacing w:line="266" w:lineRule="auto"/>
        <w:ind w:right="63"/>
        <w:jc w:val="left"/>
      </w:pP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2015,</w:t>
      </w:r>
      <w:r>
        <w:rPr>
          <w:b w:val="0"/>
          <w:spacing w:val="-1"/>
        </w:rPr>
        <w:t> </w:t>
      </w:r>
      <w:r>
        <w:rPr>
          <w:b w:val="0"/>
        </w:rPr>
        <w:t>we </w:t>
      </w:r>
      <w:r>
        <w:rPr>
          <w:b w:val="0"/>
          <w:spacing w:val="-1"/>
        </w:rPr>
        <w:t>asked </w:t>
      </w:r>
      <w:r>
        <w:rPr>
          <w:b w:val="0"/>
        </w:rPr>
        <w:t>more</w:t>
      </w:r>
      <w:r>
        <w:rPr>
          <w:b w:val="0"/>
          <w:spacing w:val="-1"/>
        </w:rPr>
        <w:t> than</w:t>
      </w:r>
      <w:r>
        <w:rPr>
          <w:b w:val="0"/>
        </w:rPr>
        <w:t> </w:t>
      </w:r>
      <w:r>
        <w:rPr>
          <w:b w:val="0"/>
          <w:spacing w:val="1"/>
        </w:rPr>
        <w:t>7</w:t>
      </w:r>
      <w:r>
        <w:rPr>
          <w:b w:val="0"/>
        </w:rPr>
        <w:t>000</w:t>
      </w:r>
      <w:r>
        <w:rPr>
          <w:b w:val="0"/>
          <w:spacing w:val="-1"/>
        </w:rPr>
        <w:t> of</w:t>
      </w:r>
      <w:r>
        <w:rPr>
          <w:b w:val="0"/>
          <w:spacing w:val="22"/>
        </w:rPr>
        <w:t> </w:t>
      </w:r>
      <w:r>
        <w:rPr>
          <w:b w:val="0"/>
        </w:rPr>
        <w:t>our creative people, customers, thought</w:t>
      </w:r>
      <w:r>
        <w:rPr>
          <w:b w:val="0"/>
          <w:spacing w:val="32"/>
        </w:rPr>
        <w:t> </w:t>
      </w:r>
      <w:r>
        <w:rPr>
          <w:b w:val="0"/>
        </w:rPr>
        <w:t>leaders and the public </w:t>
      </w:r>
      <w:r>
        <w:rPr>
          <w:b w:val="0"/>
          <w:spacing w:val="-2"/>
        </w:rPr>
        <w:t>to</w:t>
      </w:r>
      <w:r>
        <w:rPr>
          <w:b w:val="0"/>
        </w:rPr>
        <w:t> help </w:t>
      </w:r>
      <w:r>
        <w:rPr>
          <w:b w:val="0"/>
          <w:spacing w:val="1"/>
        </w:rPr>
        <w:t>identify</w:t>
      </w:r>
      <w:r>
        <w:rPr/>
      </w:r>
    </w:p>
    <w:p>
      <w:pPr>
        <w:pStyle w:val="BodyText"/>
        <w:spacing w:line="266" w:lineRule="auto"/>
        <w:ind w:right="0"/>
        <w:jc w:val="left"/>
      </w:pPr>
      <w:r>
        <w:rPr>
          <w:b w:val="0"/>
        </w:rPr>
        <w:t>the megatrends which guide the </w:t>
      </w:r>
      <w:r>
        <w:rPr>
          <w:b w:val="0"/>
          <w:spacing w:val="1"/>
        </w:rPr>
        <w:t>science,</w:t>
      </w:r>
      <w:r>
        <w:rPr>
          <w:b w:val="0"/>
          <w:spacing w:val="29"/>
        </w:rPr>
        <w:t> </w:t>
      </w:r>
      <w:r>
        <w:rPr>
          <w:b w:val="0"/>
        </w:rPr>
        <w:t>technology and innovation </w:t>
      </w:r>
      <w:r>
        <w:rPr>
          <w:b w:val="0"/>
          <w:spacing w:val="-1"/>
        </w:rPr>
        <w:t>we</w:t>
      </w:r>
      <w:r>
        <w:rPr>
          <w:b w:val="0"/>
        </w:rPr>
        <w:t> do.</w:t>
      </w:r>
      <w:r>
        <w:rPr/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  <w:r>
        <w:rPr/>
        <w:br w:type="column"/>
      </w:r>
      <w:r>
        <w:rPr>
          <w:rFonts w:ascii="Corpid C1 Light"/>
          <w:b w:val="0"/>
          <w:sz w:val="2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pStyle w:val="Heading6"/>
        <w:spacing w:line="240" w:lineRule="auto" w:before="160"/>
        <w:ind w:right="0"/>
        <w:jc w:val="left"/>
        <w:rPr>
          <w:b w:val="0"/>
          <w:bCs w:val="0"/>
        </w:rPr>
      </w:pPr>
      <w:r>
        <w:rPr>
          <w:color w:val="00395A"/>
          <w:spacing w:val="-2"/>
        </w:rPr>
        <w:t>More</w:t>
      </w:r>
      <w:r>
        <w:rPr>
          <w:color w:val="00395A"/>
          <w:spacing w:val="-47"/>
        </w:rPr>
        <w:t> </w:t>
      </w:r>
      <w:r>
        <w:rPr>
          <w:color w:val="00395A"/>
          <w:spacing w:val="-3"/>
        </w:rPr>
        <w:t>from</w:t>
      </w:r>
      <w:r>
        <w:rPr>
          <w:color w:val="00395A"/>
          <w:spacing w:val="-47"/>
        </w:rPr>
        <w:t> </w:t>
      </w:r>
      <w:r>
        <w:rPr>
          <w:color w:val="00395A"/>
          <w:spacing w:val="-3"/>
        </w:rPr>
        <w:t>less</w:t>
      </w:r>
      <w:r>
        <w:rPr>
          <w:b w:val="0"/>
        </w:rPr>
      </w:r>
    </w:p>
    <w:p>
      <w:pPr>
        <w:pStyle w:val="BodyText"/>
        <w:spacing w:line="240" w:lineRule="auto" w:before="34"/>
        <w:ind w:left="1118" w:right="0"/>
        <w:jc w:val="left"/>
      </w:pPr>
      <w:r>
        <w:rPr>
          <w:b w:val="0"/>
        </w:rPr>
        <w:t>Innovation in </w:t>
      </w:r>
      <w:r>
        <w:rPr>
          <w:b w:val="0"/>
          <w:spacing w:val="1"/>
        </w:rPr>
        <w:t>meeting</w:t>
      </w:r>
      <w:r>
        <w:rPr>
          <w:b w:val="0"/>
        </w:rPr>
        <w:t> human needs by more </w:t>
      </w:r>
      <w:r>
        <w:rPr>
          <w:b w:val="0"/>
          <w:spacing w:val="2"/>
        </w:rPr>
        <w:t>efficient</w:t>
      </w:r>
      <w:r>
        <w:rPr/>
      </w:r>
    </w:p>
    <w:p>
      <w:pPr>
        <w:pStyle w:val="BodyText"/>
        <w:spacing w:line="266" w:lineRule="auto" w:before="24"/>
        <w:ind w:left="1118" w:right="1131"/>
        <w:jc w:val="left"/>
      </w:pPr>
      <w:r>
        <w:rPr>
          <w:b w:val="0"/>
        </w:rPr>
        <w:t>use </w:t>
      </w:r>
      <w:r>
        <w:rPr>
          <w:b w:val="0"/>
          <w:spacing w:val="-1"/>
        </w:rPr>
        <w:t>of</w:t>
      </w:r>
      <w:r>
        <w:rPr>
          <w:b w:val="0"/>
        </w:rPr>
        <w:t> mineral, </w:t>
      </w:r>
      <w:r>
        <w:rPr>
          <w:b w:val="0"/>
          <w:spacing w:val="-3"/>
        </w:rPr>
        <w:t>water,</w:t>
      </w:r>
      <w:r>
        <w:rPr>
          <w:b w:val="0"/>
        </w:rPr>
        <w:t> </w:t>
      </w:r>
      <w:r>
        <w:rPr>
          <w:b w:val="0"/>
          <w:spacing w:val="-1"/>
        </w:rPr>
        <w:t>energy</w:t>
      </w:r>
      <w:r>
        <w:rPr>
          <w:b w:val="0"/>
        </w:rPr>
        <w:t> and food resources in </w:t>
      </w:r>
      <w:r>
        <w:rPr>
          <w:b w:val="0"/>
          <w:spacing w:val="-1"/>
        </w:rPr>
        <w:t>light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  <w:spacing w:val="54"/>
        </w:rPr>
        <w:t> </w:t>
      </w:r>
      <w:r>
        <w:rPr>
          <w:b w:val="0"/>
          <w:spacing w:val="1"/>
        </w:rPr>
        <w:t>escalating</w:t>
      </w:r>
      <w:r>
        <w:rPr>
          <w:b w:val="0"/>
        </w:rPr>
        <w:t> demand and constrained </w:t>
      </w:r>
      <w:r>
        <w:rPr>
          <w:b w:val="0"/>
          <w:spacing w:val="-1"/>
        </w:rPr>
        <w:t>supply.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1"/>
          <w:w w:val="95"/>
        </w:rPr>
        <w:t>P</w:t>
      </w:r>
      <w:r>
        <w:rPr>
          <w:color w:val="00395A"/>
          <w:spacing w:val="-2"/>
          <w:w w:val="95"/>
        </w:rPr>
        <w:t>l</w:t>
      </w:r>
      <w:r>
        <w:rPr>
          <w:color w:val="00395A"/>
          <w:spacing w:val="-1"/>
          <w:w w:val="95"/>
        </w:rPr>
        <w:t>anetary</w:t>
      </w:r>
      <w:r>
        <w:rPr>
          <w:color w:val="00395A"/>
          <w:spacing w:val="-13"/>
          <w:w w:val="95"/>
        </w:rPr>
        <w:t> </w:t>
      </w:r>
      <w:r>
        <w:rPr>
          <w:color w:val="00395A"/>
          <w:spacing w:val="-2"/>
          <w:w w:val="95"/>
        </w:rPr>
        <w:t>pushback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163"/>
        <w:jc w:val="left"/>
      </w:pPr>
      <w:r>
        <w:rPr>
          <w:b w:val="0"/>
        </w:rPr>
        <w:t>Changes in </w:t>
      </w:r>
      <w:r>
        <w:rPr>
          <w:b w:val="0"/>
          <w:spacing w:val="1"/>
        </w:rPr>
        <w:t>earth</w:t>
      </w:r>
      <w:r>
        <w:rPr>
          <w:b w:val="0"/>
        </w:rPr>
        <w:t> systems from the global </w:t>
      </w:r>
      <w:r>
        <w:rPr>
          <w:b w:val="0"/>
          <w:spacing w:val="-2"/>
        </w:rPr>
        <w:t>to</w:t>
      </w:r>
      <w:r>
        <w:rPr>
          <w:b w:val="0"/>
        </w:rPr>
        <w:t> microbial </w:t>
      </w:r>
      <w:r>
        <w:rPr>
          <w:b w:val="0"/>
          <w:spacing w:val="-1"/>
        </w:rPr>
        <w:t>are</w:t>
      </w:r>
      <w:r>
        <w:rPr>
          <w:b w:val="0"/>
          <w:spacing w:val="30"/>
        </w:rPr>
        <w:t> </w:t>
      </w:r>
      <w:r>
        <w:rPr>
          <w:b w:val="0"/>
        </w:rPr>
        <w:t>creating challenges for humanity including </w:t>
      </w:r>
      <w:r>
        <w:rPr>
          <w:b w:val="0"/>
          <w:spacing w:val="-1"/>
        </w:rPr>
        <w:t>climate</w:t>
      </w:r>
      <w:r>
        <w:rPr>
          <w:b w:val="0"/>
        </w:rPr>
        <w:t> change</w:t>
      </w:r>
      <w:r>
        <w:rPr>
          <w:b w:val="0"/>
          <w:spacing w:val="46"/>
        </w:rPr>
        <w:t> </w:t>
      </w:r>
      <w:r>
        <w:rPr>
          <w:b w:val="0"/>
        </w:rPr>
        <w:t>and </w:t>
      </w:r>
      <w:r>
        <w:rPr>
          <w:b w:val="0"/>
          <w:spacing w:val="1"/>
        </w:rPr>
        <w:t>antibiotic</w:t>
      </w:r>
      <w:r>
        <w:rPr>
          <w:b w:val="0"/>
        </w:rPr>
        <w:t> resistance.</w:t>
      </w:r>
      <w:r>
        <w:rPr/>
      </w:r>
    </w:p>
    <w:p>
      <w:pPr>
        <w:spacing w:line="240" w:lineRule="auto" w:before="1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1"/>
          <w:w w:val="95"/>
        </w:rPr>
        <w:t>The</w:t>
      </w:r>
      <w:r>
        <w:rPr>
          <w:color w:val="00395A"/>
          <w:spacing w:val="-8"/>
          <w:w w:val="95"/>
        </w:rPr>
        <w:t> </w:t>
      </w:r>
      <w:r>
        <w:rPr>
          <w:color w:val="00395A"/>
          <w:spacing w:val="-1"/>
          <w:w w:val="95"/>
        </w:rPr>
        <w:t>silk</w:t>
      </w:r>
      <w:r>
        <w:rPr>
          <w:color w:val="00395A"/>
          <w:spacing w:val="-8"/>
          <w:w w:val="95"/>
        </w:rPr>
        <w:t> </w:t>
      </w:r>
      <w:r>
        <w:rPr>
          <w:color w:val="00395A"/>
          <w:spacing w:val="-3"/>
          <w:w w:val="95"/>
        </w:rPr>
        <w:t>h</w:t>
      </w:r>
      <w:r>
        <w:rPr>
          <w:color w:val="00395A"/>
          <w:spacing w:val="-4"/>
          <w:w w:val="95"/>
        </w:rPr>
        <w:t>i</w:t>
      </w:r>
      <w:r>
        <w:rPr>
          <w:color w:val="00395A"/>
          <w:spacing w:val="-3"/>
          <w:w w:val="95"/>
        </w:rPr>
        <w:t>ghway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163"/>
        <w:jc w:val="left"/>
      </w:pPr>
      <w:r>
        <w:rPr>
          <w:b w:val="0"/>
          <w:spacing w:val="-2"/>
        </w:rPr>
        <w:t>Rapid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growth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emerging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economies,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urbanisation,</w:t>
      </w:r>
      <w:r>
        <w:rPr>
          <w:b w:val="0"/>
          <w:spacing w:val="27"/>
        </w:rPr>
        <w:t> </w:t>
      </w:r>
      <w:r>
        <w:rPr>
          <w:b w:val="0"/>
          <w:spacing w:val="-1"/>
        </w:rPr>
        <w:t>geopolitical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change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transition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from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industrialisation</w:t>
      </w:r>
      <w:r>
        <w:rPr>
          <w:b w:val="0"/>
          <w:spacing w:val="36"/>
        </w:rPr>
        <w:t> </w:t>
      </w:r>
      <w:r>
        <w:rPr>
          <w:b w:val="0"/>
          <w:spacing w:val="-2"/>
        </w:rPr>
        <w:t>into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technologically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advanced</w:t>
      </w:r>
      <w:r>
        <w:rPr>
          <w:b w:val="0"/>
          <w:spacing w:val="-4"/>
        </w:rPr>
        <w:t> </w:t>
      </w:r>
      <w:r>
        <w:rPr>
          <w:b w:val="0"/>
        </w:rPr>
        <w:t>service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sectors.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4"/>
          <w:w w:val="95"/>
        </w:rPr>
        <w:t>For</w:t>
      </w:r>
      <w:r>
        <w:rPr>
          <w:color w:val="00395A"/>
          <w:spacing w:val="-3"/>
          <w:w w:val="95"/>
        </w:rPr>
        <w:t>ev</w:t>
      </w:r>
      <w:r>
        <w:rPr>
          <w:color w:val="00395A"/>
          <w:spacing w:val="-4"/>
          <w:w w:val="95"/>
        </w:rPr>
        <w:t>er</w:t>
      </w:r>
      <w:r>
        <w:rPr>
          <w:color w:val="00395A"/>
          <w:spacing w:val="-5"/>
          <w:w w:val="95"/>
        </w:rPr>
        <w:t> </w:t>
      </w:r>
      <w:r>
        <w:rPr>
          <w:color w:val="00395A"/>
          <w:spacing w:val="-2"/>
          <w:w w:val="95"/>
        </w:rPr>
        <w:t>young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386"/>
        <w:jc w:val="both"/>
      </w:pPr>
      <w:r>
        <w:rPr>
          <w:b w:val="0"/>
          <w:spacing w:val="1"/>
        </w:rPr>
        <w:t>The</w:t>
      </w:r>
      <w:r>
        <w:rPr>
          <w:b w:val="0"/>
        </w:rPr>
        <w:t> </w:t>
      </w:r>
      <w:r>
        <w:rPr>
          <w:b w:val="0"/>
          <w:spacing w:val="2"/>
        </w:rPr>
        <w:t>rise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the ageing </w:t>
      </w:r>
      <w:r>
        <w:rPr>
          <w:b w:val="0"/>
          <w:spacing w:val="1"/>
        </w:rPr>
        <w:t>population,</w:t>
      </w:r>
      <w:r>
        <w:rPr>
          <w:b w:val="0"/>
        </w:rPr>
        <w:t> retirement </w:t>
      </w:r>
      <w:r>
        <w:rPr>
          <w:b w:val="0"/>
          <w:spacing w:val="1"/>
        </w:rPr>
        <w:t>savings</w:t>
      </w:r>
      <w:r>
        <w:rPr>
          <w:b w:val="0"/>
        </w:rPr>
        <w:t> </w:t>
      </w:r>
      <w:r>
        <w:rPr>
          <w:b w:val="0"/>
          <w:spacing w:val="-1"/>
        </w:rPr>
        <w:t>gap,</w:t>
      </w:r>
      <w:r>
        <w:rPr>
          <w:b w:val="0"/>
          <w:spacing w:val="34"/>
        </w:rPr>
        <w:t> </w:t>
      </w:r>
      <w:r>
        <w:rPr>
          <w:b w:val="0"/>
        </w:rPr>
        <w:t>lifespans, healthcare expenditure, </w:t>
      </w:r>
      <w:r>
        <w:rPr>
          <w:b w:val="0"/>
          <w:spacing w:val="1"/>
        </w:rPr>
        <w:t>diet</w:t>
      </w:r>
      <w:r>
        <w:rPr>
          <w:b w:val="0"/>
        </w:rPr>
        <w:t> and </w:t>
      </w:r>
      <w:r>
        <w:rPr>
          <w:b w:val="0"/>
          <w:spacing w:val="1"/>
        </w:rPr>
        <w:t>lifestyle-related</w:t>
      </w:r>
      <w:r>
        <w:rPr>
          <w:b w:val="0"/>
          <w:spacing w:val="34"/>
        </w:rPr>
        <w:t> </w:t>
      </w:r>
      <w:r>
        <w:rPr>
          <w:b w:val="0"/>
        </w:rPr>
        <w:t>illness and mental </w:t>
      </w:r>
      <w:r>
        <w:rPr>
          <w:b w:val="0"/>
          <w:spacing w:val="-1"/>
        </w:rPr>
        <w:t>health</w:t>
      </w:r>
      <w:r>
        <w:rPr>
          <w:b w:val="0"/>
        </w:rPr>
        <w:t> awareness.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1"/>
          <w:w w:val="95"/>
        </w:rPr>
        <w:t>D</w:t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gita</w:t>
      </w:r>
      <w:r>
        <w:rPr>
          <w:color w:val="00395A"/>
          <w:spacing w:val="-2"/>
          <w:w w:val="95"/>
        </w:rPr>
        <w:t>l</w:t>
      </w:r>
      <w:r>
        <w:rPr>
          <w:color w:val="00395A"/>
          <w:spacing w:val="-8"/>
          <w:w w:val="95"/>
        </w:rPr>
        <w:t> </w:t>
      </w:r>
      <w:r>
        <w:rPr>
          <w:color w:val="00395A"/>
          <w:spacing w:val="-3"/>
          <w:w w:val="95"/>
        </w:rPr>
        <w:t>i</w:t>
      </w:r>
      <w:r>
        <w:rPr>
          <w:color w:val="00395A"/>
          <w:spacing w:val="-2"/>
          <w:w w:val="95"/>
        </w:rPr>
        <w:t>mmer</w:t>
      </w:r>
      <w:r>
        <w:rPr>
          <w:color w:val="00395A"/>
          <w:spacing w:val="-3"/>
          <w:w w:val="95"/>
        </w:rPr>
        <w:t>si</w:t>
      </w:r>
      <w:r>
        <w:rPr>
          <w:color w:val="00395A"/>
          <w:spacing w:val="-2"/>
          <w:w w:val="95"/>
        </w:rPr>
        <w:t>on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131"/>
        <w:jc w:val="left"/>
      </w:pPr>
      <w:r>
        <w:rPr>
          <w:b w:val="0"/>
          <w:spacing w:val="1"/>
        </w:rPr>
        <w:t>The</w:t>
      </w:r>
      <w:r>
        <w:rPr>
          <w:b w:val="0"/>
        </w:rPr>
        <w:t> </w:t>
      </w:r>
      <w:r>
        <w:rPr>
          <w:b w:val="0"/>
          <w:spacing w:val="1"/>
        </w:rPr>
        <w:t>exponential</w:t>
      </w:r>
      <w:r>
        <w:rPr>
          <w:b w:val="0"/>
        </w:rPr>
        <w:t> growth in computing </w:t>
      </w:r>
      <w:r>
        <w:rPr>
          <w:b w:val="0"/>
          <w:spacing w:val="-2"/>
        </w:rPr>
        <w:t>power,</w:t>
      </w:r>
      <w:r>
        <w:rPr>
          <w:b w:val="0"/>
        </w:rPr>
        <w:t> </w:t>
      </w:r>
      <w:r>
        <w:rPr>
          <w:b w:val="0"/>
          <w:spacing w:val="1"/>
        </w:rPr>
        <w:t>device</w:t>
      </w:r>
      <w:r>
        <w:rPr>
          <w:b w:val="0"/>
          <w:spacing w:val="34"/>
        </w:rPr>
        <w:t> </w:t>
      </w:r>
      <w:r>
        <w:rPr>
          <w:b w:val="0"/>
          <w:spacing w:val="1"/>
        </w:rPr>
        <w:t>connectivity,</w:t>
      </w:r>
      <w:r>
        <w:rPr>
          <w:b w:val="0"/>
        </w:rPr>
        <w:t> data volumes, internet users, </w:t>
      </w:r>
      <w:r>
        <w:rPr>
          <w:b w:val="0"/>
          <w:spacing w:val="2"/>
        </w:rPr>
        <w:t>artificial</w:t>
      </w:r>
      <w:r>
        <w:rPr>
          <w:b w:val="0"/>
          <w:spacing w:val="46"/>
        </w:rPr>
        <w:t> </w:t>
      </w:r>
      <w:r>
        <w:rPr>
          <w:b w:val="0"/>
          <w:spacing w:val="-1"/>
        </w:rPr>
        <w:t>intelligence</w:t>
      </w:r>
      <w:r>
        <w:rPr>
          <w:b w:val="0"/>
        </w:rPr>
        <w:t> and technological </w:t>
      </w:r>
      <w:r>
        <w:rPr>
          <w:b w:val="0"/>
          <w:spacing w:val="1"/>
        </w:rPr>
        <w:t>capabilities.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2"/>
          <w:w w:val="95"/>
        </w:rPr>
        <w:t>Porous</w:t>
      </w:r>
      <w:r>
        <w:rPr>
          <w:color w:val="00395A"/>
          <w:spacing w:val="-13"/>
          <w:w w:val="95"/>
        </w:rPr>
        <w:t> </w:t>
      </w:r>
      <w:r>
        <w:rPr>
          <w:color w:val="00395A"/>
          <w:spacing w:val="-1"/>
          <w:w w:val="95"/>
        </w:rPr>
        <w:t>boundar</w:t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es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131"/>
        <w:jc w:val="left"/>
      </w:pPr>
      <w:r>
        <w:rPr>
          <w:b w:val="0"/>
          <w:spacing w:val="-2"/>
        </w:rPr>
        <w:t>Changes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organisational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models,</w:t>
      </w:r>
      <w:r>
        <w:rPr>
          <w:b w:val="0"/>
          <w:spacing w:val="-4"/>
        </w:rPr>
        <w:t> </w:t>
      </w:r>
      <w:r>
        <w:rPr>
          <w:b w:val="0"/>
          <w:spacing w:val="-2"/>
        </w:rPr>
        <w:t>governance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systems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59"/>
        </w:rPr>
        <w:t> </w:t>
      </w:r>
      <w:r>
        <w:rPr>
          <w:b w:val="0"/>
          <w:spacing w:val="-2"/>
        </w:rPr>
        <w:t>employer-employee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relations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more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agile,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networked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and</w:t>
      </w:r>
      <w:r>
        <w:rPr>
          <w:b w:val="0"/>
          <w:spacing w:val="38"/>
        </w:rPr>
        <w:t> </w:t>
      </w:r>
      <w:r>
        <w:rPr>
          <w:b w:val="0"/>
          <w:spacing w:val="-1"/>
        </w:rPr>
        <w:t>flexible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economy</w:t>
      </w:r>
      <w:r>
        <w:rPr>
          <w:b w:val="0"/>
          <w:spacing w:val="-6"/>
        </w:rPr>
        <w:t> </w:t>
      </w:r>
      <w:r>
        <w:rPr>
          <w:b w:val="0"/>
          <w:spacing w:val="-2"/>
        </w:rPr>
        <w:t>which</w:t>
      </w:r>
      <w:r>
        <w:rPr>
          <w:b w:val="0"/>
          <w:spacing w:val="-6"/>
        </w:rPr>
        <w:t> </w:t>
      </w:r>
      <w:r>
        <w:rPr>
          <w:b w:val="0"/>
          <w:spacing w:val="-2"/>
        </w:rPr>
        <w:t>breaks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through</w:t>
      </w:r>
      <w:r>
        <w:rPr>
          <w:b w:val="0"/>
          <w:spacing w:val="-6"/>
        </w:rPr>
        <w:t> </w:t>
      </w:r>
      <w:r>
        <w:rPr>
          <w:b w:val="0"/>
          <w:spacing w:val="-1"/>
        </w:rPr>
        <w:t>traditional</w:t>
      </w:r>
      <w:r>
        <w:rPr>
          <w:b w:val="0"/>
          <w:spacing w:val="-6"/>
        </w:rPr>
        <w:t> </w:t>
      </w:r>
      <w:r>
        <w:rPr>
          <w:b w:val="0"/>
          <w:spacing w:val="-1"/>
        </w:rPr>
        <w:t>boundaries.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-2"/>
          <w:w w:val="95"/>
        </w:rPr>
        <w:t>Grea</w:t>
      </w:r>
      <w:r>
        <w:rPr>
          <w:color w:val="00395A"/>
          <w:spacing w:val="-3"/>
          <w:w w:val="95"/>
        </w:rPr>
        <w:t>t</w:t>
      </w:r>
      <w:r>
        <w:rPr>
          <w:color w:val="00395A"/>
          <w:spacing w:val="-14"/>
          <w:w w:val="95"/>
        </w:rPr>
        <w:t> </w:t>
      </w:r>
      <w:r>
        <w:rPr>
          <w:color w:val="00395A"/>
          <w:spacing w:val="-1"/>
          <w:w w:val="95"/>
        </w:rPr>
        <w:t>expectat</w:t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ons</w:t>
      </w:r>
      <w:r>
        <w:rPr>
          <w:b w:val="0"/>
        </w:rPr>
      </w:r>
    </w:p>
    <w:p>
      <w:pPr>
        <w:pStyle w:val="BodyText"/>
        <w:spacing w:line="266" w:lineRule="auto" w:before="34"/>
        <w:ind w:left="1118" w:right="1163"/>
        <w:jc w:val="left"/>
      </w:pPr>
      <w:r>
        <w:rPr>
          <w:b w:val="0"/>
          <w:spacing w:val="1"/>
        </w:rPr>
        <w:t>The</w:t>
      </w:r>
      <w:r>
        <w:rPr>
          <w:b w:val="0"/>
        </w:rPr>
        <w:t> </w:t>
      </w:r>
      <w:r>
        <w:rPr>
          <w:b w:val="0"/>
          <w:spacing w:val="2"/>
        </w:rPr>
        <w:t>rise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the all </w:t>
      </w:r>
      <w:r>
        <w:rPr>
          <w:b w:val="0"/>
          <w:spacing w:val="1"/>
        </w:rPr>
        <w:t>important</w:t>
      </w:r>
      <w:r>
        <w:rPr>
          <w:b w:val="0"/>
        </w:rPr>
        <w:t> </w:t>
      </w:r>
      <w:r>
        <w:rPr>
          <w:b w:val="0"/>
          <w:spacing w:val="1"/>
        </w:rPr>
        <w:t>experience</w:t>
      </w:r>
      <w:r>
        <w:rPr>
          <w:b w:val="0"/>
        </w:rPr>
        <w:t> </w:t>
      </w:r>
      <w:r>
        <w:rPr>
          <w:b w:val="0"/>
          <w:spacing w:val="1"/>
        </w:rPr>
        <w:t>factor</w:t>
      </w:r>
      <w:r>
        <w:rPr>
          <w:b w:val="0"/>
        </w:rPr>
        <w:t> </w:t>
      </w:r>
      <w:r>
        <w:rPr>
          <w:b w:val="0"/>
          <w:spacing w:val="-1"/>
        </w:rPr>
        <w:t>as</w:t>
      </w:r>
      <w:r>
        <w:rPr>
          <w:b w:val="0"/>
        </w:rPr>
        <w:t> </w:t>
      </w:r>
      <w:r>
        <w:rPr>
          <w:b w:val="0"/>
          <w:spacing w:val="2"/>
        </w:rPr>
        <w:t>society</w:t>
      </w:r>
      <w:r>
        <w:rPr>
          <w:b w:val="0"/>
        </w:rPr>
        <w:t> and</w:t>
      </w:r>
      <w:r>
        <w:rPr>
          <w:b w:val="0"/>
          <w:spacing w:val="30"/>
        </w:rPr>
        <w:t> </w:t>
      </w:r>
      <w:r>
        <w:rPr>
          <w:b w:val="0"/>
        </w:rPr>
        <w:t>consumers </w:t>
      </w:r>
      <w:r>
        <w:rPr>
          <w:b w:val="0"/>
          <w:spacing w:val="-1"/>
        </w:rPr>
        <w:t>have</w:t>
      </w:r>
      <w:r>
        <w:rPr>
          <w:b w:val="0"/>
        </w:rPr>
        <w:t> </w:t>
      </w:r>
      <w:r>
        <w:rPr>
          <w:b w:val="0"/>
          <w:spacing w:val="1"/>
        </w:rPr>
        <w:t>rising</w:t>
      </w:r>
      <w:r>
        <w:rPr>
          <w:b w:val="0"/>
        </w:rPr>
        <w:t> </w:t>
      </w:r>
      <w:r>
        <w:rPr>
          <w:b w:val="0"/>
          <w:spacing w:val="1"/>
        </w:rPr>
        <w:t>expectations</w:t>
      </w:r>
      <w:r>
        <w:rPr>
          <w:b w:val="0"/>
        </w:rPr>
        <w:t> for personalised and</w:t>
      </w:r>
      <w:r>
        <w:rPr>
          <w:b w:val="0"/>
          <w:spacing w:val="42"/>
        </w:rPr>
        <w:t> </w:t>
      </w:r>
      <w:r>
        <w:rPr>
          <w:b w:val="0"/>
          <w:spacing w:val="1"/>
        </w:rPr>
        <w:t>positive</w:t>
      </w:r>
      <w:r>
        <w:rPr>
          <w:b w:val="0"/>
        </w:rPr>
        <w:t> </w:t>
      </w:r>
      <w:r>
        <w:rPr>
          <w:b w:val="0"/>
          <w:spacing w:val="1"/>
        </w:rPr>
        <w:t>experiences</w:t>
      </w:r>
      <w:r>
        <w:rPr>
          <w:b w:val="0"/>
        </w:rPr>
        <w:t> involving </w:t>
      </w:r>
      <w:r>
        <w:rPr>
          <w:b w:val="0"/>
          <w:spacing w:val="1"/>
        </w:rPr>
        <w:t>social</w:t>
      </w:r>
      <w:r>
        <w:rPr>
          <w:b w:val="0"/>
        </w:rPr>
        <w:t> </w:t>
      </w:r>
      <w:r>
        <w:rPr>
          <w:b w:val="0"/>
          <w:spacing w:val="1"/>
        </w:rPr>
        <w:t>interaction,</w:t>
      </w:r>
      <w:r>
        <w:rPr>
          <w:b w:val="0"/>
        </w:rPr>
        <w:t> </w:t>
      </w:r>
      <w:r>
        <w:rPr>
          <w:b w:val="0"/>
          <w:spacing w:val="1"/>
        </w:rPr>
        <w:t>morals</w:t>
      </w:r>
      <w:r>
        <w:rPr>
          <w:b w:val="0"/>
        </w:rPr>
        <w:t> and</w:t>
      </w:r>
      <w:r>
        <w:rPr>
          <w:b w:val="0"/>
          <w:spacing w:val="36"/>
        </w:rPr>
        <w:t> </w:t>
      </w:r>
      <w:r>
        <w:rPr>
          <w:b w:val="0"/>
          <w:spacing w:val="1"/>
        </w:rPr>
        <w:t>ethics,</w:t>
      </w:r>
      <w:r>
        <w:rPr>
          <w:b w:val="0"/>
        </w:rPr>
        <w:t> and the physical world.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4512" w:space="40"/>
            <w:col w:w="7358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  <w:r>
        <w:rPr/>
        <w:pict>
          <v:group style="position:absolute;margin-left:0pt;margin-top:700.15802pt;width:170.1pt;height:113.4pt;mso-position-horizontal-relative:page;mso-position-vertical-relative:page;z-index:1240" coordorigin="0,14003" coordsize="3402,2268">
            <v:group style="position:absolute;left:2268;top:15704;width:567;height:567" coordorigin="2268,15704" coordsize="567,567">
              <v:shape style="position:absolute;left:2268;top:15704;width:567;height:567" coordorigin="2268,15704" coordsize="567,567" path="m2268,16271l2835,16271,2835,15704,2268,15704,2268,16271xe" filled="true" fillcolor="#13b6ea" stroked="false">
                <v:path arrowok="t"/>
                <v:fill type="solid"/>
              </v:shape>
            </v:group>
            <v:group style="position:absolute;left:2835;top:15137;width:567;height:567" coordorigin="2835,15137" coordsize="567,567">
              <v:shape style="position:absolute;left:2835;top:15137;width:567;height:567" coordorigin="2835,15137" coordsize="567,567" path="m2835,15704l3402,15704,3402,15137,2835,15137,2835,15704xe" filled="true" fillcolor="#fdbb30" stroked="false">
                <v:path arrowok="t"/>
                <v:fill type="solid"/>
              </v:shape>
            </v:group>
            <v:group style="position:absolute;left:1134;top:14003;width:567;height:567" coordorigin="1134,14003" coordsize="567,567">
              <v:shape style="position:absolute;left:1134;top:14003;width:567;height:567" coordorigin="1134,14003" coordsize="567,567" path="m1134,14570l1701,14570,1701,14003,1134,14003,1134,14570xe" filled="true" fillcolor="#7ac143" stroked="false">
                <v:path arrowok="t"/>
                <v:fill type="solid"/>
              </v:shape>
            </v:group>
            <v:group style="position:absolute;left:0;top:14570;width:1701;height:567" coordorigin="0,14570" coordsize="1701,567">
              <v:shape style="position:absolute;left:0;top:14570;width:1701;height:567" coordorigin="0,14570" coordsize="1701,567" path="m0,15137l1701,15137,1701,14570,0,14570,0,15137xe" filled="true" fillcolor="#007b85" stroked="false">
                <v:path arrowok="t"/>
                <v:fill type="solid"/>
              </v:shape>
            </v:group>
            <v:group style="position:absolute;left:1701;top:14570;width:1134;height:1134" coordorigin="1701,14570" coordsize="1134,1134">
              <v:shape style="position:absolute;left:1701;top:14570;width:1134;height:1134" coordorigin="1701,14570" coordsize="1134,1134" path="m1701,15704l2835,15704,2835,14570,1701,14570,1701,15704xe" filled="true" fillcolor="#eb539e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11"/>
          <w:szCs w:val="11"/>
        </w:rPr>
      </w:pPr>
    </w:p>
    <w:p>
      <w:pPr>
        <w:spacing w:line="200" w:lineRule="atLeast"/>
        <w:ind w:left="5669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shape style="width:255.15pt;height:53.9pt;mso-position-horizontal-relative:char;mso-position-vertical-relative:line" type="#_x0000_t202" filled="true" fillcolor="#00395a" stroked="false">
            <v:textbox inset="0,0,0,0">
              <w:txbxContent>
                <w:p>
                  <w:pPr>
                    <w:spacing w:before="118"/>
                    <w:ind w:left="170" w:right="0" w:firstLine="0"/>
                    <w:jc w:val="left"/>
                    <w:rPr>
                      <w:rFonts w:ascii="Corpid C1 Bold" w:hAnsi="Corpid C1 Bold" w:cs="Corpid C1 Bold" w:eastAsia="Corpid C1 Bold"/>
                      <w:sz w:val="26"/>
                      <w:szCs w:val="26"/>
                    </w:rPr>
                  </w:pPr>
                  <w:r>
                    <w:rPr>
                      <w:rFonts w:ascii="Corpid C1 Bold"/>
                      <w:b/>
                      <w:color w:val="FFFFFF"/>
                      <w:spacing w:val="4"/>
                      <w:w w:val="95"/>
                      <w:sz w:val="26"/>
                    </w:rPr>
                    <w:t>THE</w:t>
                  </w:r>
                  <w:r>
                    <w:rPr>
                      <w:rFonts w:ascii="Corpid C1 Bold"/>
                      <w:b/>
                      <w:color w:val="FFFFFF"/>
                      <w:spacing w:val="8"/>
                      <w:w w:val="95"/>
                      <w:sz w:val="26"/>
                    </w:rPr>
                    <w:t> </w:t>
                  </w:r>
                  <w:r>
                    <w:rPr>
                      <w:rFonts w:ascii="Corpid C1 Bold"/>
                      <w:b/>
                      <w:color w:val="FFFFFF"/>
                      <w:spacing w:val="2"/>
                      <w:w w:val="95"/>
                      <w:sz w:val="26"/>
                    </w:rPr>
                    <w:t>I</w:t>
                  </w:r>
                  <w:r>
                    <w:rPr>
                      <w:rFonts w:ascii="Corpid C1 Bold"/>
                      <w:b/>
                      <w:color w:val="FFFFFF"/>
                      <w:spacing w:val="1"/>
                      <w:w w:val="95"/>
                      <w:sz w:val="26"/>
                    </w:rPr>
                    <w:t>NNOVA</w:t>
                  </w:r>
                  <w:r>
                    <w:rPr>
                      <w:rFonts w:ascii="Corpid C1 Bold"/>
                      <w:b/>
                      <w:color w:val="FFFFFF"/>
                      <w:spacing w:val="2"/>
                      <w:w w:val="95"/>
                      <w:sz w:val="26"/>
                    </w:rPr>
                    <w:t>TI</w:t>
                  </w:r>
                  <w:r>
                    <w:rPr>
                      <w:rFonts w:ascii="Corpid C1 Bold"/>
                      <w:b/>
                      <w:color w:val="FFFFFF"/>
                      <w:spacing w:val="1"/>
                      <w:w w:val="95"/>
                      <w:sz w:val="26"/>
                    </w:rPr>
                    <w:t>ON</w:t>
                  </w:r>
                  <w:r>
                    <w:rPr>
                      <w:rFonts w:ascii="Corpid C1 Bold"/>
                      <w:b/>
                      <w:color w:val="FFFFFF"/>
                      <w:spacing w:val="9"/>
                      <w:w w:val="95"/>
                      <w:sz w:val="26"/>
                    </w:rPr>
                    <w:t> </w:t>
                  </w:r>
                  <w:r>
                    <w:rPr>
                      <w:rFonts w:ascii="Corpid C1 Bold"/>
                      <w:b/>
                      <w:color w:val="FFFFFF"/>
                      <w:spacing w:val="4"/>
                      <w:w w:val="95"/>
                      <w:sz w:val="26"/>
                    </w:rPr>
                    <w:t>I</w:t>
                  </w:r>
                  <w:r>
                    <w:rPr>
                      <w:rFonts w:ascii="Corpid C1 Bold"/>
                      <w:b/>
                      <w:color w:val="FFFFFF"/>
                      <w:spacing w:val="3"/>
                      <w:w w:val="95"/>
                      <w:sz w:val="26"/>
                    </w:rPr>
                    <w:t>M</w:t>
                  </w:r>
                  <w:r>
                    <w:rPr>
                      <w:rFonts w:ascii="Corpid C1 Bold"/>
                      <w:b/>
                      <w:color w:val="FFFFFF"/>
                      <w:spacing w:val="4"/>
                      <w:w w:val="95"/>
                      <w:sz w:val="26"/>
                    </w:rPr>
                    <w:t>PER</w:t>
                  </w:r>
                  <w:r>
                    <w:rPr>
                      <w:rFonts w:ascii="Corpid C1 Bold"/>
                      <w:b/>
                      <w:color w:val="FFFFFF"/>
                      <w:spacing w:val="3"/>
                      <w:w w:val="95"/>
                      <w:sz w:val="26"/>
                    </w:rPr>
                    <w:t>A</w:t>
                  </w:r>
                  <w:r>
                    <w:rPr>
                      <w:rFonts w:ascii="Corpid C1 Bold"/>
                      <w:b/>
                      <w:color w:val="FFFFFF"/>
                      <w:spacing w:val="4"/>
                      <w:w w:val="95"/>
                      <w:sz w:val="26"/>
                    </w:rPr>
                    <w:t>TIVE:</w:t>
                  </w:r>
                  <w:r>
                    <w:rPr>
                      <w:rFonts w:ascii="Corpid C1 Bold"/>
                      <w:sz w:val="26"/>
                    </w:rPr>
                  </w:r>
                </w:p>
                <w:p>
                  <w:pPr>
                    <w:spacing w:line="266" w:lineRule="auto" w:before="34"/>
                    <w:ind w:left="170" w:right="255" w:firstLine="0"/>
                    <w:jc w:val="left"/>
                    <w:rPr>
                      <w:rFonts w:ascii="Corpid C1 Light" w:hAnsi="Corpid C1 Light" w:cs="Corpid C1 Light" w:eastAsia="Corpid C1 Light"/>
                      <w:sz w:val="18"/>
                      <w:szCs w:val="18"/>
                    </w:rPr>
                  </w:pPr>
                  <w:r>
                    <w:rPr>
                      <w:rFonts w:ascii="Corpid C1 Light"/>
                      <w:b w:val="0"/>
                      <w:color w:val="FFFFFF"/>
                      <w:spacing w:val="2"/>
                      <w:sz w:val="18"/>
                    </w:rPr>
                    <w:t>Critical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FFFFFF"/>
                      <w:spacing w:val="1"/>
                      <w:sz w:val="18"/>
                    </w:rPr>
                    <w:t>importance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and accelerating pace </w:t>
                  </w:r>
                  <w:r>
                    <w:rPr>
                      <w:rFonts w:ascii="Corpid C1 Light"/>
                      <w:b w:val="0"/>
                      <w:color w:val="FFFFFF"/>
                      <w:spacing w:val="-1"/>
                      <w:sz w:val="18"/>
                    </w:rPr>
                    <w:t>of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innovation</w:t>
                  </w:r>
                  <w:r>
                    <w:rPr>
                      <w:rFonts w:ascii="Corpid C1 Light"/>
                      <w:b w:val="0"/>
                      <w:color w:val="FFFFFF"/>
                      <w:spacing w:val="50"/>
                      <w:sz w:val="18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and </w:t>
                  </w:r>
                  <w:r>
                    <w:rPr>
                      <w:rFonts w:ascii="Corpid C1 Light"/>
                      <w:b w:val="0"/>
                      <w:color w:val="FFFFFF"/>
                      <w:spacing w:val="1"/>
                      <w:sz w:val="18"/>
                    </w:rPr>
                    <w:t>disruptive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change </w:t>
                  </w:r>
                  <w:r>
                    <w:rPr>
                      <w:rFonts w:ascii="Corpid C1 Light"/>
                      <w:b w:val="0"/>
                      <w:color w:val="FFFFFF"/>
                      <w:spacing w:val="1"/>
                      <w:sz w:val="18"/>
                    </w:rPr>
                    <w:t>driven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by </w:t>
                  </w:r>
                  <w:r>
                    <w:rPr>
                      <w:rFonts w:ascii="Corpid C1 Light"/>
                      <w:b w:val="0"/>
                      <w:color w:val="FFFFFF"/>
                      <w:spacing w:val="1"/>
                      <w:sz w:val="18"/>
                    </w:rPr>
                    <w:t>science</w:t>
                  </w:r>
                  <w:r>
                    <w:rPr>
                      <w:rFonts w:ascii="Corpid C1 Light"/>
                      <w:b w:val="0"/>
                      <w:color w:val="FFFFFF"/>
                      <w:sz w:val="18"/>
                    </w:rPr>
                    <w:t> and </w:t>
                  </w:r>
                  <w:r>
                    <w:rPr>
                      <w:rFonts w:ascii="Corpid C1 Light"/>
                      <w:b w:val="0"/>
                      <w:color w:val="FFFFFF"/>
                      <w:spacing w:val="-1"/>
                      <w:sz w:val="18"/>
                    </w:rPr>
                    <w:t>technology.</w:t>
                  </w:r>
                  <w:r>
                    <w:rPr>
                      <w:rFonts w:ascii="Corpid C1 Light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640" w:lineRule="exact" w:before="66"/>
        <w:ind w:left="113" w:right="5289" w:firstLine="0"/>
        <w:jc w:val="left"/>
        <w:rPr>
          <w:rFonts w:ascii="UnitRoundedOT-Medi" w:hAnsi="UnitRoundedOT-Medi" w:cs="UnitRoundedOT-Medi" w:eastAsia="UnitRoundedOT-Medi"/>
          <w:sz w:val="60"/>
          <w:szCs w:val="60"/>
        </w:rPr>
      </w:pPr>
      <w:r>
        <w:rPr/>
        <w:pict>
          <v:shape style="position:absolute;margin-left:0pt;margin-top:.000015pt;width:595.3pt;height:841.9pt;mso-position-horizontal-relative:page;mso-position-vertical-relative:page;z-index:-574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tabs>
                      <w:tab w:pos="1461" w:val="right" w:leader="none"/>
                    </w:tabs>
                    <w:spacing w:before="108"/>
                    <w:ind w:left="0" w:right="1131" w:firstLine="0"/>
                    <w:jc w:val="right"/>
                    <w:rPr>
                      <w:rFonts w:ascii="Corpid C1 Bold" w:hAnsi="Corpid C1 Bold" w:cs="Corpid C1 Bold" w:eastAsia="Corpid C1 Bold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spacing w:val="1"/>
                      <w:sz w:val="14"/>
                    </w:rPr>
                    <w:t>Strategy</w:t>
                  </w:r>
                  <w:r>
                    <w:rPr>
                      <w:rFonts w:ascii="Corpid C1 Light"/>
                      <w:b w:val="0"/>
                      <w:spacing w:val="-1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sz w:val="14"/>
                    </w:rPr>
                    <w:t>2020</w:t>
                  </w:r>
                  <w:r>
                    <w:rPr>
                      <w:rFonts w:ascii="Corpid C1 Bold"/>
                      <w:b/>
                      <w:sz w:val="14"/>
                    </w:rPr>
                    <w:tab/>
                  </w:r>
                  <w:r>
                    <w:rPr>
                      <w:rFonts w:ascii="Corpid C1 Bold"/>
                      <w:b/>
                      <w:sz w:val="14"/>
                    </w:rPr>
                    <w:t>5</w:t>
                  </w:r>
                  <w:r>
                    <w:rPr>
                      <w:rFonts w:ascii="Corpid C1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57448" coordorigin="0,0" coordsize="11906,16838">
            <v:shape style="position:absolute;left:0;top:0;width:11906;height:16838" type="#_x0000_t75" stroked="false">
              <v:imagedata r:id="rId63" o:title=""/>
            </v:shape>
            <v:group style="position:absolute;left:0;top:0;width:567;height:567" coordorigin="0,0" coordsize="567,567">
              <v:shape style="position:absolute;left:0;top:0;width:567;height:567" coordorigin="0,0" coordsize="567,567" path="m0,567l567,567,567,0,0,0,0,567xe" filled="true" fillcolor="#eb539e" stroked="false">
                <v:path arrowok="t"/>
                <v:fill type="solid"/>
              </v:shape>
            </v:group>
            <v:group style="position:absolute;left:10772;top:2268;width:567;height:567" coordorigin="10772,2268" coordsize="567,567">
              <v:shape style="position:absolute;left:10772;top:2268;width:567;height:567" coordorigin="10772,2268" coordsize="567,567" path="m10772,2835l11339,2835,11339,2268,10772,2268,10772,2835xe" filled="true" fillcolor="#7ac143" stroked="false">
                <v:path arrowok="t"/>
                <v:fill type="solid"/>
              </v:shape>
            </v:group>
            <v:group style="position:absolute;left:11339;top:1701;width:567;height:567" coordorigin="11339,1701" coordsize="567,567">
              <v:shape style="position:absolute;left:11339;top:1701;width:567;height:567" coordorigin="11339,1701" coordsize="567,567" path="m11339,2268l11906,2268,11906,1701,11339,1701,11339,2268xe" filled="true" fillcolor="#f5802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UnitRoundedOT-Medi"/>
          <w:color w:val="FFFFFF"/>
          <w:spacing w:val="-8"/>
          <w:sz w:val="60"/>
        </w:rPr>
        <w:t>Innovation</w:t>
      </w:r>
      <w:r>
        <w:rPr>
          <w:rFonts w:ascii="UnitRoundedOT-Medi"/>
          <w:color w:val="FFFFFF"/>
          <w:spacing w:val="30"/>
          <w:sz w:val="60"/>
        </w:rPr>
        <w:t> </w:t>
      </w:r>
      <w:r>
        <w:rPr>
          <w:rFonts w:ascii="UnitRoundedOT-Medi"/>
          <w:color w:val="FFFFFF"/>
          <w:spacing w:val="-5"/>
          <w:sz w:val="60"/>
        </w:rPr>
        <w:t>fuels</w:t>
      </w:r>
      <w:r>
        <w:rPr>
          <w:rFonts w:ascii="UnitRoundedOT-Medi"/>
          <w:color w:val="FFFFFF"/>
          <w:sz w:val="60"/>
        </w:rPr>
        <w:t> </w:t>
      </w:r>
      <w:r>
        <w:rPr>
          <w:rFonts w:ascii="UnitRoundedOT-Medi"/>
          <w:color w:val="FFFFFF"/>
          <w:spacing w:val="-5"/>
          <w:sz w:val="60"/>
        </w:rPr>
        <w:t>the</w:t>
      </w:r>
      <w:r>
        <w:rPr>
          <w:rFonts w:ascii="UnitRoundedOT-Medi"/>
          <w:color w:val="FFFFFF"/>
          <w:sz w:val="60"/>
        </w:rPr>
        <w:t> </w:t>
      </w:r>
      <w:r>
        <w:rPr>
          <w:rFonts w:ascii="UnitRoundedOT-Medi"/>
          <w:color w:val="FFFFFF"/>
          <w:spacing w:val="-8"/>
          <w:sz w:val="60"/>
        </w:rPr>
        <w:t>future</w:t>
      </w:r>
      <w:r>
        <w:rPr>
          <w:rFonts w:ascii="UnitRoundedOT-Medi"/>
          <w:sz w:val="60"/>
        </w:rPr>
      </w:r>
    </w:p>
    <w:p>
      <w:pPr>
        <w:spacing w:after="0" w:line="640" w:lineRule="exact"/>
        <w:jc w:val="left"/>
        <w:rPr>
          <w:rFonts w:ascii="UnitRoundedOT-Medi" w:hAnsi="UnitRoundedOT-Medi" w:cs="UnitRoundedOT-Medi" w:eastAsia="UnitRoundedOT-Medi"/>
          <w:sz w:val="60"/>
          <w:szCs w:val="60"/>
        </w:rPr>
        <w:sectPr>
          <w:footerReference w:type="default" r:id="rId62"/>
          <w:pgSz w:w="11910" w:h="16840"/>
          <w:pgMar w:footer="0" w:header="0" w:top="1580" w:bottom="280" w:left="1020" w:right="1680"/>
        </w:sectPr>
      </w:pPr>
    </w:p>
    <w:p>
      <w:pPr>
        <w:spacing w:line="200" w:lineRule="atLeast"/>
        <w:ind w:left="0" w:right="0" w:firstLine="0"/>
        <w:rPr>
          <w:rFonts w:ascii="UnitRoundedOT-Medi" w:hAnsi="UnitRoundedOT-Medi" w:cs="UnitRoundedOT-Medi" w:eastAsia="UnitRoundedOT-Medi"/>
          <w:sz w:val="20"/>
          <w:szCs w:val="20"/>
        </w:rPr>
      </w:pPr>
      <w:r>
        <w:rPr>
          <w:rFonts w:ascii="UnitRoundedOT-Medi" w:hAnsi="UnitRoundedOT-Medi" w:cs="UnitRoundedOT-Medi" w:eastAsia="UnitRoundedOT-Medi"/>
          <w:sz w:val="20"/>
          <w:szCs w:val="20"/>
        </w:rPr>
        <w:pict>
          <v:group style="width:85.05pt;height:85.05pt;mso-position-horizontal-relative:char;mso-position-vertical-relative:line" coordorigin="0,0" coordsize="1701,1701"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xe" filled="true" fillcolor="#fdbb30" stroked="false">
                <v:path arrowok="t"/>
                <v:fill type="solid"/>
              </v:shape>
            </v:group>
            <v:group style="position:absolute;left:0;top:0;width:1134;height:1134" coordorigin="0,0" coordsize="1134,1134">
              <v:shape style="position:absolute;left:0;top:0;width:1134;height:1134" coordorigin="0,0" coordsize="1134,1134" path="m0,1134l1134,1134,1134,0,0,0,0,1134xe" filled="true" fillcolor="#eb539e" stroked="false">
                <v:path arrowok="t"/>
                <v:fill type="solid"/>
              </v:shape>
            </v:group>
            <v:group style="position:absolute;left:1134;top:567;width:567;height:567" coordorigin="1134,567" coordsize="567,567">
              <v:shape style="position:absolute;left:1134;top:567;width:567;height:567" coordorigin="1134,567" coordsize="567,567" path="m1701,567l1134,567,1134,1134,1701,1134,1701,567xe" filled="true" fillcolor="#13b6ea" stroked="false">
                <v:path arrowok="t"/>
                <v:fill type="solid"/>
              </v:shape>
            </v:group>
          </v:group>
        </w:pict>
      </w:r>
      <w:r>
        <w:rPr>
          <w:rFonts w:ascii="UnitRoundedOT-Medi" w:hAnsi="UnitRoundedOT-Medi" w:cs="UnitRoundedOT-Medi" w:eastAsia="UnitRoundedOT-Medi"/>
          <w:sz w:val="20"/>
          <w:szCs w:val="20"/>
        </w:rPr>
      </w:r>
    </w:p>
    <w:p>
      <w:pPr>
        <w:pStyle w:val="Heading1"/>
        <w:spacing w:line="965" w:lineRule="exact"/>
        <w:ind w:right="0"/>
        <w:jc w:val="left"/>
        <w:rPr>
          <w:b w:val="0"/>
          <w:bCs w:val="0"/>
        </w:rPr>
      </w:pPr>
      <w:bookmarkStart w:name="Australia’s innovation  catalyst" w:id="13"/>
      <w:bookmarkEnd w:id="13"/>
      <w:r>
        <w:rPr>
          <w:b w:val="0"/>
          <w:bCs w:val="0"/>
        </w:rPr>
      </w:r>
      <w:bookmarkStart w:name="_bookmark3" w:id="14"/>
      <w:bookmarkEnd w:id="14"/>
      <w:r>
        <w:rPr>
          <w:b w:val="0"/>
          <w:bCs w:val="0"/>
        </w:rPr>
      </w:r>
      <w:r>
        <w:rPr>
          <w:color w:val="00395A"/>
          <w:spacing w:val="-24"/>
        </w:rPr>
        <w:t>A</w:t>
      </w:r>
      <w:r>
        <w:rPr>
          <w:color w:val="00395A"/>
          <w:spacing w:val="-20"/>
        </w:rPr>
        <w:t>U</w:t>
      </w:r>
      <w:r>
        <w:rPr>
          <w:color w:val="00395A"/>
          <w:spacing w:val="-24"/>
        </w:rPr>
        <w:t>S</w:t>
      </w:r>
      <w:r>
        <w:rPr>
          <w:color w:val="00395A"/>
          <w:spacing w:val="-16"/>
        </w:rPr>
        <w:t>T</w:t>
      </w:r>
      <w:r>
        <w:rPr>
          <w:color w:val="00395A"/>
          <w:spacing w:val="5"/>
        </w:rPr>
        <w:t>R</w:t>
      </w:r>
      <w:r>
        <w:rPr>
          <w:color w:val="00395A"/>
          <w:spacing w:val="-12"/>
        </w:rPr>
        <w:t>A</w:t>
      </w:r>
      <w:r>
        <w:rPr>
          <w:color w:val="00395A"/>
          <w:spacing w:val="-8"/>
        </w:rPr>
        <w:t>L</w:t>
      </w:r>
      <w:r>
        <w:rPr>
          <w:color w:val="00395A"/>
          <w:spacing w:val="-1"/>
        </w:rPr>
        <w:t>I</w:t>
      </w:r>
      <w:r>
        <w:rPr>
          <w:color w:val="00395A"/>
          <w:spacing w:val="-62"/>
        </w:rPr>
        <w:t>A</w:t>
      </w:r>
      <w:r>
        <w:rPr>
          <w:color w:val="00395A"/>
          <w:spacing w:val="-23"/>
        </w:rPr>
        <w:t>’</w:t>
      </w:r>
      <w:r>
        <w:rPr>
          <w:color w:val="00395A"/>
        </w:rPr>
        <w:t>S</w:t>
      </w:r>
      <w:r>
        <w:rPr>
          <w:color w:val="00395A"/>
          <w:spacing w:val="-10"/>
        </w:rPr>
        <w:t> </w:t>
      </w:r>
      <w:r>
        <w:rPr>
          <w:color w:val="00395A"/>
          <w:spacing w:val="-22"/>
        </w:rPr>
        <w:t>I</w:t>
      </w:r>
      <w:r>
        <w:rPr>
          <w:color w:val="00395A"/>
          <w:spacing w:val="-14"/>
        </w:rPr>
        <w:t>N</w:t>
      </w:r>
      <w:r>
        <w:rPr>
          <w:color w:val="00395A"/>
          <w:spacing w:val="-13"/>
        </w:rPr>
        <w:t>N</w:t>
      </w:r>
      <w:r>
        <w:rPr>
          <w:color w:val="00395A"/>
          <w:spacing w:val="-29"/>
        </w:rPr>
        <w:t>O</w:t>
      </w:r>
      <w:r>
        <w:rPr>
          <w:color w:val="00395A"/>
          <w:spacing w:val="-57"/>
        </w:rPr>
        <w:t>V</w:t>
      </w:r>
      <w:r>
        <w:rPr>
          <w:color w:val="00395A"/>
          <w:spacing w:val="-68"/>
        </w:rPr>
        <w:t>A</w:t>
      </w:r>
      <w:r>
        <w:rPr>
          <w:color w:val="00395A"/>
          <w:spacing w:val="-4"/>
        </w:rPr>
        <w:t>T</w:t>
      </w:r>
      <w:r>
        <w:rPr>
          <w:color w:val="00395A"/>
          <w:spacing w:val="-33"/>
        </w:rPr>
        <w:t>I</w:t>
      </w:r>
      <w:r>
        <w:rPr>
          <w:color w:val="00395A"/>
          <w:spacing w:val="-13"/>
        </w:rPr>
        <w:t>O</w:t>
      </w:r>
      <w:r>
        <w:rPr>
          <w:color w:val="00395A"/>
        </w:rPr>
        <w:t>N</w:t>
      </w:r>
      <w:r>
        <w:rPr>
          <w:b w:val="0"/>
          <w:bCs w:val="0"/>
        </w:rPr>
      </w:r>
    </w:p>
    <w:p>
      <w:pPr>
        <w:pStyle w:val="Heading2"/>
        <w:spacing w:line="712" w:lineRule="exact"/>
        <w:ind w:right="0"/>
        <w:jc w:val="left"/>
        <w:rPr>
          <w:b w:val="0"/>
          <w:bCs w:val="0"/>
        </w:rPr>
      </w:pPr>
      <w:r>
        <w:rPr>
          <w:color w:val="13B6EA"/>
          <w:spacing w:val="-6"/>
        </w:rPr>
        <w:t>Strategy</w:t>
      </w:r>
      <w:r>
        <w:rPr>
          <w:color w:val="13B6EA"/>
          <w:spacing w:val="-66"/>
        </w:rPr>
        <w:t> </w:t>
      </w:r>
      <w:r>
        <w:rPr>
          <w:color w:val="13B6EA"/>
          <w:spacing w:val="-12"/>
        </w:rPr>
        <w:t>2020</w:t>
      </w:r>
      <w:r>
        <w:rPr>
          <w:b w:val="0"/>
        </w:rPr>
      </w:r>
    </w:p>
    <w:p>
      <w:pPr>
        <w:pStyle w:val="Heading5"/>
        <w:spacing w:line="266" w:lineRule="auto" w:before="361"/>
        <w:ind w:left="1133" w:right="1506" w:firstLine="0"/>
        <w:jc w:val="left"/>
      </w:pPr>
      <w:r>
        <w:rPr>
          <w:rFonts w:ascii="Corpid C1 Heavy" w:hAnsi="Corpid C1 Heavy" w:cs="Corpid C1 Heavy" w:eastAsia="Corpid C1 Heavy"/>
          <w:b w:val="0"/>
          <w:bCs w:val="0"/>
          <w:color w:val="00395A"/>
          <w:spacing w:val="5"/>
        </w:rPr>
        <w:t>OUR</w:t>
      </w:r>
      <w:r>
        <w:rPr>
          <w:rFonts w:ascii="Corpid C1 Heavy" w:hAnsi="Corpid C1 Heavy" w:cs="Corpid C1 Heavy" w:eastAsia="Corpid C1 Heavy"/>
          <w:b w:val="0"/>
          <w:bCs w:val="0"/>
          <w:color w:val="00395A"/>
          <w:spacing w:val="9"/>
        </w:rPr>
        <w:t> </w:t>
      </w:r>
      <w:r>
        <w:rPr>
          <w:rFonts w:ascii="Corpid C1 Heavy" w:hAnsi="Corpid C1 Heavy" w:cs="Corpid C1 Heavy" w:eastAsia="Corpid C1 Heavy"/>
          <w:b w:val="0"/>
          <w:bCs w:val="0"/>
          <w:color w:val="00395A"/>
          <w:spacing w:val="7"/>
        </w:rPr>
        <w:t>VISION:</w:t>
      </w:r>
      <w:r>
        <w:rPr>
          <w:rFonts w:ascii="Corpid C1 Heavy" w:hAnsi="Corpid C1 Heavy" w:cs="Corpid C1 Heavy" w:eastAsia="Corpid C1 Heavy"/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6"/>
        </w:rPr>
        <w:t>Australia’s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innovation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catalyst,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boosting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6"/>
        </w:rPr>
        <w:t>Australia’s</w:t>
      </w:r>
      <w:r>
        <w:rPr>
          <w:b w:val="0"/>
          <w:bCs w:val="0"/>
          <w:color w:val="00395A"/>
          <w:spacing w:val="87"/>
        </w:rPr>
        <w:t> </w:t>
      </w:r>
      <w:r>
        <w:rPr>
          <w:b w:val="0"/>
          <w:bCs w:val="0"/>
          <w:color w:val="00395A"/>
          <w:spacing w:val="-3"/>
        </w:rPr>
        <w:t>innovation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performance</w:t>
      </w:r>
      <w:r>
        <w:rPr/>
      </w:r>
    </w:p>
    <w:p>
      <w:pPr>
        <w:spacing w:line="240" w:lineRule="auto" w:before="9"/>
        <w:rPr>
          <w:rFonts w:ascii="Corpid C1 Regular" w:hAnsi="Corpid C1 Regular" w:cs="Corpid C1 Regular" w:eastAsia="Corpid C1 Regular"/>
          <w:b w:val="0"/>
          <w:bCs w:val="0"/>
          <w:sz w:val="22"/>
          <w:szCs w:val="22"/>
        </w:rPr>
      </w:pPr>
    </w:p>
    <w:p>
      <w:pPr>
        <w:spacing w:before="0"/>
        <w:ind w:left="1133" w:right="0" w:firstLine="0"/>
        <w:jc w:val="left"/>
        <w:rPr>
          <w:rFonts w:ascii="UnitRoundedOT-Bold" w:hAnsi="UnitRoundedOT-Bold" w:cs="UnitRoundedOT-Bold" w:eastAsia="UnitRoundedOT-Bold"/>
          <w:sz w:val="32"/>
          <w:szCs w:val="32"/>
        </w:rPr>
      </w:pPr>
      <w:r>
        <w:rPr>
          <w:rFonts w:ascii="UnitRoundedOT-Bold"/>
          <w:b/>
          <w:color w:val="00395A"/>
          <w:spacing w:val="-2"/>
          <w:sz w:val="32"/>
        </w:rPr>
        <w:t>National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3"/>
          <w:sz w:val="32"/>
        </w:rPr>
        <w:t>challenges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1"/>
          <w:sz w:val="32"/>
        </w:rPr>
        <w:t>and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2"/>
          <w:sz w:val="32"/>
        </w:rPr>
        <w:t>opportunities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2"/>
          <w:sz w:val="32"/>
        </w:rPr>
        <w:t>we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2"/>
          <w:sz w:val="32"/>
        </w:rPr>
        <w:t>focus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1"/>
          <w:sz w:val="32"/>
        </w:rPr>
        <w:t>on</w:t>
      </w:r>
      <w:r>
        <w:rPr>
          <w:rFonts w:ascii="UnitRoundedOT-Bold"/>
          <w:sz w:val="32"/>
        </w:rPr>
      </w:r>
    </w:p>
    <w:p>
      <w:pPr>
        <w:spacing w:line="240" w:lineRule="auto" w:before="3"/>
        <w:rPr>
          <w:rFonts w:ascii="UnitRoundedOT-Bold" w:hAnsi="UnitRoundedOT-Bold" w:cs="UnitRoundedOT-Bold" w:eastAsia="UnitRoundedOT-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UnitRoundedOT-Bold" w:hAnsi="UnitRoundedOT-Bold" w:cs="UnitRoundedOT-Bold" w:eastAsia="UnitRoundedOT-Bold"/>
          <w:sz w:val="26"/>
          <w:szCs w:val="26"/>
        </w:rPr>
        <w:sectPr>
          <w:footerReference w:type="even" r:id="rId64"/>
          <w:footerReference w:type="default" r:id="rId65"/>
          <w:pgSz w:w="11910" w:h="16840"/>
          <w:pgMar w:footer="427" w:header="0" w:top="0" w:bottom="620" w:left="0" w:right="0"/>
          <w:pgNumType w:start="6"/>
        </w:sectPr>
      </w:pPr>
    </w:p>
    <w:p>
      <w:pPr>
        <w:pStyle w:val="Heading6"/>
        <w:spacing w:line="564" w:lineRule="auto" w:before="57"/>
        <w:ind w:left="4861" w:right="0"/>
        <w:jc w:val="left"/>
        <w:rPr>
          <w:b w:val="0"/>
          <w:bCs w:val="0"/>
        </w:rPr>
      </w:pPr>
      <w:r>
        <w:rPr/>
        <w:pict>
          <v:group style="position:absolute;margin-left:56.192902pt;margin-top:-12.672423pt;width:539.85pt;height:191.05pt;mso-position-horizontal-relative:page;mso-position-vertical-relative:paragraph;z-index:-57304" coordorigin="1124,-253" coordsize="10797,3821">
            <v:group style="position:absolute;left:3781;top:-146;width:8125;height:1474" coordorigin="3781,-146" coordsize="8125,1474">
              <v:shape style="position:absolute;left:3781;top:-146;width:8125;height:1474" coordorigin="3781,-146" coordsize="8125,1474" path="m3781,1328l11906,1328,11906,-146,3781,-146,3781,1328xe" filled="true" fillcolor="#d7ecfa" stroked="false">
                <v:path arrowok="t"/>
                <v:fill type="solid"/>
              </v:shape>
            </v:group>
            <v:group style="position:absolute;left:1134;top:-146;width:2552;height:3048" coordorigin="1134,-146" coordsize="2552,3048">
              <v:shape style="position:absolute;left:1134;top:-146;width:2552;height:3048" coordorigin="1134,-146" coordsize="2552,3048" path="m1134,2901l3685,2901,3685,-146,1134,-146,1134,2901xe" filled="true" fillcolor="#e2efd4" stroked="false">
                <v:path arrowok="t"/>
                <v:fill type="solid"/>
              </v:shape>
            </v:group>
            <v:group style="position:absolute;left:2409;top:-203;width:2;height:3204" coordorigin="2409,-203" coordsize="2,3204">
              <v:shape style="position:absolute;left:2409;top:-203;width:2;height:3204" coordorigin="2409,-203" coordsize="0,3204" path="m2409,3000l2409,-203e" filled="false" stroked="true" strokeweight="1.5pt" strokecolor="#ffffff">
                <v:path arrowok="t"/>
              </v:shape>
            </v:group>
            <v:group style="position:absolute;left:3781;top:1427;width:8125;height:1475" coordorigin="3781,1427" coordsize="8125,1475">
              <v:shape style="position:absolute;left:3781;top:1427;width:8125;height:1475" coordorigin="3781,1427" coordsize="8125,1475" path="m3781,2901l11906,2901,11906,1427,3781,1427,3781,2901xe" filled="true" fillcolor="#e1f3f3" stroked="false">
                <v:path arrowok="t"/>
                <v:fill type="solid"/>
              </v:shape>
            </v:group>
            <v:group style="position:absolute;left:3708;top:2164;width:8198;height:2" coordorigin="3708,2164" coordsize="8198,2">
              <v:shape style="position:absolute;left:3708;top:2164;width:8198;height:2" coordorigin="3708,2164" coordsize="8198,0" path="m3708,2164l11906,2164e" filled="false" stroked="true" strokeweight="1.5pt" strokecolor="#ffffff">
                <v:path arrowok="t"/>
              </v:shape>
            </v:group>
            <v:group style="position:absolute;left:1134;top:3000;width:10772;height:567" coordorigin="1134,3000" coordsize="10772,567">
              <v:shape style="position:absolute;left:1134;top:3000;width:10772;height:567" coordorigin="1134,3000" coordsize="10772,567" path="m1134,3567l11906,3567,11906,3000,1134,3000,1134,3567xe" filled="true" fillcolor="#e7deeb" stroked="false">
                <v:path arrowok="t"/>
                <v:fill type="solid"/>
              </v:shape>
            </v:group>
            <v:group style="position:absolute;left:4328;top:1769;width:88;height:288" coordorigin="4328,1769" coordsize="88,288">
              <v:shape style="position:absolute;left:4328;top:1769;width:88;height:288" coordorigin="4328,1769" coordsize="88,288" path="m4363,1769l4344,1778,4332,1795,4328,1820,4336,1839,4351,1853,4344,2056,4400,2056,4392,1853,4404,1844,4413,1827,4415,1802,4406,1785,4388,1773,4363,1769xe" filled="true" fillcolor="#72cbd2" stroked="false">
                <v:path arrowok="t"/>
                <v:fill type="solid"/>
              </v:shape>
            </v:group>
            <v:group style="position:absolute;left:4233;top:1644;width:279;height:258" coordorigin="4233,1644" coordsize="279,258">
              <v:shape style="position:absolute;left:4233;top:1644;width:279;height:258" coordorigin="4233,1644" coordsize="279,258" path="m4465,1682l4390,1682,4410,1687,4428,1696,4470,1742,4484,1815,4479,1835,4470,1853,4458,1869,4443,1883,4445,1890,4446,1896,4448,1902,4463,1890,4506,1823,4512,1778,4509,1756,4503,1735,4494,1716,4482,1699,4467,1683,4465,1682xe" filled="true" fillcolor="#72cbd2" stroked="false">
                <v:path arrowok="t"/>
                <v:fill type="solid"/>
              </v:shape>
              <v:shape style="position:absolute;left:4233;top:1644;width:279;height:258" coordorigin="4233,1644" coordsize="279,258" path="m4362,1644l4302,1663,4257,1708,4234,1773,4233,1799,4237,1820,4265,1875,4296,1901,4297,1895,4299,1890,4299,1889,4291,1875,4280,1861,4270,1845,4264,1826,4260,1803,4259,1778,4264,1758,4300,1708,4364,1683,4390,1682,4465,1682,4450,1670,4431,1659,4410,1651,4387,1646,4362,1644xe" filled="true" fillcolor="#72cbd2" stroked="false">
                <v:path arrowok="t"/>
                <v:fill type="solid"/>
              </v:shape>
            </v:group>
            <v:group style="position:absolute;left:4138;top:1547;width:469;height:444" coordorigin="4138,1547" coordsize="469,444">
              <v:shape style="position:absolute;left:4138;top:1547;width:469;height:444" coordorigin="4138,1547" coordsize="469,444" path="m4353,1547l4288,1562,4232,1593,4186,1639,4154,1697,4139,1764,4138,1788,4139,1810,4156,1871,4187,1925,4232,1968,4267,1990,4269,1984,4271,1979,4267,1970,4251,1959,4236,1947,4189,1884,4169,1822,4166,1774,4169,1751,4191,1690,4232,1639,4286,1603,4351,1585,4375,1584,4494,1584,4489,1581,4426,1556,4378,1548,4353,1547xe" filled="true" fillcolor="#72cbd2" stroked="false">
                <v:path arrowok="t"/>
                <v:fill type="solid"/>
              </v:shape>
              <v:shape style="position:absolute;left:4138;top:1547;width:469;height:444" coordorigin="4138,1547" coordsize="469,444" path="m4494,1584l4375,1584,4397,1585,4419,1589,4478,1614,4526,1655,4561,1711,4577,1779,4578,1804,4576,1826,4556,1886,4520,1936,4470,1973,4472,1979,4475,1985,4477,1990,4488,1984,4536,1948,4574,1899,4598,1841,4606,1774,4605,1752,4588,1690,4555,1636,4508,1593,4494,1584xe" filled="true" fillcolor="#72cbd2" stroked="false">
                <v:path arrowok="t"/>
                <v:fill type="solid"/>
              </v:shape>
            </v:group>
            <v:group style="position:absolute;left:4213;top:2352;width:336;height:330" coordorigin="4213,2352" coordsize="336,330">
              <v:shape style="position:absolute;left:4213;top:2352;width:336;height:330" coordorigin="4213,2352" coordsize="336,330" path="m4285,2352l4235,2411,4214,2482,4213,2501,4214,2520,4238,2592,4292,2649,4361,2679,4398,2682,4417,2681,4489,2658,4505,2647,4480,2607,4485,2586,4463,2586,4400,2503,4421,2486,4387,2486,4327,2407,4548,2407,4547,2393,4545,2389,4313,2389,4285,2352xe" filled="true" fillcolor="#72cbd2" stroked="false">
                <v:path arrowok="t"/>
                <v:fill type="solid"/>
              </v:shape>
              <v:shape style="position:absolute;left:4213;top:2352;width:336;height:330" coordorigin="4213,2352" coordsize="336,330" path="m4540,2425l4502,2425,4502,2426,4503,2426,4504,2427,4463,2586,4485,2586,4524,2433,4529,2432,4534,2430,4538,2427,4540,2425xe" filled="true" fillcolor="#72cbd2" stroked="false">
                <v:path arrowok="t"/>
                <v:fill type="solid"/>
              </v:shape>
              <v:shape style="position:absolute;left:4213;top:2352;width:336;height:330" coordorigin="4213,2352" coordsize="336,330" path="m4548,2407l4488,2407,4387,2486,4421,2486,4502,2425,4540,2425,4549,2411,4548,2407xe" filled="true" fillcolor="#72cbd2" stroked="false">
                <v:path arrowok="t"/>
                <v:fill type="solid"/>
              </v:shape>
              <v:shape style="position:absolute;left:4213;top:2352;width:336;height:330" coordorigin="4213,2352" coordsize="336,330" path="m4530,2376l4511,2376,4502,2381,4497,2389,4545,2389,4544,2387,4544,2387,4543,2387,4538,2380,4530,2376xe" filled="true" fillcolor="#72cbd2" stroked="false">
                <v:path arrowok="t"/>
                <v:fill type="solid"/>
              </v:shape>
            </v:group>
            <v:group style="position:absolute;left:4173;top:2640;width:164;height:110" coordorigin="4173,2640" coordsize="164,110">
              <v:shape style="position:absolute;left:4173;top:2640;width:164;height:110" coordorigin="4173,2640" coordsize="164,110" path="m4261,2640l4247,2640,4173,2740,4177,2749,4331,2749,4336,2740,4261,2640xe" filled="true" fillcolor="#72cbd2" stroked="false">
                <v:path arrowok="t"/>
                <v:fill type="solid"/>
              </v:shape>
            </v:group>
            <v:group style="position:absolute;left:8345;top:2550;width:149;height:221" coordorigin="8345,2550" coordsize="149,221">
              <v:shape style="position:absolute;left:8345;top:2550;width:149;height:221" coordorigin="8345,2550" coordsize="149,221" path="m8454,2587l8384,2587,8384,2600,8366,2612,8353,2629,8346,2648,8345,2665,8345,2762,8345,2767,8349,2771,8489,2771,8493,2767,8493,2762,8493,2737,8351,2737,8351,2671,8493,2671,8493,2661,8490,2640,8480,2622,8465,2607,8454,2600,8454,2587xe" filled="true" fillcolor="#72cbd2" stroked="false">
                <v:path arrowok="t"/>
                <v:fill type="solid"/>
              </v:shape>
              <v:shape style="position:absolute;left:8345;top:2550;width:149;height:221" coordorigin="8345,2550" coordsize="149,221" path="m8493,2671l8435,2671,8435,2737,8493,2737,8493,2671xe" filled="true" fillcolor="#72cbd2" stroked="false">
                <v:path arrowok="t"/>
                <v:fill type="solid"/>
              </v:shape>
              <v:shape style="position:absolute;left:8345;top:2550;width:149;height:221" coordorigin="8345,2550" coordsize="149,221" path="m8463,2550l8374,2550,8372,2552,8372,2585,8374,2587,8463,2587,8466,2585,8466,2552,8463,2550xe" filled="true" fillcolor="#72cbd2" stroked="false">
                <v:path arrowok="t"/>
                <v:fill type="solid"/>
              </v:shape>
            </v:group>
            <v:group style="position:absolute;left:8225;top:2497;width:90;height:131" coordorigin="8225,2497" coordsize="90,131">
              <v:shape style="position:absolute;left:8225;top:2497;width:90;height:131" coordorigin="8225,2497" coordsize="90,131" path="m8315,2497l8225,2497,8225,2611,8237,2624,8257,2627,8292,2623,8310,2616,8315,2611,8315,2497xe" filled="true" fillcolor="#72cbd2" stroked="false">
                <v:path arrowok="t"/>
                <v:fill type="solid"/>
              </v:shape>
            </v:group>
            <v:group style="position:absolute;left:8206;top:2296;width:128;height:511" coordorigin="8206,2296" coordsize="128,511">
              <v:shape style="position:absolute;left:8206;top:2296;width:128;height:511" coordorigin="8206,2296" coordsize="128,511" path="m8228,2384l8222,2384,8222,2612,8222,2613,8229,2621,8243,2626,8243,2672,8243,2672,8254,2681,8267,2682,8267,2805,8268,2806,8271,2806,8272,2806,8273,2805,8273,2804,8273,2682,8286,2681,8293,2676,8260,2676,8252,2671,8249,2669,8249,2624,8249,2623,8249,2621,8236,2618,8230,2612,8228,2610,8228,2384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333,2354l8208,2354,8206,2355,8206,2382,8207,2383,8208,2384,8209,2384,8312,2384,8312,2610,8310,2612,8304,2617,8292,2621,8291,2622,8291,2669,8270,2676,8293,2676,8296,2673,8297,2672,8297,2672,8297,2626,8308,2622,8318,2384,8332,2384,8333,2384,8334,2383,8334,2382,8334,2355,8333,2354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292,2473l8248,2473,8247,2475,8247,2478,8248,2480,8291,2480,8292,2480,8293,2478,8294,2478,8294,2475,8292,2473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292,2450l8248,2450,8247,2452,8247,2455,8248,2457,8291,2457,8292,2456,8293,2455,8294,2454,8294,2452,8292,2450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292,2427l8248,2427,8247,2428,8247,2432,8248,2433,8291,2433,8292,2433,8293,2432,8294,2431,8294,2428,8292,2427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292,2404l8248,2404,8247,2405,8247,2409,8248,2410,8291,2410,8292,2410,8293,2408,8294,2408,8294,2405,8292,2404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307,2296l8233,2296,8232,2297,8232,2324,8232,2325,8233,2326,8234,2326,8256,2326,8256,2354,8285,2354,8285,2326,8307,2326,8307,2326,8308,2325,8309,2324,8309,2297,8307,2296xe" filled="true" fillcolor="#72cbd2" stroked="false">
                <v:path arrowok="t"/>
                <v:fill type="solid"/>
              </v:shape>
              <v:shape style="position:absolute;left:8206;top:2296;width:128;height:511" coordorigin="8206,2296" coordsize="128,511" path="m8307,2326l8285,2326,8307,2326xe" filled="true" fillcolor="#72cbd2" stroked="false">
                <v:path arrowok="t"/>
                <v:fill type="solid"/>
              </v:shape>
            </v:group>
            <v:group style="position:absolute;left:8247;top:2594;width:46;height:85" coordorigin="8247,2594" coordsize="46,85">
              <v:shape style="position:absolute;left:8247;top:2594;width:46;height:85" coordorigin="8247,2594" coordsize="46,85" path="m8293,2594l8247,2594,8247,2672,8270,2678,8293,2672,8293,2594xe" filled="true" fillcolor="#72cbd2" stroked="false">
                <v:path arrowok="t"/>
                <v:fill type="solid"/>
              </v:shape>
            </v:group>
            <v:group style="position:absolute;left:4165;top:707;width:371;height:453" coordorigin="4165,707" coordsize="371,453">
              <v:shape style="position:absolute;left:4165;top:707;width:371;height:453" coordorigin="4165,707" coordsize="371,453" path="m4351,707l4346,711,4343,716,4333,727,4282,778,4238,826,4224,840,4180,903,4165,966,4165,986,4187,1060,4233,1118,4300,1152,4375,1160,4397,1156,4453,1131,4491,1097,4342,1097,4323,1094,4268,1065,4236,1014,4235,1014,4235,1012,4239,1012,4304,1012,4307,1010,4382,1010,4383,1010,4533,1010,4535,994,4535,988,4276,988,4261,983,4247,970,4231,955,4236,935,4281,871,4307,845,4324,827,4339,813,4356,802,4444,802,4435,793,4421,778,4365,721,4351,707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530,1020l4448,1020,4463,1022,4455,1038,4393,1088,4342,1097,4491,1097,4527,1033,4530,1020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382,1010l4307,1010,4326,1013,4331,1021,4352,1027,4365,1024,4379,1014,4382,1010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533,1010l4383,1010,4403,1013,4408,1020,4419,1024,4425,1025,4430,1025,4448,1020,4530,1020,4532,1014,4533,1010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304,1012l4239,1012,4256,1020,4276,1025,4285,1025,4290,1021,4302,1014,4304,1012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313,974l4310,974,4296,977,4290,986,4276,988,4535,988,4535,988,4346,988,4336,986,4328,975,4313,974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381,976l4366,984,4346,988,4535,988,4535,986,4417,986,4402,977,4381,976xe" filled="true" fillcolor="#13b6ea" stroked="false">
                <v:path arrowok="t"/>
                <v:fill type="solid"/>
              </v:shape>
              <v:shape style="position:absolute;left:4165;top:707;width:371;height:453" coordorigin="4165,707" coordsize="371,453" path="m4444,802l4356,802,4411,860,4425,874,4434,884,4446,898,4456,913,4464,931,4468,951,4467,974,4452,978,4437,985,4417,986,4535,986,4536,974,4536,970,4525,907,4491,852,4464,824,4444,802xe" filled="true" fillcolor="#13b6ea" stroked="false">
                <v:path arrowok="t"/>
                <v:fill type="solid"/>
              </v:shape>
            </v:group>
            <v:group style="position:absolute;left:7710;top:747;width:513;height:381" coordorigin="7710,747" coordsize="513,381">
              <v:shape style="position:absolute;left:7710;top:747;width:513;height:381" coordorigin="7710,747" coordsize="513,381" path="m8210,1033l8047,1033,8055,1042,8067,1059,8058,1071,8059,1090,8067,1112,8080,1124,8097,1127,8114,1120,8127,1106,8137,1088,8146,1070,8159,1047,8167,1035,8174,1034,8217,1034,8210,1033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7918,1033l7790,1033,7798,1042,7809,1060,7802,1072,7804,1091,7812,1114,7826,1124,7842,1126,7860,1118,7870,1107,7879,1093,7890,1072,7902,1048,7911,1035,7918,1033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8046,1033l7918,1033,7926,1042,7937,1060,7930,1072,7932,1091,7940,1114,7954,1124,7970,1126,7988,1118,7998,1107,8007,1093,8018,1072,8030,1048,8039,1035,8046,1033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8217,1034l8174,1034,8180,1044,8189,1064,8185,1080,8190,1098,8202,1110,8209,1097,8217,1076,8223,1054,8222,1035,8219,1035,8217,1034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7946,747l7873,762,7820,792,7768,843,7732,909,7715,979,7710,1044,7710,1054,7713,1069,7719,1081,7728,1092,7741,1105,7745,1100,7755,1083,7774,1048,7783,1035,7790,1033,7918,1033,8046,1033,8047,1033,8210,1033,8189,1030,8164,1021,8143,1010,8133,1001,7966,1001,7897,969,7864,905,7864,890,7892,834,7909,830,8013,830,8017,819,7984,759,7963,749,7946,747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8109,869l8036,895,7988,965,7977,989,7966,1001,8133,1001,8126,996,8114,980,8105,965,8100,949,8098,934,8099,922,8102,911,8108,905,8116,902,8168,902,8165,894,8154,881,8136,872,8109,869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8168,902l8116,902,8127,905,8123,919,8131,932,8148,937,8165,929,8171,914,8168,902xe" filled="true" fillcolor="#13b6ea" stroked="false">
                <v:path arrowok="t"/>
                <v:fill type="solid"/>
              </v:shape>
              <v:shape style="position:absolute;left:7710;top:747;width:513;height:381" coordorigin="7710,747" coordsize="513,381" path="m8013,830l7909,830,7929,835,7938,851,7958,859,7978,859,7997,851,8011,835,8013,830xe" filled="true" fillcolor="#13b6ea" stroked="false">
                <v:path arrowok="t"/>
                <v:fill type="solid"/>
              </v:shape>
            </v:group>
            <v:group style="position:absolute;left:7853;top:24;width:259;height:455" coordorigin="7853,24" coordsize="259,455">
              <v:shape style="position:absolute;left:7853;top:24;width:259;height:455" coordorigin="7853,24" coordsize="259,455" path="m8021,24l7930,24,7929,24,7929,25,7928,25,7927,26,7978,158,7976,170,7855,170,7853,173,7939,393,7914,403,7913,406,8018,478,8020,477,8047,361,8021,361,7989,278,7992,259,8110,259,8112,257,8022,25,8021,24xe" filled="true" fillcolor="#13b6ea" stroked="false">
                <v:path arrowok="t"/>
                <v:fill type="solid"/>
              </v:shape>
              <v:shape style="position:absolute;left:7853;top:24;width:259;height:455" coordorigin="7853,24" coordsize="259,455" path="m8047,351l8044,352,8022,361,8047,361,8049,354,8047,351xe" filled="true" fillcolor="#13b6ea" stroked="false">
                <v:path arrowok="t"/>
                <v:fill type="solid"/>
              </v:shape>
            </v:group>
            <v:group style="position:absolute;left:4201;top:10;width:302;height:454" coordorigin="4201,10" coordsize="302,454">
              <v:shape style="position:absolute;left:4201;top:10;width:302;height:454" coordorigin="4201,10" coordsize="302,454" path="m4459,317l4389,346,4358,399,4356,419,4357,438,4361,457,4380,462,4399,463,4418,461,4483,417,4502,362,4501,343,4497,325,4478,319,4459,317xe" filled="true" fillcolor="#13b6ea" stroked="false">
                <v:path arrowok="t"/>
                <v:fill type="solid"/>
              </v:shape>
              <v:shape style="position:absolute;left:4201;top:10;width:302;height:454" coordorigin="4201,10" coordsize="302,454" path="m4246,10l4226,11,4208,15,4202,34,4201,53,4203,72,4246,137,4301,156,4320,156,4338,152,4341,151,4346,132,4347,113,4344,93,4301,29,4246,10xe" filled="true" fillcolor="#13b6ea" stroked="false">
                <v:path arrowok="t"/>
                <v:fill type="solid"/>
              </v:shape>
              <v:shape style="position:absolute;left:4201;top:10;width:302;height:454" coordorigin="4201,10" coordsize="302,454" path="m4246,163l4226,164,4208,168,4202,187,4201,206,4203,225,4246,291,4301,310,4320,309,4338,305,4341,304,4346,285,4347,266,4344,247,4301,182,4246,163xe" filled="true" fillcolor="#13b6ea" stroked="false">
                <v:path arrowok="t"/>
                <v:fill type="solid"/>
              </v:shape>
              <v:shape style="position:absolute;left:4201;top:10;width:302;height:454" coordorigin="4201,10" coordsize="302,454" path="m4246,317l4226,318,4208,322,4202,341,4201,360,4203,379,4246,444,4301,463,4320,463,4338,459,4341,458,4346,439,4347,420,4344,400,4301,335,4246,317xe" filled="true" fillcolor="#13b6ea" stroked="false">
                <v:path arrowok="t"/>
                <v:fill type="solid"/>
              </v:shape>
              <v:shape style="position:absolute;left:4201;top:10;width:302;height:454" coordorigin="4201,10" coordsize="302,454" path="m4459,10l4388,40,4356,111,4356,130,4360,148,4379,154,4399,156,4418,154,4471,125,4502,55,4501,35,4497,16,4478,11,4459,10xe" filled="true" fillcolor="#13b6ea" stroked="false">
                <v:path arrowok="t"/>
                <v:fill type="solid"/>
              </v:shape>
              <v:shape style="position:absolute;left:4201;top:10;width:302;height:454" coordorigin="4201,10" coordsize="302,454" path="m4459,164l4388,193,4356,264,4356,283,4360,302,4379,307,4399,309,4418,307,4471,279,4502,208,4501,189,4497,170,4478,165,4459,164xe" filled="true" fillcolor="#13b6ea" stroked="false">
                <v:path arrowok="t"/>
                <v:fill type="solid"/>
              </v:shape>
            </v:group>
            <v:group style="position:absolute;left:1134;top:-243;width:10772;height:2" coordorigin="1134,-243" coordsize="10772,2">
              <v:shape style="position:absolute;left:1134;top:-243;width:10772;height:2" coordorigin="1134,-243" coordsize="10772,0" path="m1134,-243l11906,-243e" filled="false" stroked="true" strokeweight="1pt" strokecolor="#00395a">
                <v:path arrowok="t"/>
              </v:shape>
            </v:group>
            <v:group style="position:absolute;left:1517;top:845;width:511;height:511" coordorigin="1517,845" coordsize="511,511">
              <v:shape style="position:absolute;left:1517;top:845;width:511;height:511" coordorigin="1517,845" coordsize="511,511" path="m1772,845l1704,854,1643,879,1592,919,1552,971,1526,1031,1517,1095,1517,1102,1518,1122,1532,1188,1563,1246,1607,1294,1661,1330,1724,1351,1770,1355,1793,1354,1859,1339,1918,1309,1918,1308,1756,1308,1745,1300,1735,1291,1692,1291,1674,1285,1624,1251,1597,1218,1946,1218,1947,1218,1997,1218,2001,1210,2005,1202,1893,1202,1587,1202,1578,1184,1571,1166,1565,1147,1565,1146,1562,1126,1636,1111,1982,1111,1983,1111,2026,1111,2027,1102,2026,1095,1907,1095,1560,1095,1562,1074,1565,1054,1570,1035,1577,1016,1583,1004,1959,1004,1960,1004,2008,1004,2002,992,2001,988,1892,988,1592,988,1604,972,1647,929,1693,904,1736,904,1742,898,1753,889,1754,889,1756,889,1915,889,1902,881,1842,854,1774,845,1772,845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88,1218l1756,1218,1756,1308,1918,1308,1919,1308,1788,1308,1788,1218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46,1218l1854,1218,1843,1243,1831,1263,1818,1280,1806,1293,1794,1303,1788,1308,1919,1308,1931,1298,1844,1298,1855,1285,1865,1269,1875,1251,1884,1231,1946,1218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97,1218l1947,1218,1935,1234,1921,1249,1872,1286,1844,1298,1931,1298,1979,1248,1991,1230,1997,1218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56,1218l1654,1218,1662,1240,1671,1259,1681,1276,1692,1291,1735,1291,1733,1289,1720,1274,1707,1256,1695,1234,1756,1218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2026,1111l1983,1111,1981,1131,1977,1151,1971,1171,1963,1189,1893,1202,2005,1202,2010,1190,2017,1169,2022,1148,2026,1125,2026,1111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56,1111l1636,1111,1637,1134,1639,1154,1642,1173,1646,1192,1587,1202,1682,1202,1678,1185,1674,1167,1671,1148,1671,1146,1669,1126,1669,1125,1756,1111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88,1111l1756,1111,1756,1202,1788,1202,1788,1111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82,1111l1874,1111,1873,1134,1871,1155,1867,1174,1863,1192,1788,1202,1894,1202,1906,1125,1982,1111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2008,1004l1960,1004,1968,1022,1975,1041,1979,1061,1982,1081,1907,1095,2026,1095,2026,1079,2023,1056,2018,1034,2011,1013,2008,100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56,1004l1646,1004,1642,1022,1639,1041,1637,1061,1636,1083,1560,1095,1668,1095,1669,1072,1670,1051,1673,1032,1677,1014,1756,100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88,1004l1756,1004,1756,1095,1788,1095,1788,100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59,1004l1863,1004,1867,1022,1871,1040,1873,1061,1874,1082,1788,1095,1907,1095,1902,1033,1899,1014,1959,100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45,914l1857,914,1874,919,1891,927,1908,939,1924,953,1938,970,1951,988,2001,988,1992,973,1981,954,1967,937,1953,921,1945,91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736,904l1693,904,1683,918,1673,934,1664,952,1656,972,1592,988,1684,988,1694,963,1706,942,1718,924,1730,910,1736,904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15,889l1756,889,1756,988,1788,988,1788,889,1915,889xe" filled="true" fillcolor="#7ac143" stroked="false">
                <v:path arrowok="t"/>
                <v:fill type="solid"/>
              </v:shape>
              <v:shape style="position:absolute;left:1517;top:845;width:511;height:511" coordorigin="1517,845" coordsize="511,511" path="m1915,889l1788,889,1789,889,1800,898,1848,962,1858,987,1788,988,1892,988,1885,967,1876,947,1867,929,1857,914,1945,914,1937,906,1920,893,1915,889xe" filled="true" fillcolor="#7ac143" stroked="false">
                <v:path arrowok="t"/>
                <v:fill type="solid"/>
              </v:shape>
            </v:group>
            <v:group style="position:absolute;left:2899;top:1076;width:69;height:54" coordorigin="2899,1076" coordsize="69,54">
              <v:shape style="position:absolute;left:2899;top:1076;width:69;height:54" coordorigin="2899,1076" coordsize="69,54" path="m2912,1076l2899,1103,2955,1129,2968,1101,2912,1076xe" filled="true" fillcolor="#7ac143" stroked="false">
                <v:path arrowok="t"/>
                <v:fill type="solid"/>
              </v:shape>
            </v:group>
            <v:group style="position:absolute;left:3122;top:1073;width:71;height:55" coordorigin="3122,1073" coordsize="71,55">
              <v:shape style="position:absolute;left:3122;top:1073;width:71;height:55" coordorigin="3122,1073" coordsize="71,55" path="m3179,1073l3122,1100,3135,1127,3192,1101,3179,1073xe" filled="true" fillcolor="#7ac143" stroked="false">
                <v:path arrowok="t"/>
                <v:fill type="solid"/>
              </v:shape>
            </v:group>
            <v:group style="position:absolute;left:2932;top:1194;width:70;height:76" coordorigin="2932,1194" coordsize="70,76">
              <v:shape style="position:absolute;left:2932;top:1194;width:70;height:76" coordorigin="2932,1194" coordsize="70,76" path="m2978,1194l2932,1250,2955,1269,3001,1213,2978,1194xe" filled="true" fillcolor="#7ac143" stroked="false">
                <v:path arrowok="t"/>
                <v:fill type="solid"/>
              </v:shape>
            </v:group>
            <v:group style="position:absolute;left:3090;top:1197;width:69;height:74" coordorigin="3090,1197" coordsize="69,74">
              <v:shape style="position:absolute;left:3090;top:1197;width:69;height:74" coordorigin="3090,1197" coordsize="69,74" path="m3113,1197l3090,1216,3134,1271,3158,1252,3113,1197xe" filled="true" fillcolor="#7ac143" stroked="false">
                <v:path arrowok="t"/>
                <v:fill type="solid"/>
              </v:shape>
            </v:group>
            <v:group style="position:absolute;left:3032;top:984;width:31;height:70" coordorigin="3032,984" coordsize="31,70">
              <v:shape style="position:absolute;left:3032;top:984;width:31;height:70" coordorigin="3032,984" coordsize="31,70" path="m3032,1019l3063,1019e" filled="false" stroked="true" strokeweight="3.595pt" strokecolor="#7ac143">
                <v:path arrowok="t"/>
              </v:shape>
            </v:group>
            <v:group style="position:absolute;left:2943;top:1036;width:209;height:209" coordorigin="2943,1036" coordsize="209,209">
              <v:shape style="position:absolute;left:2943;top:1036;width:209;height:209" coordorigin="2943,1036" coordsize="209,209" path="m3031,1036l2975,1065,2945,1124,2943,1149,2947,1171,2985,1223,3047,1244,3057,1244,3079,1239,3099,1230,3117,1218,3121,1213,3037,1213,3016,1207,2999,1195,2985,1179,2976,1158,2973,1134,2978,1112,2989,1093,3005,1078,3025,1069,3047,1065,3119,1065,3101,1053,3081,1043,3057,1038,3031,1036xe" filled="true" fillcolor="#7ac143" stroked="false">
                <v:path arrowok="t"/>
                <v:fill type="solid"/>
              </v:shape>
              <v:shape style="position:absolute;left:2943;top:1036;width:209;height:209" coordorigin="2943,1036" coordsize="209,209" path="m3119,1065l3047,1065,3064,1067,3082,1075,3098,1087,3110,1105,3118,1127,3120,1153,3113,1173,3101,1189,3084,1202,3062,1210,3037,1213,3121,1213,3131,1201,3142,1183,3149,1161,3152,1138,3150,1118,3143,1098,3133,1081,3119,1065xe" filled="true" fillcolor="#7ac143" stroked="false">
                <v:path arrowok="t"/>
                <v:fill type="solid"/>
              </v:shape>
            </v:group>
            <v:group style="position:absolute;left:2980;top:860;width:137;height:139" coordorigin="2980,860" coordsize="137,139">
              <v:shape style="position:absolute;left:2980;top:860;width:137;height:139" coordorigin="2980,860" coordsize="137,139" path="m3030,860l2982,922,2980,950,2991,970,3006,985,3025,995,3048,999,3060,998,3079,991,3095,979,3104,967,3036,967,3021,957,3013,938,3012,910,3026,894,3048,888,3103,888,3097,880,3080,869,3057,862,3030,860xe" filled="true" fillcolor="#7ac143" stroked="false">
                <v:path arrowok="t"/>
                <v:fill type="solid"/>
              </v:shape>
              <v:shape style="position:absolute;left:2980;top:860;width:137;height:139" coordorigin="2980,860" coordsize="137,139" path="m3103,888l3048,888,3050,888,3069,895,3083,911,3087,935,3079,952,3062,963,3036,967,3104,967,3107,962,3114,940,3117,913,3110,895,3103,888xe" filled="true" fillcolor="#7ac143" stroked="false">
                <v:path arrowok="t"/>
                <v:fill type="solid"/>
              </v:shape>
            </v:group>
            <v:group style="position:absolute;left:3165;top:997;width:137;height:139" coordorigin="3165,997" coordsize="137,139">
              <v:shape style="position:absolute;left:3165;top:997;width:137;height:139" coordorigin="3165,997" coordsize="137,139" path="m3214,997l3166,1059,3165,1087,3175,1107,3190,1122,3209,1132,3232,1136,3244,1135,3263,1128,3279,1116,3288,1104,3220,1104,3205,1094,3197,1075,3196,1047,3210,1031,3232,1025,3288,1025,3281,1017,3264,1006,3241,999,3214,997xe" filled="true" fillcolor="#7ac143" stroked="false">
                <v:path arrowok="t"/>
                <v:fill type="solid"/>
              </v:shape>
              <v:shape style="position:absolute;left:3165;top:997;width:137;height:139" coordorigin="3165,997" coordsize="137,139" path="m3288,1025l3232,1025,3234,1025,3253,1032,3267,1048,3271,1072,3263,1089,3246,1100,3220,1104,3288,1104,3291,1099,3299,1077,3301,1050,3294,1032,3288,1025xe" filled="true" fillcolor="#7ac143" stroked="false">
                <v:path arrowok="t"/>
                <v:fill type="solid"/>
              </v:shape>
            </v:group>
            <v:group style="position:absolute;left:2796;top:997;width:137;height:139" coordorigin="2796,997" coordsize="137,139">
              <v:shape style="position:absolute;left:2796;top:997;width:137;height:139" coordorigin="2796,997" coordsize="137,139" path="m2845,997l2797,1059,2796,1087,2806,1107,2821,1122,2841,1132,2863,1136,2875,1135,2894,1128,2910,1116,2919,1104,2851,1104,2837,1094,2828,1075,2827,1047,2842,1031,2863,1025,2919,1025,2912,1017,2895,1006,2872,999,2845,997xe" filled="true" fillcolor="#7ac143" stroked="false">
                <v:path arrowok="t"/>
                <v:fill type="solid"/>
              </v:shape>
              <v:shape style="position:absolute;left:2796;top:997;width:137;height:139" coordorigin="2796,997" coordsize="137,139" path="m2919,1025l2863,1025,2866,1025,2885,1032,2898,1048,2903,1072,2894,1089,2877,1100,2851,1104,2919,1104,2922,1099,2930,1077,2932,1050,2925,1032,2919,1025xe" filled="true" fillcolor="#7ac143" stroked="false">
                <v:path arrowok="t"/>
                <v:fill type="solid"/>
              </v:shape>
            </v:group>
            <v:group style="position:absolute;left:3115;top:1232;width:137;height:139" coordorigin="3115,1232" coordsize="137,139">
              <v:shape style="position:absolute;left:3115;top:1232;width:137;height:139" coordorigin="3115,1232" coordsize="137,139" path="m3164,1232l3116,1294,3115,1322,3125,1342,3141,1357,3160,1367,3182,1371,3195,1369,3213,1363,3229,1351,3238,1338,3170,1338,3156,1328,3147,1310,3146,1281,3161,1266,3182,1259,3238,1259,3232,1252,3214,1240,3192,1233,3164,1232xe" filled="true" fillcolor="#7ac143" stroked="false">
                <v:path arrowok="t"/>
                <v:fill type="solid"/>
              </v:shape>
              <v:shape style="position:absolute;left:3115;top:1232;width:137;height:139" coordorigin="3115,1232" coordsize="137,139" path="m3238,1259l3182,1259,3185,1260,3204,1266,3217,1282,3222,1307,3214,1324,3197,1335,3170,1338,3238,1338,3242,1334,3249,1312,3251,1285,3244,1267,3238,1259xe" filled="true" fillcolor="#7ac143" stroked="false">
                <v:path arrowok="t"/>
                <v:fill type="solid"/>
              </v:shape>
            </v:group>
            <v:group style="position:absolute;left:2840;top:1229;width:142;height:142" coordorigin="2840,1229" coordsize="142,142">
              <v:shape style="position:absolute;left:2840;top:1229;width:142;height:142" coordorigin="2840,1229" coordsize="142,142" path="m2911,1229l2854,1258,2840,1300,2844,1322,2854,1342,2869,1357,2889,1367,2911,1371,2933,1367,2953,1357,2968,1342,2970,1338,2899,1338,2885,1328,2876,1310,2875,1281,2890,1266,2911,1259,2969,1259,2968,1258,2953,1243,2933,1233,2911,1229xe" filled="true" fillcolor="#7ac143" stroked="false">
                <v:path arrowok="t"/>
                <v:fill type="solid"/>
              </v:shape>
              <v:shape style="position:absolute;left:2840;top:1229;width:142;height:142" coordorigin="2840,1229" coordsize="142,142" path="m2969,1259l2911,1259,2914,1260,2933,1266,2946,1282,2951,1307,2942,1324,2925,1335,2899,1338,2970,1338,2978,1322,2982,1300,2978,1277,2969,1259xe" filled="true" fillcolor="#7ac143" stroked="false">
                <v:path arrowok="t"/>
                <v:fill type="solid"/>
              </v:shape>
            </v:group>
            <v:group style="position:absolute;left:1539;top:3332;width:376;height:171" coordorigin="1539,3332" coordsize="376,171">
              <v:shape style="position:absolute;left:1539;top:3332;width:376;height:171" coordorigin="1539,3332" coordsize="376,171" path="m1561,3376l1548,3380,1539,3399,1542,3405,1568,3418,1656,3465,1710,3492,1732,3500,1750,3502,1771,3498,1812,3490,1909,3469,1912,3465,1912,3456,1912,3440,1913,3433,1741,3433,1722,3431,1702,3427,1681,3418,1588,3383,1561,3376xe" filled="true" fillcolor="#781d7d" stroked="false">
                <v:path arrowok="t"/>
                <v:fill type="solid"/>
              </v:shape>
              <v:shape style="position:absolute;left:1539;top:3332;width:376;height:171" coordorigin="1539,3332" coordsize="376,171" path="m1914,3394l1804,3394,1814,3402,1817,3415,1741,3433,1913,3433,1914,3394xe" filled="true" fillcolor="#781d7d" stroked="false">
                <v:path arrowok="t"/>
                <v:fill type="solid"/>
              </v:shape>
              <v:shape style="position:absolute;left:1539;top:3332;width:376;height:171" coordorigin="1539,3332" coordsize="376,171" path="m1845,3332l1825,3335,1804,3343,1784,3350,1731,3369,1713,3381,1711,3398,1715,3411,1727,3416,1740,3411,1778,3398,1804,3394,1914,3394,1915,3354,1911,3349,1901,3344,1882,3336,1864,3332,1845,3332xe" filled="true" fillcolor="#781d7d" stroked="false">
                <v:path arrowok="t"/>
                <v:fill type="solid"/>
              </v:shape>
            </v:group>
            <v:group style="position:absolute;left:1933;top:3345;width:71;height:147" coordorigin="1933,3345" coordsize="71,147">
              <v:shape style="position:absolute;left:1933;top:3345;width:71;height:147" coordorigin="1933,3345" coordsize="71,147" path="m1973,3345l1967,3345,1944,3345,1938,3358,1937,3383,1936,3405,1935,3425,1935,3443,1934,3460,1933,3486,1936,3489,1962,3490,1973,3491,1992,3491,1997,3488,1999,3439,2003,3351,1998,3347,1982,3347,1973,3345xe" filled="true" fillcolor="#781d7d" stroked="false">
                <v:path arrowok="t"/>
                <v:fill type="solid"/>
              </v:shape>
            </v:group>
            <v:group style="position:absolute;left:1571;top:3226;width:326;height:152" coordorigin="1571,3226" coordsize="326,152">
              <v:shape style="position:absolute;left:1571;top:3226;width:326;height:152" coordorigin="1571,3226" coordsize="326,152" path="m1678,3226l1613,3255,1577,3306,1571,3336,1573,3339,1577,3340,1634,3361,1657,3370,1676,3376,1687,3378,1689,3362,1699,3348,1758,3323,1822,3304,1839,3300,1896,3300,1893,3284,1881,3267,1865,3255,1741,3255,1721,3253,1704,3247,1689,3238,1678,3227,1678,3226xe" filled="true" fillcolor="#781d7d" stroked="false">
                <v:path arrowok="t"/>
                <v:fill type="solid"/>
              </v:shape>
              <v:shape style="position:absolute;left:1571;top:3226;width:326;height:152" coordorigin="1571,3226" coordsize="326,152" path="m1896,3300l1839,3300,1863,3302,1886,3305,1897,3303,1897,3302,1896,3300xe" filled="true" fillcolor="#781d7d" stroked="false">
                <v:path arrowok="t"/>
                <v:fill type="solid"/>
              </v:shape>
              <v:shape style="position:absolute;left:1571;top:3226;width:326;height:152" coordorigin="1571,3226" coordsize="326,152" path="m1801,3226l1741,3255,1865,3255,1863,3253,1842,3244,1825,3236,1808,3229,1801,3226xe" filled="true" fillcolor="#781d7d" stroked="false">
                <v:path arrowok="t"/>
                <v:fill type="solid"/>
              </v:shape>
            </v:group>
            <v:group style="position:absolute;left:1664;top:3049;width:151;height:177" coordorigin="1664,3049" coordsize="151,177">
              <v:shape style="position:absolute;left:1664;top:3049;width:151;height:177" coordorigin="1664,3049" coordsize="151,177" path="m1746,3049l1688,3074,1664,3136,1664,3138,1667,3162,1675,3184,1687,3203,1703,3217,1722,3225,1747,3223,1800,3190,1814,3150,1812,3123,1781,3064,1746,3049xe" filled="true" fillcolor="#781d7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3"/>
        </w:rPr>
        <w:t>Agriculture</w:t>
      </w:r>
      <w:r>
        <w:rPr>
          <w:color w:val="00395A"/>
          <w:spacing w:val="24"/>
          <w:w w:val="95"/>
        </w:rPr>
        <w:t> </w:t>
      </w:r>
      <w:r>
        <w:rPr>
          <w:color w:val="00395A"/>
        </w:rPr>
        <w:t>Land</w:t>
      </w:r>
      <w:r>
        <w:rPr>
          <w:color w:val="00395A"/>
          <w:spacing w:val="-51"/>
        </w:rPr>
        <w:t> </w:t>
      </w:r>
      <w:r>
        <w:rPr>
          <w:color w:val="00395A"/>
          <w:spacing w:val="-2"/>
        </w:rPr>
        <w:t>and</w:t>
      </w:r>
      <w:r>
        <w:rPr>
          <w:color w:val="00395A"/>
          <w:spacing w:val="-50"/>
        </w:rPr>
        <w:t> </w:t>
      </w:r>
      <w:r>
        <w:rPr>
          <w:color w:val="00395A"/>
          <w:spacing w:val="-5"/>
        </w:rPr>
        <w:t>Water</w:t>
      </w:r>
      <w:r>
        <w:rPr>
          <w:b w:val="0"/>
        </w:rPr>
      </w:r>
    </w:p>
    <w:p>
      <w:pPr>
        <w:spacing w:before="57"/>
        <w:ind w:left="1589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/>
        <w:br w:type="column"/>
      </w:r>
      <w:r>
        <w:rPr>
          <w:rFonts w:ascii="Corpid C1 Bold"/>
          <w:b/>
          <w:color w:val="00395A"/>
          <w:spacing w:val="-3"/>
          <w:sz w:val="26"/>
        </w:rPr>
        <w:t>Energy</w:t>
      </w:r>
      <w:r>
        <w:rPr>
          <w:rFonts w:ascii="Corpid C1 Bold"/>
          <w:sz w:val="26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35"/>
          <w:szCs w:val="35"/>
        </w:rPr>
      </w:pPr>
    </w:p>
    <w:p>
      <w:pPr>
        <w:spacing w:before="0"/>
        <w:ind w:left="1589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2"/>
          <w:w w:val="95"/>
          <w:sz w:val="26"/>
        </w:rPr>
        <w:t>Oceans </w:t>
      </w:r>
      <w:r>
        <w:rPr>
          <w:rFonts w:ascii="Corpid C1 Bold"/>
          <w:b/>
          <w:color w:val="00395A"/>
          <w:spacing w:val="-1"/>
          <w:w w:val="95"/>
          <w:sz w:val="26"/>
        </w:rPr>
        <w:t>and</w:t>
      </w:r>
      <w:r>
        <w:rPr>
          <w:rFonts w:ascii="Corpid C1 Bold"/>
          <w:b/>
          <w:color w:val="00395A"/>
          <w:spacing w:val="-2"/>
          <w:w w:val="95"/>
          <w:sz w:val="26"/>
        </w:rPr>
        <w:t> A</w:t>
      </w:r>
      <w:r>
        <w:rPr>
          <w:rFonts w:ascii="Corpid C1 Bold"/>
          <w:b/>
          <w:color w:val="00395A"/>
          <w:spacing w:val="-3"/>
          <w:w w:val="95"/>
          <w:sz w:val="26"/>
        </w:rPr>
        <w:t>t</w:t>
      </w:r>
      <w:r>
        <w:rPr>
          <w:rFonts w:ascii="Corpid C1 Bold"/>
          <w:b/>
          <w:color w:val="00395A"/>
          <w:spacing w:val="-2"/>
          <w:w w:val="95"/>
          <w:sz w:val="26"/>
        </w:rPr>
        <w:t>mosphere</w:t>
      </w:r>
      <w:r>
        <w:rPr>
          <w:rFonts w:ascii="Corpid C1 Bold"/>
          <w:sz w:val="26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26"/>
          <w:szCs w:val="26"/>
        </w:rPr>
        <w:sectPr>
          <w:type w:val="continuous"/>
          <w:pgSz w:w="11910" w:h="16840"/>
          <w:pgMar w:top="1580" w:bottom="280" w:left="0" w:right="0"/>
          <w:cols w:num="2" w:equalWidth="0">
            <w:col w:w="6778" w:space="40"/>
            <w:col w:w="5092"/>
          </w:cols>
        </w:sectPr>
      </w:pPr>
    </w:p>
    <w:p>
      <w:pPr>
        <w:spacing w:line="255" w:lineRule="exact" w:before="0"/>
        <w:ind w:left="1364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2"/>
          <w:w w:val="95"/>
          <w:sz w:val="26"/>
        </w:rPr>
        <w:t>G</w:t>
      </w:r>
      <w:r>
        <w:rPr>
          <w:rFonts w:ascii="Corpid C1 Bold"/>
          <w:b/>
          <w:color w:val="00395A"/>
          <w:spacing w:val="-3"/>
          <w:w w:val="95"/>
          <w:sz w:val="26"/>
        </w:rPr>
        <w:t>l</w:t>
      </w:r>
      <w:r>
        <w:rPr>
          <w:rFonts w:ascii="Corpid C1 Bold"/>
          <w:b/>
          <w:color w:val="00395A"/>
          <w:spacing w:val="-2"/>
          <w:w w:val="95"/>
          <w:sz w:val="26"/>
        </w:rPr>
        <w:t>obal</w:t>
      </w:r>
      <w:r>
        <w:rPr>
          <w:rFonts w:ascii="Corpid C1 Bold"/>
          <w:sz w:val="26"/>
        </w:rPr>
      </w:r>
    </w:p>
    <w:p>
      <w:pPr>
        <w:tabs>
          <w:tab w:pos="2672" w:val="left" w:leader="none"/>
        </w:tabs>
        <w:spacing w:line="404" w:lineRule="exact" w:before="0"/>
        <w:ind w:left="377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w w:val="90"/>
        </w:rPr>
        <w:br w:type="column"/>
      </w:r>
      <w:r>
        <w:rPr>
          <w:rFonts w:ascii="Corpid C1 Bold"/>
          <w:b/>
          <w:color w:val="00395A"/>
          <w:w w:val="90"/>
          <w:position w:val="15"/>
          <w:sz w:val="26"/>
        </w:rPr>
        <w:t>Services</w:t>
        <w:tab/>
      </w:r>
      <w:r>
        <w:rPr>
          <w:rFonts w:ascii="Corpid C1 Bold"/>
          <w:b/>
          <w:color w:val="00395A"/>
          <w:spacing w:val="-3"/>
          <w:sz w:val="26"/>
        </w:rPr>
        <w:t>Data</w:t>
      </w:r>
      <w:r>
        <w:rPr>
          <w:rFonts w:ascii="Corpid C1 Bold"/>
          <w:b/>
          <w:color w:val="00395A"/>
          <w:spacing w:val="-54"/>
          <w:sz w:val="26"/>
        </w:rPr>
        <w:t> </w:t>
      </w:r>
      <w:r>
        <w:rPr>
          <w:rFonts w:ascii="Corpid C1 Bold"/>
          <w:b/>
          <w:color w:val="00395A"/>
          <w:spacing w:val="-2"/>
          <w:sz w:val="26"/>
        </w:rPr>
        <w:t>and</w:t>
      </w:r>
      <w:r>
        <w:rPr>
          <w:rFonts w:ascii="Corpid C1 Bold"/>
          <w:b/>
          <w:color w:val="00395A"/>
          <w:spacing w:val="-54"/>
          <w:sz w:val="26"/>
        </w:rPr>
        <w:t> </w:t>
      </w:r>
      <w:r>
        <w:rPr>
          <w:rFonts w:ascii="Corpid C1 Bold"/>
          <w:b/>
          <w:color w:val="00395A"/>
          <w:spacing w:val="-2"/>
          <w:sz w:val="26"/>
        </w:rPr>
        <w:t>Digital</w:t>
      </w:r>
      <w:r>
        <w:rPr>
          <w:rFonts w:ascii="Corpid C1 Bold"/>
          <w:sz w:val="2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32"/>
          <w:szCs w:val="32"/>
        </w:rPr>
      </w:pPr>
    </w:p>
    <w:p>
      <w:pPr>
        <w:pStyle w:val="Heading7"/>
        <w:spacing w:line="240" w:lineRule="auto" w:before="0"/>
        <w:ind w:left="2672" w:right="658"/>
        <w:jc w:val="left"/>
        <w:rPr>
          <w:b w:val="0"/>
          <w:bCs w:val="0"/>
        </w:rPr>
      </w:pPr>
      <w:r>
        <w:rPr>
          <w:color w:val="00395A"/>
          <w:w w:val="95"/>
        </w:rPr>
        <w:t>Astronomy</w:t>
      </w:r>
      <w:r>
        <w:rPr>
          <w:color w:val="00395A"/>
          <w:spacing w:val="-2"/>
          <w:w w:val="95"/>
        </w:rPr>
        <w:t> </w:t>
      </w:r>
      <w:r>
        <w:rPr>
          <w:color w:val="00395A"/>
          <w:spacing w:val="1"/>
          <w:w w:val="95"/>
        </w:rPr>
        <w:t>and</w:t>
      </w:r>
      <w:r>
        <w:rPr>
          <w:color w:val="00395A"/>
          <w:spacing w:val="29"/>
          <w:w w:val="95"/>
        </w:rPr>
        <w:t> </w:t>
      </w:r>
      <w:r>
        <w:rPr>
          <w:color w:val="00395A"/>
          <w:w w:val="95"/>
        </w:rPr>
        <w:t>Space</w:t>
      </w:r>
      <w:r>
        <w:rPr>
          <w:color w:val="00395A"/>
          <w:spacing w:val="-9"/>
          <w:w w:val="95"/>
        </w:rPr>
        <w:t> </w:t>
      </w:r>
      <w:r>
        <w:rPr>
          <w:color w:val="00395A"/>
          <w:spacing w:val="1"/>
          <w:w w:val="95"/>
        </w:rPr>
        <w:t>Science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8"/>
          <w:szCs w:val="18"/>
        </w:rPr>
      </w:pPr>
      <w:r>
        <w:rPr/>
        <w:br w:type="column"/>
      </w:r>
      <w:r>
        <w:rPr>
          <w:rFonts w:ascii="Corpid C1 Bold"/>
          <w:b/>
          <w:sz w:val="18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8"/>
          <w:szCs w:val="18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8"/>
          <w:szCs w:val="18"/>
        </w:rPr>
      </w:pPr>
    </w:p>
    <w:p>
      <w:pPr>
        <w:spacing w:before="140"/>
        <w:ind w:left="1364" w:right="1102" w:firstLine="0"/>
        <w:jc w:val="left"/>
        <w:rPr>
          <w:rFonts w:ascii="Corpid C1 Bold" w:hAnsi="Corpid C1 Bold" w:cs="Corpid C1 Bold" w:eastAsia="Corpid C1 Bold"/>
          <w:sz w:val="18"/>
          <w:szCs w:val="18"/>
        </w:rPr>
      </w:pPr>
      <w:r>
        <w:rPr>
          <w:rFonts w:ascii="Corpid C1 Bold"/>
          <w:b/>
          <w:color w:val="00395A"/>
          <w:w w:val="95"/>
          <w:sz w:val="18"/>
        </w:rPr>
        <w:t>Australian</w:t>
      </w:r>
      <w:r>
        <w:rPr>
          <w:rFonts w:ascii="Corpid C1 Bold"/>
          <w:b/>
          <w:color w:val="00395A"/>
          <w:spacing w:val="-11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w w:val="95"/>
          <w:sz w:val="18"/>
        </w:rPr>
        <w:t>Animal</w:t>
      </w:r>
      <w:r>
        <w:rPr>
          <w:rFonts w:ascii="Corpid C1 Bold"/>
          <w:b/>
          <w:color w:val="00395A"/>
          <w:spacing w:val="28"/>
          <w:w w:val="95"/>
          <w:sz w:val="18"/>
        </w:rPr>
        <w:t> </w:t>
      </w:r>
      <w:r>
        <w:rPr>
          <w:rFonts w:ascii="Corpid C1 Bold"/>
          <w:b/>
          <w:color w:val="00395A"/>
          <w:w w:val="95"/>
          <w:sz w:val="18"/>
        </w:rPr>
        <w:t>Health</w:t>
      </w:r>
      <w:r>
        <w:rPr>
          <w:rFonts w:ascii="Corpid C1 Bold"/>
          <w:b/>
          <w:color w:val="00395A"/>
          <w:spacing w:val="-11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w w:val="95"/>
          <w:sz w:val="18"/>
        </w:rPr>
        <w:t>Laboratory</w:t>
      </w:r>
      <w:r>
        <w:rPr>
          <w:rFonts w:ascii="Corpid C1 Bold"/>
          <w:sz w:val="18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8"/>
          <w:szCs w:val="18"/>
        </w:rPr>
        <w:sectPr>
          <w:type w:val="continuous"/>
          <w:pgSz w:w="11910" w:h="16840"/>
          <w:pgMar w:top="1580" w:bottom="280" w:left="0" w:right="0"/>
          <w:cols w:num="3" w:equalWidth="0">
            <w:col w:w="2149" w:space="40"/>
            <w:col w:w="4642" w:space="563"/>
            <w:col w:w="4516"/>
          </w:cols>
        </w:sectPr>
      </w:pP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25"/>
          <w:szCs w:val="25"/>
        </w:rPr>
      </w:pPr>
    </w:p>
    <w:p>
      <w:pPr>
        <w:spacing w:before="57"/>
        <w:ind w:left="2437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1"/>
          <w:w w:val="95"/>
          <w:sz w:val="26"/>
        </w:rPr>
        <w:t>One-CSIRO</w:t>
      </w:r>
      <w:r>
        <w:rPr>
          <w:rFonts w:ascii="Corpid C1 Bold"/>
          <w:b/>
          <w:color w:val="00395A"/>
          <w:spacing w:val="-13"/>
          <w:w w:val="95"/>
          <w:sz w:val="26"/>
        </w:rPr>
        <w:t> </w:t>
      </w:r>
      <w:r>
        <w:rPr>
          <w:rFonts w:ascii="Corpid C1 Bold"/>
          <w:b/>
          <w:color w:val="00395A"/>
          <w:w w:val="95"/>
          <w:sz w:val="26"/>
        </w:rPr>
        <w:t>support</w:t>
      </w:r>
      <w:r>
        <w:rPr>
          <w:rFonts w:ascii="Corpid C1 Bold"/>
          <w:b/>
          <w:color w:val="00395A"/>
          <w:spacing w:val="-12"/>
          <w:w w:val="95"/>
          <w:sz w:val="26"/>
        </w:rPr>
        <w:t> </w:t>
      </w:r>
      <w:r>
        <w:rPr>
          <w:rFonts w:ascii="Corpid C1 Bold"/>
          <w:b/>
          <w:color w:val="00395A"/>
          <w:w w:val="95"/>
          <w:sz w:val="26"/>
        </w:rPr>
        <w:t>services</w:t>
      </w:r>
      <w:r>
        <w:rPr>
          <w:rFonts w:ascii="Corpid C1 Bold"/>
          <w:sz w:val="26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28"/>
          <w:szCs w:val="28"/>
        </w:rPr>
      </w:pPr>
    </w:p>
    <w:p>
      <w:pPr>
        <w:spacing w:before="35"/>
        <w:ind w:left="1133" w:right="0" w:firstLine="0"/>
        <w:jc w:val="left"/>
        <w:rPr>
          <w:rFonts w:ascii="UnitRoundedOT-Bold" w:hAnsi="UnitRoundedOT-Bold" w:cs="UnitRoundedOT-Bold" w:eastAsia="UnitRoundedOT-Bold"/>
          <w:sz w:val="32"/>
          <w:szCs w:val="32"/>
        </w:rPr>
      </w:pPr>
      <w:r>
        <w:rPr>
          <w:rFonts w:ascii="UnitRoundedOT-Bold"/>
          <w:b/>
          <w:color w:val="00395A"/>
          <w:spacing w:val="-2"/>
          <w:sz w:val="32"/>
        </w:rPr>
        <w:t>What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2"/>
          <w:sz w:val="32"/>
        </w:rPr>
        <w:t>we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1"/>
          <w:sz w:val="32"/>
        </w:rPr>
        <w:t>do</w:t>
      </w:r>
      <w:r>
        <w:rPr>
          <w:rFonts w:ascii="UnitRoundedOT-Bold"/>
          <w:sz w:val="32"/>
        </w:rPr>
      </w:r>
    </w:p>
    <w:p>
      <w:pPr>
        <w:spacing w:line="240" w:lineRule="auto" w:before="6"/>
        <w:rPr>
          <w:rFonts w:ascii="UnitRoundedOT-Bold" w:hAnsi="UnitRoundedOT-Bold" w:cs="UnitRoundedOT-Bold" w:eastAsia="UnitRoundedOT-Bold"/>
          <w:b/>
          <w:bCs/>
          <w:sz w:val="4"/>
          <w:szCs w:val="4"/>
        </w:rPr>
      </w:pPr>
    </w:p>
    <w:p>
      <w:pPr>
        <w:spacing w:line="20" w:lineRule="atLeast"/>
        <w:ind w:left="1123" w:right="0" w:firstLine="0"/>
        <w:rPr>
          <w:rFonts w:ascii="UnitRoundedOT-Bold" w:hAnsi="UnitRoundedOT-Bold" w:cs="UnitRoundedOT-Bold" w:eastAsia="UnitRoundedOT-Bold"/>
          <w:sz w:val="2"/>
          <w:szCs w:val="2"/>
        </w:rPr>
      </w:pPr>
      <w:r>
        <w:rPr>
          <w:rFonts w:ascii="UnitRoundedOT-Bold" w:hAnsi="UnitRoundedOT-Bold" w:cs="UnitRoundedOT-Bold" w:eastAsia="UnitRoundedOT-Bold"/>
          <w:sz w:val="2"/>
          <w:szCs w:val="2"/>
        </w:rPr>
        <w:pict>
          <v:group style="width:519.75pt;height:1pt;mso-position-horizontal-relative:char;mso-position-vertical-relative:line" coordorigin="0,0" coordsize="10395,20">
            <v:group style="position:absolute;left:10;top:10;width:10375;height:2" coordorigin="10,10" coordsize="10375,2">
              <v:shape style="position:absolute;left:10;top:10;width:10375;height:2" coordorigin="10,10" coordsize="10375,0" path="m10,10l10385,10e" filled="false" stroked="true" strokeweight="1pt" strokecolor="#00395a">
                <v:path arrowok="t"/>
              </v:shape>
            </v:group>
          </v:group>
        </w:pict>
      </w:r>
      <w:r>
        <w:rPr>
          <w:rFonts w:ascii="UnitRoundedOT-Bold" w:hAnsi="UnitRoundedOT-Bold" w:cs="UnitRoundedOT-Bold" w:eastAsia="UnitRoundedOT-Bold"/>
          <w:sz w:val="2"/>
          <w:szCs w:val="2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UnitRoundedOT-Bold" w:hAnsi="UnitRoundedOT-Bold" w:cs="UnitRoundedOT-Bold" w:eastAsia="UnitRoundedOT-Bold"/>
          <w:b/>
          <w:bCs/>
          <w:sz w:val="26"/>
          <w:szCs w:val="26"/>
        </w:rPr>
      </w:pPr>
    </w:p>
    <w:p>
      <w:pPr>
        <w:spacing w:line="200" w:lineRule="atLeast"/>
        <w:ind w:left="2160" w:right="0" w:firstLine="0"/>
        <w:rPr>
          <w:rFonts w:ascii="UnitRoundedOT-Bold" w:hAnsi="UnitRoundedOT-Bold" w:cs="UnitRoundedOT-Bold" w:eastAsia="UnitRoundedOT-Bold"/>
          <w:sz w:val="20"/>
          <w:szCs w:val="20"/>
        </w:rPr>
      </w:pPr>
      <w:r>
        <w:rPr>
          <w:rFonts w:ascii="UnitRoundedOT-Bold" w:hAnsi="UnitRoundedOT-Bold" w:cs="UnitRoundedOT-Bold" w:eastAsia="UnitRoundedOT-Bold"/>
          <w:sz w:val="20"/>
          <w:szCs w:val="20"/>
        </w:rPr>
        <w:pict>
          <v:group style="width:400.45pt;height:98.1pt;mso-position-horizontal-relative:char;mso-position-vertical-relative:line" coordorigin="0,0" coordsize="8009,1962">
            <v:group style="position:absolute;left:10;top:10;width:7989;height:1942" coordorigin="10,10" coordsize="7989,1942">
              <v:shape style="position:absolute;left:10;top:10;width:7989;height:1942" coordorigin="10,10" coordsize="7989,1942" path="m10,10l7999,1952e" filled="false" stroked="true" strokeweight="1.0pt" strokecolor="#9fd5f3">
                <v:path arrowok="t"/>
                <v:stroke dashstyle="dash"/>
              </v:shape>
            </v:group>
            <v:group style="position:absolute;left:10;top:10;width:7989;height:1942" coordorigin="10,10" coordsize="7989,1942">
              <v:shape style="position:absolute;left:10;top:10;width:7989;height:1942" coordorigin="10,10" coordsize="7989,1942" path="m10,1952l7999,10e" filled="false" stroked="true" strokeweight="1.0pt" strokecolor="#9fd5f3">
                <v:path arrowok="t"/>
                <v:stroke dashstyle="dash"/>
              </v:shape>
            </v:group>
            <v:group style="position:absolute;left:344;top:184;width:1595;height:1595" coordorigin="344,184" coordsize="1595,1595">
              <v:shape style="position:absolute;left:344;top:184;width:1595;height:1595" coordorigin="344,184" coordsize="1595,1595" path="m1141,184l1076,186,1012,194,950,207,889,224,831,246,775,273,721,303,671,337,623,376,578,417,536,462,498,510,464,561,433,614,407,671,385,729,367,789,355,852,347,915,344,981,347,1046,355,1110,367,1172,385,1233,407,1291,433,1347,464,1401,498,1452,536,1500,578,1545,623,1586,671,1624,722,1659,775,1689,831,1715,890,1737,950,1755,1012,1768,1076,1775,1142,1778,1207,1775,1271,1768,1333,1755,1394,1737,1452,1715,1508,1689,1561,1659,1612,1624,1660,1586,1705,1544,1747,1500,1785,1452,1819,1401,1850,1347,1876,1291,1898,1233,1916,1172,1928,1110,1936,1046,1939,981,1936,915,1928,851,1916,789,1898,729,1876,670,1850,614,1819,561,1785,510,1747,462,1705,417,1660,375,1612,337,1561,303,1508,272,1452,246,1393,224,1333,207,1271,194,1207,186,1141,184xe" filled="true" fillcolor="#ffffff" stroked="false">
                <v:path arrowok="t"/>
                <v:fill type="solid"/>
              </v:shape>
            </v:group>
            <v:group style="position:absolute;left:440;top:184;width:1406;height:424" coordorigin="440,184" coordsize="1406,424">
              <v:shape style="position:absolute;left:440;top:184;width:1406;height:424" coordorigin="440,184" coordsize="1406,424" path="m440,608l485,535,536,468,594,406,658,350,728,302,803,261,882,228,965,204,1052,189,1141,184,1187,185,1275,195,1361,214,1443,243,1521,279,1593,324,1661,376,1722,435,1777,500,1824,570,1846,607e" filled="false" stroked="true" strokeweight="2.344pt" strokecolor="#13b6ea">
                <v:path arrowok="t"/>
              </v:shape>
            </v:group>
            <v:group style="position:absolute;left:369;top:545;width:171;height:187" coordorigin="369,545" coordsize="171,187">
              <v:shape style="position:absolute;left:369;top:545;width:171;height:187" coordorigin="369,545" coordsize="171,187" path="m369,545l386,731,539,622,369,545xe" filled="true" fillcolor="#13b6ea" stroked="false">
                <v:path arrowok="t"/>
                <v:fill type="solid"/>
              </v:shape>
            </v:group>
            <v:group style="position:absolute;left:1747;top:545;width:171;height:186" coordorigin="1747,545" coordsize="171,186">
              <v:shape style="position:absolute;left:1747;top:545;width:171;height:186" coordorigin="1747,545" coordsize="171,186" path="m1918,545l1747,621,1898,731,1918,545xe" filled="true" fillcolor="#13b6ea" stroked="false">
                <v:path arrowok="t"/>
                <v:fill type="solid"/>
              </v:shape>
            </v:group>
            <v:group style="position:absolute;left:438;top:1356;width:1404;height:422" coordorigin="438,1356" coordsize="1404,422">
              <v:shape style="position:absolute;left:438;top:1356;width:1404;height:422" coordorigin="438,1356" coordsize="1404,422" path="m1842,1356l1797,1429,1746,1496,1688,1557,1624,1612,1554,1661,1480,1701,1400,1734,1317,1758,1231,1773,1141,1778,1096,1777,1007,1767,922,1747,840,1719,763,1683,690,1638,623,1587,562,1528,507,1464,459,1394,438,1357e" filled="false" stroked="true" strokeweight="2.344pt" strokecolor="#13b6ea">
                <v:path arrowok="t"/>
              </v:shape>
            </v:group>
            <v:group style="position:absolute;left:1743;top:1233;width:170;height:187" coordorigin="1743,1233" coordsize="170,187">
              <v:shape style="position:absolute;left:1743;top:1233;width:170;height:187" coordorigin="1743,1233" coordsize="170,187" path="m1896,1233l1743,1341,1913,1419,1896,1233xe" filled="true" fillcolor="#13b6ea" stroked="false">
                <v:path arrowok="t"/>
                <v:fill type="solid"/>
              </v:shape>
            </v:group>
            <v:group style="position:absolute;left:366;top:1233;width:171;height:187" coordorigin="366,1233" coordsize="171,187">
              <v:shape style="position:absolute;left:366;top:1233;width:171;height:187" coordorigin="366,1233" coordsize="171,187" path="m385,1233l366,1419,536,1342,385,1233xe" filled="true" fillcolor="#13b6ea" stroked="false">
                <v:path arrowok="t"/>
                <v:fill type="solid"/>
              </v:shape>
            </v:group>
            <v:group style="position:absolute;left:1281;top:903;width:355;height:339" coordorigin="1281,903" coordsize="355,339">
              <v:shape style="position:absolute;left:1281;top:903;width:355;height:339" coordorigin="1281,903" coordsize="355,339" path="m1370,915l1347,917,1328,924,1312,934,1308,955,1303,976,1297,995,1290,1013,1281,1030,1300,1040,1357,1087,1389,1158,1400,1235,1421,1239,1442,1242,1462,1242,1482,1241,1559,1221,1621,1178,1636,1102,1636,1087,1631,1017,1623,981,1540,981,1515,980,1449,966,1382,927,1370,915xe" filled="true" fillcolor="#00395a" stroked="false">
                <v:path arrowok="t"/>
                <v:fill type="solid"/>
              </v:shape>
              <v:shape style="position:absolute;left:1281;top:903;width:355;height:339" coordorigin="1281,903" coordsize="355,339" path="m1551,903l1552,923,1550,942,1546,962,1540,981,1623,981,1589,923,1565,908,1551,903xe" filled="true" fillcolor="#00395a" stroked="false">
                <v:path arrowok="t"/>
                <v:fill type="solid"/>
              </v:shape>
            </v:group>
            <v:group style="position:absolute;left:644;top:889;width:373;height:361" coordorigin="644,889" coordsize="373,361">
              <v:shape style="position:absolute;left:644;top:889;width:373;height:361" coordorigin="644,889" coordsize="373,361" path="m742,897l677,925,649,987,644,1052,644,1077,645,1105,669,1176,716,1215,774,1241,844,1249,865,1248,881,1246,885,1216,890,1189,911,1124,949,1077,746,1077,741,1014,740,950,740,934,741,915,742,897xe" filled="true" fillcolor="#00395a" stroked="false">
                <v:path arrowok="t"/>
                <v:fill type="solid"/>
              </v:shape>
              <v:shape style="position:absolute;left:644;top:889;width:373;height:361" coordorigin="644,889" coordsize="373,361" path="m913,889l896,901,878,911,859,918,840,922,828,936,782,1002,754,1058,746,1077,949,1077,958,1069,974,1060,992,1052,1012,1045,1016,1044,1007,1027,984,951,981,930,967,911,950,900,932,893,913,889xe" filled="true" fillcolor="#00395a" stroked="false">
                <v:path arrowok="t"/>
                <v:fill type="solid"/>
              </v:shape>
            </v:group>
            <v:group style="position:absolute;left:725;top:604;width:225;height:286" coordorigin="725,604" coordsize="225,286">
              <v:shape style="position:absolute;left:725;top:604;width:225;height:286" coordorigin="725,604" coordsize="225,286" path="m841,604l835,604,815,606,749,648,726,720,725,746,727,771,744,833,791,882,822,890,825,890,894,860,932,805,950,721,948,697,924,642,859,606,841,604xe" filled="true" fillcolor="#00395a" stroked="false">
                <v:path arrowok="t"/>
                <v:fill type="solid"/>
              </v:shape>
            </v:group>
            <v:group style="position:absolute;left:1325;top:605;width:243;height:305" coordorigin="1325,605" coordsize="243,305">
              <v:shape style="position:absolute;left:1325;top:605;width:243;height:305" coordorigin="1325,605" coordsize="243,305" path="m1440,605l1373,626,1330,689,1325,735,1329,764,1355,836,1394,885,1461,910,1465,909,1530,873,1559,819,1568,750,1565,725,1540,654,1494,615,1440,605xe" filled="true" fillcolor="#00395a" stroked="false">
                <v:path arrowok="t"/>
                <v:fill type="solid"/>
              </v:shape>
            </v:group>
            <v:group style="position:absolute;left:928;top:1078;width:435;height:335" coordorigin="928,1078" coordsize="435,335">
              <v:shape style="position:absolute;left:928;top:1078;width:435;height:335" coordorigin="928,1078" coordsize="435,335" path="m1044,1078l979,1105,943,1159,931,1232,928,1301,940,1320,982,1365,1052,1401,1116,1412,1140,1413,1166,1412,1235,1403,1292,1382,1350,1338,1362,1324,1362,1285,1358,1220,1345,1152,1030,1144,1060,1093,1055,1088,1049,1083,1044,1078xe" filled="true" fillcolor="#00395a" stroked="false">
                <v:path arrowok="t"/>
                <v:fill type="solid"/>
              </v:shape>
              <v:shape style="position:absolute;left:928;top:1078;width:435;height:335" coordorigin="928,1078" coordsize="435,335" path="m1145,1113l1030,1144,1261,1144,1145,1113xe" filled="true" fillcolor="#00395a" stroked="false">
                <v:path arrowok="t"/>
                <v:fill type="solid"/>
              </v:shape>
              <v:shape style="position:absolute;left:928;top:1078;width:435;height:335" coordorigin="928,1078" coordsize="435,335" path="m1258,1081l1241,1084,1236,1088,1230,1093,1230,1093,1261,1144,1341,1144,1292,1093,1276,1087,1258,1081xe" filled="true" fillcolor="#00395a" stroked="false">
                <v:path arrowok="t"/>
                <v:fill type="solid"/>
              </v:shape>
            </v:group>
            <v:group style="position:absolute;left:1021;top:768;width:249;height:314" coordorigin="1021,768" coordsize="249,314">
              <v:shape style="position:absolute;left:1021;top:768;width:249;height:314" coordorigin="1021,768" coordsize="249,314" path="m1155,768l1090,781,1044,821,1022,888,1021,909,1022,935,1042,1006,1081,1057,1133,1081,1154,1080,1209,1054,1248,1004,1268,936,1269,910,1268,881,1243,815,1195,777,1155,768xe" filled="true" fillcolor="#00395a" stroked="false">
                <v:path arrowok="t"/>
                <v:fill type="solid"/>
              </v:shape>
              <v:shape style="position:absolute;left:6070;top:160;width:1594;height:1641" type="#_x0000_t75" stroked="false">
                <v:imagedata r:id="rId66" o:title=""/>
              </v:shape>
            </v:group>
            <v:group style="position:absolute;left:3322;top:298;width:1365;height:1365" coordorigin="3322,298" coordsize="1365,1365">
              <v:shape style="position:absolute;left:3322;top:298;width:1365;height:1365" coordorigin="3322,298" coordsize="1365,1365" path="m4004,298l3894,307,3789,333,3691,375,3601,430,3522,498,3454,578,3398,667,3357,765,3331,870,3322,981,3324,1037,3342,1145,3376,1246,3424,1340,3486,1425,3560,1499,3645,1561,3739,1610,3841,1643,3949,1661,4005,1663,4061,1661,4169,1643,4270,1609,4364,1561,4449,1499,4523,1425,4585,1340,4633,1246,4667,1145,4685,1037,4687,981,4685,925,4667,817,4633,715,4585,621,4523,537,4448,463,4364,401,4270,352,4168,318,4060,301,4004,298xe" filled="true" fillcolor="#ffffff" stroked="false">
                <v:path arrowok="t"/>
                <v:fill type="solid"/>
              </v:shape>
            </v:group>
            <v:group style="position:absolute;left:3404;top:298;width:1203;height:363" coordorigin="3404,298" coordsize="1203,363">
              <v:shape style="position:absolute;left:3404;top:298;width:1203;height:363" coordorigin="3404,298" coordsize="1203,363" path="m3404,661l3442,599,3486,541,3536,489,3591,441,3650,400,3714,365,3782,336,3853,316,3927,303,4004,298,4043,300,4119,308,4192,325,4263,349,4329,381,4391,419,4449,463,4501,513,4548,569,4589,629,4607,661e" filled="false" stroked="true" strokeweight="2.109pt" strokecolor="#13b6ea">
                <v:path arrowok="t"/>
              </v:shape>
            </v:group>
            <v:group style="position:absolute;left:3343;top:608;width:146;height:160" coordorigin="3343,608" coordsize="146,160">
              <v:shape style="position:absolute;left:3343;top:608;width:146;height:160" coordorigin="3343,608" coordsize="146,160" path="m3343,608l3358,767,3489,674,3343,608xe" filled="true" fillcolor="#13b6ea" stroked="false">
                <v:path arrowok="t"/>
                <v:fill type="solid"/>
              </v:shape>
            </v:group>
            <v:group style="position:absolute;left:4523;top:608;width:147;height:160" coordorigin="4523,608" coordsize="147,160">
              <v:shape style="position:absolute;left:4523;top:608;width:147;height:160" coordorigin="4523,608" coordsize="147,160" path="m4669,608l4523,673,4652,767,4669,608xe" filled="true" fillcolor="#13b6ea" stroked="false">
                <v:path arrowok="t"/>
                <v:fill type="solid"/>
              </v:shape>
            </v:group>
            <v:group style="position:absolute;left:3402;top:1302;width:1202;height:361" coordorigin="3402,1302" coordsize="1202,361">
              <v:shape style="position:absolute;left:3402;top:1302;width:1202;height:361" coordorigin="3402,1302" coordsize="1202,361" path="m4604,1302l4566,1364,4522,1422,4472,1474,4417,1521,4358,1563,4294,1597,4226,1625,4155,1646,4081,1659,4004,1663,3965,1662,3890,1654,3816,1637,3746,1613,3680,1581,3618,1543,3561,1499,3508,1449,3461,1394,3420,1334,3402,1302e" filled="false" stroked="true" strokeweight="2.109pt" strokecolor="#13b6ea">
                <v:path arrowok="t"/>
              </v:shape>
            </v:group>
            <v:group style="position:absolute;left:4520;top:1197;width:146;height:160" coordorigin="4520,1197" coordsize="146,160">
              <v:shape style="position:absolute;left:4520;top:1197;width:146;height:160" coordorigin="4520,1197" coordsize="146,160" path="m4650,1197l4520,1289,4665,1356,4650,1197xe" filled="true" fillcolor="#13b6ea" stroked="false">
                <v:path arrowok="t"/>
                <v:fill type="solid"/>
              </v:shape>
            </v:group>
            <v:group style="position:absolute;left:3341;top:1197;width:146;height:160" coordorigin="3341,1197" coordsize="146,160">
              <v:shape style="position:absolute;left:3341;top:1197;width:146;height:160" coordorigin="3341,1197" coordsize="146,160" path="m3357,1197l3341,1356,3487,1290,3357,1197xe" filled="true" fillcolor="#13b6ea" stroked="false">
                <v:path arrowok="t"/>
                <v:fill type="solid"/>
              </v:shape>
            </v:group>
            <v:group style="position:absolute;left:3774;top:875;width:564;height:487" coordorigin="3774,875" coordsize="564,487">
              <v:shape style="position:absolute;left:3774;top:875;width:564;height:487" coordorigin="3774,875" coordsize="564,487" path="m4039,1146l4022,1146,4027,1150,4027,1156,4025,1162,4022,1165,3888,1298,3885,1302,3881,1305,3873,1319,3872,1337,3882,1355,3899,1362,3918,1358,3931,1348,3945,1334,3959,1313,3972,1298,3991,1289,3981,1272,3977,1255,4007,1194,4025,1184,4027,1166,4036,1150,4039,1146xe" filled="true" fillcolor="#00395a" stroked="false">
                <v:path arrowok="t"/>
                <v:fill type="solid"/>
              </v:shape>
              <v:shape style="position:absolute;left:3774;top:875;width:564;height:487" coordorigin="3774,875" coordsize="564,487" path="m4306,1086l3962,1086,3967,1090,3967,1096,3966,1099,3965,1102,3962,1104,3860,1206,3818,1249,3809,1267,3810,1286,3822,1299,3843,1305,3859,1298,3879,1281,4008,1152,4010,1148,4017,1147,4022,1146,4039,1146,4053,1134,4072,1129,4114,1129,4114,1128,4119,1118,4127,1111,4141,1102,4157,1098,4295,1098,4300,1092,4306,1086xe" filled="true" fillcolor="#00395a" stroked="false">
                <v:path arrowok="t"/>
                <v:fill type="solid"/>
              </v:shape>
              <v:shape style="position:absolute;left:3774;top:875;width:564;height:487" coordorigin="3774,875" coordsize="564,487" path="m4185,875l4139,918,4076,921,4052,921,4035,928,4016,944,3858,1102,3810,1149,3799,1154,3789,1159,3787,1161,3783,1162,3774,1176,3774,1192,3774,1194,3782,1209,3799,1219,3817,1218,3834,1206,3947,1093,3949,1091,3951,1088,3953,1087,3957,1086,4306,1086,4316,1077,4332,1060,4337,1043,4333,1027,4320,1009,4190,880,4185,875xe" filled="true" fillcolor="#00395a" stroked="false">
                <v:path arrowok="t"/>
                <v:fill type="solid"/>
              </v:shape>
              <v:shape style="position:absolute;left:3774;top:875;width:564;height:487" coordorigin="3774,875" coordsize="564,487" path="m4295,1098l4157,1098,4174,1100,4193,1108,4212,1124,4228,1136,4246,1145,4272,1120,4286,1106,4295,1098xe" filled="true" fillcolor="#00395a" stroked="false">
                <v:path arrowok="t"/>
                <v:fill type="solid"/>
              </v:shape>
              <v:shape style="position:absolute;left:3774;top:875;width:564;height:487" coordorigin="3774,875" coordsize="564,487" path="m4114,1129l4072,1129,4090,1131,4108,1138,4114,1129xe" filled="true" fillcolor="#00395a" stroked="false">
                <v:path arrowok="t"/>
                <v:fill type="solid"/>
              </v:shape>
            </v:group>
            <v:group style="position:absolute;left:3675;top:833;width:490;height:307" coordorigin="3675,833" coordsize="490,307">
              <v:shape style="position:absolute;left:3675;top:833;width:490;height:307" coordorigin="3675,833" coordsize="490,307" path="m4011,833l3892,833,3837,858,3683,1015,3675,1031,3676,1047,3728,1103,3776,1140,3792,1136,3810,1121,4007,923,4021,912,4037,904,4057,900,4100,899,4121,898,4145,895,4160,882,4164,861,4157,847,4140,837,4111,833,4011,833xe" filled="true" fillcolor="#00395a" stroked="false">
                <v:path arrowok="t"/>
                <v:fill type="solid"/>
              </v:shape>
            </v:group>
            <v:group style="position:absolute;left:3522;top:688;width:328;height:326" coordorigin="3522,688" coordsize="328,326">
              <v:shape style="position:absolute;left:3522;top:688;width:328;height:326" coordorigin="3522,688" coordsize="328,326" path="m3760,688l3585,848,3542,891,3522,923,3527,938,3544,953,3633,1010,3639,1011,3645,1013,3660,1008,3679,992,3710,960,3618,960,3597,960,3588,950,3589,929,3598,920,3750,920,3818,852,3832,838,3848,820,3849,803,3840,782,3807,732,3772,690,3760,688xe" filled="true" fillcolor="#00395a" stroked="false">
                <v:path arrowok="t"/>
                <v:fill type="solid"/>
              </v:shape>
              <v:shape style="position:absolute;left:3522;top:688;width:328;height:326" coordorigin="3522,688" coordsize="328,326" path="m3750,920l3598,920,3620,921,3628,930,3627,951,3618,960,3710,960,3750,920xe" filled="true" fillcolor="#00395a" stroked="false">
                <v:path arrowok="t"/>
                <v:fill type="solid"/>
              </v:shape>
            </v:group>
            <v:group style="position:absolute;left:4160;top:697;width:326;height:327" coordorigin="4160,697" coordsize="326,327">
              <v:shape style="position:absolute;left:4160;top:697;width:326;height:327" coordorigin="4160,697" coordsize="326,327" path="m4247,697l4194,753,4160,807,4160,824,4172,842,4347,1017,4356,1020,4362,1023,4369,1021,4376,1020,4473,958,4483,947,4486,933,4480,916,4464,896,4352,786,4262,700,4247,697xe" filled="true" fillcolor="#00395a" stroked="false">
                <v:path arrowok="t"/>
                <v:fill type="solid"/>
              </v:shape>
            </v:group>
            <v:group style="position:absolute;left:4046;top:1150;width:141;height:141" coordorigin="4046,1150" coordsize="141,141">
              <v:shape style="position:absolute;left:4046;top:1150;width:141;height:141" coordorigin="4046,1150" coordsize="141,141" path="m4073,1150l4057,1155,4047,1169,4046,1188,4052,1201,4098,1249,4147,1290,4167,1290,4181,1279,4186,1260,4186,1255,4120,1178,4073,1150xe" filled="true" fillcolor="#00395a" stroked="false">
                <v:path arrowok="t"/>
                <v:fill type="solid"/>
              </v:shape>
            </v:group>
            <v:group style="position:absolute;left:3998;top:1219;width:130;height:133" coordorigin="3998,1219" coordsize="130,133">
              <v:shape style="position:absolute;left:3998;top:1219;width:130;height:133" coordorigin="3998,1219" coordsize="130,133" path="m4037,1219l4016,1220,4003,1230,3998,1245,4001,1263,4042,1310,4087,1348,4096,1352,4096,1350,4112,1346,4125,1333,4128,1313,4126,1306,4123,1298,4068,1242,4053,1228,4037,1219xe" filled="true" fillcolor="#00395a" stroked="false">
                <v:path arrowok="t"/>
                <v:fill type="solid"/>
              </v:shape>
            </v:group>
            <v:group style="position:absolute;left:4130;top:1118;width:119;height:119" coordorigin="4130,1118" coordsize="119,119">
              <v:shape style="position:absolute;left:4130;top:1118;width:119;height:119" coordorigin="4130,1118" coordsize="119,119" path="m4169,1118l4152,1121,4133,1136,4130,1153,4137,1171,4179,1214,4204,1236,4217,1236,4240,1224,4246,1214,4248,1200,4244,1193,4242,1185,4226,1168,4212,1153,4198,1139,4183,1125,4169,1118xe" filled="true" fillcolor="#00395a" stroked="false">
                <v:path arrowok="t"/>
                <v:fill type="solid"/>
              </v:shape>
            </v:group>
            <v:group style="position:absolute;left:3970;top:1309;width:99;height:99" coordorigin="3970,1309" coordsize="99,99">
              <v:shape style="position:absolute;left:3970;top:1309;width:99;height:99" coordorigin="3970,1309" coordsize="99,99" path="m4006,1309l3989,1312,3976,1323,3970,1341,3973,1348,3974,1357,4025,1406,4043,1408,4061,1399,4068,1387,4067,1369,4055,1348,4043,1335,4027,1322,4006,1309xe" filled="true" fillcolor="#00395a" stroked="false">
                <v:path arrowok="t"/>
                <v:fill type="solid"/>
              </v:shape>
            </v:group>
          </v:group>
        </w:pict>
      </w:r>
      <w:r>
        <w:rPr>
          <w:rFonts w:ascii="UnitRoundedOT-Bold" w:hAnsi="UnitRoundedOT-Bold" w:cs="UnitRoundedOT-Bold" w:eastAsia="UnitRoundedOT-Bold"/>
          <w:sz w:val="20"/>
          <w:szCs w:val="20"/>
        </w:rPr>
      </w:r>
    </w:p>
    <w:p>
      <w:pPr>
        <w:spacing w:line="240" w:lineRule="auto" w:before="4"/>
        <w:rPr>
          <w:rFonts w:ascii="UnitRoundedOT-Bold" w:hAnsi="UnitRoundedOT-Bold" w:cs="UnitRoundedOT-Bold" w:eastAsia="UnitRoundedOT-Bold"/>
          <w:b/>
          <w:bCs/>
          <w:sz w:val="24"/>
          <w:szCs w:val="24"/>
        </w:rPr>
      </w:pPr>
    </w:p>
    <w:p>
      <w:pPr>
        <w:spacing w:after="0" w:line="240" w:lineRule="auto"/>
        <w:rPr>
          <w:rFonts w:ascii="UnitRoundedOT-Bold" w:hAnsi="UnitRoundedOT-Bold" w:cs="UnitRoundedOT-Bold" w:eastAsia="UnitRoundedOT-Bold"/>
          <w:sz w:val="24"/>
          <w:szCs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57"/>
        <w:ind w:left="2168" w:right="0" w:firstLine="0"/>
        <w:jc w:val="center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2"/>
          <w:w w:val="95"/>
          <w:sz w:val="26"/>
        </w:rPr>
        <w:t>P</w:t>
      </w:r>
      <w:r>
        <w:rPr>
          <w:rFonts w:ascii="Corpid C1 Bold"/>
          <w:b/>
          <w:color w:val="00395A"/>
          <w:spacing w:val="-3"/>
          <w:w w:val="95"/>
          <w:sz w:val="26"/>
        </w:rPr>
        <w:t>r</w:t>
      </w:r>
      <w:r>
        <w:rPr>
          <w:rFonts w:ascii="Corpid C1 Bold"/>
          <w:b/>
          <w:color w:val="00395A"/>
          <w:spacing w:val="-2"/>
          <w:w w:val="95"/>
          <w:sz w:val="26"/>
        </w:rPr>
        <w:t>o</w:t>
      </w:r>
      <w:r>
        <w:rPr>
          <w:rFonts w:ascii="Corpid C1 Bold"/>
          <w:b/>
          <w:color w:val="00395A"/>
          <w:spacing w:val="-3"/>
          <w:w w:val="95"/>
          <w:sz w:val="26"/>
        </w:rPr>
        <w:t>j</w:t>
      </w:r>
      <w:r>
        <w:rPr>
          <w:rFonts w:ascii="Corpid C1 Bold"/>
          <w:b/>
          <w:color w:val="00395A"/>
          <w:spacing w:val="-2"/>
          <w:w w:val="95"/>
          <w:sz w:val="26"/>
        </w:rPr>
        <w:t>ec</w:t>
      </w:r>
      <w:r>
        <w:rPr>
          <w:rFonts w:ascii="Corpid C1 Bold"/>
          <w:b/>
          <w:color w:val="00395A"/>
          <w:spacing w:val="-3"/>
          <w:w w:val="95"/>
          <w:sz w:val="26"/>
        </w:rPr>
        <w:t>t</w:t>
      </w:r>
      <w:r>
        <w:rPr>
          <w:rFonts w:ascii="Corpid C1 Bold"/>
          <w:b/>
          <w:color w:val="00395A"/>
          <w:spacing w:val="-2"/>
          <w:w w:val="95"/>
          <w:sz w:val="26"/>
        </w:rPr>
        <w:t>s</w:t>
      </w:r>
      <w:r>
        <w:rPr>
          <w:rFonts w:ascii="Corpid C1 Bold"/>
          <w:b/>
          <w:color w:val="00395A"/>
          <w:spacing w:val="-12"/>
          <w:w w:val="95"/>
          <w:sz w:val="26"/>
        </w:rPr>
        <w:t> </w:t>
      </w:r>
      <w:r>
        <w:rPr>
          <w:rFonts w:ascii="Corpid C1 Bold"/>
          <w:b/>
          <w:color w:val="00395A"/>
          <w:spacing w:val="-1"/>
          <w:w w:val="95"/>
          <w:sz w:val="26"/>
        </w:rPr>
        <w:t>and</w:t>
      </w:r>
      <w:r>
        <w:rPr>
          <w:rFonts w:ascii="Corpid C1 Bold"/>
          <w:b/>
          <w:color w:val="00395A"/>
          <w:spacing w:val="-12"/>
          <w:w w:val="95"/>
          <w:sz w:val="26"/>
        </w:rPr>
        <w:t> </w:t>
      </w:r>
      <w:r>
        <w:rPr>
          <w:rFonts w:ascii="Corpid C1 Bold"/>
          <w:b/>
          <w:color w:val="00395A"/>
          <w:spacing w:val="-3"/>
          <w:w w:val="95"/>
          <w:sz w:val="26"/>
        </w:rPr>
        <w:t>t</w:t>
      </w:r>
      <w:r>
        <w:rPr>
          <w:rFonts w:ascii="Corpid C1 Bold"/>
          <w:b/>
          <w:color w:val="00395A"/>
          <w:spacing w:val="-2"/>
          <w:w w:val="95"/>
          <w:sz w:val="26"/>
        </w:rPr>
        <w:t>eams</w:t>
      </w:r>
      <w:r>
        <w:rPr>
          <w:rFonts w:ascii="Corpid C1 Bold"/>
          <w:sz w:val="26"/>
        </w:rPr>
      </w:r>
    </w:p>
    <w:p>
      <w:pPr>
        <w:pStyle w:val="BodyText"/>
        <w:spacing w:line="266" w:lineRule="auto" w:before="176"/>
        <w:ind w:left="2190" w:right="19" w:hanging="1"/>
        <w:jc w:val="center"/>
      </w:pPr>
      <w:r>
        <w:rPr/>
        <w:pict>
          <v:group style="position:absolute;margin-left:56.693001pt;margin-top:106.3843pt;width:538.6pt;height:28.35pt;mso-position-horizontal-relative:page;mso-position-vertical-relative:paragraph;z-index:1432" coordorigin="1134,2128" coordsize="10772,567">
            <v:group style="position:absolute;left:1134;top:2128;width:10772;height:567" coordorigin="1134,2128" coordsize="10772,567">
              <v:shape style="position:absolute;left:1134;top:2128;width:10772;height:567" coordorigin="1134,2128" coordsize="10772,567" path="m1134,2695l11906,2695,11906,2128,1134,2128,1134,2695xe" filled="true" fillcolor="#ffe7be" stroked="false">
                <v:path arrowok="t"/>
                <v:fill type="solid"/>
              </v:shape>
              <v:shape style="position:absolute;left:1134;top:2128;width:10772;height:567" type="#_x0000_t202" filled="false" stroked="false">
                <v:textbox inset="0,0,0,0">
                  <w:txbxContent>
                    <w:p>
                      <w:pPr>
                        <w:spacing w:before="118"/>
                        <w:ind w:left="226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p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se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6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In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fr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as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uc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ure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 w:val="0"/>
        </w:rPr>
        <w:t>Creative, entrepreneurial,</w:t>
      </w:r>
      <w:r>
        <w:rPr>
          <w:b w:val="0"/>
          <w:spacing w:val="28"/>
        </w:rPr>
        <w:t> </w:t>
      </w:r>
      <w:r>
        <w:rPr>
          <w:b w:val="0"/>
          <w:spacing w:val="1"/>
        </w:rPr>
        <w:t>collaborative</w:t>
      </w:r>
      <w:r>
        <w:rPr>
          <w:b w:val="0"/>
        </w:rPr>
        <w:t> </w:t>
      </w:r>
      <w:r>
        <w:rPr>
          <w:b w:val="0"/>
          <w:spacing w:val="-1"/>
        </w:rPr>
        <w:t>teams</w:t>
      </w:r>
      <w:r>
        <w:rPr>
          <w:b w:val="0"/>
          <w:spacing w:val="22"/>
        </w:rPr>
        <w:t> </w:t>
      </w:r>
      <w:r>
        <w:rPr>
          <w:b w:val="0"/>
        </w:rPr>
        <w:t>tackling big challenges</w:t>
      </w:r>
      <w:r>
        <w:rPr>
          <w:b w:val="0"/>
          <w:spacing w:val="26"/>
        </w:rPr>
        <w:t> </w:t>
      </w:r>
      <w:r>
        <w:rPr>
          <w:b w:val="0"/>
        </w:rPr>
        <w:t>through science,</w:t>
      </w:r>
      <w:r>
        <w:rPr>
          <w:b w:val="0"/>
          <w:spacing w:val="26"/>
        </w:rPr>
        <w:t> </w:t>
      </w:r>
      <w:r>
        <w:rPr>
          <w:b w:val="0"/>
        </w:rPr>
        <w:t>technology and innovation</w:t>
      </w:r>
      <w:r>
        <w:rPr/>
      </w:r>
    </w:p>
    <w:p>
      <w:pPr>
        <w:pStyle w:val="Heading6"/>
        <w:spacing w:line="240" w:lineRule="auto" w:before="57"/>
        <w:ind w:left="661" w:right="0"/>
        <w:jc w:val="center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395A"/>
          <w:spacing w:val="-2"/>
          <w:w w:val="95"/>
        </w:rPr>
        <w:t>Cus</w:t>
      </w:r>
      <w:r>
        <w:rPr>
          <w:color w:val="00395A"/>
          <w:spacing w:val="-3"/>
          <w:w w:val="95"/>
        </w:rPr>
        <w:t>t</w:t>
      </w:r>
      <w:r>
        <w:rPr>
          <w:color w:val="00395A"/>
          <w:spacing w:val="-2"/>
          <w:w w:val="95"/>
        </w:rPr>
        <w:t>omer</w:t>
      </w:r>
      <w:r>
        <w:rPr>
          <w:color w:val="00395A"/>
          <w:spacing w:val="-7"/>
          <w:w w:val="95"/>
        </w:rPr>
        <w:t> </w:t>
      </w:r>
      <w:r>
        <w:rPr>
          <w:color w:val="00395A"/>
          <w:spacing w:val="-2"/>
          <w:w w:val="95"/>
        </w:rPr>
        <w:t>va</w:t>
      </w:r>
      <w:r>
        <w:rPr>
          <w:color w:val="00395A"/>
          <w:spacing w:val="-3"/>
          <w:w w:val="95"/>
        </w:rPr>
        <w:t>l</w:t>
      </w:r>
      <w:r>
        <w:rPr>
          <w:color w:val="00395A"/>
          <w:spacing w:val="-2"/>
          <w:w w:val="95"/>
        </w:rPr>
        <w:t>ue</w:t>
      </w:r>
      <w:r>
        <w:rPr>
          <w:b w:val="0"/>
        </w:rPr>
      </w:r>
    </w:p>
    <w:p>
      <w:pPr>
        <w:pStyle w:val="BodyText"/>
        <w:spacing w:line="266" w:lineRule="auto" w:before="176"/>
        <w:ind w:left="661" w:right="0"/>
        <w:jc w:val="center"/>
      </w:pPr>
      <w:r>
        <w:rPr>
          <w:b w:val="0"/>
          <w:spacing w:val="1"/>
        </w:rPr>
        <w:t>Delivering</w:t>
      </w:r>
      <w:r>
        <w:rPr>
          <w:b w:val="0"/>
        </w:rPr>
        <w:t> value through</w:t>
      </w:r>
      <w:r>
        <w:rPr>
          <w:b w:val="0"/>
          <w:spacing w:val="23"/>
        </w:rPr>
        <w:t> </w:t>
      </w:r>
      <w:r>
        <w:rPr>
          <w:b w:val="0"/>
        </w:rPr>
        <w:t>innovative </w:t>
      </w:r>
      <w:r>
        <w:rPr>
          <w:b w:val="0"/>
          <w:spacing w:val="1"/>
        </w:rPr>
        <w:t>solutions</w:t>
      </w:r>
      <w:r>
        <w:rPr>
          <w:b w:val="0"/>
        </w:rPr>
        <w:t> for</w:t>
      </w:r>
      <w:r>
        <w:rPr>
          <w:b w:val="0"/>
          <w:spacing w:val="28"/>
        </w:rPr>
        <w:t> </w:t>
      </w:r>
      <w:r>
        <w:rPr>
          <w:b w:val="0"/>
        </w:rPr>
        <w:t>customers in industry,</w:t>
      </w:r>
      <w:r>
        <w:rPr>
          <w:b w:val="0"/>
          <w:spacing w:val="24"/>
        </w:rPr>
        <w:t> </w:t>
      </w:r>
      <w:r>
        <w:rPr>
          <w:b w:val="0"/>
        </w:rPr>
        <w:t>government and</w:t>
      </w:r>
      <w:r>
        <w:rPr>
          <w:b w:val="0"/>
          <w:spacing w:val="22"/>
        </w:rPr>
        <w:t> </w:t>
      </w:r>
      <w:r>
        <w:rPr>
          <w:b w:val="0"/>
        </w:rPr>
        <w:t>community</w:t>
      </w:r>
      <w:r>
        <w:rPr/>
      </w:r>
    </w:p>
    <w:p>
      <w:pPr>
        <w:pStyle w:val="Heading6"/>
        <w:spacing w:line="240" w:lineRule="auto" w:before="57"/>
        <w:ind w:left="752" w:right="1831"/>
        <w:jc w:val="center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mpact</w:t>
      </w:r>
      <w:r>
        <w:rPr>
          <w:color w:val="00395A"/>
          <w:spacing w:val="-13"/>
          <w:w w:val="95"/>
        </w:rPr>
        <w:t> </w:t>
      </w:r>
      <w:r>
        <w:rPr>
          <w:color w:val="00395A"/>
          <w:spacing w:val="-1"/>
          <w:w w:val="95"/>
        </w:rPr>
        <w:t>de</w:t>
      </w:r>
      <w:r>
        <w:rPr>
          <w:color w:val="00395A"/>
          <w:spacing w:val="-2"/>
          <w:w w:val="95"/>
        </w:rPr>
        <w:t>li</w:t>
      </w:r>
      <w:r>
        <w:rPr>
          <w:color w:val="00395A"/>
          <w:spacing w:val="-1"/>
          <w:w w:val="95"/>
        </w:rPr>
        <w:t>very</w:t>
      </w:r>
      <w:r>
        <w:rPr>
          <w:b w:val="0"/>
        </w:rPr>
      </w:r>
    </w:p>
    <w:p>
      <w:pPr>
        <w:pStyle w:val="BodyText"/>
        <w:spacing w:line="266" w:lineRule="auto" w:before="176"/>
        <w:ind w:left="752" w:right="1832"/>
        <w:jc w:val="center"/>
      </w:pPr>
      <w:r>
        <w:rPr>
          <w:b w:val="0"/>
        </w:rPr>
        <w:t>Creating new economic,</w:t>
      </w:r>
      <w:r>
        <w:rPr>
          <w:b w:val="0"/>
          <w:spacing w:val="26"/>
        </w:rPr>
        <w:t> </w:t>
      </w:r>
      <w:r>
        <w:rPr>
          <w:b w:val="0"/>
        </w:rPr>
        <w:t>environmental and </w:t>
      </w:r>
      <w:r>
        <w:rPr>
          <w:b w:val="0"/>
          <w:spacing w:val="1"/>
        </w:rPr>
        <w:t>social</w:t>
      </w:r>
      <w:r>
        <w:rPr>
          <w:b w:val="0"/>
          <w:spacing w:val="29"/>
        </w:rPr>
        <w:t> </w:t>
      </w:r>
      <w:r>
        <w:rPr>
          <w:b w:val="0"/>
          <w:spacing w:val="1"/>
        </w:rPr>
        <w:t>impact</w:t>
      </w:r>
      <w:r>
        <w:rPr>
          <w:b w:val="0"/>
        </w:rPr>
        <w:t> for Australia</w:t>
      </w:r>
      <w:r>
        <w:rPr/>
      </w:r>
    </w:p>
    <w:p>
      <w:pPr>
        <w:spacing w:after="0" w:line="266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4437" w:space="40"/>
            <w:col w:w="2717" w:space="40"/>
            <w:col w:w="4676"/>
          </w:cols>
        </w:sectPr>
      </w:pPr>
    </w:p>
    <w:p>
      <w:pPr>
        <w:spacing w:after="0" w:line="266" w:lineRule="auto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1"/>
        <w:spacing w:line="240" w:lineRule="auto" w:before="51"/>
        <w:ind w:left="251" w:right="0"/>
        <w:jc w:val="left"/>
        <w:rPr>
          <w:b w:val="0"/>
          <w:bCs w:val="0"/>
        </w:rPr>
      </w:pPr>
      <w:r>
        <w:rPr/>
        <w:pict>
          <v:group style="position:absolute;margin-left:510.235992pt;margin-top:-16.196623pt;width:85.05pt;height:141.75pt;mso-position-horizontal-relative:page;mso-position-vertical-relative:paragraph;z-index:1768" coordorigin="10205,-324" coordsize="1701,2835">
            <v:group style="position:absolute;left:11339;top:810;width:567;height:1701" coordorigin="11339,810" coordsize="567,1701">
              <v:shape style="position:absolute;left:11339;top:810;width:567;height:1701" coordorigin="11339,810" coordsize="567,1701" path="m11339,2511l11905,2511,11905,810,11339,810,11339,2511xe" filled="true" fillcolor="#0065a4" stroked="false">
                <v:path arrowok="t"/>
                <v:fill type="solid"/>
              </v:shape>
            </v:group>
            <v:group style="position:absolute;left:11339;top:243;width:567;height:567" coordorigin="11339,243" coordsize="567,567">
              <v:shape style="position:absolute;left:11339;top:243;width:567;height:567" coordorigin="11339,243" coordsize="567,567" path="m11339,810l11905,810,11905,243,11339,243,11339,810xe" filled="true" fillcolor="#72cbd2" stroked="false">
                <v:path arrowok="t"/>
                <v:fill type="solid"/>
              </v:shape>
            </v:group>
            <v:group style="position:absolute;left:10772;top:243;width:567;height:567" coordorigin="10772,243" coordsize="567,567">
              <v:shape style="position:absolute;left:10772;top:243;width:567;height:567" coordorigin="10772,243" coordsize="567,567" path="m10772,810l11339,810,11339,243,10772,243,10772,810xe" filled="true" fillcolor="#7ac143" stroked="false">
                <v:path arrowok="t"/>
                <v:fill type="solid"/>
              </v:shape>
            </v:group>
            <v:group style="position:absolute;left:10205;top:-324;width:567;height:567" coordorigin="10205,-324" coordsize="567,567">
              <v:shape style="position:absolute;left:10205;top:-324;width:567;height:567" coordorigin="10205,-324" coordsize="567,567" path="m10205,243l10772,243,10772,-324,10205,-324,10205,243xe" filled="true" fillcolor="#781d7d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13"/>
        </w:rPr>
        <w:t>C</w:t>
      </w:r>
      <w:r>
        <w:rPr>
          <w:color w:val="00395A"/>
          <w:spacing w:val="-59"/>
        </w:rPr>
        <w:t>A</w:t>
      </w:r>
      <w:r>
        <w:rPr>
          <w:color w:val="00395A"/>
          <w:spacing w:val="-60"/>
        </w:rPr>
        <w:t>T</w:t>
      </w:r>
      <w:r>
        <w:rPr>
          <w:color w:val="00395A"/>
          <w:spacing w:val="-3"/>
        </w:rPr>
        <w:t>A</w:t>
      </w:r>
      <w:r>
        <w:rPr>
          <w:color w:val="00395A"/>
          <w:spacing w:val="-76"/>
        </w:rPr>
        <w:t>L</w:t>
      </w:r>
      <w:r>
        <w:rPr>
          <w:color w:val="00395A"/>
          <w:spacing w:val="-20"/>
        </w:rPr>
        <w:t>Y</w:t>
      </w:r>
      <w:r>
        <w:rPr>
          <w:color w:val="00395A"/>
          <w:spacing w:val="-15"/>
        </w:rPr>
        <w:t>S</w:t>
      </w:r>
      <w:r>
        <w:rPr>
          <w:color w:val="00395A"/>
        </w:rPr>
        <w:t>T</w:t>
      </w:r>
      <w:r>
        <w:rPr>
          <w:b w:val="0"/>
        </w:rPr>
      </w:r>
    </w:p>
    <w:p>
      <w:pPr>
        <w:spacing w:line="240" w:lineRule="auto" w:before="7"/>
        <w:rPr>
          <w:rFonts w:ascii="UnitRoundedOT-Bold" w:hAnsi="UnitRoundedOT-Bold" w:cs="UnitRoundedOT-Bold" w:eastAsia="UnitRoundedOT-Bold"/>
          <w:b/>
          <w:bCs/>
          <w:sz w:val="84"/>
          <w:szCs w:val="84"/>
        </w:rPr>
      </w:pPr>
    </w:p>
    <w:p>
      <w:pPr>
        <w:pStyle w:val="Heading5"/>
        <w:spacing w:line="286" w:lineRule="auto"/>
        <w:ind w:right="2387"/>
        <w:jc w:val="left"/>
      </w:pPr>
      <w:r>
        <w:rPr/>
        <w:pict>
          <v:group style="position:absolute;margin-left:.000003pt;margin-top:77.503632pt;width:538.35pt;height:.1pt;mso-position-horizontal-relative:page;mso-position-vertical-relative:paragraph;z-index:1984" coordorigin="0,1550" coordsize="10767,2">
            <v:shape style="position:absolute;left:0;top:1550;width:10767;height:2" coordorigin="0,1550" coordsize="10767,0" path="m0,1550l10766,1550e" filled="false" stroked="true" strokeweight="1pt" strokecolor="#00395a">
              <v:path arrowok="t"/>
            </v:shape>
            <w10:wrap type="none"/>
          </v:group>
        </w:pict>
      </w:r>
      <w:r>
        <w:rPr>
          <w:rFonts w:ascii="Corpid C1 Heavy"/>
          <w:b w:val="0"/>
          <w:color w:val="00395A"/>
          <w:spacing w:val="5"/>
        </w:rPr>
        <w:t>OUR</w:t>
      </w:r>
      <w:r>
        <w:rPr>
          <w:rFonts w:ascii="Corpid C1 Heavy"/>
          <w:b w:val="0"/>
          <w:color w:val="00395A"/>
          <w:spacing w:val="9"/>
        </w:rPr>
        <w:t> </w:t>
      </w:r>
      <w:r>
        <w:rPr>
          <w:rFonts w:ascii="Corpid C1 Heavy"/>
          <w:b w:val="0"/>
          <w:color w:val="00395A"/>
          <w:spacing w:val="6"/>
        </w:rPr>
        <w:t>MISSION:</w:t>
      </w:r>
      <w:r>
        <w:rPr>
          <w:rFonts w:ascii="Corpid C1 Heavy"/>
          <w:b w:val="0"/>
          <w:color w:val="00395A"/>
        </w:rPr>
        <w:t> </w:t>
      </w:r>
      <w:r>
        <w:rPr>
          <w:b w:val="0"/>
          <w:color w:val="00395A"/>
          <w:spacing w:val="-4"/>
        </w:rPr>
        <w:t>Create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value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for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customers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through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innovation</w:t>
      </w:r>
      <w:r>
        <w:rPr>
          <w:b w:val="0"/>
          <w:color w:val="00395A"/>
          <w:spacing w:val="61"/>
        </w:rPr>
        <w:t> </w:t>
      </w:r>
      <w:r>
        <w:rPr>
          <w:b w:val="0"/>
          <w:color w:val="00395A"/>
          <w:spacing w:val="-4"/>
        </w:rPr>
        <w:t>that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delivers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positive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impact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for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Australia</w:t>
      </w:r>
      <w:r>
        <w:rPr/>
      </w: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8"/>
        <w:rPr>
          <w:rFonts w:ascii="Corpid C1 Regular" w:hAnsi="Corpid C1 Regular" w:cs="Corpid C1 Regular" w:eastAsia="Corpid C1 Regular"/>
          <w:b w:val="0"/>
          <w:bCs w:val="0"/>
          <w:sz w:val="25"/>
          <w:szCs w:val="25"/>
        </w:rPr>
      </w:pPr>
    </w:p>
    <w:p>
      <w:pPr>
        <w:spacing w:line="200" w:lineRule="atLeast"/>
        <w:ind w:left="0" w:right="0" w:firstLine="0"/>
        <w:rPr>
          <w:rFonts w:ascii="Corpid C1 Regular" w:hAnsi="Corpid C1 Regular" w:cs="Corpid C1 Regular" w:eastAsia="Corpid C1 Regular"/>
          <w:sz w:val="20"/>
          <w:szCs w:val="20"/>
        </w:rPr>
      </w:pPr>
      <w:r>
        <w:rPr>
          <w:rFonts w:ascii="Corpid C1 Regular" w:hAnsi="Corpid C1 Regular" w:cs="Corpid C1 Regular" w:eastAsia="Corpid C1 Regular"/>
          <w:sz w:val="20"/>
          <w:szCs w:val="20"/>
        </w:rPr>
        <w:pict>
          <v:group style="width:538.35pt;height:73.7pt;mso-position-horizontal-relative:char;mso-position-vertical-relative:line" coordorigin="0,0" coordsize="10767,1474">
            <v:group style="position:absolute;left:0;top:0;width:10767;height:1474" coordorigin="0,0" coordsize="10767,1474">
              <v:shape style="position:absolute;left:0;top:0;width:10767;height:1474" coordorigin="0,0" coordsize="10767,1474" path="m0,1474l10766,1474,10766,0,0,0,0,1474xe" filled="true" fillcolor="#d7ecfa" stroked="false">
                <v:path arrowok="t"/>
                <v:fill type="solid"/>
              </v:shape>
              <v:shape style="position:absolute;left:5760;top:200;width:624;height:382" type="#_x0000_t75" stroked="false">
                <v:imagedata r:id="rId67" o:title=""/>
              </v:shape>
            </v:group>
            <v:group style="position:absolute;left:1090;top:1051;width:112;height:2" coordorigin="1090,1051" coordsize="112,2">
              <v:shape style="position:absolute;left:1090;top:1051;width:112;height:2" coordorigin="1090,1051" coordsize="112,0" path="m1090,1051l1202,1051e" filled="false" stroked="true" strokeweight="4.488pt" strokecolor="#13b6ea">
                <v:path arrowok="t"/>
              </v:shape>
            </v:group>
            <v:group style="position:absolute;left:1002;top:896;width:288;height:112" coordorigin="1002,896" coordsize="288,112">
              <v:shape style="position:absolute;left:1002;top:896;width:288;height:112" coordorigin="1002,896" coordsize="288,112" path="m1289,896l1002,896,1002,1007,1289,1007,1289,896xe" filled="true" fillcolor="#13b6ea" stroked="false">
                <v:path arrowok="t"/>
                <v:fill type="solid"/>
              </v:shape>
            </v:group>
            <v:group style="position:absolute;left:1090;top:852;width:112;height:2" coordorigin="1090,852" coordsize="112,2">
              <v:shape style="position:absolute;left:1090;top:852;width:112;height:2" coordorigin="1090,852" coordsize="112,0" path="m1090,852l1202,852e" filled="false" stroked="true" strokeweight="4.488pt" strokecolor="#13b6ea">
                <v:path arrowok="t"/>
              </v:shape>
            </v:group>
            <v:group style="position:absolute;left:1184;top:983;width:201;height:336" coordorigin="1184,983" coordsize="201,336">
              <v:shape style="position:absolute;left:1184;top:983;width:201;height:336" coordorigin="1184,983" coordsize="201,336" path="m1330,1117l1314,1117,1309,1119,1305,1122,1189,1244,1184,1263,1184,1277,1184,1318,1274,1318,1274,1292,1276,1285,1284,1277,1320,1238,1270,1238,1270,1233,1271,1228,1272,1223,1275,1215,1281,1207,1284,1204,1334,1149,1337,1146,1339,1141,1339,1126,1330,1117xe" filled="true" fillcolor="#13b6ea" stroked="false">
                <v:path arrowok="t"/>
                <v:fill type="solid"/>
              </v:shape>
              <v:shape style="position:absolute;left:1184;top:983;width:201;height:336" coordorigin="1184,983" coordsize="201,336" path="m1374,983l1346,983,1335,994,1335,1104,1348,1110,1356,1122,1356,1144,1353,1153,1346,1159,1295,1216,1287,1238,1320,1238,1374,1179,1382,1160,1385,1141,1385,994,1374,983xe" filled="true" fillcolor="#13b6ea" stroked="false">
                <v:path arrowok="t"/>
                <v:fill type="solid"/>
              </v:shape>
            </v:group>
            <v:group style="position:absolute;left:907;top:983;width:201;height:336" coordorigin="907,983" coordsize="201,336">
              <v:shape style="position:absolute;left:907;top:983;width:201;height:336" coordorigin="907,983" coordsize="201,336" path="m945,983l918,983,907,994,907,1141,1008,1277,1016,1285,1018,1292,1018,1318,1108,1318,1108,1277,1107,1263,1102,1244,1096,1238,1005,1238,1005,1233,945,1159,939,1153,935,1144,935,1122,943,1110,956,1104,956,994,945,983xe" filled="true" fillcolor="#13b6ea" stroked="false">
                <v:path arrowok="t"/>
                <v:fill type="solid"/>
              </v:shape>
              <v:shape style="position:absolute;left:907;top:983;width:201;height:336" coordorigin="907,983" coordsize="201,336" path="m977,1117l961,1117,952,1126,952,1141,954,1146,957,1149,1008,1204,1011,1207,1016,1215,1019,1223,1021,1228,1021,1233,1021,1238,1096,1238,986,1122,982,1119,977,1117xe" filled="true" fillcolor="#13b6ea" stroked="false">
                <v:path arrowok="t"/>
                <v:fill type="solid"/>
              </v:shape>
            </v:group>
            <v:group style="position:absolute;left:882;top:127;width:303;height:241" coordorigin="882,127" coordsize="303,241">
              <v:shape style="position:absolute;left:882;top:127;width:303;height:241" coordorigin="882,127" coordsize="303,241" path="m1174,127l1015,136,1012,137,882,278,882,286,961,367,964,368,970,368,972,368,1027,338,970,338,915,282,1026,162,1152,156,1180,156,1184,141,1183,136,1178,129,1174,127xe" filled="true" fillcolor="#13b6ea" stroked="false">
                <v:path arrowok="t"/>
                <v:fill type="solid"/>
              </v:shape>
              <v:shape style="position:absolute;left:882;top:127;width:303;height:241" coordorigin="882,127" coordsize="303,241" path="m1180,156l1152,156,1121,256,970,338,1027,338,1142,276,1145,273,1180,156xe" filled="true" fillcolor="#13b6ea" stroked="false">
                <v:path arrowok="t"/>
                <v:fill type="solid"/>
              </v:shape>
            </v:group>
            <v:group style="position:absolute;left:953;top:340;width:62;height:215" coordorigin="953,340" coordsize="62,215">
              <v:shape style="position:absolute;left:953;top:340;width:62;height:215" coordorigin="953,340" coordsize="62,215" path="m973,340l958,343,953,350,988,550,994,554,1001,554,1002,554,1010,553,1015,546,980,345,973,340xe" filled="true" fillcolor="#13b6ea" stroked="false">
                <v:path arrowok="t"/>
                <v:fill type="solid"/>
              </v:shape>
            </v:group>
            <v:group style="position:absolute;left:1155;top:126;width:261;height:293" coordorigin="1155,126" coordsize="261,293">
              <v:shape style="position:absolute;left:1155;top:126;width:261;height:293" coordorigin="1155,126" coordsize="261,293" path="m1167,126l1160,130,1155,144,1159,152,1320,205,1383,352,1265,395,1262,403,1266,415,1271,418,1278,418,1280,418,1410,371,1412,368,1415,362,1415,358,1341,186,1338,183,1167,126xe" filled="true" fillcolor="#13b6ea" stroked="false">
                <v:path arrowok="t"/>
                <v:fill type="solid"/>
              </v:shape>
            </v:group>
            <v:group style="position:absolute;left:1178;top:345;width:238;height:307" coordorigin="1178,345" coordsize="238,307">
              <v:shape style="position:absolute;left:1178;top:345;width:238;height:307" coordorigin="1178,345" coordsize="238,307" path="m1196,558l1187,559,1178,570,1178,579,1261,650,1264,652,1271,652,1274,650,1303,619,1266,619,1196,558xe" filled="true" fillcolor="#13b6ea" stroked="false">
                <v:path arrowok="t"/>
                <v:fill type="solid"/>
              </v:shape>
              <v:shape style="position:absolute;left:1178;top:345;width:238;height:307" coordorigin="1178,345" coordsize="238,307" path="m1395,345l1389,351,1377,500,1266,619,1303,619,1402,512,1403,509,1416,353,1410,347,1403,346,1395,345xe" filled="true" fillcolor="#13b6ea" stroked="false">
                <v:path arrowok="t"/>
                <v:fill type="solid"/>
              </v:shape>
            </v:group>
            <v:group style="position:absolute;left:876;top:251;width:416;height:354" coordorigin="876,251" coordsize="416,354">
              <v:shape style="position:absolute;left:876;top:251;width:416;height:354" coordorigin="876,251" coordsize="416,354" path="m889,268l883,274,876,434,877,436,941,600,944,603,949,604,951,605,955,605,959,603,994,566,956,566,904,430,910,275,904,269,889,268xe" filled="true" fillcolor="#13b6ea" stroked="false">
                <v:path arrowok="t"/>
                <v:fill type="solid"/>
              </v:shape>
              <v:shape style="position:absolute;left:876;top:251;width:416;height:354" coordorigin="876,251" coordsize="416,354" path="m1168,555l1005,555,1196,588,1202,585,1215,558,1185,558,1168,555xe" filled="true" fillcolor="#13b6ea" stroked="false">
                <v:path arrowok="t"/>
                <v:fill type="solid"/>
              </v:shape>
              <v:shape style="position:absolute;left:876;top:251;width:416;height:354" coordorigin="876,251" coordsize="416,354" path="m998,527l993,528,956,566,994,566,1005,555,1168,555,998,527xe" filled="true" fillcolor="#13b6ea" stroked="false">
                <v:path arrowok="t"/>
                <v:fill type="solid"/>
              </v:shape>
              <v:shape style="position:absolute;left:876;top:251;width:416;height:354" coordorigin="876,251" coordsize="416,354" path="m1137,251l1128,251,1118,262,1118,270,1260,408,1185,558,1215,558,1292,406,1290,399,1137,251xe" filled="true" fillcolor="#13b6ea" stroked="false">
                <v:path arrowok="t"/>
                <v:fill type="solid"/>
              </v:shape>
            </v:group>
            <v:group style="position:absolute;left:936;top:576;width:346;height:89" coordorigin="936,576" coordsize="346,89">
              <v:shape style="position:absolute;left:936;top:576;width:346;height:89" coordorigin="936,576" coordsize="346,89" path="m949,576l941,579,936,593,940,601,1110,664,1112,665,1113,665,1114,664,1276,651,1281,644,1281,637,1115,637,949,576xe" filled="true" fillcolor="#13b6ea" stroked="false">
                <v:path arrowok="t"/>
                <v:fill type="solid"/>
              </v:shape>
              <v:shape style="position:absolute;left:936;top:576;width:346;height:89" coordorigin="936,576" coordsize="346,89" path="m1273,624l1115,637,1281,637,1280,629,1273,624xe" filled="true" fillcolor="#13b6ea" stroked="false">
                <v:path arrowok="t"/>
                <v:fill type="solid"/>
              </v:shape>
            </v:group>
            <v:group style="position:absolute;left:992;top:138;width:129;height:365" coordorigin="992,138" coordsize="129,365">
              <v:shape style="position:absolute;left:992;top:138;width:129;height:365" coordorigin="992,138" coordsize="129,365" path="m1096,460l1078,480,1102,503,1120,483,1096,460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49,414l1030,434,1054,457,1073,437,1049,414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05,368l992,398,1017,409,1030,378,1005,368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32,307l1019,337,1043,348,1057,318,1032,307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58,246l1045,277,1070,287,1083,257,1058,246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73,187l1053,206,1075,230,1095,212,1073,187xe" filled="true" fillcolor="#13b6ea" stroked="false">
                <v:path arrowok="t"/>
                <v:fill type="solid"/>
              </v:shape>
              <v:shape style="position:absolute;left:992;top:138;width:129;height:365" coordorigin="992,138" coordsize="129,365" path="m1028,138l1008,157,1030,181,1050,163,1028,138xe" filled="true" fillcolor="#13b6ea" stroked="false">
                <v:path arrowok="t"/>
                <v:fill type="solid"/>
              </v:shape>
            </v:group>
            <v:group style="position:absolute;left:1100;top:427;width:301;height:235" coordorigin="1100,427" coordsize="301,235">
              <v:shape style="position:absolute;left:1100;top:427;width:301;height:235" coordorigin="1100,427" coordsize="301,235" path="m1107,628l1100,655,1126,662,1134,635,1107,628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125,564l1116,596,1142,603,1151,571,1125,564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163,503l1134,519,1147,543,1176,527,1163,503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222,472l1193,488,1205,511,1235,496,1222,472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375,469l1358,490,1383,511,1400,490,1375,469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280,440l1251,456,1264,480,1293,464,1280,440xe" filled="true" fillcolor="#13b6ea" stroked="false">
                <v:path arrowok="t"/>
                <v:fill type="solid"/>
              </v:shape>
              <v:shape style="position:absolute;left:1100;top:427;width:301;height:235" coordorigin="1100,427" coordsize="301,235" path="m1324,427l1307,448,1332,469,1349,448,1324,427xe" filled="true" fillcolor="#13b6ea" stroked="false">
                <v:path arrowok="t"/>
                <v:fill type="solid"/>
              </v:shape>
            </v:group>
            <v:group style="position:absolute;left:907;top:378;width:103;height:60" coordorigin="907,378" coordsize="103,60">
              <v:shape style="position:absolute;left:907;top:378;width:103;height:60" coordorigin="907,378" coordsize="103,60" path="m938,400l907,412,917,437,948,426,938,400xe" filled="true" fillcolor="#13b6ea" stroked="false">
                <v:path arrowok="t"/>
                <v:fill type="solid"/>
              </v:shape>
              <v:shape style="position:absolute;left:907;top:378;width:103;height:60" coordorigin="907,378" coordsize="103,60" path="m1001,378l970,389,979,415,1010,403,1001,378xe" filled="true" fillcolor="#13b6ea" stroked="false">
                <v:path arrowok="t"/>
                <v:fill type="solid"/>
              </v:shape>
            </v:group>
            <v:group style="position:absolute;left:1100;top:204;width:225;height:58" coordorigin="1100,204" coordsize="225,58">
              <v:shape style="position:absolute;left:1100;top:204;width:225;height:58" coordorigin="1100,204" coordsize="225,58" path="m1235,229l1230,255,1263,261,1268,235,1235,229xe" filled="true" fillcolor="#13b6ea" stroked="false">
                <v:path arrowok="t"/>
                <v:fill type="solid"/>
              </v:shape>
              <v:shape style="position:absolute;left:1100;top:204;width:225;height:58" coordorigin="1100,204" coordsize="225,58" path="m1170,216l1165,243,1198,249,1203,223,1170,216xe" filled="true" fillcolor="#13b6ea" stroked="false">
                <v:path arrowok="t"/>
                <v:fill type="solid"/>
              </v:shape>
              <v:shape style="position:absolute;left:1100;top:204;width:225;height:58" coordorigin="1100,204" coordsize="225,58" path="m1305,206l1283,230,1303,248,1325,224,1305,206xe" filled="true" fillcolor="#13b6ea" stroked="false">
                <v:path arrowok="t"/>
                <v:fill type="solid"/>
              </v:shape>
              <v:shape style="position:absolute;left:1100;top:204;width:225;height:58" coordorigin="1100,204" coordsize="225,58" path="m1105,204l1100,231,1133,237,1138,210,1105,204xe" filled="true" fillcolor="#13b6ea" stroked="false">
                <v:path arrowok="t"/>
                <v:fill type="solid"/>
              </v:shape>
            </v:group>
            <v:group style="position:absolute;left:1274;top:276;width:56;height:168" coordorigin="1274,276" coordsize="56,168">
              <v:shape style="position:absolute;left:1274;top:276;width:56;height:168" coordorigin="1274,276" coordsize="56,168" path="m1324,406l1297,411,1303,443,1330,439,1324,406xe" filled="true" fillcolor="#13b6ea" stroked="false">
                <v:path arrowok="t"/>
                <v:fill type="solid"/>
              </v:shape>
              <v:shape style="position:absolute;left:1274;top:276;width:56;height:168" coordorigin="1274,276" coordsize="56,168" path="m1312,341l1286,346,1291,378,1318,373,1312,341xe" filled="true" fillcolor="#13b6ea" stroked="false">
                <v:path arrowok="t"/>
                <v:fill type="solid"/>
              </v:shape>
              <v:shape style="position:absolute;left:1274;top:276;width:56;height:168" coordorigin="1274,276" coordsize="56,168" path="m1301,276l1274,280,1280,313,1306,308,1301,276xe" filled="true" fillcolor="#13b6ea" stroked="false">
                <v:path arrowok="t"/>
                <v:fill type="solid"/>
              </v:shape>
            </v:group>
            <v:group style="position:absolute;left:5890;top:837;width:200;height:511" coordorigin="5890,837" coordsize="200,511">
              <v:shape style="position:absolute;left:5890;top:837;width:200;height:511" coordorigin="5890,837" coordsize="200,511" path="m5926,837l5901,838,5895,843,5890,862,5890,883,5890,918,5891,937,5891,1004,5934,1071,5944,1076,5946,1083,5946,1199,5947,1277,5960,1337,5984,1347,6003,1346,6021,1336,6031,1319,6033,1299,6034,1158,6033,1118,6033,1098,6033,1084,6037,1075,6081,1034,6090,983,6016,983,6016,983,5939,983,5939,862,5934,842,5926,837xe" filled="true" fillcolor="#13b6ea" stroked="false">
                <v:path arrowok="t"/>
                <v:fill type="solid"/>
              </v:shape>
              <v:shape style="position:absolute;left:5890;top:837;width:200;height:511" coordorigin="5890,837" coordsize="200,511" path="m6040,982l6016,983,6090,983,6090,983,6041,983,6040,982xe" filled="true" fillcolor="#13b6ea" stroked="false">
                <v:path arrowok="t"/>
                <v:fill type="solid"/>
              </v:shape>
              <v:shape style="position:absolute;left:5890;top:837;width:200;height:511" coordorigin="5890,837" coordsize="200,511" path="m5978,837l5969,844,5965,865,5965,872,5965,979,5963,983,5939,983,6016,983,6014,979,6015,962,6014,953,6014,862,6014,847,6006,839,5978,837xe" filled="true" fillcolor="#13b6ea" stroked="false">
                <v:path arrowok="t"/>
                <v:fill type="solid"/>
              </v:shape>
              <v:shape style="position:absolute;left:5890;top:837;width:200;height:511" coordorigin="5890,837" coordsize="200,511" path="m6055,837l6047,842,6041,860,6041,865,6041,918,6041,962,6041,983,6090,983,6090,865,6090,862,6088,846,6079,839,6055,837xe" filled="true" fillcolor="#13b6ea" stroked="false">
                <v:path arrowok="t"/>
                <v:fill type="solid"/>
              </v:shape>
            </v:group>
            <v:group style="position:absolute;left:6125;top:853;width:130;height:492" coordorigin="6125,853" coordsize="130,492">
              <v:shape style="position:absolute;left:6125;top:853;width:130;height:492" coordorigin="6125,853" coordsize="130,492" path="m6247,853l6181,873,6140,917,6125,987,6125,1107,6129,1130,6153,1135,6165,1136,6167,1137,6167,1156,6167,1172,6166,1199,6165,1239,6164,1259,6170,1319,6210,1345,6228,1340,6246,1327,6253,1310,6254,1285,6254,865,6247,853xe" filled="true" fillcolor="#13b6ea" stroked="false">
                <v:path arrowok="t"/>
                <v:fill type="solid"/>
              </v:shape>
              <v:shape style="position:absolute;left:1658;top:246;width:17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Manu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f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acturing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576;top:246;width:220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Mine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4"/>
                          <w:w w:val="95"/>
                          <w:sz w:val="26"/>
                        </w:rPr>
                        <w:t>es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o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4"/>
                          <w:w w:val="95"/>
                          <w:sz w:val="26"/>
                        </w:rPr>
                        <w:t>urces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658;top:979;width:272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Hea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1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1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B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osecur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ty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576;top:979;width:231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Food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9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6"/>
                        </w:rPr>
                        <w:t>Nutrition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Regular" w:hAnsi="Corpid C1 Regular" w:cs="Corpid C1 Regular" w:eastAsia="Corpid C1 Regular"/>
          <w:sz w:val="20"/>
          <w:szCs w:val="20"/>
        </w:rPr>
      </w: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2"/>
        <w:rPr>
          <w:rFonts w:ascii="Corpid C1 Regular" w:hAnsi="Corpid C1 Regular" w:cs="Corpid C1 Regular" w:eastAsia="Corpid C1 Regular"/>
          <w:b w:val="0"/>
          <w:bCs w:val="0"/>
          <w:sz w:val="16"/>
          <w:szCs w:val="16"/>
        </w:rPr>
      </w:pPr>
    </w:p>
    <w:p>
      <w:pPr>
        <w:spacing w:after="0" w:line="240" w:lineRule="auto"/>
        <w:rPr>
          <w:rFonts w:ascii="Corpid C1 Regular" w:hAnsi="Corpid C1 Regular" w:cs="Corpid C1 Regular" w:eastAsia="Corpid C1 Regular"/>
          <w:sz w:val="16"/>
          <w:szCs w:val="16"/>
        </w:rPr>
        <w:sectPr>
          <w:pgSz w:w="11910" w:h="16840"/>
          <w:pgMar w:header="0" w:footer="427" w:top="0" w:bottom="620" w:left="0" w:right="0"/>
        </w:sectPr>
      </w:pPr>
    </w:p>
    <w:p>
      <w:pPr>
        <w:pStyle w:val="Heading7"/>
        <w:spacing w:line="240" w:lineRule="auto"/>
        <w:ind w:left="1658" w:right="0"/>
        <w:jc w:val="left"/>
        <w:rPr>
          <w:b w:val="0"/>
          <w:bCs w:val="0"/>
        </w:rPr>
      </w:pPr>
      <w:r>
        <w:rPr/>
        <w:pict>
          <v:group style="position:absolute;margin-left:-.749999pt;margin-top:-40.762901pt;width:548.6pt;height:73.75pt;mso-position-horizontal-relative:page;mso-position-vertical-relative:paragraph;z-index:-57016" coordorigin="-15,-815" coordsize="10972,1475">
            <v:group style="position:absolute;left:0;top:-815;width:10767;height:1475" coordorigin="0,-815" coordsize="10767,1475">
              <v:shape style="position:absolute;left:0;top:-815;width:10767;height:1475" coordorigin="0,-815" coordsize="10767,1475" path="m0,659l10766,659,10766,-815,0,-815,0,659xe" filled="true" fillcolor="#e1f3f3" stroked="false">
                <v:path arrowok="t"/>
                <v:fill type="solid"/>
              </v:shape>
            </v:group>
            <v:group style="position:absolute;left:0;top:-78;width:10942;height:2" coordorigin="0,-78" coordsize="10942,2">
              <v:shape style="position:absolute;left:0;top:-78;width:10942;height:2" coordorigin="0,-78" coordsize="10942,0" path="m0,-78l10942,-78e" filled="false" stroked="true" strokeweight="1.5pt" strokecolor="#ffffff">
                <v:path arrowok="t"/>
              </v:shape>
            </v:group>
            <v:group style="position:absolute;left:7609;top:110;width:397;height:318" coordorigin="7609,110" coordsize="397,318">
              <v:shape style="position:absolute;left:7609;top:110;width:397;height:318" coordorigin="7609,110" coordsize="397,318" path="m7680,110l7617,123,7609,348,7609,361,7625,421,7962,428,7979,425,7990,421,7997,412,8002,400,8002,399,7944,399,7933,392,7941,376,8005,376,8005,361,8004,348,7649,348,7649,151,8005,151,8005,146,7999,127,7988,117,7974,111,7722,111,7680,110xe" filled="true" fillcolor="#72cbd2" stroked="false">
                <v:path arrowok="t"/>
                <v:fill type="solid"/>
              </v:shape>
              <v:shape style="position:absolute;left:7609;top:110;width:397;height:318" coordorigin="7609,110" coordsize="397,318" path="m8005,376l7941,376,7954,381,7955,393,7944,399,8002,399,8005,382,8005,376xe" filled="true" fillcolor="#72cbd2" stroked="false">
                <v:path arrowok="t"/>
                <v:fill type="solid"/>
              </v:shape>
              <v:shape style="position:absolute;left:7609;top:110;width:397;height:318" coordorigin="7609,110" coordsize="397,318" path="m8005,151l7965,151,7965,348,8004,348,8004,159,8005,151xe" filled="true" fillcolor="#72cbd2" stroked="false">
                <v:path arrowok="t"/>
                <v:fill type="solid"/>
              </v:shape>
              <v:shape style="position:absolute;left:7609;top:110;width:397;height:318" coordorigin="7609,110" coordsize="397,318" path="m7970,110l7955,111,7974,111,7970,110xe" filled="true" fillcolor="#72cbd2" stroked="false">
                <v:path arrowok="t"/>
                <v:fill type="solid"/>
              </v:shape>
            </v:group>
            <v:group style="position:absolute;left:7716;top:445;width:182;height:63" coordorigin="7716,445" coordsize="182,63">
              <v:shape style="position:absolute;left:7716;top:445;width:182;height:63" coordorigin="7716,445" coordsize="182,63" path="m7726,474l7716,483,7716,500,7721,505,7739,507,7762,506,7880,506,7894,504,7898,500,7897,483,7893,479,7735,479,7726,474xe" filled="true" fillcolor="#72cbd2" stroked="false">
                <v:path arrowok="t"/>
                <v:fill type="solid"/>
              </v:shape>
              <v:shape style="position:absolute;left:7716;top:445;width:182;height:63" coordorigin="7716,445" coordsize="182,63" path="m7880,506l7762,506,7854,506,7877,507,7880,506xe" filled="true" fillcolor="#72cbd2" stroked="false">
                <v:path arrowok="t"/>
                <v:fill type="solid"/>
              </v:shape>
              <v:shape style="position:absolute;left:7716;top:445;width:182;height:63" coordorigin="7716,445" coordsize="182,63" path="m7787,445l7771,449,7768,455,7756,467,7751,475,7735,479,7893,479,7876,479,7863,475,7857,467,7846,456,7843,452,7836,447,7798,447,7787,445xe" filled="true" fillcolor="#72cbd2" stroked="false">
                <v:path arrowok="t"/>
                <v:fill type="solid"/>
              </v:shape>
              <v:shape style="position:absolute;left:7716;top:445;width:182;height:63" coordorigin="7716,445" coordsize="182,63" path="m7887,474l7876,479,7893,479,7887,474xe" filled="true" fillcolor="#72cbd2" stroked="false">
                <v:path arrowok="t"/>
                <v:fill type="solid"/>
              </v:shape>
            </v:group>
            <v:group style="position:absolute;left:4295;top:109;width:441;height:398" coordorigin="4295,109" coordsize="441,398">
              <v:shape style="position:absolute;left:4295;top:109;width:441;height:398" coordorigin="4295,109" coordsize="441,398" path="m4352,449l4333,452,4314,458,4295,463,4305,507,4321,502,4340,497,4365,495,4454,495,4462,493,4736,493,4736,463,4410,463,4392,460,4374,454,4352,44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736,497l4698,497,4716,504,4736,506,4736,4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736,494l4582,494,4601,499,4619,505,4640,506,4654,502,4673,497,4736,497,4736,494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736,493l4462,493,4478,497,4497,502,4522,505,4560,496,4582,494,4736,494,4736,493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454,495l4365,495,4383,500,4402,505,4423,505,4441,498,4454,495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448,451l4429,458,4410,463,4736,463,4735,463,4506,463,4489,458,4471,453,4448,451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64,450l4545,455,4526,461,4506,463,4735,463,4720,460,4720,460,4629,460,4605,460,4587,453,4564,450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682,449l4666,451,4648,456,4629,460,4720,460,4703,454,4682,44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03,259l4362,313,4361,317,4362,320,4403,420,4408,424,4624,424,4628,420,4629,417,4663,336,4503,336,4503,313,4454,313,4450,309,4450,301,4454,297,4503,297,4503,25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29,259l4529,336,4663,336,4669,321,4670,318,4670,313,4669,313,4561,313,4558,309,4558,301,4561,297,4628,297,4529,25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03,297l4463,297,4466,301,4466,309,4463,313,4503,313,4503,2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628,297l4570,297,4574,301,4574,309,4570,313,4669,313,4667,312,4628,2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617,244l4515,244,4624,287,4617,244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619,159l4410,159,4408,162,4410,165,4420,197,4404,287,4515,244,4617,244,4613,222,4443,222,4440,219,4440,200,4443,197,4609,197,4619,165,4621,162,4619,15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03,258l4503,259,4505,258,4503,258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494,197l4475,197,4478,200,4478,219,4475,222,4494,222,4491,219,4491,200,4494,1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57,197l4537,197,4540,200,4540,219,4537,222,4557,222,4554,219,4554,200,4557,1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609,197l4589,197,4592,200,4592,219,4589,222,4613,222,4609,197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453,134l4440,134,4440,159,4453,159,4453,134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491,109l4491,159,4541,159,4541,121,4540,110,4505,110,4491,109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92,134l4579,134,4579,159,4592,159,4592,134xe" filled="true" fillcolor="#72cbd2" stroked="false">
                <v:path arrowok="t"/>
                <v:fill type="solid"/>
              </v:shape>
              <v:shape style="position:absolute;left:4295;top:109;width:441;height:398" coordorigin="4295,109" coordsize="441,398" path="m4539,109l4530,110,4540,110,4539,109xe" filled="true" fillcolor="#72cbd2" stroked="false">
                <v:path arrowok="t"/>
                <v:fill type="solid"/>
              </v:shape>
            </v:group>
            <v:group style="position:absolute;left:936;top:96;width:443;height:396" coordorigin="936,96" coordsize="443,396">
              <v:shape style="position:absolute;left:936;top:96;width:443;height:396" coordorigin="936,96" coordsize="443,396" path="m955,185l942,191,936,205,938,227,956,301,993,349,1017,356,1005,366,987,385,978,401,974,418,976,436,1030,488,1050,492,1072,491,1091,484,1107,472,1120,455,1125,445,1131,435,1141,426,1341,426,1342,418,1336,400,1324,382,1311,368,1297,352,1300,352,1302,351,1323,346,1340,336,1350,323,1185,323,1181,321,1177,315,1125,315,1114,300,1076,251,1014,203,975,186,955,185xe" filled="true" fillcolor="#72cbd2" stroked="false">
                <v:path arrowok="t"/>
                <v:fill type="solid"/>
              </v:shape>
              <v:shape style="position:absolute;left:936;top:96;width:443;height:396" coordorigin="936,96" coordsize="443,396" path="m1340,433l1182,433,1191,449,1204,469,1218,481,1235,488,1256,491,1281,490,1340,435,1340,433xe" filled="true" fillcolor="#72cbd2" stroked="false">
                <v:path arrowok="t"/>
                <v:fill type="solid"/>
              </v:shape>
              <v:shape style="position:absolute;left:936;top:96;width:443;height:396" coordorigin="936,96" coordsize="443,396" path="m1341,426l1141,426,1143,447,1147,465,1148,470,1154,475,1158,479,1161,474,1167,470,1168,464,1171,451,1172,438,1182,433,1340,433,1341,426xe" filled="true" fillcolor="#72cbd2" stroked="false">
                <v:path arrowok="t"/>
                <v:fill type="solid"/>
              </v:shape>
              <v:shape style="position:absolute;left:936;top:96;width:443;height:396" coordorigin="936,96" coordsize="443,396" path="m1352,184l1295,205,1247,241,1208,288,1190,317,1186,322,1186,323,1185,323,1350,323,1352,320,1360,297,1365,278,1370,258,1375,239,1379,222,1378,204,1367,187,1352,184xe" filled="true" fillcolor="#72cbd2" stroked="false">
                <v:path arrowok="t"/>
                <v:fill type="solid"/>
              </v:shape>
              <v:shape style="position:absolute;left:936;top:96;width:443;height:396" coordorigin="936,96" coordsize="443,396" path="m1159,96l1141,101,1124,115,1118,133,1122,151,1134,165,1147,179,1149,202,1149,268,1149,284,1144,303,1125,315,1177,315,1170,307,1166,290,1165,271,1165,251,1165,204,1166,188,1173,171,1192,152,1196,136,1190,118,1175,101,1159,96xe" filled="true" fillcolor="#72cbd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w w:val="95"/>
        </w:rPr>
        <w:t>Australian</w:t>
      </w:r>
      <w:r>
        <w:rPr>
          <w:color w:val="00395A"/>
          <w:spacing w:val="-15"/>
          <w:w w:val="95"/>
        </w:rPr>
        <w:t> </w:t>
      </w:r>
      <w:r>
        <w:rPr>
          <w:color w:val="00395A"/>
          <w:spacing w:val="1"/>
          <w:w w:val="95"/>
        </w:rPr>
        <w:t>National</w:t>
      </w:r>
      <w:r>
        <w:rPr>
          <w:color w:val="00395A"/>
          <w:spacing w:val="29"/>
          <w:w w:val="91"/>
        </w:rPr>
        <w:t> </w:t>
      </w:r>
      <w:r>
        <w:rPr>
          <w:color w:val="00395A"/>
          <w:w w:val="95"/>
        </w:rPr>
        <w:t>Research</w:t>
      </w:r>
      <w:r>
        <w:rPr>
          <w:color w:val="00395A"/>
          <w:spacing w:val="-15"/>
          <w:w w:val="95"/>
        </w:rPr>
        <w:t> </w:t>
      </w:r>
      <w:r>
        <w:rPr>
          <w:color w:val="00395A"/>
          <w:spacing w:val="1"/>
          <w:w w:val="95"/>
        </w:rPr>
        <w:t>Collections</w:t>
      </w:r>
      <w:r>
        <w:rPr>
          <w:b w:val="0"/>
        </w:rPr>
      </w:r>
    </w:p>
    <w:p>
      <w:pPr>
        <w:spacing w:before="70"/>
        <w:ind w:left="1501" w:right="0" w:firstLine="0"/>
        <w:jc w:val="left"/>
        <w:rPr>
          <w:rFonts w:ascii="Corpid C1 Bold" w:hAnsi="Corpid C1 Bold" w:cs="Corpid C1 Bold" w:eastAsia="Corpid C1 Bold"/>
          <w:sz w:val="18"/>
          <w:szCs w:val="18"/>
        </w:rPr>
      </w:pPr>
      <w:r>
        <w:rPr>
          <w:w w:val="95"/>
        </w:rPr>
        <w:br w:type="column"/>
      </w:r>
      <w:r>
        <w:rPr>
          <w:rFonts w:ascii="Corpid C1 Bold"/>
          <w:b/>
          <w:color w:val="00395A"/>
          <w:w w:val="95"/>
          <w:sz w:val="18"/>
        </w:rPr>
        <w:t>M</w:t>
      </w:r>
      <w:r>
        <w:rPr>
          <w:rFonts w:ascii="Corpid C1 Bold"/>
          <w:b/>
          <w:color w:val="00395A"/>
          <w:spacing w:val="1"/>
          <w:w w:val="95"/>
          <w:sz w:val="18"/>
        </w:rPr>
        <w:t>arine</w:t>
      </w:r>
      <w:r>
        <w:rPr>
          <w:rFonts w:ascii="Corpid C1 Bold"/>
          <w:b/>
          <w:color w:val="00395A"/>
          <w:spacing w:val="-6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w w:val="95"/>
          <w:sz w:val="18"/>
        </w:rPr>
        <w:t>National</w:t>
      </w:r>
      <w:r>
        <w:rPr>
          <w:rFonts w:ascii="Corpid C1 Bold"/>
          <w:b/>
          <w:color w:val="00395A"/>
          <w:spacing w:val="27"/>
          <w:w w:val="91"/>
          <w:sz w:val="18"/>
        </w:rPr>
        <w:t> </w:t>
      </w:r>
      <w:r>
        <w:rPr>
          <w:rFonts w:ascii="Corpid C1 Bold"/>
          <w:b/>
          <w:color w:val="00395A"/>
          <w:sz w:val="18"/>
        </w:rPr>
        <w:t>Facility</w:t>
      </w:r>
      <w:r>
        <w:rPr>
          <w:rFonts w:ascii="Corpid C1 Bold"/>
          <w:sz w:val="18"/>
        </w:rPr>
      </w:r>
    </w:p>
    <w:p>
      <w:pPr>
        <w:spacing w:before="70"/>
        <w:ind w:left="1658" w:right="1926" w:firstLine="0"/>
        <w:jc w:val="left"/>
        <w:rPr>
          <w:rFonts w:ascii="Corpid C1 Bold" w:hAnsi="Corpid C1 Bold" w:cs="Corpid C1 Bold" w:eastAsia="Corpid C1 Bold"/>
          <w:sz w:val="18"/>
          <w:szCs w:val="18"/>
        </w:rPr>
      </w:pPr>
      <w:r>
        <w:rPr>
          <w:w w:val="95"/>
        </w:rPr>
        <w:br w:type="column"/>
      </w:r>
      <w:r>
        <w:rPr>
          <w:rFonts w:ascii="Corpid C1 Bold"/>
          <w:b/>
          <w:color w:val="00395A"/>
          <w:spacing w:val="1"/>
          <w:w w:val="95"/>
          <w:sz w:val="18"/>
        </w:rPr>
        <w:t>National</w:t>
      </w:r>
      <w:r>
        <w:rPr>
          <w:rFonts w:ascii="Corpid C1 Bold"/>
          <w:b/>
          <w:color w:val="00395A"/>
          <w:spacing w:val="-10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w w:val="95"/>
          <w:sz w:val="18"/>
        </w:rPr>
        <w:t>Computing</w:t>
      </w:r>
      <w:r>
        <w:rPr>
          <w:rFonts w:ascii="Corpid C1 Bold"/>
          <w:b/>
          <w:color w:val="00395A"/>
          <w:spacing w:val="26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sz w:val="18"/>
        </w:rPr>
        <w:t>Infrastructure</w:t>
      </w:r>
      <w:r>
        <w:rPr>
          <w:rFonts w:ascii="Corpid C1 Bold"/>
          <w:sz w:val="18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8"/>
          <w:szCs w:val="18"/>
        </w:rPr>
        <w:sectPr>
          <w:type w:val="continuous"/>
          <w:pgSz w:w="11910" w:h="16840"/>
          <w:pgMar w:top="1580" w:bottom="280" w:left="0" w:right="0"/>
          <w:cols w:num="3" w:equalWidth="0">
            <w:col w:w="3410" w:space="40"/>
            <w:col w:w="2899" w:space="236"/>
            <w:col w:w="5325"/>
          </w:cols>
        </w:sect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21"/>
          <w:szCs w:val="21"/>
        </w:rPr>
      </w:pPr>
    </w:p>
    <w:p>
      <w:pPr>
        <w:spacing w:line="200" w:lineRule="atLeast"/>
        <w:ind w:left="0" w:right="0" w:firstLine="0"/>
        <w:rPr>
          <w:rFonts w:ascii="Corpid C1 Bold" w:hAnsi="Corpid C1 Bold" w:cs="Corpid C1 Bold" w:eastAsia="Corpid C1 Bold"/>
          <w:sz w:val="20"/>
          <w:szCs w:val="20"/>
        </w:rPr>
      </w:pPr>
      <w:r>
        <w:rPr>
          <w:rFonts w:ascii="Corpid C1 Bold" w:hAnsi="Corpid C1 Bold" w:cs="Corpid C1 Bold" w:eastAsia="Corpid C1 Bold"/>
          <w:sz w:val="20"/>
          <w:szCs w:val="20"/>
        </w:rPr>
        <w:pict>
          <v:group style="width:538.6pt;height:28.35pt;mso-position-horizontal-relative:char;mso-position-vertical-relative:line" coordorigin="0,0" coordsize="10772,567">
            <v:group style="position:absolute;left:0;top:0;width:10772;height:567" coordorigin="0,0" coordsize="10772,567">
              <v:shape style="position:absolute;left:0;top:0;width:10772;height:567" coordorigin="0,0" coordsize="10772,567" path="m0,567l10772,567,10772,0,0,0,0,567xe" filled="true" fillcolor="#e7deeb" stroked="false">
                <v:path arrowok="t"/>
                <v:fill type="solid"/>
              </v:shape>
            </v:group>
          </v:group>
        </w:pict>
      </w:r>
      <w:r>
        <w:rPr>
          <w:rFonts w:ascii="Corpid C1 Bold" w:hAnsi="Corpid C1 Bold" w:cs="Corpid C1 Bold" w:eastAsia="Corpid C1 Bold"/>
          <w:sz w:val="20"/>
          <w:szCs w:val="20"/>
        </w:rPr>
      </w: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15"/>
          <w:szCs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35"/>
        <w:ind w:left="396" w:right="0" w:firstLine="0"/>
        <w:jc w:val="left"/>
        <w:rPr>
          <w:rFonts w:ascii="UnitRoundedOT-Bold" w:hAnsi="UnitRoundedOT-Bold" w:cs="UnitRoundedOT-Bold" w:eastAsia="UnitRoundedOT-Bold"/>
          <w:sz w:val="32"/>
          <w:szCs w:val="32"/>
        </w:rPr>
      </w:pPr>
      <w:r>
        <w:rPr>
          <w:rFonts w:ascii="UnitRoundedOT-Bold"/>
          <w:b/>
          <w:color w:val="00395A"/>
          <w:spacing w:val="-3"/>
          <w:sz w:val="32"/>
        </w:rPr>
        <w:t>Strategic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1"/>
          <w:sz w:val="32"/>
        </w:rPr>
        <w:t>actions</w:t>
      </w:r>
      <w:r>
        <w:rPr>
          <w:rFonts w:ascii="UnitRoundedOT-Bold"/>
          <w:sz w:val="32"/>
        </w:rPr>
      </w:r>
    </w:p>
    <w:p>
      <w:pPr>
        <w:spacing w:before="35"/>
        <w:ind w:left="396" w:right="0" w:firstLine="0"/>
        <w:jc w:val="left"/>
        <w:rPr>
          <w:rFonts w:ascii="UnitRoundedOT-Bold" w:hAnsi="UnitRoundedOT-Bold" w:cs="UnitRoundedOT-Bold" w:eastAsia="UnitRoundedOT-Bold"/>
          <w:sz w:val="32"/>
          <w:szCs w:val="32"/>
        </w:rPr>
      </w:pPr>
      <w:r>
        <w:rPr/>
        <w:br w:type="column"/>
      </w:r>
      <w:r>
        <w:rPr>
          <w:rFonts w:ascii="UnitRoundedOT-Bold"/>
          <w:b/>
          <w:color w:val="00395A"/>
          <w:spacing w:val="-2"/>
          <w:sz w:val="32"/>
        </w:rPr>
        <w:t>Measuring</w:t>
      </w:r>
      <w:r>
        <w:rPr>
          <w:rFonts w:ascii="UnitRoundedOT-Bold"/>
          <w:b/>
          <w:color w:val="00395A"/>
          <w:sz w:val="32"/>
        </w:rPr>
        <w:t> </w:t>
      </w:r>
      <w:r>
        <w:rPr>
          <w:rFonts w:ascii="UnitRoundedOT-Bold"/>
          <w:b/>
          <w:color w:val="00395A"/>
          <w:spacing w:val="-2"/>
          <w:sz w:val="32"/>
        </w:rPr>
        <w:t>performance</w:t>
      </w:r>
      <w:r>
        <w:rPr>
          <w:rFonts w:ascii="UnitRoundedOT-Bold"/>
          <w:sz w:val="32"/>
        </w:rPr>
      </w:r>
    </w:p>
    <w:p>
      <w:pPr>
        <w:spacing w:after="0"/>
        <w:jc w:val="left"/>
        <w:rPr>
          <w:rFonts w:ascii="UnitRoundedOT-Bold" w:hAnsi="UnitRoundedOT-Bold" w:cs="UnitRoundedOT-Bold" w:eastAsia="UnitRoundedOT-Bold"/>
          <w:sz w:val="32"/>
          <w:szCs w:val="32"/>
        </w:rPr>
        <w:sectPr>
          <w:type w:val="continuous"/>
          <w:pgSz w:w="11910" w:h="16840"/>
          <w:pgMar w:top="1580" w:bottom="280" w:left="0" w:right="0"/>
          <w:cols w:num="2" w:equalWidth="0">
            <w:col w:w="2634" w:space="3489"/>
            <w:col w:w="5787"/>
          </w:cols>
        </w:sectPr>
      </w:pPr>
    </w:p>
    <w:p>
      <w:pPr>
        <w:spacing w:line="240" w:lineRule="auto" w:before="6"/>
        <w:rPr>
          <w:rFonts w:ascii="UnitRoundedOT-Bold" w:hAnsi="UnitRoundedOT-Bold" w:cs="UnitRoundedOT-Bold" w:eastAsia="UnitRoundedOT-Bold"/>
          <w:b/>
          <w:bCs/>
          <w:sz w:val="4"/>
          <w:szCs w:val="4"/>
        </w:rPr>
      </w:pPr>
    </w:p>
    <w:p>
      <w:pPr>
        <w:tabs>
          <w:tab w:pos="6509" w:val="left" w:leader="none"/>
        </w:tabs>
        <w:spacing w:line="20" w:lineRule="atLeast"/>
        <w:ind w:left="386" w:right="0" w:firstLine="0"/>
        <w:rPr>
          <w:rFonts w:ascii="UnitRoundedOT-Bold" w:hAnsi="UnitRoundedOT-Bold" w:cs="UnitRoundedOT-Bold" w:eastAsia="UnitRoundedOT-Bold"/>
          <w:sz w:val="2"/>
          <w:szCs w:val="2"/>
        </w:rPr>
      </w:pPr>
      <w:r>
        <w:rPr>
          <w:rFonts w:ascii="UnitRoundedOT-Bold"/>
          <w:sz w:val="2"/>
        </w:rPr>
        <w:pict>
          <v:group style="width:276pt;height:1pt;mso-position-horizontal-relative:char;mso-position-vertical-relative:line" coordorigin="0,0" coordsize="5520,20">
            <v:group style="position:absolute;left:10;top:10;width:5500;height:2" coordorigin="10,10" coordsize="5500,2">
              <v:shape style="position:absolute;left:10;top:10;width:5500;height:2" coordorigin="10,10" coordsize="5500,0" path="m10,10l5509,10e" filled="false" stroked="true" strokeweight="1pt" strokecolor="#00395a">
                <v:path arrowok="t"/>
              </v:shape>
            </v:group>
          </v:group>
        </w:pict>
      </w:r>
      <w:r>
        <w:rPr>
          <w:rFonts w:ascii="UnitRoundedOT-Bold"/>
          <w:sz w:val="2"/>
        </w:rPr>
      </w:r>
      <w:r>
        <w:rPr>
          <w:rFonts w:ascii="UnitRoundedOT-Bold"/>
          <w:sz w:val="2"/>
        </w:rPr>
        <w:tab/>
      </w:r>
      <w:r>
        <w:rPr>
          <w:rFonts w:ascii="UnitRoundedOT-Bold"/>
          <w:sz w:val="2"/>
        </w:rPr>
        <w:pict>
          <v:group style="width:213.6pt;height:1pt;mso-position-horizontal-relative:char;mso-position-vertical-relative:line" coordorigin="0,0" coordsize="4272,20">
            <v:group style="position:absolute;left:10;top:10;width:4252;height:2" coordorigin="10,10" coordsize="4252,2">
              <v:shape style="position:absolute;left:10;top:10;width:4252;height:2" coordorigin="10,10" coordsize="4252,0" path="m10,10l4262,10e" filled="false" stroked="true" strokeweight="1pt" strokecolor="#00395a">
                <v:path arrowok="t"/>
              </v:shape>
            </v:group>
          </v:group>
        </w:pict>
      </w:r>
      <w:r>
        <w:rPr>
          <w:rFonts w:ascii="UnitRoundedOT-Bold"/>
          <w:sz w:val="2"/>
        </w:rPr>
      </w:r>
    </w:p>
    <w:p>
      <w:pPr>
        <w:spacing w:line="240" w:lineRule="auto" w:before="11"/>
        <w:rPr>
          <w:rFonts w:ascii="UnitRoundedOT-Bold" w:hAnsi="UnitRoundedOT-Bold" w:cs="UnitRoundedOT-Bold" w:eastAsia="UnitRoundedOT-Bold"/>
          <w:b/>
          <w:bCs/>
          <w:sz w:val="27"/>
          <w:szCs w:val="27"/>
        </w:rPr>
      </w:pPr>
    </w:p>
    <w:p>
      <w:pPr>
        <w:spacing w:line="290" w:lineRule="exact" w:before="80"/>
        <w:ind w:left="6519" w:right="1506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/>
        <w:pict>
          <v:group style="position:absolute;margin-left:133.770798pt;margin-top:3.947386pt;width:52.15pt;height:51.75pt;mso-position-horizontal-relative:page;mso-position-vertical-relative:paragraph;z-index:1792" coordorigin="2675,79" coordsize="1043,1035">
            <v:group style="position:absolute;left:2675;top:79;width:1043;height:1035" coordorigin="2675,79" coordsize="1043,1035">
              <v:shape style="position:absolute;left:2675;top:79;width:1043;height:1035" coordorigin="2675,79" coordsize="1043,1035" path="m3197,79l3112,86,3032,105,2957,137,2889,179,2828,230,2776,291,2734,358,2702,433,2682,512,2675,596,2677,639,2691,720,2716,797,2754,869,2801,933,2857,989,2922,1036,2994,1073,3071,1098,3154,1112,3197,1113,3239,1112,3322,1098,3399,1073,3471,1036,3536,989,3592,933,3640,869,3677,797,3703,720,3716,639,3718,596,3716,554,3703,472,3677,395,3640,324,3592,260,3536,203,3471,156,3399,120,3322,94,3239,81,3197,79xe" filled="true" fillcolor="#13b6ea" stroked="false">
                <v:path arrowok="t"/>
                <v:fill type="solid"/>
              </v:shape>
            </v:group>
            <v:group style="position:absolute;left:3018;top:490;width:435;height:377" coordorigin="3018,490" coordsize="435,377">
              <v:shape style="position:absolute;left:3018;top:490;width:435;height:377" coordorigin="3018,490" coordsize="435,377" path="m3226,698l3210,698,3214,701,3214,705,3213,708,3212,710,3210,712,3107,814,3104,817,3101,820,3099,823,3092,833,3092,846,3105,863,3119,867,3139,854,3150,846,3157,834,3168,817,3184,805,3176,787,3175,769,3182,754,3194,742,3213,735,3213,718,3221,702,3226,698xe" filled="true" fillcolor="#00395a" stroked="false">
                <v:path arrowok="t"/>
                <v:fill type="solid"/>
              </v:shape>
              <v:shape style="position:absolute;left:3018;top:490;width:435;height:377" coordorigin="3018,490" coordsize="435,377" path="m3429,652l3164,652,3167,655,3167,659,3166,664,3164,665,3087,742,3056,772,3052,776,3049,781,3045,794,3051,812,3068,819,3078,819,3085,815,3159,742,3200,702,3201,699,3206,698,3210,698,3226,698,3240,686,3259,685,3281,685,3281,684,3285,676,3297,666,3314,660,3421,660,3429,652xe" filled="true" fillcolor="#00395a" stroked="false">
                <v:path arrowok="t"/>
                <v:fill type="solid"/>
              </v:shape>
              <v:shape style="position:absolute;left:3018;top:490;width:435;height:377" coordorigin="3018,490" coordsize="435,377" path="m3230,524l3220,529,3081,666,3047,700,3038,703,3028,709,3026,710,3018,725,3021,742,3035,753,3047,757,3056,752,3107,702,3154,655,3155,653,3160,652,3429,652,3435,645,3452,627,3452,611,3441,594,3371,525,3263,525,3243,524,3230,524xe" filled="true" fillcolor="#00395a" stroked="false">
                <v:path arrowok="t"/>
                <v:fill type="solid"/>
              </v:shape>
              <v:shape style="position:absolute;left:3018;top:490;width:435;height:377" coordorigin="3018,490" coordsize="435,377" path="m3421,660l3314,660,3332,663,3350,674,3365,688,3381,699,3393,687,3406,674,3421,660xe" filled="true" fillcolor="#00395a" stroked="false">
                <v:path arrowok="t"/>
                <v:fill type="solid"/>
              </v:shape>
              <v:shape style="position:absolute;left:3018;top:490;width:435;height:377" coordorigin="3018,490" coordsize="435,377" path="m3281,685l3259,685,3276,692,3281,685xe" filled="true" fillcolor="#00395a" stroked="false">
                <v:path arrowok="t"/>
                <v:fill type="solid"/>
              </v:shape>
              <v:shape style="position:absolute;left:3018;top:490;width:435;height:377" coordorigin="3018,490" coordsize="435,377" path="m3336,490l3283,525,3263,525,3371,525,3340,493,3336,490xe" filled="true" fillcolor="#00395a" stroked="false">
                <v:path arrowok="t"/>
                <v:fill type="solid"/>
              </v:shape>
            </v:group>
            <v:group style="position:absolute;left:2942;top:458;width:378;height:235" coordorigin="2942,458" coordsize="378,235">
              <v:shape style="position:absolute;left:2942;top:458;width:378;height:235" coordorigin="2942,458" coordsize="378,235" path="m3201,458l3110,458,3057,487,2989,556,2945,602,2942,618,2953,636,3012,691,3027,692,3044,681,3200,525,3215,515,3233,509,3258,509,3277,508,3298,508,3315,497,3319,476,3308,463,3281,458,3201,458xe" filled="true" fillcolor="#00395a" stroked="false">
                <v:path arrowok="t"/>
                <v:fill type="solid"/>
              </v:shape>
            </v:group>
            <v:group style="position:absolute;left:2825;top:344;width:256;height:252" coordorigin="2825,344" coordsize="256,252">
              <v:shape style="position:absolute;left:2825;top:344;width:256;height:252" coordorigin="2825,344" coordsize="256,252" path="m3003,344l2883,458,2825,517,2825,534,2838,548,2910,593,2914,594,2919,596,2927,595,2933,591,2969,555,2898,555,2882,555,2875,548,2875,531,2882,524,3000,524,3056,469,3070,455,3079,446,3080,435,3060,405,3027,355,3017,348,3003,344xe" filled="true" fillcolor="#00395a" stroked="false">
                <v:path arrowok="t"/>
                <v:fill type="solid"/>
              </v:shape>
              <v:shape style="position:absolute;left:2825;top:344;width:256;height:252" coordorigin="2825,344" coordsize="256,252" path="m3000,524l2882,524,2899,525,2906,532,2905,548,2898,555,2969,555,3000,524xe" filled="true" fillcolor="#00395a" stroked="false">
                <v:path arrowok="t"/>
                <v:fill type="solid"/>
              </v:shape>
            </v:group>
            <v:group style="position:absolute;left:3317;top:354;width:251;height:250" coordorigin="3317,354" coordsize="251,250">
              <v:shape style="position:absolute;left:3317;top:354;width:251;height:250" coordorigin="3317,354" coordsize="251,250" path="m3378,354l3363,367,3319,433,3317,449,3329,468,3461,599,3468,601,3473,604,3479,602,3483,601,3500,590,3515,581,3531,570,3548,557,3568,543,3567,527,3554,508,3455,413,3395,355,3378,354xe" filled="true" fillcolor="#00395a" stroked="false">
                <v:path arrowok="t"/>
                <v:fill type="solid"/>
              </v:shape>
            </v:group>
            <v:group style="position:absolute;left:3228;top:701;width:109;height:108" coordorigin="3228,701" coordsize="109,108">
              <v:shape style="position:absolute;left:3228;top:701;width:109;height:108" coordorigin="3228,701" coordsize="109,108" path="m3245,701l3231,711,3228,729,3230,735,3276,785,3313,809,3330,803,3337,785,3337,776,3333,769,3289,725,3245,701xe" filled="true" fillcolor="#00395a" stroked="false">
                <v:path arrowok="t"/>
                <v:fill type="solid"/>
              </v:shape>
            </v:group>
            <v:group style="position:absolute;left:3193;top:751;width:99;height:105" coordorigin="3193,751" coordsize="99,105">
              <v:shape style="position:absolute;left:3193;top:751;width:99;height:105" coordorigin="3193,751" coordsize="99,105" path="m3218,751l3203,756,3193,767,3193,784,3205,803,3248,845,3260,852,3267,856,3268,854,3270,854,3288,844,3292,826,3290,820,3288,814,3235,761,3228,754,3218,751xe" filled="true" fillcolor="#00395a" stroked="false">
                <v:path arrowok="t"/>
                <v:fill type="solid"/>
              </v:shape>
            </v:group>
            <v:group style="position:absolute;left:3293;top:676;width:92;height:92" coordorigin="3293,676" coordsize="92,92">
              <v:shape style="position:absolute;left:3293;top:676;width:92;height:92" coordorigin="3293,676" coordsize="92,92" path="m3318,676l3300,684,3293,700,3300,718,3314,732,3328,746,3343,760,3351,767,3360,767,3378,757,3383,750,3384,739,3382,734,3380,727,3364,710,3350,696,3335,682,3318,676xe" filled="true" fillcolor="#00395a" stroked="false">
                <v:path arrowok="t"/>
                <v:fill type="solid"/>
              </v:shape>
            </v:group>
            <v:group style="position:absolute;left:3170;top:822;width:78;height:79" coordorigin="3170,822" coordsize="78,79">
              <v:shape style="position:absolute;left:3170;top:822;width:78;height:79" coordorigin="3170,822" coordsize="78,79" path="m3192,822l3177,830,3170,847,3172,853,3173,859,3177,865,3191,879,3206,893,3216,901,3230,900,3239,893,3247,877,3241,859,3230,847,3215,835,3192,822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9.057297pt;margin-top:30.951185pt;width:50.3pt;height:48.2pt;mso-position-horizontal-relative:page;mso-position-vertical-relative:paragraph;z-index:1888" coordorigin="3781,619" coordsize="1006,964">
            <v:group style="position:absolute;left:3809;top:647;width:873;height:765" coordorigin="3809,647" coordsize="873,765">
              <v:shape style="position:absolute;left:3809;top:647;width:873;height:765" coordorigin="3809,647" coordsize="873,765" path="m3809,647l3865,669,3973,720,4077,778,4176,843,4270,914,4359,992,4442,1076,4519,1165,4589,1260,4652,1360,4682,1411e" filled="false" stroked="true" strokeweight="2.786pt" strokecolor="#00395a">
                <v:path arrowok="t"/>
              </v:shape>
            </v:group>
            <v:group style="position:absolute;left:4551;top:1325;width:236;height:259" coordorigin="4551,1325" coordsize="236,259">
              <v:shape style="position:absolute;left:4551;top:1325;width:236;height:259" coordorigin="4551,1325" coordsize="236,259" path="m4786,1325l4551,1437,4766,1583,4786,1325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9.908203pt;margin-top:31.388386pt;width:48.6pt;height:49.9pt;mso-position-horizontal-relative:page;mso-position-vertical-relative:paragraph;z-index:1960" coordorigin="1598,628" coordsize="972,998">
            <v:group style="position:absolute;left:1626;top:732;width:771;height:866" coordorigin="1626,732" coordsize="771,866">
              <v:shape style="position:absolute;left:1626;top:732;width:771;height:866" coordorigin="1626,732" coordsize="771,866" path="m1626,1597l1673,1488,1728,1382,1790,1282,1859,1186,1934,1095,2016,1010,2103,931,2196,858,2294,791,2345,761,2397,732e" filled="false" stroked="true" strokeweight="2.786pt" strokecolor="#00395a">
                <v:path arrowok="t"/>
              </v:shape>
            </v:group>
            <v:group style="position:absolute;left:2309;top:628;width:261;height:234" coordorigin="2309,628" coordsize="261,234">
              <v:shape style="position:absolute;left:2309;top:628;width:261;height:234" coordorigin="2309,628" coordsize="261,234" path="m2309,628l2422,861,2570,648,2309,628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60.755249pt;margin-top:-8.991863pt;width:5.25pt;height:10.050pt;mso-position-horizontal-relative:page;mso-position-vertical-relative:paragraph;z-index:-56728;rotation:5" type="#_x0000_t136" fillcolor="#00395a" stroked="f">
            <o:extrusion v:ext="view" autorotationcenter="t"/>
            <v:textpath style="font-family:&amp;quot;UnitRoundedOT-Bold&amp;quot;;font-size:10pt;v-text-kern:t;mso-text-shadow:auto;font-weight:bold" string="e"/>
            <w10:wrap type="none"/>
          </v:shape>
        </w:pict>
      </w:r>
      <w:r>
        <w:rPr/>
        <w:pict>
          <v:shape style="position:absolute;margin-left:165.757721pt;margin-top:-8.2935pt;width:3.75pt;height:10.050pt;mso-position-horizontal-relative:page;mso-position-vertical-relative:paragraph;z-index:-56656;rotation:13" type="#_x0000_t136" fillcolor="#00395a" stroked="f">
            <o:extrusion v:ext="view" autorotationcenter="t"/>
            <v:textpath style="font-family:&amp;quot;UnitRoundedOT-Bold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171.30336pt;margin-top:-6.579402pt;width:3.4pt;height:10.1pt;mso-position-horizontal-relative:page;mso-position-vertical-relative:paragraph;z-index:-56584;rotation:22" type="#_x0000_t136" fillcolor="#00395a" stroked="f">
            <o:extrusion v:ext="view" autorotationcenter="t"/>
            <v:textpath style="font-family:&amp;quot;UnitRoundedOT-Bold&amp;quot;;font-size:10pt;v-text-kern:t;mso-text-shadow:auto;font-weight:bold" string="f"/>
            <w10:wrap type="none"/>
          </v:shape>
        </w:pict>
      </w:r>
      <w:r>
        <w:rPr/>
        <w:pict>
          <v:shape style="position:absolute;margin-left:174.180603pt;margin-top:-5.297786pt;width:3.15pt;height:10.1pt;mso-position-horizontal-relative:page;mso-position-vertical-relative:paragraph;z-index:-56488;rotation:27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176.670441pt;margin-top:-3.675629pt;width:3.75pt;height:10.1pt;mso-position-horizontal-relative:page;mso-position-vertical-relative:paragraph;z-index:-56416;rotation:33" type="#_x0000_t136" fillcolor="#00395a" stroked="f">
            <o:extrusion v:ext="view" autorotationcenter="t"/>
            <v:textpath style="font-family:&amp;quot;UnitRoundedOT-Bold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179.47142pt;margin-top:-1.353677pt;width:4.5pt;height:10.1pt;mso-position-horizontal-relative:page;mso-position-vertical-relative:paragraph;z-index:-56344;rotation:39" type="#_x0000_t136" fillcolor="#00395a" stroked="f">
            <o:extrusion v:ext="view" autorotationcenter="t"/>
            <v:textpath style="font-family:&amp;quot;UnitRoundedOT-Bold&amp;quot;;font-size:10pt;v-text-kern:t;mso-text-shadow:auto;font-weight:bold" string="s"/>
            <w10:wrap type="none"/>
          </v:shape>
        </w:pict>
      </w:r>
      <w:r>
        <w:rPr/>
        <w:pict>
          <v:shape style="position:absolute;margin-left:182.751859pt;margin-top:1.237811pt;width:3.5pt;height:10.1pt;mso-position-horizontal-relative:page;mso-position-vertical-relative:paragraph;z-index:-56272;rotation:46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132.699753pt;margin-top:.913372pt;width:5.55pt;height:10.1pt;mso-position-horizontal-relative:page;mso-position-vertical-relative:paragraph;z-index:-55480;rotation:315" type="#_x0000_t136" fillcolor="#00395a" stroked="f">
            <o:extrusion v:ext="view" autorotationcenter="t"/>
            <v:textpath style="font-family:&amp;quot;UnitRoundedOT-Bold&amp;quot;;font-size:10pt;v-text-kern:t;mso-text-shadow:auto;font-weight:bold" string="C"/>
            <w10:wrap type="none"/>
          </v:shape>
        </w:pict>
      </w:r>
      <w:r>
        <w:rPr/>
        <w:pict>
          <v:shape style="position:absolute;margin-left:136.751541pt;margin-top:-2.519705pt;width:5.4pt;height:10.1pt;mso-position-horizontal-relative:page;mso-position-vertical-relative:paragraph;z-index:-55384;rotation:324" type="#_x0000_t136" fillcolor="#00395a" stroked="f">
            <o:extrusion v:ext="view" autorotationcenter="t"/>
            <v:textpath style="font-family:&amp;quot;UnitRoundedOT-Bold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141.198746pt;margin-top:-5.041019pt;width:4.5pt;height:10.1pt;mso-position-horizontal-relative:page;mso-position-vertical-relative:paragraph;z-index:-55264;rotation:332" type="#_x0000_t136" fillcolor="#00395a" stroked="f">
            <o:extrusion v:ext="view" autorotationcenter="t"/>
            <v:textpath style="font-family:&amp;quot;UnitRoundedOT-Bold&amp;quot;;font-size:10pt;v-text-kern:t;mso-text-shadow:auto;font-weight:bold" string="s"/>
            <w10:wrap type="none"/>
          </v:shape>
        </w:pict>
      </w:r>
      <w:r>
        <w:rPr/>
        <w:pict>
          <v:shape style="position:absolute;margin-left:145.110321pt;margin-top:-6.653268pt;width:3.5pt;height:10.1pt;mso-position-horizontal-relative:page;mso-position-vertical-relative:paragraph;z-index:-55168;rotation:338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148.257355pt;margin-top:-8.009327pt;width:5.3pt;height:10.1pt;mso-position-horizontal-relative:page;mso-position-vertical-relative:paragraph;z-index:-55048;rotation:345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153.269714pt;margin-top:-9.066556pt;width:7.75pt;height:10.050pt;mso-position-horizontal-relative:page;mso-position-vertical-relative:paragraph;z-index:-54904;rotation:356" type="#_x0000_t136" fillcolor="#00395a" stroked="f">
            <o:extrusion v:ext="view" autorotationcenter="t"/>
            <v:textpath style="font-family:&amp;quot;UnitRoundedOT-Bold&amp;quot;;font-size:10pt;v-text-kern:t;mso-text-shadow:auto;font-weight:bold" string="m"/>
            <w10:wrap type="none"/>
          </v:shape>
        </w:pict>
      </w:r>
      <w:r>
        <w:rPr>
          <w:rFonts w:ascii="Corpid C1 Bold" w:hAnsi="Corpid C1 Bold" w:cs="Corpid C1 Bold" w:eastAsia="Corpid C1 Bold"/>
          <w:b/>
          <w:bCs/>
          <w:color w:val="00395A"/>
          <w:spacing w:val="-4"/>
          <w:sz w:val="26"/>
          <w:szCs w:val="26"/>
        </w:rPr>
        <w:t>Success</w:t>
      </w:r>
      <w:r>
        <w:rPr>
          <w:rFonts w:ascii="Corpid C1 Bold" w:hAnsi="Corpid C1 Bold" w:cs="Corpid C1 Bold" w:eastAsia="Corpid C1 Bold"/>
          <w:b/>
          <w:bCs/>
          <w:color w:val="00395A"/>
          <w:spacing w:val="-48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sz w:val="26"/>
          <w:szCs w:val="26"/>
        </w:rPr>
        <w:t>is</w:t>
      </w:r>
      <w:r>
        <w:rPr>
          <w:rFonts w:ascii="Corpid C1 Bold" w:hAnsi="Corpid C1 Bold" w:cs="Corpid C1 Bold" w:eastAsia="Corpid C1 Bold"/>
          <w:b/>
          <w:bCs/>
          <w:color w:val="00395A"/>
          <w:spacing w:val="-47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sz w:val="26"/>
          <w:szCs w:val="26"/>
        </w:rPr>
        <w:t>helping</w:t>
      </w:r>
      <w:r>
        <w:rPr>
          <w:rFonts w:ascii="Corpid C1 Bold" w:hAnsi="Corpid C1 Bold" w:cs="Corpid C1 Bold" w:eastAsia="Corpid C1 Bold"/>
          <w:b/>
          <w:bCs/>
          <w:color w:val="00395A"/>
          <w:spacing w:val="-47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3"/>
          <w:sz w:val="26"/>
          <w:szCs w:val="26"/>
        </w:rPr>
        <w:t>to</w:t>
      </w:r>
      <w:r>
        <w:rPr>
          <w:rFonts w:ascii="Corpid C1 Bold" w:hAnsi="Corpid C1 Bold" w:cs="Corpid C1 Bold" w:eastAsia="Corpid C1 Bold"/>
          <w:b/>
          <w:bCs/>
          <w:color w:val="00395A"/>
          <w:spacing w:val="27"/>
          <w:w w:val="95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sign</w:t>
      </w:r>
      <w:r>
        <w:rPr>
          <w:rFonts w:ascii="Corpid C1 Bold" w:hAnsi="Corpid C1 Bold" w:cs="Corpid C1 Bold" w:eastAsia="Corpid C1 Bold"/>
          <w:b/>
          <w:bCs/>
          <w:color w:val="00395A"/>
          <w:spacing w:val="-3"/>
          <w:w w:val="95"/>
          <w:sz w:val="26"/>
          <w:szCs w:val="26"/>
        </w:rPr>
        <w:t>ifi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can</w:t>
      </w:r>
      <w:r>
        <w:rPr>
          <w:rFonts w:ascii="Corpid C1 Bold" w:hAnsi="Corpid C1 Bold" w:cs="Corpid C1 Bold" w:eastAsia="Corpid C1 Bold"/>
          <w:b/>
          <w:bCs/>
          <w:color w:val="00395A"/>
          <w:spacing w:val="-3"/>
          <w:w w:val="95"/>
          <w:sz w:val="26"/>
          <w:szCs w:val="26"/>
        </w:rPr>
        <w:t>tl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y</w:t>
      </w:r>
      <w:r>
        <w:rPr>
          <w:rFonts w:ascii="Corpid C1 Bold" w:hAnsi="Corpid C1 Bold" w:cs="Corpid C1 Bold" w:eastAsia="Corpid C1 Bold"/>
          <w:b/>
          <w:bCs/>
          <w:color w:val="00395A"/>
          <w:spacing w:val="-21"/>
          <w:w w:val="95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w w:val="95"/>
          <w:sz w:val="26"/>
          <w:szCs w:val="26"/>
        </w:rPr>
        <w:t>lift</w:t>
      </w:r>
      <w:r>
        <w:rPr>
          <w:rFonts w:ascii="Corpid C1 Bold" w:hAnsi="Corpid C1 Bold" w:cs="Corpid C1 Bold" w:eastAsia="Corpid C1 Bold"/>
          <w:b/>
          <w:bCs/>
          <w:color w:val="00395A"/>
          <w:spacing w:val="-21"/>
          <w:w w:val="95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4"/>
          <w:w w:val="95"/>
          <w:sz w:val="26"/>
          <w:szCs w:val="26"/>
        </w:rPr>
        <w:t>Au</w:t>
      </w:r>
      <w:r>
        <w:rPr>
          <w:rFonts w:ascii="Corpid C1 Bold" w:hAnsi="Corpid C1 Bold" w:cs="Corpid C1 Bold" w:eastAsia="Corpid C1 Bold"/>
          <w:b/>
          <w:bCs/>
          <w:color w:val="00395A"/>
          <w:spacing w:val="-5"/>
          <w:w w:val="95"/>
          <w:sz w:val="26"/>
          <w:szCs w:val="26"/>
        </w:rPr>
        <w:t>strali</w:t>
      </w:r>
      <w:r>
        <w:rPr>
          <w:rFonts w:ascii="Corpid C1 Bold" w:hAnsi="Corpid C1 Bold" w:cs="Corpid C1 Bold" w:eastAsia="Corpid C1 Bold"/>
          <w:b/>
          <w:bCs/>
          <w:color w:val="00395A"/>
          <w:spacing w:val="-4"/>
          <w:w w:val="95"/>
          <w:sz w:val="26"/>
          <w:szCs w:val="26"/>
        </w:rPr>
        <w:t>a</w:t>
      </w:r>
      <w:r>
        <w:rPr>
          <w:rFonts w:ascii="Corpid C1 Bold" w:hAnsi="Corpid C1 Bold" w:cs="Corpid C1 Bold" w:eastAsia="Corpid C1 Bold"/>
          <w:b/>
          <w:bCs/>
          <w:color w:val="00395A"/>
          <w:spacing w:val="-5"/>
          <w:w w:val="95"/>
          <w:sz w:val="26"/>
          <w:szCs w:val="26"/>
        </w:rPr>
        <w:t>’s</w:t>
      </w:r>
      <w:r>
        <w:rPr>
          <w:rFonts w:ascii="Corpid C1 Bold" w:hAnsi="Corpid C1 Bold" w:cs="Corpid C1 Bold" w:eastAsia="Corpid C1 Bold"/>
          <w:b/>
          <w:bCs/>
          <w:color w:val="00395A"/>
          <w:spacing w:val="25"/>
          <w:w w:val="94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3"/>
          <w:w w:val="95"/>
          <w:sz w:val="26"/>
          <w:szCs w:val="26"/>
        </w:rPr>
        <w:t>i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nnova</w:t>
      </w:r>
      <w:r>
        <w:rPr>
          <w:rFonts w:ascii="Corpid C1 Bold" w:hAnsi="Corpid C1 Bold" w:cs="Corpid C1 Bold" w:eastAsia="Corpid C1 Bold"/>
          <w:b/>
          <w:bCs/>
          <w:color w:val="00395A"/>
          <w:spacing w:val="-3"/>
          <w:w w:val="95"/>
          <w:sz w:val="26"/>
          <w:szCs w:val="26"/>
        </w:rPr>
        <w:t>ti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on</w:t>
      </w:r>
      <w:r>
        <w:rPr>
          <w:rFonts w:ascii="Corpid C1 Bold" w:hAnsi="Corpid C1 Bold" w:cs="Corpid C1 Bold" w:eastAsia="Corpid C1 Bold"/>
          <w:b/>
          <w:bCs/>
          <w:color w:val="00395A"/>
          <w:spacing w:val="-13"/>
          <w:w w:val="95"/>
          <w:sz w:val="26"/>
          <w:szCs w:val="26"/>
        </w:rPr>
        <w:t> </w:t>
      </w:r>
      <w:r>
        <w:rPr>
          <w:rFonts w:ascii="Corpid C1 Bold" w:hAnsi="Corpid C1 Bold" w:cs="Corpid C1 Bold" w:eastAsia="Corpid C1 Bold"/>
          <w:b/>
          <w:bCs/>
          <w:color w:val="00395A"/>
          <w:spacing w:val="-1"/>
          <w:w w:val="95"/>
          <w:sz w:val="26"/>
          <w:szCs w:val="26"/>
        </w:rPr>
        <w:t>per</w:t>
      </w:r>
      <w:r>
        <w:rPr>
          <w:rFonts w:ascii="Corpid C1 Bold" w:hAnsi="Corpid C1 Bold" w:cs="Corpid C1 Bold" w:eastAsia="Corpid C1 Bold"/>
          <w:b/>
          <w:bCs/>
          <w:color w:val="00395A"/>
          <w:spacing w:val="-2"/>
          <w:w w:val="95"/>
          <w:sz w:val="26"/>
          <w:szCs w:val="26"/>
        </w:rPr>
        <w:t>f</w:t>
      </w:r>
      <w:r>
        <w:rPr>
          <w:rFonts w:ascii="Corpid C1 Bold" w:hAnsi="Corpid C1 Bold" w:cs="Corpid C1 Bold" w:eastAsia="Corpid C1 Bold"/>
          <w:b/>
          <w:bCs/>
          <w:color w:val="00395A"/>
          <w:spacing w:val="-1"/>
          <w:w w:val="95"/>
          <w:sz w:val="26"/>
          <w:szCs w:val="26"/>
        </w:rPr>
        <w:t>ormance</w:t>
      </w:r>
      <w:r>
        <w:rPr>
          <w:rFonts w:ascii="Corpid C1 Bold" w:hAnsi="Corpid C1 Bold" w:cs="Corpid C1 Bold" w:eastAsia="Corpid C1 Bold"/>
          <w:sz w:val="26"/>
          <w:szCs w:val="26"/>
        </w:rPr>
      </w:r>
    </w:p>
    <w:p>
      <w:pPr>
        <w:spacing w:line="240" w:lineRule="auto" w:before="9"/>
        <w:rPr>
          <w:rFonts w:ascii="Corpid C1 Bold" w:hAnsi="Corpid C1 Bold" w:cs="Corpid C1 Bold" w:eastAsia="Corpid C1 Bold"/>
          <w:b/>
          <w:bCs/>
          <w:sz w:val="8"/>
          <w:szCs w:val="8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8"/>
          <w:szCs w:val="8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7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00" w:lineRule="atLeast"/>
        <w:ind w:left="2763" w:right="0" w:firstLine="0"/>
        <w:rPr>
          <w:rFonts w:ascii="Corpid C1 Bold" w:hAnsi="Corpid C1 Bold" w:cs="Corpid C1 Bold" w:eastAsia="Corpid C1 Bold"/>
          <w:sz w:val="20"/>
          <w:szCs w:val="20"/>
        </w:rPr>
      </w:pPr>
      <w:r>
        <w:rPr>
          <w:rFonts w:ascii="Corpid C1 Bold" w:hAnsi="Corpid C1 Bold" w:cs="Corpid C1 Bold" w:eastAsia="Corpid C1 Bold"/>
          <w:sz w:val="20"/>
          <w:szCs w:val="20"/>
        </w:rPr>
        <w:pict>
          <v:group style="width:43.65pt;height:35.2pt;mso-position-horizontal-relative:char;mso-position-vertical-relative:line" coordorigin="0,0" coordsize="873,704">
            <v:group style="position:absolute;left:557;top:261;width:316;height:291" coordorigin="557,261" coordsize="316,291">
              <v:shape style="position:absolute;left:557;top:261;width:316;height:291" coordorigin="557,261" coordsize="316,291" path="m635,270l614,273,595,281,587,304,580,324,572,343,565,359,557,375,576,384,632,431,655,487,662,539,683,545,703,549,723,551,743,551,816,530,872,482,873,447,872,416,871,388,868,363,864,341,862,338,783,338,759,333,696,313,648,282,635,270xe" filled="true" fillcolor="#00395a" stroked="false">
                <v:path arrowok="t"/>
                <v:fill type="solid"/>
              </v:shape>
              <v:shape style="position:absolute;left:557;top:261;width:316;height:291" coordorigin="557,261" coordsize="316,291" path="m795,261l796,280,794,300,789,319,783,338,862,338,833,281,808,265,795,261xe" filled="true" fillcolor="#00395a" stroked="false">
                <v:path arrowok="t"/>
                <v:fill type="solid"/>
              </v:shape>
            </v:group>
            <v:group style="position:absolute;left:597;top:1;width:213;height:266" coordorigin="597,1" coordsize="213,266">
              <v:shape style="position:absolute;left:597;top:1;width:213;height:266" coordorigin="597,1" coordsize="213,266" path="m698,1l634,24,598,93,597,118,602,146,630,214,689,262,717,266,720,266,783,226,807,168,810,120,808,106,781,37,712,1,698,1xe" filled="true" fillcolor="#00395a" stroked="false">
                <v:path arrowok="t"/>
                <v:fill type="solid"/>
              </v:shape>
            </v:group>
            <v:group style="position:absolute;left:0;top:250;width:327;height:311" coordorigin="0,250" coordsize="327,311">
              <v:shape style="position:absolute;left:0;top:250;width:327;height:311" coordorigin="0,250" coordsize="327,311" path="m86,254l23,286,1,360,0,414,0,426,25,495,72,535,131,558,152,561,179,561,198,560,213,558,216,528,220,502,242,441,264,414,89,414,85,351,84,316,84,306,84,291,85,272,86,254xe" filled="true" fillcolor="#00395a" stroked="false">
                <v:path arrowok="t"/>
                <v:fill type="solid"/>
              </v:shape>
              <v:shape style="position:absolute;left:0;top:250;width:327;height:311" coordorigin="0,250" coordsize="327,311" path="m248,250l226,260,207,268,189,274,172,277,160,291,125,340,96,395,89,414,264,414,265,413,280,402,297,393,317,386,327,383,318,366,310,348,304,329,299,309,296,288,282,268,266,256,248,250xe" filled="true" fillcolor="#00395a" stroked="false">
                <v:path arrowok="t"/>
                <v:fill type="solid"/>
              </v:shape>
            </v:group>
            <v:group style="position:absolute;left:72;top:0;width:197;height:249" coordorigin="72,0" coordsize="197,249">
              <v:shape style="position:absolute;left:72;top:0;width:197;height:249" coordorigin="72,0" coordsize="197,249" path="m173,0l168,0,148,2,85,50,72,125,72,130,85,193,131,243,159,249,178,246,240,197,266,130,268,99,266,76,222,14,173,0xe" filled="true" fillcolor="#00395a" stroked="false">
                <v:path arrowok="t"/>
                <v:fill type="solid"/>
              </v:shape>
            </v:group>
            <v:group style="position:absolute;left:249;top:413;width:378;height:291" coordorigin="249,413" coordsize="378,291">
              <v:shape style="position:absolute;left:249;top:413;width:378;height:291" coordorigin="249,413" coordsize="378,291" path="m351,413l288,441,257,505,249,594,261,615,302,664,374,697,416,703,445,703,518,694,588,665,626,592,626,558,616,484,338,470,365,425,360,422,355,417,351,413xe" filled="true" fillcolor="#00395a" stroked="false">
                <v:path arrowok="t"/>
                <v:fill type="solid"/>
              </v:shape>
              <v:shape style="position:absolute;left:249;top:413;width:378;height:291" coordorigin="249,413" coordsize="378,291" path="m440,443l338,470,541,470,440,443xe" filled="true" fillcolor="#00395a" stroked="false">
                <v:path arrowok="t"/>
                <v:fill type="solid"/>
              </v:shape>
              <v:shape style="position:absolute;left:249;top:413;width:378;height:291" coordorigin="249,413" coordsize="378,291" path="m531,413l524,417,519,422,514,425,541,470,611,470,566,424,549,418,531,413xe" filled="true" fillcolor="#00395a" stroked="false">
                <v:path arrowok="t"/>
                <v:fill type="solid"/>
              </v:shape>
            </v:group>
            <v:group style="position:absolute;left:331;top:143;width:218;height:273" coordorigin="331,143" coordsize="218,273">
              <v:shape style="position:absolute;left:331;top:143;width:218;height:273" coordorigin="331,143" coordsize="218,273" path="m454,143l387,157,344,200,331,265,332,292,355,360,398,404,434,416,454,414,519,367,545,303,548,278,546,247,521,180,454,143xe" filled="true" fillcolor="#00395a" stroked="false">
                <v:path arrowok="t"/>
                <v:fill type="solid"/>
              </v:shape>
            </v:group>
          </v:group>
        </w:pict>
      </w:r>
      <w:r>
        <w:rPr>
          <w:rFonts w:ascii="Corpid C1 Bold" w:hAnsi="Corpid C1 Bold" w:cs="Corpid C1 Bold" w:eastAsia="Corpid C1 Bold"/>
          <w:sz w:val="20"/>
          <w:szCs w:val="20"/>
        </w:rPr>
      </w:r>
    </w:p>
    <w:p>
      <w:pPr>
        <w:spacing w:before="68"/>
        <w:ind w:left="2130" w:right="0" w:firstLine="0"/>
        <w:jc w:val="center"/>
        <w:rPr>
          <w:rFonts w:ascii="UnitRoundedOT-Bold" w:hAnsi="UnitRoundedOT-Bold" w:cs="UnitRoundedOT-Bold" w:eastAsia="UnitRoundedOT-Bold"/>
          <w:sz w:val="25"/>
          <w:szCs w:val="25"/>
        </w:rPr>
      </w:pPr>
      <w:r>
        <w:rPr/>
        <w:pict>
          <v:group style="position:absolute;margin-left:48.502602pt;margin-top:-12.232699pt;width:52.15pt;height:51.75pt;mso-position-horizontal-relative:page;mso-position-vertical-relative:paragraph;z-index:1840" coordorigin="970,-245" coordsize="1043,1035">
            <v:group style="position:absolute;left:970;top:-245;width:1043;height:1035" coordorigin="970,-245" coordsize="1043,1035">
              <v:shape style="position:absolute;left:970;top:-245;width:1043;height:1035" coordorigin="970,-245" coordsize="1043,1035" path="m1491,-245l1407,-238,1326,-218,1252,-187,1183,-145,1123,-93,1071,-33,1028,35,997,109,977,189,970,273,972,315,985,397,1011,474,1048,545,1096,609,1152,665,1217,712,1288,749,1366,775,1448,788,1491,790,1534,788,1616,775,1694,749,1766,712,1830,665,1887,609,1934,545,1971,474,1997,397,2011,315,2012,273,2011,230,1997,148,1971,71,1934,0,1887,-64,1830,-120,1766,-167,1694,-204,1616,-230,1534,-243,1491,-245xe" filled="true" fillcolor="#13b6ea" stroked="false">
                <v:path arrowok="t"/>
                <v:fill type="solid"/>
              </v:shape>
            </v:group>
            <v:group style="position:absolute;left:1333;top:72;width:322;height:533" coordorigin="1333,72" coordsize="322,533">
              <v:shape style="position:absolute;left:1333;top:72;width:322;height:533" coordorigin="1333,72" coordsize="322,533" path="m1497,72l1428,85,1374,123,1341,177,1333,220,1334,243,1337,263,1343,281,1349,295,1349,295,1353,302,1357,309,1362,315,1373,333,1403,396,1408,432,1408,433,1457,476,1490,480,1512,479,1532,476,1550,471,1570,454,1575,441,1492,441,1487,441,1481,440,1483,436,1458,436,1446,414,1444,401,1441,387,1436,365,1429,347,1407,313,1396,296,1396,295,1395,295,1390,288,1387,283,1384,277,1377,258,1373,238,1374,215,1414,142,1468,115,1486,113,1602,113,1600,111,1582,98,1563,87,1542,79,1520,74,1497,72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511,402l1494,402,1498,410,1501,426,1507,441,1501,441,1575,441,1577,438,1524,438,1520,428,1513,409,1511,402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602,113l1486,113,1509,114,1529,118,1583,153,1614,223,1612,245,1591,294,1591,295,1577,316,1567,331,1545,387,1540,423,1540,427,1538,432,1538,433,1537,434,1533,436,1529,437,1524,438,1577,438,1579,434,1579,433,1580,416,1584,394,1612,335,1629,309,1633,302,1637,295,1637,295,1645,276,1651,257,1653,237,1654,226,1652,204,1647,182,1639,162,1629,143,1615,126,1602,113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507,252l1482,252,1474,259,1469,265,1464,278,1463,293,1463,296,1464,311,1469,331,1476,352,1484,375,1479,396,1472,416,1466,434,1458,436,1483,436,1494,402,1511,402,1506,389,1515,354,1494,354,1485,326,1480,304,1479,288,1482,276,1485,272,1488,268,1522,268,1515,256,1507,252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522,268l1502,268,1505,270,1506,273,1509,283,1509,288,1509,301,1504,321,1497,345,1494,354,1515,354,1518,341,1522,320,1525,301,1526,284,1523,271,1522,268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412,481l1412,540,1420,560,1431,571,1455,581,1465,597,1487,604,1514,600,1554,569,1569,551,1574,541,1574,499,1498,499,1468,497,1414,483,1412,481xe" filled="true" fillcolor="#00395a" stroked="false">
                <v:path arrowok="t"/>
                <v:fill type="solid"/>
              </v:shape>
              <v:shape style="position:absolute;left:1333;top:72;width:322;height:533" coordorigin="1333,72" coordsize="322,533" path="m1574,481l1508,499,1498,499,1574,499,1574,481xe" filled="true" fillcolor="#00395a" stroked="false">
                <v:path arrowok="t"/>
                <v:fill type="solid"/>
              </v:shape>
            </v:group>
            <v:group style="position:absolute;left:1470;top:-85;width:46;height:132" coordorigin="1470,-85" coordsize="46,132">
              <v:shape style="position:absolute;left:1470;top:-85;width:46;height:132" coordorigin="1470,-85" coordsize="46,132" path="m1506,-85l1481,-85,1470,-77,1470,37,1481,46,1506,46,1516,37,1516,-77,1506,-85xe" filled="true" fillcolor="#00395a" stroked="false">
                <v:path arrowok="t"/>
                <v:fill type="solid"/>
              </v:shape>
            </v:group>
            <v:group style="position:absolute;left:1622;top:-5;width:114;height:113" coordorigin="1622,-5" coordsize="114,113">
              <v:shape style="position:absolute;left:1622;top:-5;width:114;height:113" coordorigin="1622,-5" coordsize="114,113" path="m1703,-5l1622,76,1623,89,1640,107,1654,108,1735,27,1734,14,1716,-4,1703,-5xe" filled="true" fillcolor="#00395a" stroked="false">
                <v:path arrowok="t"/>
                <v:fill type="solid"/>
              </v:shape>
            </v:group>
            <v:group style="position:absolute;left:1680;top:211;width:133;height:45" coordorigin="1680,211" coordsize="133,45">
              <v:shape style="position:absolute;left:1680;top:211;width:133;height:45" coordorigin="1680,211" coordsize="133,45" path="m1804,211l1689,211,1680,221,1680,246,1689,256,1804,256,1812,246,1812,221,1804,211xe" filled="true" fillcolor="#00395a" stroked="false">
                <v:path arrowok="t"/>
                <v:fill type="solid"/>
              </v:shape>
            </v:group>
            <v:group style="position:absolute;left:1248;top:-5;width:114;height:113" coordorigin="1248,-5" coordsize="114,113">
              <v:shape style="position:absolute;left:1248;top:-5;width:114;height:113" coordorigin="1248,-5" coordsize="114,113" path="m1280,-5l1266,-4,1249,14,1248,27,1329,108,1342,107,1360,89,1361,76,1280,-5xe" filled="true" fillcolor="#00395a" stroked="false">
                <v:path arrowok="t"/>
                <v:fill type="solid"/>
              </v:shape>
            </v:group>
            <v:group style="position:absolute;left:1170;top:211;width:133;height:45" coordorigin="1170,211" coordsize="133,45">
              <v:shape style="position:absolute;left:1170;top:211;width:133;height:45" coordorigin="1170,211" coordsize="133,45" path="m1294,211l1179,211,1170,221,1170,246,1179,256,1283,256,1294,256,1302,246,1302,221,1294,211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8.600976pt;margin-top:16.335038pt;width:5.3pt;height:10.15pt;mso-position-horizontal-relative:page;mso-position-vertical-relative:paragraph;z-index:-55672;rotation:257" type="#_x0000_t136" fillcolor="#00395a" stroked="f">
            <o:extrusion v:ext="view" autorotationcenter="t"/>
            <v:textpath style="font-family:&amp;quot;UnitRoundedOT-Bold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37.799750pt;margin-top:11.444906pt;width:5.35pt;height:10.15pt;mso-position-horizontal-relative:page;mso-position-vertical-relative:paragraph;z-index:-55648;rotation:266" type="#_x0000_t136" fillcolor="#00395a" stroked="f">
            <o:extrusion v:ext="view" autorotationcenter="t"/>
            <v:textpath style="font-family:&amp;quot;UnitRoundedOT-Bold&amp;quot;;font-size:10pt;v-text-kern:t;mso-text-shadow:auto;font-weight:bold" string="g"/>
            <w10:wrap type="none"/>
          </v:shape>
        </w:pict>
      </w:r>
      <w:r>
        <w:rPr/>
        <w:pict>
          <v:shape style="position:absolute;margin-left:37.780869pt;margin-top:6.281196pt;width:5.3pt;height:10.15pt;mso-position-horizontal-relative:page;mso-position-vertical-relative:paragraph;z-index:-55624;rotation:274" type="#_x0000_t136" fillcolor="#00395a" stroked="f">
            <o:extrusion v:ext="view" autorotationcenter="t"/>
            <v:textpath style="font-family:&amp;quot;UnitRoundedOT-Bold&amp;quot;;font-size:10pt;v-text-kern:t;mso-text-shadow:auto;font-weight:bold" string="h"/>
            <w10:wrap type="none"/>
          </v:shape>
        </w:pict>
      </w:r>
      <w:r>
        <w:rPr/>
        <w:pict>
          <v:shape style="position:absolute;margin-left:39.872496pt;margin-top:.122837pt;width:3.1pt;height:10.15pt;mso-position-horizontal-relative:page;mso-position-vertical-relative:paragraph;z-index:-55600;rotation:285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39.948055pt;margin-top:-3.70494pt;width:5.4pt;height:10.15pt;mso-position-horizontal-relative:page;mso-position-vertical-relative:paragraph;z-index:-55576;rotation:292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42.236153pt;margin-top:-8.341182pt;width:5.3pt;height:10.15pt;mso-position-horizontal-relative:page;mso-position-vertical-relative:paragraph;z-index:-55552;rotation:300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45.12205pt;margin-top:-12.582956pt;width:5.35pt;height:10.15pt;mso-position-horizontal-relative:page;mso-position-vertical-relative:paragraph;z-index:-55528;rotation:309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48.675003pt;margin-top:-16.217653pt;width:5pt;height:10.15pt;mso-position-horizontal-relative:page;mso-position-vertical-relative:paragraph;z-index:-55432;rotation:317" type="#_x0000_t136" fillcolor="#00395a" stroked="f">
            <o:extrusion v:ext="view" autorotationcenter="t"/>
            <v:textpath style="font-family:&amp;quot;UnitRoundedOT-Bold&amp;quot;;font-size:10pt;v-text-kern:t;mso-text-shadow:auto;font-weight:bold" string="v"/>
            <w10:wrap type="none"/>
          </v:shape>
        </w:pict>
      </w:r>
      <w:r>
        <w:rPr/>
        <w:pict>
          <v:shape style="position:absolute;margin-left:52.481647pt;margin-top:-19.244831pt;width:4.95pt;height:10.1pt;mso-position-horizontal-relative:page;mso-position-vertical-relative:paragraph;z-index:-55312;rotation:325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56.676338pt;margin-top:-21.356722pt;width:3.5pt;height:10.1pt;mso-position-horizontal-relative:page;mso-position-vertical-relative:paragraph;z-index:-55240;rotation:332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59.665855pt;margin-top:-22.689234pt;width:3.15pt;height:10.1pt;mso-position-horizontal-relative:page;mso-position-vertical-relative:paragraph;z-index:-55144;rotation:338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62.396763pt;margin-top:-24.02986pt;width:5.3pt;height:10.1pt;mso-position-horizontal-relative:page;mso-position-vertical-relative:paragraph;z-index:-55072;rotation:344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67.418083pt;margin-top:-25.067184pt;width:5.35pt;height:10.050pt;mso-position-horizontal-relative:page;mso-position-vertical-relative:paragraph;z-index:-54952;rotation:353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>
          <w:rFonts w:ascii="UnitRoundedOT-Bold"/>
          <w:b/>
          <w:color w:val="13B6EA"/>
          <w:sz w:val="25"/>
        </w:rPr>
        <w:t>Team</w:t>
      </w:r>
      <w:r>
        <w:rPr>
          <w:rFonts w:ascii="UnitRoundedOT-Bold"/>
          <w:b/>
          <w:color w:val="13B6EA"/>
          <w:spacing w:val="12"/>
          <w:sz w:val="25"/>
        </w:rPr>
        <w:t> </w:t>
      </w:r>
      <w:r>
        <w:rPr>
          <w:rFonts w:ascii="UnitRoundedOT-Bold"/>
          <w:b/>
          <w:color w:val="13B6EA"/>
          <w:sz w:val="25"/>
        </w:rPr>
        <w:t>CSIRO</w:t>
      </w:r>
      <w:r>
        <w:rPr>
          <w:rFonts w:ascii="UnitRoundedOT-Bold"/>
          <w:sz w:val="25"/>
        </w:rPr>
      </w:r>
    </w:p>
    <w:p>
      <w:pPr>
        <w:spacing w:line="267" w:lineRule="auto" w:before="63"/>
        <w:ind w:left="2296" w:right="164" w:hanging="1"/>
        <w:jc w:val="center"/>
        <w:rPr>
          <w:rFonts w:ascii="Corpid C1 Regular" w:hAnsi="Corpid C1 Regular" w:cs="Corpid C1 Regular" w:eastAsia="Corpid C1 Regular"/>
          <w:sz w:val="15"/>
          <w:szCs w:val="15"/>
        </w:rPr>
      </w:pPr>
      <w:r>
        <w:rPr/>
        <w:pict>
          <v:shape style="position:absolute;margin-left:63.979248pt;margin-top:22.593758pt;width:3.75pt;height:10.050pt;mso-position-horizontal-relative:page;mso-position-vertical-relative:paragraph;z-index:-55864;rotation:195" type="#_x0000_t136" fillcolor="#00395a" stroked="f">
            <o:extrusion v:ext="view" autorotationcenter="t"/>
            <v:textpath style="font-family:&amp;quot;UnitRoundedOT-Bold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59.031219pt;margin-top:21.19392pt;width:5.25pt;height:10.1pt;mso-position-horizontal-relative:page;mso-position-vertical-relative:paragraph;z-index:-55840;rotation:203" type="#_x0000_t136" fillcolor="#00395a" stroked="f">
            <o:extrusion v:ext="view" autorotationcenter="t"/>
            <v:textpath style="font-family:&amp;quot;UnitRoundedOT-Bold&amp;quot;;font-size:10pt;v-text-kern:t;mso-text-shadow:auto;font-weight:bold" string="e"/>
            <w10:wrap type="none"/>
          </v:shape>
        </w:pict>
      </w:r>
      <w:r>
        <w:rPr/>
        <w:pict>
          <v:shape style="position:absolute;margin-left:54.639881pt;margin-top:18.956003pt;width:5pt;height:10.1pt;mso-position-horizontal-relative:page;mso-position-vertical-relative:paragraph;z-index:-55816;rotation:211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50.61290pt;margin-top:16.248882pt;width:5.15pt;height:10.1pt;mso-position-horizontal-relative:page;mso-position-vertical-relative:paragraph;z-index:-55792;rotation:219" type="#_x0000_t136" fillcolor="#00395a" stroked="f">
            <o:extrusion v:ext="view" autorotationcenter="t"/>
            <v:textpath style="font-family:&amp;quot;UnitRoundedOT-Bold&amp;quot;;font-size:10pt;v-text-kern:t;mso-text-shadow:auto;font-weight:bold" string="k"/>
            <w10:wrap type="none"/>
          </v:shape>
        </w:pict>
      </w:r>
      <w:r>
        <w:rPr/>
        <w:pict>
          <v:shape style="position:absolute;margin-left:48.318388pt;margin-top:13.47826pt;width:3.55pt;height:10.1pt;mso-position-horizontal-relative:page;mso-position-vertical-relative:paragraph;z-index:-55768;rotation:226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44.697056pt;margin-top:10.34306pt;width:5.4pt;height:10.15pt;mso-position-horizontal-relative:page;mso-position-vertical-relative:paragraph;z-index:-55744;rotation:233" type="#_x0000_t136" fillcolor="#00395a" stroked="f">
            <o:extrusion v:ext="view" autorotationcenter="t"/>
            <v:textpath style="font-family:&amp;quot;UnitRoundedOT-Bold&amp;quot;;font-size:10pt;v-text-kern:t;mso-text-shadow:auto;font-weight:bold" string="h"/>
            <w10:wrap type="none"/>
          </v:shape>
        </w:pict>
      </w:r>
      <w:r>
        <w:rPr/>
        <w:pict>
          <v:shape style="position:absolute;margin-left:42.938227pt;margin-top:6.565446pt;width:3.85pt;height:10.15pt;mso-position-horizontal-relative:page;mso-position-vertical-relative:paragraph;z-index:-55720;rotation:241" type="#_x0000_t136" fillcolor="#00395a" stroked="f">
            <o:extrusion v:ext="view" autorotationcenter="t"/>
            <v:textpath style="font-family:&amp;quot;UnitRoundedOT-Bold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40.218049pt;margin-top:2.524406pt;width:5.3pt;height:10.15pt;mso-position-horizontal-relative:page;mso-position-vertical-relative:paragraph;z-index:-55696;rotation:248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>
          <w:rFonts w:ascii="Corpid C1 Regular"/>
          <w:b w:val="0"/>
          <w:color w:val="00395A"/>
          <w:w w:val="105"/>
          <w:sz w:val="15"/>
        </w:rPr>
        <w:t>Excellent</w:t>
      </w:r>
      <w:r>
        <w:rPr>
          <w:rFonts w:ascii="Corpid C1 Regular"/>
          <w:b w:val="0"/>
          <w:color w:val="00395A"/>
          <w:spacing w:val="-1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science</w:t>
      </w:r>
      <w:r>
        <w:rPr>
          <w:rFonts w:ascii="Corpid C1 Regular"/>
          <w:b w:val="0"/>
          <w:color w:val="00395A"/>
          <w:w w:val="105"/>
          <w:sz w:val="15"/>
        </w:rPr>
        <w:t> Inclusion,</w:t>
      </w:r>
      <w:r>
        <w:rPr>
          <w:rFonts w:ascii="Corpid C1 Regular"/>
          <w:b w:val="0"/>
          <w:color w:val="00395A"/>
          <w:spacing w:val="-1"/>
          <w:w w:val="105"/>
          <w:sz w:val="15"/>
        </w:rPr>
        <w:t> </w:t>
      </w:r>
      <w:r>
        <w:rPr>
          <w:rFonts w:ascii="Corpid C1 Regular"/>
          <w:b w:val="0"/>
          <w:color w:val="00395A"/>
          <w:spacing w:val="-3"/>
          <w:w w:val="105"/>
          <w:sz w:val="15"/>
        </w:rPr>
        <w:t>trust</w:t>
      </w:r>
      <w:r>
        <w:rPr>
          <w:rFonts w:ascii="Corpid C1 Regular"/>
          <w:b w:val="0"/>
          <w:color w:val="00395A"/>
          <w:spacing w:val="6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&amp; respect</w:t>
      </w:r>
      <w:r>
        <w:rPr>
          <w:rFonts w:ascii="Corpid C1 Regular"/>
          <w:sz w:val="15"/>
        </w:rPr>
      </w:r>
    </w:p>
    <w:p>
      <w:pPr>
        <w:spacing w:line="267" w:lineRule="auto" w:before="0"/>
        <w:ind w:left="2127" w:right="0" w:firstLine="0"/>
        <w:jc w:val="center"/>
        <w:rPr>
          <w:rFonts w:ascii="Corpid C1 Regular" w:hAnsi="Corpid C1 Regular" w:cs="Corpid C1 Regular" w:eastAsia="Corpid C1 Regular"/>
          <w:sz w:val="15"/>
          <w:szCs w:val="15"/>
        </w:rPr>
      </w:pPr>
      <w:r>
        <w:rPr/>
        <w:pict>
          <v:group style="position:absolute;margin-left:133.770798pt;margin-top:26.08214pt;width:52.15pt;height:51.75pt;mso-position-horizontal-relative:page;mso-position-vertical-relative:paragraph;z-index:1816" coordorigin="2675,522" coordsize="1043,1035">
            <v:group style="position:absolute;left:2675;top:522;width:1043;height:1035" coordorigin="2675,522" coordsize="1043,1035">
              <v:shape style="position:absolute;left:2675;top:522;width:1043;height:1035" coordorigin="2675,522" coordsize="1043,1035" path="m3197,522l3112,528,3032,548,2957,579,2889,621,2828,673,2776,733,2734,801,2702,875,2682,955,2675,1039,2677,1081,2691,1163,2716,1240,2754,1311,2801,1375,2857,1432,2922,1479,2994,1515,3071,1541,3154,1554,3197,1556,3239,1554,3322,1541,3399,1515,3471,1479,3536,1432,3592,1375,3640,1311,3677,1240,3703,1163,3716,1081,3718,1039,3716,996,3703,915,3677,838,3640,766,3592,702,3536,646,3471,599,3399,562,3322,537,3239,523,3197,522xe" filled="true" fillcolor="#13b6ea" stroked="false">
                <v:path arrowok="t"/>
                <v:fill type="solid"/>
              </v:shape>
            </v:group>
            <v:group style="position:absolute;left:2836;top:681;width:722;height:716" coordorigin="2836,681" coordsize="722,716">
              <v:shape style="position:absolute;left:2836;top:681;width:722;height:716" coordorigin="2836,681" coordsize="722,716" path="m2994,1043l2880,1043,2887,1047,2848,1103,2842,1109,2848,1133,2855,1157,2886,1223,2930,1281,2985,1329,3049,1367,3145,1395,3170,1397,3218,1397,3280,1389,3338,1369,3381,1347,3359,1347,3359,1339,3361,1337,3292,1337,3308,1319,3387,1319,3395,1313,3329,1313,3291,1311,3284,1307,3280,1297,3181,1297,3181,1287,3191,1277,3192,1231,3196,1225,3209,1215,3225,1215,3252,1185,3257,1183,3272,1181,3283,1181,3291,1169,3298,1167,3534,1167,3536,1163,3247,1163,3247,1161,3228,1161,3228,1157,3217,1157,3217,1153,3207,1153,3150,1151,3148,1143,3157,1143,3157,1141,3150,1137,3104,1083,3106,1081,3025,1081,3021,1071,3022,1069,3018,1069,3009,1067,2994,1043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428,1313l3417,1319,3377,1345,3374,1345,3359,1347,3381,1347,3391,1341,3408,1331,3424,1319,3428,1313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387,1319l3308,1319,3322,1321,3322,1331,3309,1337,3361,1337,3364,1335,3387,131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534,1167l3354,1167,3364,1185,3365,1189,3366,1211,3369,1215,3381,1227,3384,1231,3387,1243,3387,1249,3377,1269,3376,1273,3335,1311,3329,1313,3398,1313,3417,1309,3428,1303,3429,1279,3442,1277,3466,1277,3478,1265,3512,1215,3530,1179,3534,116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65,1279l3232,1279,3230,1281,3181,1297,3280,1297,3274,1283,3265,127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454,1291l3449,1291,3450,1295,3454,129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466,1277l3442,1277,3442,1293,3449,1291,3454,1291,3464,1279,3466,127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344,1167l3317,1167,3333,1177,3325,1185,3315,1185,3315,1197,3321,1199,3340,1201,3342,1185,3325,1185,3315,1183,3342,1183,3344,116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83,1181l3272,1181,3272,1187,3279,1187,3283,118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366,1145l3356,1147,3347,1155,3322,1157,3262,1157,3262,1159,3254,1159,3254,1163,3366,1163,3366,1145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549,1117l3332,1117,3368,1133,3373,1139,3374,1155,3383,1155,3383,1163,3536,1163,3537,1159,3543,1139,3549,1119,3549,111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47,1157l3235,1157,3235,1159,3228,1161,3247,1161,3247,115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35,1127l3236,1141,3190,1141,3194,1145,3207,1153,3224,1153,3224,1157,3228,1157,3232,1153,3235,1149,3246,1149,3246,1147,3322,1147,3322,1145,3329,1145,3329,1141,3325,1139,3242,1139,3242,1129,3235,112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322,1147l3252,1147,3251,1153,3240,1153,3240,1157,3247,1157,3257,1155,3258,1151,3322,1151,3322,114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322,1151l3266,1151,3267,1157,3322,1157,3322,115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46,1149l3243,1149,3243,1153,3251,1153,3246,1151,3246,114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556,1067l3222,1067,3224,1077,3228,1079,3228,1109,3224,1111,3224,1115,3218,1121,3214,1131,3164,1131,3165,1141,3228,1141,3228,1131,3168,1131,3164,1129,3228,1129,3228,1119,3232,1119,3232,1115,3248,1109,3297,1109,3301,1105,3551,1105,3553,1099,3556,1079,3556,106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97,1109l3248,1109,3249,1139,3325,1139,3317,1135,3297,1131,3287,1119,3297,110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24,1075l3112,1075,3144,1105,3144,1109,3151,1119,3176,1119,3177,1129,3168,1131,3191,1131,3185,1127,3178,1117,3176,1113,3176,1111,3162,1111,3124,1075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551,1105l3301,1105,3311,1111,3311,1123,3321,1123,3332,1117,3549,1117,3551,1105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32,1037l3129,1051,3165,1103,3162,1111,3176,1111,3176,1099,3209,1081,3213,1077,3217,1067,3556,1067,3557,1059,3151,1059,3132,103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18,1059l3029,1059,3041,1061,3039,1075,3025,1081,3106,1081,3112,1075,3124,1075,3120,1071,3118,1065,3118,105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057,993l3042,999,3033,1017,3032,1019,3027,1055,3018,1069,3022,1069,3029,1059,3118,1059,3118,1029,3115,1023,3086,997,3082,995,3057,993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56,991l3150,1001,3151,1017,3174,1035,3176,1049,3162,1059,3557,1059,3557,1049,3556,1025,3555,1013,3174,1013,3167,1003,3168,995,3156,99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2836,1033l2836,1051,2839,1053,2880,1043,2994,1043,2993,1041,2842,1041,2836,1033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2865,947l2854,947,2854,965,2869,973,2894,985,2916,991,2916,1001,2903,1009,2864,1039,2860,1039,2842,1041,2993,1041,2982,1023,2981,1019,2982,1003,2982,991,2970,983,2915,975,2913,973,2891,973,2887,971,2867,961,2865,94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05,899l3192,899,3193,919,3195,925,3220,951,3222,955,3223,969,3220,977,3210,985,3208,987,3176,997,3180,1009,3174,1013,3555,1013,3553,995,3547,965,3539,935,3537,929,3244,929,3205,899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51,843l3246,849,3255,861,3254,875,3244,885,3228,885,3227,897,3231,905,3248,915,3255,925,3244,929,3537,929,3529,907,3517,881,3503,855,3263,855,3251,843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19,801l3208,817,3213,827,3249,831,3254,833,3267,849,3263,855,3503,855,3496,843,3317,843,3286,817,3286,809,3252,809,3228,807,3219,80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97,681l3176,683,3155,683,3095,695,3076,701,3058,709,3040,717,3022,727,3030,737,3033,739,3133,739,3148,741,3150,741,3171,743,3184,751,3328,757,3331,759,3369,775,3364,779,3334,779,3345,787,3330,791,3330,799,3302,801,3322,819,3324,823,3327,837,3317,843,3496,843,3488,831,3471,809,3452,789,3442,779,3364,779,3334,775,3438,775,3431,769,3362,721,3283,691,3226,683,3197,681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288,787l3257,809,3286,809,3286,805,3294,795,3288,787xe" filled="true" fillcolor="#00395a" stroked="false">
                <v:path arrowok="t"/>
                <v:fill type="solid"/>
              </v:shape>
              <v:shape style="position:absolute;left:2836;top:681;width:722;height:716" coordorigin="2836,681" coordsize="722,716" path="m3133,739l3090,739,3094,741,3112,753,3118,755,3133,739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0.351097pt;margin-top:2.597941pt;width:50.3pt;height:48.2pt;mso-position-horizontal-relative:page;mso-position-vertical-relative:paragraph;z-index:-56824" coordorigin="1607,52" coordsize="1006,964">
            <v:group style="position:absolute;left:1712;top:224;width:873;height:765" coordorigin="1712,224" coordsize="873,765">
              <v:shape style="position:absolute;left:1712;top:224;width:873;height:765" coordorigin="1712,224" coordsize="873,765" path="m2584,988l2528,966,2420,915,2316,857,2217,792,2123,720,2034,643,1951,559,1875,470,1804,375,1741,275,1712,224e" filled="false" stroked="true" strokeweight="2.786pt" strokecolor="#00395a">
                <v:path arrowok="t"/>
              </v:shape>
            </v:group>
            <v:group style="position:absolute;left:1607;top:52;width:236;height:259" coordorigin="1607,52" coordsize="236,259">
              <v:shape style="position:absolute;left:1607;top:52;width:236;height:259" coordorigin="1607,52" coordsize="236,259" path="m1627,52l1607,310,1842,198,1627,52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7.46804pt;margin-top:.236274pt;width:5.85pt;height:10.050pt;mso-position-horizontal-relative:page;mso-position-vertical-relative:paragraph;z-index:-55888;rotation:187" type="#_x0000_t136" fillcolor="#00395a" stroked="f">
            <o:extrusion v:ext="view" autorotationcenter="t"/>
            <v:textpath style="font-family:&amp;quot;UnitRoundedOT-Bold&amp;quot;;font-size:10pt;v-text-kern:t;mso-text-shadow:auto;font-weight:bold" string="B"/>
            <w10:wrap type="none"/>
          </v:shape>
        </w:pict>
      </w:r>
      <w:r>
        <w:rPr>
          <w:rFonts w:ascii="Corpid C1 Regular"/>
          <w:b w:val="0"/>
          <w:color w:val="00395A"/>
          <w:w w:val="105"/>
          <w:sz w:val="15"/>
        </w:rPr>
        <w:t>Health,</w:t>
      </w:r>
      <w:r>
        <w:rPr>
          <w:rFonts w:ascii="Corpid C1 Regular"/>
          <w:b w:val="0"/>
          <w:color w:val="00395A"/>
          <w:spacing w:val="-13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safety</w:t>
      </w:r>
      <w:r>
        <w:rPr>
          <w:rFonts w:ascii="Corpid C1 Regular"/>
          <w:b w:val="0"/>
          <w:color w:val="00395A"/>
          <w:spacing w:val="-2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&amp; environment</w:t>
      </w:r>
      <w:r>
        <w:rPr>
          <w:rFonts w:ascii="Corpid C1 Regular"/>
          <w:b w:val="0"/>
          <w:color w:val="00395A"/>
          <w:spacing w:val="22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Deliver</w:t>
      </w:r>
      <w:r>
        <w:rPr>
          <w:rFonts w:ascii="Corpid C1 Regular"/>
          <w:b w:val="0"/>
          <w:color w:val="00395A"/>
          <w:spacing w:val="9"/>
          <w:w w:val="105"/>
          <w:sz w:val="15"/>
        </w:rPr>
        <w:t> </w:t>
      </w:r>
      <w:r>
        <w:rPr>
          <w:rFonts w:ascii="Corpid C1 Regular"/>
          <w:b w:val="0"/>
          <w:color w:val="00395A"/>
          <w:spacing w:val="-3"/>
          <w:w w:val="105"/>
          <w:sz w:val="15"/>
        </w:rPr>
        <w:t>above</w:t>
      </w:r>
      <w:r>
        <w:rPr>
          <w:rFonts w:ascii="Corpid C1 Regular"/>
          <w:b w:val="0"/>
          <w:color w:val="00395A"/>
          <w:spacing w:val="7"/>
          <w:w w:val="105"/>
          <w:sz w:val="15"/>
        </w:rPr>
        <w:t> </w:t>
      </w:r>
      <w:r>
        <w:rPr>
          <w:rFonts w:ascii="Corpid C1 Regular"/>
          <w:b w:val="0"/>
          <w:color w:val="00395A"/>
          <w:w w:val="105"/>
          <w:sz w:val="15"/>
        </w:rPr>
        <w:t>commitments</w:t>
      </w:r>
      <w:r>
        <w:rPr>
          <w:rFonts w:ascii="Corpid C1 Regular"/>
          <w:sz w:val="15"/>
        </w:rPr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70" w:after="0"/>
        <w:ind w:left="2354" w:right="0" w:hanging="227"/>
        <w:jc w:val="left"/>
      </w:pPr>
      <w:r>
        <w:rPr>
          <w:b w:val="0"/>
        </w:rPr>
        <w:br w:type="column"/>
      </w:r>
      <w:r>
        <w:rPr>
          <w:b w:val="0"/>
          <w:spacing w:val="1"/>
        </w:rPr>
        <w:t>Impact</w:t>
      </w:r>
      <w:r>
        <w:rPr>
          <w:b w:val="0"/>
        </w:rPr>
        <w:t> return on </w:t>
      </w:r>
      <w:r>
        <w:rPr>
          <w:b w:val="0"/>
          <w:spacing w:val="-1"/>
        </w:rPr>
        <w:t>investment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group style="position:absolute;margin-left:216.913605pt;margin-top:17.351301pt;width:52.15pt;height:51.75pt;mso-position-horizontal-relative:page;mso-position-vertical-relative:paragraph;z-index:1864" coordorigin="4338,347" coordsize="1043,1035">
            <v:group style="position:absolute;left:4338;top:347;width:1043;height:1035" coordorigin="4338,347" coordsize="1043,1035">
              <v:shape style="position:absolute;left:4338;top:347;width:1043;height:1035" coordorigin="4338,347" coordsize="1043,1035" path="m4859,347l4775,354,4695,373,4620,405,4552,447,4491,499,4439,559,4396,627,4365,701,4345,780,4338,864,4340,907,4353,989,4379,1066,4416,1137,4464,1201,4520,1257,4585,1304,4657,1341,4734,1366,4817,1380,4859,1381,4902,1380,4985,1366,5062,1341,5134,1304,5199,1257,5255,1201,5303,1137,5340,1066,5366,989,5379,907,5381,864,5379,822,5366,740,5340,663,5303,592,5255,528,5199,472,5134,425,5062,388,4985,362,4902,349,4859,347xe" filled="true" fillcolor="#13b6ea" stroked="false">
                <v:path arrowok="t"/>
                <v:fill type="solid"/>
              </v:shape>
            </v:group>
            <v:group style="position:absolute;left:4517;top:559;width:658;height:614" coordorigin="4517,559" coordsize="658,614">
              <v:shape style="position:absolute;left:4517;top:559;width:658;height:614" coordorigin="4517,559" coordsize="658,614" path="m4889,1069l4803,1069,4808,1075,4814,1079,4821,1083,4808,1125,4796,1125,4786,1135,4786,1163,4797,1173,4825,1173,4836,1163,4836,1139,4829,1129,4820,1125,4832,1085,4871,1085,4871,1083,4878,1079,4884,1075,4889,106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871,1085l4860,1085,4874,1127,4866,1131,4860,1139,4860,1163,4872,1173,4899,1173,4911,1163,4911,1135,4901,1125,4884,1125,4871,1085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52,1093l4728,1093,4716,1103,4716,1131,4728,1143,4756,1143,4767,1131,4767,1113,4765,1109,4763,1105,4772,1097,4756,1097,4752,1093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04,1069l4889,1069,4928,1107,4927,1109,4926,1113,4926,1131,4937,1143,4965,1143,4976,1131,4976,1103,4969,1097,4935,1097,4904,106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899,1123l4884,1125,4901,1125,4899,1123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09,1049l4686,1049,4675,1061,4675,1087,4686,1099,4714,1099,4725,1087,4725,1071,4752,1061,4721,1061,4717,1053,4709,104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02,1047l4791,1047,4792,1051,4794,1055,4796,1059,4756,1097,4772,1097,4803,1069,4904,1069,4895,1061,4899,1055,4901,1051,4902,104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65,1093l4945,1093,4939,1095,4935,1097,4969,1097,4965,1093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43,1045l4902,1045,4972,1065,4971,1067,4971,1085,4982,1095,5010,1095,5021,1085,5021,1057,5020,1055,4976,1055,4943,1045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860,1085l4832,1085,4836,1087,4856,1087,4860,1085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96,871l4805,871,4816,889,4830,903,4847,915,4852,971,4846,971,4824,975,4806,987,4793,1005,4788,1027,4787,1031,4788,1035,4788,1037,4721,1061,4752,1061,4791,1047,4902,1047,4902,1045,4943,1045,4904,1033,4905,1031,4905,1029,4901,1009,4890,991,4873,979,4886,927,4922,927,4941,921,4959,911,4975,899,5024,899,4993,877,4996,871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010,1045l4988,1045,4981,1049,4976,1055,5020,1055,5010,1045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610,981l4588,981,4577,991,4577,1019,4588,1031,4616,1031,4627,1019,4627,999,4625,995,4622,991,4628,983,4613,983,4610,981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024,899l4975,899,5016,923,5010,933,5007,943,5007,955,5011,977,5023,995,5040,1007,5062,1013,5085,1009,5104,997,5117,981,5124,959,5120,935,5109,917,5095,905,5033,905,5024,89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558,937l4535,937,4524,949,4524,977,4535,987,4563,987,4575,977,4575,961,4574,959,4574,957,4596,947,4569,947,4565,941,4558,93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40,929l4636,929,4639,933,4642,939,4646,943,4613,983,4628,983,4654,949,4723,949,4729,945,4740,92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23,949l4654,949,4664,957,4675,961,4688,961,4711,957,4723,94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46,907l4630,907,4631,911,4631,915,4632,919,4569,947,4596,947,4636,929,4740,929,4741,927,4746,90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22,927l4886,927,4891,929,4900,929,4922,92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555,877l4529,877,4517,887,4517,915,4529,927,4554,927,4564,919,4567,907,4746,907,4747,905,4747,899,4747,897,4567,897,4565,885,4555,87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073,897l5049,899,5033,905,5095,905,5093,903,5073,89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707,847l4679,849,4658,857,4642,869,4633,883,4567,897,4747,897,4746,893,4799,873,4738,873,4725,857,4707,84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96,771l4737,771,4797,787,4794,797,4792,809,4792,831,4793,841,4796,851,4738,873,4799,873,4805,871,4996,871,5002,861,5007,841,5009,821,5009,819,5060,813,5171,813,5175,799,5007,799,5001,779,4996,771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171,813l5060,813,5070,833,5086,847,5106,855,5116,855,5138,851,5157,839,5169,821,5171,813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122,739l5098,743,5079,753,5065,769,5058,789,5007,799,5175,799,5171,777,5160,759,5143,745,5122,73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691,681l4668,685,4649,695,4636,713,4630,733,4634,757,4645,777,4661,789,4681,797,4705,793,4724,785,4737,771,4996,771,4991,761,4983,751,4818,751,4746,743,4747,741,4747,741,4747,739,4743,717,4731,699,4713,685,4691,681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836,559l4808,561,4786,569,4771,583,4762,599,4764,627,4772,647,4786,663,4803,671,4822,673,4828,673,4849,725,4832,737,4818,751,4983,751,4978,745,4985,725,4950,725,4931,717,4871,717,4849,665,4864,651,4874,633,4873,605,4865,585,4852,569,4836,559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026,577l5002,581,4982,593,4969,609,4962,629,4965,651,4973,669,4950,725,4985,725,4998,689,5043,689,5061,677,5074,661,5079,639,5075,615,5064,597,5047,583,5026,577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4912,713l4887,713,4871,717,4931,717,4912,713xe" filled="true" fillcolor="#00395a" stroked="false">
                <v:path arrowok="t"/>
                <v:fill type="solid"/>
              </v:shape>
              <v:shape style="position:absolute;left:4517;top:559;width:658;height:614" coordorigin="4517,559" coordsize="658,614" path="m5043,689l4998,689,5005,693,5013,695,5020,695,5043,689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58.155365pt;margin-top:9.278976pt;width:5.65pt;height:10.1pt;mso-position-horizontal-relative:page;mso-position-vertical-relative:paragraph;z-index:-56464;rotation:31" type="#_x0000_t136" fillcolor="#00395a" stroked="f">
            <o:extrusion v:ext="view" autorotationcenter="t"/>
            <v:textpath style="font-family:&amp;quot;UnitRoundedOT-Bold&amp;quot;;font-size:10pt;v-text-kern:t;mso-text-shadow:auto;font-weight:bold" string="C"/>
            <w10:wrap type="none"/>
          </v:shape>
        </w:pict>
      </w:r>
      <w:r>
        <w:rPr/>
        <w:pict>
          <v:shape style="position:absolute;margin-left:262.536316pt;margin-top:12.34887pt;width:5.4pt;height:10.1pt;mso-position-horizontal-relative:page;mso-position-vertical-relative:paragraph;z-index:-56320;rotation:40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266.683478pt;margin-top:15.237342pt;width:3.05pt;height:10.1pt;mso-position-horizontal-relative:page;mso-position-vertical-relative:paragraph;z-index:-56248;rotation:47" type="#_x0000_t136" fillcolor="#00395a" stroked="f">
            <o:extrusion v:ext="view" autorotationcenter="t"/>
            <v:textpath style="font-family:&amp;quot;UnitRoundedOT-Bold&amp;quot;;font-size:10pt;v-text-kern:t;mso-text-shadow:auto;font-weight:bold" string="l"/>
            <w10:wrap type="none"/>
          </v:shape>
        </w:pict>
      </w:r>
      <w:r>
        <w:rPr>
          <w:b w:val="0"/>
          <w:spacing w:val="-1"/>
        </w:rPr>
        <w:t>Customer</w:t>
      </w:r>
      <w:r>
        <w:rPr>
          <w:b w:val="0"/>
        </w:rPr>
        <w:t> </w:t>
      </w:r>
      <w:r>
        <w:rPr>
          <w:b w:val="0"/>
          <w:spacing w:val="2"/>
        </w:rPr>
        <w:t>satisfaction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shape style="position:absolute;margin-left:268.621442pt;margin-top:.519489pt;width:3pt;height:10.1pt;mso-position-horizontal-relative:page;mso-position-vertical-relative:paragraph;z-index:-56200;rotation:52" type="#_x0000_t136" fillcolor="#00395a" stroked="f">
            <o:extrusion v:ext="view" autorotationcenter="t"/>
            <v:textpath style="font-family:&amp;quot;UnitRoundedOT-Bold&amp;quot;;font-size:10pt;v-text-kern:t;mso-text-shadow:auto;font-weight:bold" string="l"/>
            <w10:wrap type="none"/>
          </v:shape>
        </w:pict>
      </w:r>
      <w:r>
        <w:rPr/>
        <w:pict>
          <v:shape style="position:absolute;margin-left:269.909210pt;margin-top:3.732306pt;width:4.9pt;height:10.15pt;mso-position-horizontal-relative:page;mso-position-vertical-relative:paragraph;z-index:-56176;rotation:59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271.873657pt;margin-top:8.092399pt;width:5.4pt;height:10.15pt;mso-position-horizontal-relative:page;mso-position-vertical-relative:paragraph;z-index:-56152;rotation:67" type="#_x0000_t136" fillcolor="#00395a" stroked="f">
            <o:extrusion v:ext="view" autorotationcenter="t"/>
            <v:textpath style="font-family:&amp;quot;UnitRoundedOT-Bold&amp;quot;;font-size:10pt;v-text-kern:t;mso-text-shadow:auto;font-weight:bold" string="b"/>
            <w10:wrap type="none"/>
          </v:shape>
        </w:pict>
      </w:r>
      <w:r>
        <w:rPr/>
        <w:pict>
          <v:shape style="position:absolute;margin-left:273.598279pt;margin-top:13.152474pt;width:5.3pt;height:10.15pt;mso-position-horizontal-relative:page;mso-position-vertical-relative:paragraph;z-index:-56128;rotation:76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>
          <w:b w:val="0"/>
          <w:spacing w:val="1"/>
        </w:rPr>
        <w:t>Active</w:t>
      </w:r>
      <w:r>
        <w:rPr>
          <w:b w:val="0"/>
        </w:rPr>
        <w:t> licences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shape style="position:absolute;margin-left:275.175073pt;margin-top:.6535pt;width:3.7pt;height:10.15pt;mso-position-horizontal-relative:page;mso-position-vertical-relative:paragraph;z-index:-56104;rotation:84" type="#_x0000_t136" fillcolor="#00395a" stroked="f">
            <o:extrusion v:ext="view" autorotationcenter="t"/>
            <v:textpath style="font-family:&amp;quot;UnitRoundedOT-Bold&amp;quot;;font-size:10pt;v-text-kern:t;mso-text-shadow:auto;font-weight:bold" string="r"/>
            <w10:wrap type="none"/>
          </v:shape>
        </w:pict>
      </w:r>
      <w:r>
        <w:rPr/>
        <w:pict>
          <v:shape style="position:absolute;margin-left:271.098846pt;margin-top:6.160462pt;width:12.2pt;height:7.05pt;mso-position-horizontal-relative:page;mso-position-vertical-relative:paragraph;z-index:2680" type="#_x0000_t202" filled="false" stroked="false">
            <v:textbox inset="0,0,0,0" style="layout-flow:vertical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UnitRoundedOT-Bold" w:hAnsi="UnitRoundedOT-Bold" w:cs="UnitRoundedOT-Bold" w:eastAsia="UnitRoundedOT-Bold"/>
                      <w:sz w:val="20"/>
                      <w:szCs w:val="20"/>
                    </w:rPr>
                  </w:pPr>
                  <w:r>
                    <w:rPr>
                      <w:rFonts w:ascii="UnitRoundedOT-Bold"/>
                      <w:b/>
                      <w:color w:val="00395A"/>
                      <w:sz w:val="20"/>
                    </w:rPr>
                    <w:t>a</w:t>
                  </w:r>
                  <w:r>
                    <w:rPr>
                      <w:rFonts w:ascii="UnitRoundedOT-Bold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217096pt;margin-top:8.516602pt;width:3.45pt;height:10.15pt;mso-position-horizontal-relative:page;mso-position-vertical-relative:paragraph;z-index:-56056;rotation:97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274.934039pt;margin-top:11.462071pt;width:3pt;height:10.15pt;mso-position-horizontal-relative:page;mso-position-vertical-relative:paragraph;z-index:-56032;rotation:102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272.651196pt;margin-top:15.4402pt;width:5.3pt;height:10.15pt;mso-position-horizontal-relative:page;mso-position-vertical-relative:paragraph;z-index:-56008;rotation:109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>
          <w:b w:val="0"/>
        </w:rPr>
        <w:t>External </w:t>
      </w:r>
      <w:r>
        <w:rPr>
          <w:b w:val="0"/>
          <w:spacing w:val="-1"/>
        </w:rPr>
        <w:t>revenue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shape style="position:absolute;margin-left:270.612946pt;margin-top:3.021594pt;width:5.4pt;height:10.15pt;mso-position-horizontal-relative:page;mso-position-vertical-relative:paragraph;z-index:-55984;rotation:117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266.518652pt;margin-top:9.134528pt;width:5.3pt;height:10.1pt;mso-position-horizontal-relative:page;mso-position-vertical-relative:paragraph;z-index:-55960;rotation:130" type="#_x0000_t136" fillcolor="#00395a" stroked="f">
            <o:extrusion v:ext="view" autorotationcenter="t"/>
            <v:textpath style="font-family:&amp;quot;UnitRoundedOT-Bold&amp;quot;;font-size:10pt;v-text-kern:t;mso-text-shadow:auto;font-weight:bold" string="h"/>
            <w10:wrap type="none"/>
          </v:shape>
        </w:pict>
      </w:r>
      <w:r>
        <w:rPr/>
        <w:pict>
          <v:shape style="position:absolute;margin-left:262.836426pt;margin-top:12.811242pt;width:5.45pt;height:10.1pt;mso-position-horizontal-relative:page;mso-position-vertical-relative:paragraph;z-index:-55936;rotation:138" type="#_x0000_t136" fillcolor="#00395a" stroked="f">
            <o:extrusion v:ext="view" autorotationcenter="t"/>
            <v:textpath style="font-family:&amp;quot;UnitRoundedOT-Bold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258.664612pt;margin-top:15.925668pt;width:5.45pt;height:10.1pt;mso-position-horizontal-relative:page;mso-position-vertical-relative:paragraph;z-index:-55912;rotation:147" type="#_x0000_t136" fillcolor="#00395a" stroked="f">
            <o:extrusion v:ext="view" autorotationcenter="t"/>
            <v:textpath style="font-family:&amp;quot;UnitRoundedOT-Bold&amp;quot;;font-size:10pt;v-text-kern:t;mso-text-shadow:auto;font-weight:bold" string="b"/>
            <w10:wrap type="none"/>
          </v:shape>
        </w:pict>
      </w:r>
      <w:r>
        <w:rPr>
          <w:b w:val="0"/>
          <w:bCs w:val="0"/>
          <w:spacing w:val="1"/>
        </w:rPr>
        <w:t>Collaboration</w:t>
      </w:r>
      <w:r>
        <w:rPr>
          <w:b w:val="0"/>
          <w:bCs w:val="0"/>
        </w:rPr>
        <w:t> – </w:t>
      </w:r>
      <w:r>
        <w:rPr>
          <w:b w:val="0"/>
          <w:bCs w:val="0"/>
          <w:spacing w:val="-1"/>
        </w:rPr>
        <w:t>internal</w:t>
      </w:r>
      <w:r>
        <w:rPr>
          <w:b w:val="0"/>
          <w:bCs w:val="0"/>
        </w:rPr>
        <w:t> and external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group style="position:absolute;margin-left:191.178497pt;margin-top:4.315003pt;width:48.6pt;height:49.9pt;mso-position-horizontal-relative:page;mso-position-vertical-relative:paragraph;z-index:-56848" coordorigin="3824,86" coordsize="972,998">
            <v:group style="position:absolute;left:3997;top:114;width:771;height:866" coordorigin="3997,114" coordsize="771,866">
              <v:shape style="position:absolute;left:3997;top:114;width:771;height:866" coordorigin="3997,114" coordsize="771,866" path="m4767,114l4720,224,4665,329,4603,430,4534,526,4459,616,4377,701,4290,781,4197,854,4099,920,4049,951,3997,980e" filled="false" stroked="true" strokeweight="2.786pt" strokecolor="#00395a">
                <v:path arrowok="t"/>
              </v:shape>
            </v:group>
            <v:group style="position:absolute;left:3824;top:850;width:261;height:234" coordorigin="3824,850" coordsize="261,234">
              <v:shape style="position:absolute;left:3824;top:850;width:261;height:234" coordorigin="3824,850" coordsize="261,234" path="m3971,850l3824,1064,4084,1084,3971,850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</w:rPr>
        <w:t>People – </w:t>
      </w:r>
      <w:r>
        <w:rPr>
          <w:b w:val="0"/>
          <w:bCs w:val="0"/>
          <w:spacing w:val="1"/>
        </w:rPr>
        <w:t>diversity</w:t>
      </w:r>
      <w:r>
        <w:rPr>
          <w:b w:val="0"/>
          <w:bCs w:val="0"/>
        </w:rPr>
        <w:t> and inclusion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>
          <w:b w:val="0"/>
          <w:bCs w:val="0"/>
        </w:rPr>
        <w:t>People – engagement and innovation </w:t>
      </w:r>
      <w:r>
        <w:rPr>
          <w:b w:val="0"/>
          <w:bCs w:val="0"/>
          <w:spacing w:val="-1"/>
        </w:rPr>
        <w:t>culture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>
          <w:b w:val="0"/>
          <w:bCs w:val="0"/>
        </w:rPr>
        <w:t>People – </w:t>
      </w:r>
      <w:r>
        <w:rPr>
          <w:b w:val="0"/>
          <w:bCs w:val="0"/>
          <w:spacing w:val="-1"/>
        </w:rPr>
        <w:t>health</w:t>
      </w:r>
      <w:r>
        <w:rPr>
          <w:b w:val="0"/>
          <w:bCs w:val="0"/>
        </w:rPr>
        <w:t> and </w:t>
      </w:r>
      <w:r>
        <w:rPr>
          <w:b w:val="0"/>
          <w:bCs w:val="0"/>
          <w:spacing w:val="1"/>
        </w:rPr>
        <w:t>safety</w:t>
      </w:r>
      <w:r>
        <w:rPr/>
      </w:r>
    </w:p>
    <w:p>
      <w:pPr>
        <w:pStyle w:val="BodyText"/>
        <w:numPr>
          <w:ilvl w:val="1"/>
          <w:numId w:val="1"/>
        </w:numPr>
        <w:tabs>
          <w:tab w:pos="2355" w:val="left" w:leader="none"/>
        </w:tabs>
        <w:spacing w:line="240" w:lineRule="auto" w:before="123" w:after="0"/>
        <w:ind w:left="2354" w:right="0" w:hanging="227"/>
        <w:jc w:val="left"/>
      </w:pPr>
      <w:r>
        <w:rPr/>
        <w:pict>
          <v:group style="position:absolute;margin-left:0pt;margin-top:63.424007pt;width:595.3pt;height:56.7pt;mso-position-horizontal-relative:page;mso-position-vertical-relative:paragraph;z-index:-57040" coordorigin="0,1268" coordsize="11906,1134">
            <v:group style="position:absolute;left:0;top:1269;width:10772;height:567" coordorigin="0,1269" coordsize="10772,567">
              <v:shape style="position:absolute;left:0;top:1269;width:10772;height:567" coordorigin="0,1269" coordsize="10772,567" path="m0,1835l10772,1835,10772,1269,0,1269,0,1835xe" filled="true" fillcolor="#ffe7be" stroked="false">
                <v:path arrowok="t"/>
                <v:fill type="solid"/>
              </v:shape>
            </v:group>
            <v:group style="position:absolute;left:11339;top:1835;width:567;height:567" coordorigin="11339,1835" coordsize="567,567">
              <v:shape style="position:absolute;left:11339;top:1835;width:567;height:567" coordorigin="11339,1835" coordsize="567,567" path="m11339,2402l11906,2402,11906,1835,11339,1835,11339,2402xe" filled="true" fillcolor="#233e99" stroked="false">
                <v:path arrowok="t"/>
                <v:fill type="solid"/>
              </v:shape>
            </v:group>
            <v:group style="position:absolute;left:10772;top:1268;width:567;height:567" coordorigin="10772,1268" coordsize="567,567">
              <v:shape style="position:absolute;left:10772;top:1268;width:567;height:567" coordorigin="10772,1268" coordsize="567,567" path="m10772,1835l11339,1835,11339,1268,10772,1268,10772,1835xe" filled="true" fillcolor="#fdbb3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3.414886pt;margin-top:45.019302pt;width:5.05pt;height:10.050pt;mso-position-horizontal-relative:page;mso-position-vertical-relative:paragraph;z-index:-56752;rotation:4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152.023987pt;margin-top:34.40773pt;width:2.95pt;height:10.050pt;mso-position-horizontal-relative:page;mso-position-vertical-relative:paragraph;z-index:-56704;rotation:10" type="#_x0000_t136" fillcolor="#00395a" stroked="f">
            <o:extrusion v:ext="view" autorotationcenter="t"/>
            <v:textpath style="font-family:&amp;quot;UnitRoundedOT-Bold&amp;quot;;font-size:10pt;v-text-kern:t;mso-text-shadow:auto;font-weight:bold" string="l"/>
            <w10:wrap type="none"/>
          </v:shape>
        </w:pict>
      </w:r>
      <w:r>
        <w:rPr/>
        <w:pict>
          <v:shape style="position:absolute;margin-left:148.188095pt;margin-top:44.310551pt;width:5.3pt;height:10.050pt;mso-position-horizontal-relative:page;mso-position-vertical-relative:paragraph;z-index:-56680;rotation:11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147.131821pt;margin-top:33.483814pt;width:5.05pt;height:10.1pt;mso-position-horizontal-relative:page;mso-position-vertical-relative:paragraph;z-index:-56632;rotation:16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142.984726pt;margin-top:42.986977pt;width:5.4pt;height:10.1pt;mso-position-horizontal-relative:page;mso-position-vertical-relative:paragraph;z-index:-56608;rotation:17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140.224182pt;margin-top:41.56358pt;width:3.15pt;height:10.1pt;mso-position-horizontal-relative:page;mso-position-vertical-relative:paragraph;z-index:-56560;rotation:22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142.117371pt;margin-top:31.643778pt;width:5.4pt;height:10.1pt;mso-position-horizontal-relative:page;mso-position-vertical-relative:paragraph;z-index:-56536;rotation:25" type="#_x0000_t136" fillcolor="#00395a" stroked="f">
            <o:extrusion v:ext="view" autorotationcenter="t"/>
            <v:textpath style="font-family:&amp;quot;UnitRoundedOT-Bold&amp;quot;;font-size:10pt;v-text-kern:t;mso-text-shadow:auto;font-weight:bold" string="b"/>
            <w10:wrap type="none"/>
          </v:shape>
        </w:pict>
      </w:r>
      <w:r>
        <w:rPr/>
        <w:pict>
          <v:shape style="position:absolute;margin-left:137.065353pt;margin-top:40.210896pt;width:3.65pt;height:10.1pt;mso-position-horizontal-relative:page;mso-position-vertical-relative:paragraph;z-index:-56512;rotation:26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132.730896pt;margin-top:38.137135pt;width:4.95pt;height:10.1pt;mso-position-horizontal-relative:page;mso-position-vertical-relative:paragraph;z-index:-56440;rotation:32" type="#_x0000_t136" fillcolor="#00395a" stroked="f">
            <o:extrusion v:ext="view" autorotationcenter="t"/>
            <v:textpath style="font-family:&amp;quot;UnitRoundedOT-Bold&amp;quot;;font-size:10pt;v-text-kern:t;mso-text-shadow:auto;font-weight:bold" string="a"/>
            <w10:wrap type="none"/>
          </v:shape>
        </w:pict>
      </w:r>
      <w:r>
        <w:rPr/>
        <w:pict>
          <v:shape style="position:absolute;margin-left:137.429871pt;margin-top:29.005507pt;width:5.45pt;height:10.1pt;mso-position-horizontal-relative:page;mso-position-vertical-relative:paragraph;z-index:-56392;rotation:33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128.319122pt;margin-top:35.183098pt;width:5.4pt;height:10.1pt;mso-position-horizontal-relative:page;mso-position-vertical-relative:paragraph;z-index:-56368;rotation:38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135.3255pt;margin-top:26.526493pt;width:3.05pt;height:10.1pt;mso-position-horizontal-relative:page;mso-position-vertical-relative:paragraph;z-index:-56296;rotation:40" type="#_x0000_t136" fillcolor="#00395a" stroked="f">
            <o:extrusion v:ext="view" autorotationcenter="t"/>
            <v:textpath style="font-family:&amp;quot;UnitRoundedOT-Bold&amp;quot;;font-size:10pt;v-text-kern:t;mso-text-shadow:auto;font-weight:bold" string="l"/>
            <w10:wrap type="none"/>
          </v:shape>
        </w:pict>
      </w:r>
      <w:r>
        <w:rPr/>
        <w:pict>
          <v:shape style="position:absolute;margin-left:130.357956pt;margin-top:23.318007pt;width:6.4pt;height:10.15pt;mso-position-horizontal-relative:page;mso-position-vertical-relative:paragraph;z-index:-56224;rotation:47" type="#_x0000_t136" fillcolor="#00395a" stroked="f">
            <o:extrusion v:ext="view" autorotationcenter="t"/>
            <v:textpath style="font-family:&amp;quot;UnitRoundedOT-Bold&amp;quot;;font-size:10pt;v-text-kern:t;mso-text-shadow:auto;font-weight:bold" string="G"/>
            <w10:wrap type="none"/>
          </v:shape>
        </w:pict>
      </w:r>
      <w:r>
        <w:rPr/>
        <w:pict>
          <v:shape style="position:absolute;margin-left:186.060925pt;margin-top:21.598369pt;width:3.05pt;height:10.15pt;mso-position-horizontal-relative:page;mso-position-vertical-relative:paragraph;z-index:-55504;rotation:309" type="#_x0000_t136" fillcolor="#00395a" stroked="f">
            <o:extrusion v:ext="view" autorotationcenter="t"/>
            <v:textpath style="font-family:&amp;quot;UnitRoundedOT-Bold&amp;quot;;font-size:10pt;v-text-kern:t;mso-text-shadow:auto;font-weight:bold" string=","/>
            <w10:wrap type="none"/>
          </v:shape>
        </w:pict>
      </w:r>
      <w:r>
        <w:rPr/>
        <w:pict>
          <v:shape style="position:absolute;margin-left:182.297195pt;margin-top:24.663353pt;width:5.1pt;height:10.1pt;mso-position-horizontal-relative:page;mso-position-vertical-relative:paragraph;z-index:-55456;rotation:315" type="#_x0000_t136" fillcolor="#00395a" stroked="f">
            <o:extrusion v:ext="view" autorotationcenter="t"/>
            <v:textpath style="font-family:&amp;quot;UnitRoundedOT-Bold&amp;quot;;font-size:10pt;v-text-kern:t;mso-text-shadow:auto;font-weight:bold" string="k"/>
            <w10:wrap type="none"/>
          </v:shape>
        </w:pict>
      </w:r>
      <w:r>
        <w:rPr/>
        <w:pict>
          <v:shape style="position:absolute;margin-left:188.2052pt;margin-top:34.113041pt;width:3.55pt;height:10.1pt;mso-position-horizontal-relative:page;mso-position-vertical-relative:paragraph;z-index:-55408;rotation:320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178.209366pt;margin-top:28.045341pt;width:5.4pt;height:10.1pt;mso-position-horizontal-relative:page;mso-position-vertical-relative:paragraph;z-index:-55360;rotation:324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185.903748pt;margin-top:36.1227pt;width:3.1pt;height:10.1pt;mso-position-horizontal-relative:page;mso-position-vertical-relative:paragraph;z-index:-55336;rotation:324" type="#_x0000_t136" fillcolor="#00395a" stroked="f">
            <o:extrusion v:ext="view" autorotationcenter="t"/>
            <v:textpath style="font-family:&amp;quot;UnitRoundedOT-Bold&amp;quot;;font-size:10pt;v-text-kern:t;mso-text-shadow:auto;font-weight:bold" string="i"/>
            <w10:wrap type="none"/>
          </v:shape>
        </w:pict>
      </w:r>
      <w:r>
        <w:rPr/>
        <w:pict>
          <v:shape style="position:absolute;margin-left:183.171814pt;margin-top:37.895969pt;width:3.4pt;height:10.1pt;mso-position-horizontal-relative:page;mso-position-vertical-relative:paragraph;z-index:-55288;rotation:328" type="#_x0000_t136" fillcolor="#00395a" stroked="f">
            <o:extrusion v:ext="view" autorotationcenter="t"/>
            <v:textpath style="font-family:&amp;quot;UnitRoundedOT-Bold&amp;quot;;font-size:10pt;v-text-kern:t;mso-text-shadow:auto;font-weight:bold" string="f"/>
            <w10:wrap type="none"/>
          </v:shape>
        </w:pict>
      </w:r>
      <w:r>
        <w:rPr/>
        <w:pict>
          <v:shape style="position:absolute;margin-left:173.673126pt;margin-top:30.873585pt;width:5.45pt;height:10.1pt;mso-position-horizontal-relative:page;mso-position-vertical-relative:paragraph;z-index:-55216;rotation:333" type="#_x0000_t136" fillcolor="#00395a" stroked="f">
            <o:extrusion v:ext="view" autorotationcenter="t"/>
            <v:textpath style="font-family:&amp;quot;UnitRoundedOT-Bold&amp;quot;;font-size:10pt;v-text-kern:t;mso-text-shadow:auto;font-weight:bold" string="o"/>
            <w10:wrap type="none"/>
          </v:shape>
        </w:pict>
      </w:r>
      <w:r>
        <w:rPr/>
        <w:pict>
          <v:shape style="position:absolute;margin-left:178.642197pt;margin-top:39.979481pt;width:5.2pt;height:10.1pt;mso-position-horizontal-relative:page;mso-position-vertical-relative:paragraph;z-index:-55192;rotation:333" type="#_x0000_t136" fillcolor="#00395a" stroked="f">
            <o:extrusion v:ext="view" autorotationcenter="t"/>
            <v:textpath style="font-family:&amp;quot;UnitRoundedOT-Bold&amp;quot;;font-size:10pt;v-text-kern:t;mso-text-shadow:auto;font-weight:bold" string="e"/>
            <w10:wrap type="none"/>
          </v:shape>
        </w:pict>
      </w:r>
      <w:r>
        <w:rPr/>
        <w:pict>
          <v:shape style="position:absolute;margin-left:171.143692pt;margin-top:32.597717pt;width:3pt;height:10.050pt;mso-position-horizontal-relative:page;mso-position-vertical-relative:paragraph;z-index:-55120;rotation:339" type="#_x0000_t136" fillcolor="#00395a" stroked="f">
            <o:extrusion v:ext="view" autorotationcenter="t"/>
            <v:textpath style="font-family:&amp;quot;UnitRoundedOT-Bold&amp;quot;;font-size:10pt;v-text-kern:t;mso-text-shadow:auto;font-weight:bold" string="l"/>
            <w10:wrap type="none"/>
          </v:shape>
        </w:pict>
      </w:r>
      <w:r>
        <w:rPr/>
        <w:pict>
          <v:shape style="position:absolute;margin-left:173.819427pt;margin-top:42.119377pt;width:5.3pt;height:10.1pt;mso-position-horizontal-relative:page;mso-position-vertical-relative:paragraph;z-index:-55096;rotation:339" type="#_x0000_t136" fillcolor="#00395a" stroked="f">
            <o:extrusion v:ext="view" autorotationcenter="t"/>
            <v:textpath style="font-family:&amp;quot;UnitRoundedOT-Bold&amp;quot;;font-size:10pt;v-text-kern:t;mso-text-shadow:auto;font-weight:bold" string="n"/>
            <w10:wrap type="none"/>
          </v:shape>
        </w:pict>
      </w:r>
      <w:r>
        <w:rPr/>
        <w:pict>
          <v:shape style="position:absolute;margin-left:167.761215pt;margin-top:33.618275pt;width:3.65pt;height:10.050pt;mso-position-horizontal-relative:page;mso-position-vertical-relative:paragraph;z-index:-55024;rotation:345" type="#_x0000_t136" fillcolor="#00395a" stroked="f">
            <o:extrusion v:ext="view" autorotationcenter="t"/>
            <v:textpath style="font-family:&amp;quot;UnitRoundedOT-Bold&amp;quot;;font-size:10pt;v-text-kern:t;mso-text-shadow:auto;font-weight:bold" string="t"/>
            <w10:wrap type="none"/>
          </v:shape>
        </w:pict>
      </w:r>
      <w:r>
        <w:rPr/>
        <w:pict>
          <v:shape style="position:absolute;margin-left:168.89006pt;margin-top:43.708935pt;width:5.2pt;height:10.1pt;mso-position-horizontal-relative:page;mso-position-vertical-relative:paragraph;z-index:-55000;rotation:346" type="#_x0000_t136" fillcolor="#00395a" stroked="f">
            <o:extrusion v:ext="view" autorotationcenter="t"/>
            <v:textpath style="font-family:&amp;quot;UnitRoundedOT-Bold&amp;quot;;font-size:10pt;v-text-kern:t;mso-text-shadow:auto;font-weight:bold" string="e"/>
            <w10:wrap type="none"/>
          </v:shape>
        </w:pict>
      </w:r>
      <w:r>
        <w:rPr/>
        <w:pict>
          <v:shape style="position:absolute;margin-left:162.536514pt;margin-top:34.556736pt;width:5.45pt;height:10.050pt;mso-position-horizontal-relative:page;mso-position-vertical-relative:paragraph;z-index:-54976;rotation:352" type="#_x0000_t136" fillcolor="#00395a" stroked="f">
            <o:extrusion v:ext="view" autorotationcenter="t"/>
            <v:textpath style="font-family:&amp;quot;UnitRoundedOT-Bold&amp;quot;;font-size:10pt;v-text-kern:t;mso-text-shadow:auto;font-weight:bold" string="u"/>
            <w10:wrap type="none"/>
          </v:shape>
        </w:pict>
      </w:r>
      <w:r>
        <w:rPr/>
        <w:pict>
          <v:shape style="position:absolute;margin-left:163.563141pt;margin-top:44.733448pt;width:5.55pt;height:10.050pt;mso-position-horizontal-relative:page;mso-position-vertical-relative:paragraph;z-index:-54928;rotation:353" type="#_x0000_t136" fillcolor="#00395a" stroked="f">
            <o:extrusion v:ext="view" autorotationcenter="t"/>
            <v:textpath style="font-family:&amp;quot;UnitRoundedOT-Bold&amp;quot;;font-size:10pt;v-text-kern:t;mso-text-shadow:auto;font-weight:bold" string="b"/>
            <w10:wrap type="none"/>
          </v:shape>
        </w:pict>
      </w:r>
      <w:r>
        <w:rPr>
          <w:b w:val="0"/>
          <w:spacing w:val="-1"/>
        </w:rPr>
        <w:t>Investment</w:t>
      </w:r>
      <w:r>
        <w:rPr>
          <w:b w:val="0"/>
        </w:rPr>
        <w:t> in future </w:t>
      </w:r>
      <w:r>
        <w:rPr>
          <w:b w:val="0"/>
          <w:spacing w:val="1"/>
        </w:rPr>
        <w:t>science</w:t>
      </w:r>
      <w:r>
        <w:rPr>
          <w:b w:val="0"/>
        </w:rPr>
        <w:t> and technology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4270" w:space="122"/>
            <w:col w:w="7518"/>
          </w:cols>
        </w:sectPr>
      </w:pP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28"/>
          <w:szCs w:val="28"/>
        </w:rPr>
      </w:pPr>
    </w:p>
    <w:p>
      <w:pPr>
        <w:spacing w:line="200" w:lineRule="atLeast"/>
        <w:ind w:left="3124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shape style="width:7.45pt;height:22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04" w:lineRule="exact" w:before="17"/>
                    <w:ind w:left="42" w:right="18" w:hanging="23"/>
                    <w:jc w:val="left"/>
                    <w:rPr>
                      <w:rFonts w:ascii="UnitRoundedOT-Bold" w:hAnsi="UnitRoundedOT-Bold" w:cs="UnitRoundedOT-Bold" w:eastAsia="UnitRoundedOT-Bold"/>
                      <w:sz w:val="20"/>
                      <w:szCs w:val="20"/>
                    </w:rPr>
                  </w:pPr>
                  <w:r>
                    <w:rPr>
                      <w:rFonts w:ascii="UnitRoundedOT-Bold"/>
                      <w:b/>
                      <w:color w:val="00395A"/>
                      <w:sz w:val="20"/>
                    </w:rPr>
                    <w:t>o</w:t>
                  </w:r>
                  <w:r>
                    <w:rPr>
                      <w:rFonts w:ascii="UnitRoundedOT-Bold"/>
                      <w:b/>
                      <w:color w:val="00395A"/>
                      <w:w w:val="101"/>
                      <w:sz w:val="20"/>
                    </w:rPr>
                    <w:t> </w:t>
                  </w:r>
                  <w:r>
                    <w:rPr>
                      <w:rFonts w:ascii="UnitRoundedOT-Bold"/>
                      <w:b/>
                      <w:color w:val="00395A"/>
                      <w:sz w:val="20"/>
                    </w:rPr>
                    <w:t>l</w:t>
                  </w:r>
                  <w:r>
                    <w:rPr>
                      <w:rFonts w:ascii="UnitRoundedOT-Bold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1"/>
        <w:spacing w:line="1073" w:lineRule="exact" w:before="51"/>
        <w:ind w:right="0"/>
        <w:jc w:val="left"/>
        <w:rPr>
          <w:b w:val="0"/>
          <w:bCs w:val="0"/>
        </w:rPr>
      </w:pPr>
      <w:r>
        <w:rPr/>
        <w:pict>
          <v:group style="position:absolute;margin-left:510.235992pt;margin-top:-72.889626pt;width:85.05pt;height:85.05pt;mso-position-horizontal-relative:page;mso-position-vertical-relative:paragraph;z-index:4168" coordorigin="10205,-1458" coordsize="1701,1701">
            <v:group style="position:absolute;left:10205;top:-1458;width:567;height:567" coordorigin="10205,-1458" coordsize="567,567">
              <v:shape style="position:absolute;left:10205;top:-1458;width:567;height:567" coordorigin="10205,-1458" coordsize="567,567" path="m10205,-891l10772,-891,10772,-1458,10205,-1458,10205,-891xe" filled="true" fillcolor="#fdbb30" stroked="false">
                <v:path arrowok="t"/>
                <v:fill type="solid"/>
              </v:shape>
            </v:group>
            <v:group style="position:absolute;left:10772;top:-1458;width:1134;height:1134" coordorigin="10772,-1458" coordsize="1134,1134">
              <v:shape style="position:absolute;left:10772;top:-1458;width:1134;height:1134" coordorigin="10772,-1458" coordsize="1134,1134" path="m10772,-324l11905,-324,11905,-1458,10772,-1458,10772,-324xe" filled="true" fillcolor="#7ac143" stroked="false">
                <v:path arrowok="t"/>
                <v:fill type="solid"/>
              </v:shape>
            </v:group>
            <v:group style="position:absolute;left:10772;top:-324;width:567;height:567" coordorigin="10772,-324" coordsize="567,567">
              <v:shape style="position:absolute;left:10772;top:-324;width:567;height:567" coordorigin="10772,-324" coordsize="567,567" path="m11339,-324l10772,-324,10772,243,11339,243,11339,-324xe" filled="true" fillcolor="#13b6ea" stroked="false">
                <v:path arrowok="t"/>
                <v:fill type="solid"/>
              </v:shape>
            </v:group>
            <w10:wrap type="none"/>
          </v:group>
        </w:pict>
      </w:r>
      <w:bookmarkStart w:name="Our business units" w:id="15"/>
      <w:bookmarkEnd w:id="15"/>
      <w:r>
        <w:rPr>
          <w:b w:val="0"/>
        </w:rPr>
      </w:r>
      <w:bookmarkStart w:name="and focus areas" w:id="16"/>
      <w:bookmarkEnd w:id="16"/>
      <w:r>
        <w:rPr>
          <w:b w:val="0"/>
        </w:rPr>
      </w:r>
      <w:bookmarkStart w:name="_bookmark4" w:id="17"/>
      <w:bookmarkEnd w:id="17"/>
      <w:r>
        <w:rPr>
          <w:b w:val="0"/>
        </w:rPr>
      </w:r>
      <w:r>
        <w:rPr>
          <w:color w:val="00395A"/>
          <w:spacing w:val="-3"/>
        </w:rPr>
        <w:t>OUR</w:t>
      </w:r>
      <w:r>
        <w:rPr>
          <w:b w:val="0"/>
        </w:rPr>
      </w:r>
    </w:p>
    <w:p>
      <w:pPr>
        <w:spacing w:line="1021" w:lineRule="exact" w:before="0"/>
        <w:ind w:left="1138" w:right="0" w:firstLine="0"/>
        <w:jc w:val="left"/>
        <w:rPr>
          <w:rFonts w:ascii="UnitRoundedOT-Bold" w:hAnsi="UnitRoundedOT-Bold" w:cs="UnitRoundedOT-Bold" w:eastAsia="UnitRoundedOT-Bold"/>
          <w:sz w:val="96"/>
          <w:szCs w:val="96"/>
        </w:rPr>
      </w:pPr>
      <w:r>
        <w:rPr>
          <w:rFonts w:ascii="UnitRoundedOT-Bold"/>
          <w:b/>
          <w:color w:val="00395A"/>
          <w:spacing w:val="-6"/>
          <w:sz w:val="96"/>
        </w:rPr>
        <w:t>BUSINESS</w:t>
      </w:r>
      <w:r>
        <w:rPr>
          <w:rFonts w:ascii="UnitRoundedOT-Bold"/>
          <w:b/>
          <w:color w:val="00395A"/>
          <w:spacing w:val="9"/>
          <w:sz w:val="96"/>
        </w:rPr>
        <w:t> </w:t>
      </w:r>
      <w:r>
        <w:rPr>
          <w:rFonts w:ascii="UnitRoundedOT-Bold"/>
          <w:b/>
          <w:color w:val="00395A"/>
          <w:spacing w:val="-4"/>
          <w:sz w:val="96"/>
        </w:rPr>
        <w:t>UNITS</w:t>
      </w:r>
      <w:r>
        <w:rPr>
          <w:rFonts w:ascii="UnitRoundedOT-Bold"/>
          <w:sz w:val="96"/>
        </w:rPr>
      </w:r>
    </w:p>
    <w:p>
      <w:pPr>
        <w:pStyle w:val="Heading2"/>
        <w:spacing w:line="689" w:lineRule="exact"/>
        <w:ind w:right="0"/>
        <w:jc w:val="left"/>
        <w:rPr>
          <w:b w:val="0"/>
          <w:bCs w:val="0"/>
        </w:rPr>
      </w:pPr>
      <w:r>
        <w:rPr>
          <w:color w:val="13B6EA"/>
          <w:spacing w:val="-4"/>
        </w:rPr>
        <w:t>and</w:t>
      </w:r>
      <w:r>
        <w:rPr>
          <w:color w:val="13B6EA"/>
        </w:rPr>
        <w:t> </w:t>
      </w:r>
      <w:r>
        <w:rPr>
          <w:color w:val="13B6EA"/>
          <w:spacing w:val="-6"/>
        </w:rPr>
        <w:t>focus</w:t>
      </w:r>
      <w:r>
        <w:rPr>
          <w:color w:val="13B6EA"/>
        </w:rPr>
        <w:t> </w:t>
      </w:r>
      <w:r>
        <w:rPr>
          <w:color w:val="13B6EA"/>
          <w:spacing w:val="-7"/>
        </w:rPr>
        <w:t>areas</w:t>
      </w:r>
      <w:r>
        <w:rPr>
          <w:b w:val="0"/>
        </w:rPr>
      </w:r>
    </w:p>
    <w:p>
      <w:pPr>
        <w:spacing w:line="240" w:lineRule="auto" w:before="5"/>
        <w:rPr>
          <w:rFonts w:ascii="UnitRoundedOT-Bold" w:hAnsi="UnitRoundedOT-Bold" w:cs="UnitRoundedOT-Bold" w:eastAsia="UnitRoundedOT-Bold"/>
          <w:b/>
          <w:bCs/>
          <w:sz w:val="15"/>
          <w:szCs w:val="15"/>
        </w:rPr>
      </w:pPr>
    </w:p>
    <w:p>
      <w:pPr>
        <w:pStyle w:val="Heading6"/>
        <w:spacing w:line="240" w:lineRule="auto" w:before="57"/>
        <w:ind w:left="1133" w:right="0"/>
        <w:jc w:val="left"/>
        <w:rPr>
          <w:b w:val="0"/>
          <w:bCs w:val="0"/>
        </w:rPr>
      </w:pPr>
      <w:r>
        <w:rPr/>
        <w:pict>
          <v:group style="position:absolute;margin-left:56.693001pt;margin-top:30.961617pt;width:538.6pt;height:195.6pt;mso-position-horizontal-relative:page;mso-position-vertical-relative:paragraph;z-index:4000" coordorigin="1134,619" coordsize="10772,3912">
            <v:group style="position:absolute;left:1134;top:619;width:10772;height:3912" coordorigin="1134,619" coordsize="10772,3912">
              <v:shape style="position:absolute;left:1134;top:619;width:10772;height:3912" coordorigin="1134,619" coordsize="10772,3912" path="m1134,4531l11906,4531,11906,619,1134,619,1134,4531xe" filled="true" fillcolor="#d7ecfa" stroked="false">
                <v:path arrowok="t"/>
                <v:fill type="solid"/>
              </v:shape>
            </v:group>
            <v:group style="position:absolute;left:1474;top:2674;width:371;height:453" coordorigin="1474,2674" coordsize="371,453">
              <v:shape style="position:absolute;left:1474;top:2674;width:371;height:453" coordorigin="1474,2674" coordsize="371,453" path="m1661,2674l1655,2678,1652,2683,1642,2694,1591,2745,1547,2793,1533,2807,1489,2870,1474,2933,1475,2953,1497,3027,1542,3086,1609,3119,1684,3127,1706,3123,1762,3098,1800,3064,1651,3064,1632,3061,1578,3032,1545,2981,1544,2981,1545,2980,1548,2979,1614,2979,1616,2977,1692,2977,1692,2977,1842,2977,1844,2961,1844,2956,1586,2956,1570,2950,1556,2937,1540,2922,1545,2902,1591,2839,1616,2812,1633,2794,1648,2780,1665,2769,1753,2769,1744,2760,1730,2745,1674,2689,1661,2674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840,2987l1757,2987,1773,2989,1764,3006,1702,3055,1651,3064,1800,3064,1836,3000,1840,2987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692,2977l1616,2977,1635,2980,1641,2988,1662,2995,1674,2991,1688,2982,1692,2977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842,2977l1692,2977,1712,2980,1717,2987,1729,2991,1734,2992,1739,2992,1757,2987,1840,2987,1841,2982,1842,2977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614,2979l1548,2979,1566,2987,1586,2992,1595,2992,1599,2988,1611,2981,1614,2979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622,2941l1619,2941,1605,2944,1600,2953,1586,2956,1844,2956,1844,2955,1655,2955,1645,2953,1637,2943,1622,2941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690,2943l1675,2952,1655,2955,1844,2955,1845,2953,1726,2953,1711,2945,1690,2943xe" filled="true" fillcolor="#13b6ea" stroked="false">
                <v:path arrowok="t"/>
                <v:fill type="solid"/>
              </v:shape>
              <v:shape style="position:absolute;left:1474;top:2674;width:371;height:453" coordorigin="1474,2674" coordsize="371,453" path="m1753,2769l1665,2769,1720,2827,1734,2841,1743,2851,1755,2865,1765,2881,1773,2898,1777,2918,1776,2941,1761,2945,1747,2952,1726,2953,1845,2953,1845,2941,1845,2937,1834,2874,1800,2819,1773,2791,1753,2769xe" filled="true" fillcolor="#13b6ea" stroked="false">
                <v:path arrowok="t"/>
                <v:fill type="solid"/>
              </v:shape>
            </v:group>
            <v:group style="position:absolute;left:6532;top:803;width:259;height:455" coordorigin="6532,803" coordsize="259,455">
              <v:shape style="position:absolute;left:6532;top:803;width:259;height:455" coordorigin="6532,803" coordsize="259,455" path="m6700,803l6609,803,6608,804,6608,804,6607,805,6606,806,6657,938,6655,950,6534,950,6532,952,6618,1173,6593,1182,6592,1185,6697,1258,6699,1257,6726,1141,6701,1141,6668,1057,6671,1039,6789,1039,6791,1037,6701,804,6700,803xe" filled="true" fillcolor="#13b6ea" stroked="false">
                <v:path arrowok="t"/>
                <v:fill type="solid"/>
              </v:shape>
              <v:shape style="position:absolute;left:6532;top:803;width:259;height:455" coordorigin="6532,803" coordsize="259,455" path="m6726,1131l6724,1132,6701,1141,6726,1141,6728,1133,6726,1131xe" filled="true" fillcolor="#13b6ea" stroked="false">
                <v:path arrowok="t"/>
                <v:fill type="solid"/>
              </v:shape>
            </v:group>
            <v:group style="position:absolute;left:6403;top:2604;width:513;height:381" coordorigin="6403,2604" coordsize="513,381">
              <v:shape style="position:absolute;left:6403;top:2604;width:513;height:381" coordorigin="6403,2604" coordsize="513,381" path="m6904,2890l6740,2890,6748,2898,6760,2916,6751,2928,6752,2947,6760,2969,6773,2981,6790,2984,6807,2977,6820,2963,6830,2945,6840,2927,6852,2904,6861,2892,6867,2891,6910,2891,6904,2890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612,2890l6484,2890,6492,2899,6502,2917,6495,2929,6497,2948,6506,2971,6519,2981,6536,2983,6553,2975,6563,2964,6572,2949,6583,2929,6596,2905,6604,2892,6612,2890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739,2890l6612,2890,6620,2899,6630,2917,6623,2929,6625,2948,6634,2971,6647,2981,6664,2983,6681,2975,6691,2964,6700,2949,6711,2929,6724,2905,6733,2892,6739,2890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910,2891l6867,2891,6874,2901,6882,2921,6878,2936,6883,2954,6895,2967,6903,2954,6911,2933,6916,2910,6915,2892,6913,2891,6910,2891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639,2604l6566,2619,6513,2649,6461,2700,6425,2766,6408,2836,6403,2901,6404,2911,6406,2926,6412,2937,6421,2949,6434,2962,6438,2957,6448,2940,6467,2905,6476,2892,6484,2890,6612,2890,6739,2890,6740,2890,6904,2890,6882,2887,6857,2878,6836,2866,6826,2858,6660,2858,6590,2826,6557,2761,6557,2747,6586,2691,6603,2687,6706,2687,6710,2675,6678,2616,6656,2606,6639,2604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803,2725l6729,2752,6681,2821,6670,2846,6660,2858,6826,2858,6820,2852,6807,2837,6798,2821,6793,2806,6791,2791,6792,2778,6796,2768,6802,2761,6810,2759,6861,2759,6859,2751,6847,2738,6829,2729,6803,2725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861,2759l6810,2759,6820,2761,6816,2775,6824,2788,6842,2793,6858,2786,6864,2771,6861,2759xe" filled="true" fillcolor="#13b6ea" stroked="false">
                <v:path arrowok="t"/>
                <v:fill type="solid"/>
              </v:shape>
              <v:shape style="position:absolute;left:6403;top:2604;width:513;height:381" coordorigin="6403,2604" coordsize="513,381" path="m6706,2687l6603,2687,6622,2691,6631,2708,6652,2716,6671,2715,6690,2708,6705,2692,6706,2687xe" filled="true" fillcolor="#13b6ea" stroked="false">
                <v:path arrowok="t"/>
                <v:fill type="solid"/>
              </v:shape>
            </v:group>
            <v:group style="position:absolute;left:1510;top:789;width:302;height:454" coordorigin="1510,789" coordsize="302,454">
              <v:shape style="position:absolute;left:1510;top:789;width:302;height:454" coordorigin="1510,789" coordsize="302,454" path="m1768,1097l1698,1125,1667,1179,1665,1198,1666,1217,1670,1236,1689,1241,1708,1243,1727,1240,1792,1197,1811,1142,1811,1123,1806,1104,1788,1099,1768,1097xe" filled="true" fillcolor="#13b6ea" stroked="false">
                <v:path arrowok="t"/>
                <v:fill type="solid"/>
              </v:shape>
              <v:shape style="position:absolute;left:1510;top:789;width:302;height:454" coordorigin="1510,789" coordsize="302,454" path="m1555,789l1536,790,1517,794,1512,813,1510,833,1512,852,1555,917,1610,936,1629,935,1647,931,1650,930,1655,911,1656,892,1654,873,1610,808,1555,789xe" filled="true" fillcolor="#13b6ea" stroked="false">
                <v:path arrowok="t"/>
                <v:fill type="solid"/>
              </v:shape>
              <v:shape style="position:absolute;left:1510;top:789;width:302;height:454" coordorigin="1510,789" coordsize="302,454" path="m1555,943l1536,944,1517,948,1512,967,1510,986,1512,1005,1555,1070,1610,1089,1629,1089,1647,1085,1650,1084,1655,1065,1656,1046,1654,1026,1610,961,1555,943xe" filled="true" fillcolor="#13b6ea" stroked="false">
                <v:path arrowok="t"/>
                <v:fill type="solid"/>
              </v:shape>
              <v:shape style="position:absolute;left:1510;top:789;width:302;height:454" coordorigin="1510,789" coordsize="302,454" path="m1555,1096l1536,1097,1517,1101,1512,1120,1510,1139,1512,1158,1555,1223,1610,1243,1629,1242,1647,1238,1650,1237,1655,1218,1656,1199,1654,1180,1610,1115,1555,1096xe" filled="true" fillcolor="#13b6ea" stroked="false">
                <v:path arrowok="t"/>
                <v:fill type="solid"/>
              </v:shape>
              <v:shape style="position:absolute;left:1510;top:789;width:302;height:454" coordorigin="1510,789" coordsize="302,454" path="m1768,790l1697,819,1665,890,1666,909,1670,928,1689,933,1708,935,1727,933,1780,905,1811,834,1810,815,1806,796,1787,791,1768,790xe" filled="true" fillcolor="#13b6ea" stroked="false">
                <v:path arrowok="t"/>
                <v:fill type="solid"/>
              </v:shape>
              <v:shape style="position:absolute;left:1510;top:789;width:302;height:454" coordorigin="1510,789" coordsize="302,454" path="m1768,943l1697,973,1665,1044,1666,1063,1670,1081,1689,1087,1708,1089,1727,1087,1780,1058,1811,988,1810,968,1806,949,1787,944,1768,943xe" filled="true" fillcolor="#13b6ea" stroked="false">
                <v:path arrowok="t"/>
                <v:fill type="solid"/>
              </v:shape>
              <v:shape style="position:absolute;left:2154;top:780;width:3403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sz w:val="26"/>
                        </w:rPr>
                        <w:t>Agriculture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Boost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the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productivity,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profitability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agro-ecosystem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for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agri-food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agri-fibre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industries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partner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globally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towards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food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security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in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a resource and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climate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challenged world.</w:t>
                      </w:r>
                      <w:r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15;top:780;width:3442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sz w:val="26"/>
                        </w:rPr>
                        <w:t>Energy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Deliver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solutions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will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enhance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economic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competitiveness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regional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energy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security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while enabling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the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transition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lower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emissions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energy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future.</w:t>
                      </w:r>
                      <w:r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54;top:2770;width:3190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z w:val="26"/>
                        </w:rPr>
                        <w:t>Land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51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50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5"/>
                          <w:sz w:val="26"/>
                        </w:rPr>
                        <w:t>Water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Deliver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solutions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for sustainable</w:t>
                      </w:r>
                      <w:r>
                        <w:rPr>
                          <w:rFonts w:ascii="Corpid C1 Light"/>
                          <w:b w:val="0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development and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stewardship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land,</w:t>
                      </w:r>
                      <w:r>
                        <w:rPr>
                          <w:rFonts w:ascii="Corpid C1 Light"/>
                          <w:b w:val="0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18"/>
                        </w:rPr>
                        <w:t>water,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ecosystems and communities,</w:t>
                      </w:r>
                      <w:r>
                        <w:rPr>
                          <w:rFonts w:ascii="Corpid C1 Light"/>
                          <w:b w:val="0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valued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at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over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$12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billion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per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annum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in</w:t>
                      </w:r>
                      <w:r>
                        <w:rPr>
                          <w:rFonts w:ascii="Corpid C1 Light"/>
                          <w:b w:val="0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triple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bottom line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benefits.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15;top:2657;width:3669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Oceans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 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mosphere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boost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3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prosperity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wellbeing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5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through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solutions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enable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sustainable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economic,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social,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environmental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3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marine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estate,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management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4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atmospheric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environment.</w:t>
                      </w:r>
                      <w:r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00395A"/>
          <w:spacing w:val="-3"/>
        </w:rPr>
        <w:t>CSIRO</w:t>
      </w:r>
      <w:r>
        <w:rPr>
          <w:color w:val="00395A"/>
          <w:spacing w:val="-45"/>
        </w:rPr>
        <w:t> </w:t>
      </w:r>
      <w:r>
        <w:rPr>
          <w:color w:val="00395A"/>
          <w:spacing w:val="-4"/>
        </w:rPr>
        <w:t>invests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in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an</w:t>
      </w:r>
      <w:r>
        <w:rPr>
          <w:color w:val="00395A"/>
          <w:spacing w:val="-44"/>
        </w:rPr>
        <w:t> </w:t>
      </w:r>
      <w:r>
        <w:rPr>
          <w:color w:val="00395A"/>
          <w:spacing w:val="-3"/>
        </w:rPr>
        <w:t>evolving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portfolio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of</w:t>
      </w:r>
      <w:r>
        <w:rPr>
          <w:color w:val="00395A"/>
          <w:spacing w:val="-44"/>
        </w:rPr>
        <w:t> </w:t>
      </w:r>
      <w:r>
        <w:rPr>
          <w:color w:val="00395A"/>
          <w:spacing w:val="-3"/>
        </w:rPr>
        <w:t>businesses</w:t>
      </w:r>
      <w:r>
        <w:rPr>
          <w:color w:val="00395A"/>
          <w:spacing w:val="-44"/>
        </w:rPr>
        <w:t> </w:t>
      </w:r>
      <w:r>
        <w:rPr>
          <w:color w:val="00395A"/>
          <w:spacing w:val="-3"/>
        </w:rPr>
        <w:t>to</w:t>
      </w:r>
      <w:r>
        <w:rPr>
          <w:color w:val="00395A"/>
          <w:spacing w:val="-44"/>
        </w:rPr>
        <w:t> </w:t>
      </w:r>
      <w:r>
        <w:rPr>
          <w:color w:val="00395A"/>
          <w:spacing w:val="-3"/>
        </w:rPr>
        <w:t>deliver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on</w:t>
      </w:r>
      <w:r>
        <w:rPr>
          <w:color w:val="00395A"/>
          <w:spacing w:val="-44"/>
        </w:rPr>
        <w:t> </w:t>
      </w:r>
      <w:r>
        <w:rPr>
          <w:color w:val="00395A"/>
          <w:spacing w:val="-2"/>
        </w:rPr>
        <w:t>our</w:t>
      </w:r>
      <w:r>
        <w:rPr>
          <w:color w:val="00395A"/>
          <w:spacing w:val="-44"/>
        </w:rPr>
        <w:t> </w:t>
      </w:r>
      <w:r>
        <w:rPr>
          <w:color w:val="00395A"/>
          <w:spacing w:val="-3"/>
        </w:rPr>
        <w:t>mission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Corpid C1 Bold" w:hAnsi="Corpid C1 Bold" w:cs="Corpid C1 Bold" w:eastAsia="Corpid C1 Bold"/>
          <w:b/>
          <w:bCs/>
          <w:sz w:val="21"/>
          <w:szCs w:val="21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1"/>
          <w:szCs w:val="21"/>
        </w:rPr>
        <w:sectPr>
          <w:pgSz w:w="11910" w:h="16840"/>
          <w:pgMar w:header="0" w:footer="427" w:top="0" w:bottom="620" w:left="0" w:right="0"/>
        </w:sectPr>
      </w:pPr>
    </w:p>
    <w:p>
      <w:pPr>
        <w:spacing w:before="203"/>
        <w:ind w:left="2154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2"/>
          <w:w w:val="95"/>
          <w:sz w:val="26"/>
        </w:rPr>
        <w:t>Da</w:t>
      </w:r>
      <w:r>
        <w:rPr>
          <w:rFonts w:ascii="Corpid C1 Bold"/>
          <w:b/>
          <w:color w:val="00395A"/>
          <w:spacing w:val="-3"/>
          <w:w w:val="95"/>
          <w:sz w:val="26"/>
        </w:rPr>
        <w:t>t</w:t>
      </w:r>
      <w:r>
        <w:rPr>
          <w:rFonts w:ascii="Corpid C1 Bold"/>
          <w:b/>
          <w:color w:val="00395A"/>
          <w:spacing w:val="-2"/>
          <w:w w:val="95"/>
          <w:sz w:val="26"/>
        </w:rPr>
        <w:t>a</w:t>
      </w:r>
      <w:r>
        <w:rPr>
          <w:rFonts w:ascii="Corpid C1 Bold"/>
          <w:b/>
          <w:color w:val="00395A"/>
          <w:spacing w:val="-10"/>
          <w:w w:val="95"/>
          <w:sz w:val="26"/>
        </w:rPr>
        <w:t> </w:t>
      </w:r>
      <w:r>
        <w:rPr>
          <w:rFonts w:ascii="Corpid C1 Bold"/>
          <w:b/>
          <w:color w:val="00395A"/>
          <w:spacing w:val="-2"/>
          <w:w w:val="95"/>
          <w:sz w:val="26"/>
        </w:rPr>
        <w:t>Austra</w:t>
      </w:r>
      <w:r>
        <w:rPr>
          <w:rFonts w:ascii="Corpid C1 Bold"/>
          <w:b/>
          <w:color w:val="00395A"/>
          <w:spacing w:val="-3"/>
          <w:w w:val="95"/>
          <w:sz w:val="26"/>
        </w:rPr>
        <w:t>li</w:t>
      </w:r>
      <w:r>
        <w:rPr>
          <w:rFonts w:ascii="Corpid C1 Bold"/>
          <w:b/>
          <w:color w:val="00395A"/>
          <w:spacing w:val="-2"/>
          <w:w w:val="95"/>
          <w:sz w:val="26"/>
        </w:rPr>
        <w:t>a</w:t>
      </w:r>
      <w:r>
        <w:rPr>
          <w:rFonts w:ascii="Corpid C1 Bold"/>
          <w:sz w:val="2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5"/>
        <w:rPr>
          <w:rFonts w:ascii="Corpid C1 Bold" w:hAnsi="Corpid C1 Bold" w:cs="Corpid C1 Bold" w:eastAsia="Corpid C1 Bold"/>
          <w:b/>
          <w:bCs/>
          <w:sz w:val="23"/>
          <w:szCs w:val="23"/>
        </w:rPr>
      </w:pPr>
    </w:p>
    <w:p>
      <w:pPr>
        <w:spacing w:line="280" w:lineRule="exact" w:before="0"/>
        <w:ind w:left="2154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1"/>
          <w:w w:val="95"/>
          <w:sz w:val="26"/>
        </w:rPr>
        <w:t>Nat</w:t>
      </w:r>
      <w:r>
        <w:rPr>
          <w:rFonts w:ascii="Corpid C1 Bold"/>
          <w:b/>
          <w:color w:val="00395A"/>
          <w:spacing w:val="-2"/>
          <w:w w:val="95"/>
          <w:sz w:val="26"/>
        </w:rPr>
        <w:t>i</w:t>
      </w:r>
      <w:r>
        <w:rPr>
          <w:rFonts w:ascii="Corpid C1 Bold"/>
          <w:b/>
          <w:color w:val="00395A"/>
          <w:spacing w:val="-1"/>
          <w:w w:val="95"/>
          <w:sz w:val="26"/>
        </w:rPr>
        <w:t>ona</w:t>
      </w:r>
      <w:r>
        <w:rPr>
          <w:rFonts w:ascii="Corpid C1 Bold"/>
          <w:b/>
          <w:color w:val="00395A"/>
          <w:spacing w:val="-2"/>
          <w:w w:val="95"/>
          <w:sz w:val="26"/>
        </w:rPr>
        <w:t>l</w:t>
      </w:r>
      <w:r>
        <w:rPr>
          <w:rFonts w:ascii="Corpid C1 Bold"/>
          <w:b/>
          <w:color w:val="00395A"/>
          <w:spacing w:val="-23"/>
          <w:w w:val="95"/>
          <w:sz w:val="26"/>
        </w:rPr>
        <w:t> </w:t>
      </w:r>
      <w:r>
        <w:rPr>
          <w:rFonts w:ascii="Corpid C1 Bold"/>
          <w:b/>
          <w:color w:val="00395A"/>
          <w:spacing w:val="-2"/>
          <w:w w:val="95"/>
          <w:sz w:val="26"/>
        </w:rPr>
        <w:t>Fac</w:t>
      </w:r>
      <w:r>
        <w:rPr>
          <w:rFonts w:ascii="Corpid C1 Bold"/>
          <w:b/>
          <w:color w:val="00395A"/>
          <w:spacing w:val="-3"/>
          <w:w w:val="95"/>
          <w:sz w:val="26"/>
        </w:rPr>
        <w:t>iliti</w:t>
      </w:r>
      <w:r>
        <w:rPr>
          <w:rFonts w:ascii="Corpid C1 Bold"/>
          <w:b/>
          <w:color w:val="00395A"/>
          <w:spacing w:val="-2"/>
          <w:w w:val="95"/>
          <w:sz w:val="26"/>
        </w:rPr>
        <w:t>es</w:t>
      </w:r>
      <w:r>
        <w:rPr>
          <w:rFonts w:ascii="Corpid C1 Bold"/>
          <w:b/>
          <w:color w:val="00395A"/>
          <w:spacing w:val="27"/>
          <w:w w:val="94"/>
          <w:sz w:val="26"/>
        </w:rPr>
        <w:t> </w:t>
      </w:r>
      <w:r>
        <w:rPr>
          <w:rFonts w:ascii="Corpid C1 Bold"/>
          <w:b/>
          <w:color w:val="00395A"/>
          <w:spacing w:val="-1"/>
          <w:w w:val="95"/>
          <w:sz w:val="26"/>
        </w:rPr>
        <w:t>and</w:t>
      </w:r>
      <w:r>
        <w:rPr>
          <w:rFonts w:ascii="Corpid C1 Bold"/>
          <w:b/>
          <w:color w:val="00395A"/>
          <w:spacing w:val="-16"/>
          <w:w w:val="95"/>
          <w:sz w:val="26"/>
        </w:rPr>
        <w:t> </w:t>
      </w:r>
      <w:r>
        <w:rPr>
          <w:rFonts w:ascii="Corpid C1 Bold"/>
          <w:b/>
          <w:color w:val="00395A"/>
          <w:spacing w:val="-1"/>
          <w:w w:val="95"/>
          <w:sz w:val="26"/>
        </w:rPr>
        <w:t>Col</w:t>
      </w:r>
      <w:r>
        <w:rPr>
          <w:rFonts w:ascii="Corpid C1 Bold"/>
          <w:b/>
          <w:color w:val="00395A"/>
          <w:spacing w:val="-2"/>
          <w:w w:val="95"/>
          <w:sz w:val="26"/>
        </w:rPr>
        <w:t>l</w:t>
      </w:r>
      <w:r>
        <w:rPr>
          <w:rFonts w:ascii="Corpid C1 Bold"/>
          <w:b/>
          <w:color w:val="00395A"/>
          <w:spacing w:val="-1"/>
          <w:w w:val="95"/>
          <w:sz w:val="26"/>
        </w:rPr>
        <w:t>ect</w:t>
      </w:r>
      <w:r>
        <w:rPr>
          <w:rFonts w:ascii="Corpid C1 Bold"/>
          <w:b/>
          <w:color w:val="00395A"/>
          <w:spacing w:val="-2"/>
          <w:w w:val="95"/>
          <w:sz w:val="26"/>
        </w:rPr>
        <w:t>i</w:t>
      </w:r>
      <w:r>
        <w:rPr>
          <w:rFonts w:ascii="Corpid C1 Bold"/>
          <w:b/>
          <w:color w:val="00395A"/>
          <w:spacing w:val="-1"/>
          <w:w w:val="95"/>
          <w:sz w:val="26"/>
        </w:rPr>
        <w:t>ons</w:t>
      </w:r>
      <w:r>
        <w:rPr>
          <w:rFonts w:ascii="Corpid C1 Bold"/>
          <w:sz w:val="2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7"/>
        <w:rPr>
          <w:rFonts w:ascii="Corpid C1 Bold" w:hAnsi="Corpid C1 Bold" w:cs="Corpid C1 Bold" w:eastAsia="Corpid C1 Bold"/>
          <w:b/>
          <w:bCs/>
          <w:sz w:val="28"/>
          <w:szCs w:val="28"/>
        </w:rPr>
      </w:pPr>
    </w:p>
    <w:p>
      <w:pPr>
        <w:spacing w:before="0"/>
        <w:ind w:left="2154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3"/>
          <w:sz w:val="26"/>
        </w:rPr>
        <w:t>Global</w:t>
      </w:r>
      <w:r>
        <w:rPr>
          <w:rFonts w:ascii="Corpid C1 Bold"/>
          <w:sz w:val="2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6"/>
          <w:szCs w:val="26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7"/>
          <w:szCs w:val="27"/>
        </w:rPr>
      </w:pPr>
    </w:p>
    <w:p>
      <w:pPr>
        <w:spacing w:before="0"/>
        <w:ind w:left="2154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>
          <w:rFonts w:ascii="Corpid C1 Bold"/>
          <w:b/>
          <w:color w:val="00395A"/>
          <w:spacing w:val="-2"/>
          <w:w w:val="95"/>
          <w:sz w:val="26"/>
        </w:rPr>
        <w:t>C</w:t>
      </w:r>
      <w:r>
        <w:rPr>
          <w:rFonts w:ascii="Corpid C1 Bold"/>
          <w:b/>
          <w:color w:val="00395A"/>
          <w:spacing w:val="-3"/>
          <w:w w:val="95"/>
          <w:sz w:val="26"/>
        </w:rPr>
        <w:t>SI</w:t>
      </w:r>
      <w:r>
        <w:rPr>
          <w:rFonts w:ascii="Corpid C1 Bold"/>
          <w:b/>
          <w:color w:val="00395A"/>
          <w:spacing w:val="-2"/>
          <w:w w:val="95"/>
          <w:sz w:val="26"/>
        </w:rPr>
        <w:t>RO</w:t>
      </w:r>
      <w:r>
        <w:rPr>
          <w:rFonts w:ascii="Corpid C1 Bold"/>
          <w:b/>
          <w:color w:val="00395A"/>
          <w:spacing w:val="-13"/>
          <w:w w:val="95"/>
          <w:sz w:val="26"/>
        </w:rPr>
        <w:t> </w:t>
      </w:r>
      <w:r>
        <w:rPr>
          <w:rFonts w:ascii="Corpid C1 Bold"/>
          <w:b/>
          <w:color w:val="00395A"/>
          <w:w w:val="95"/>
          <w:sz w:val="26"/>
        </w:rPr>
        <w:t>Services</w:t>
      </w:r>
      <w:r>
        <w:rPr>
          <w:rFonts w:ascii="Corpid C1 Bold"/>
          <w:sz w:val="26"/>
        </w:rPr>
      </w:r>
    </w:p>
    <w:p>
      <w:pPr>
        <w:pStyle w:val="BodyText"/>
        <w:spacing w:line="266" w:lineRule="auto" w:before="70"/>
        <w:ind w:left="758" w:right="409"/>
        <w:jc w:val="left"/>
      </w:pPr>
      <w:r>
        <w:rPr/>
        <w:br w:type="column"/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digital</w:t>
      </w:r>
      <w:r>
        <w:rPr>
          <w:b w:val="0"/>
          <w:spacing w:val="-2"/>
        </w:rPr>
        <w:t> </w:t>
      </w:r>
      <w:r>
        <w:rPr>
          <w:b w:val="0"/>
        </w:rPr>
        <w:t>innovation</w:t>
      </w:r>
      <w:r>
        <w:rPr>
          <w:b w:val="0"/>
          <w:spacing w:val="-2"/>
        </w:rPr>
        <w:t> </w:t>
      </w:r>
      <w:r>
        <w:rPr>
          <w:b w:val="0"/>
          <w:spacing w:val="-1"/>
        </w:rPr>
        <w:t>powerhouse</w:t>
      </w:r>
      <w:r>
        <w:rPr>
          <w:b w:val="0"/>
          <w:spacing w:val="-2"/>
        </w:rPr>
        <w:t> </w:t>
      </w:r>
      <w:r>
        <w:rPr>
          <w:b w:val="0"/>
          <w:spacing w:val="-1"/>
        </w:rPr>
        <w:t>focused</w:t>
      </w:r>
      <w:r>
        <w:rPr>
          <w:b w:val="0"/>
          <w:spacing w:val="-2"/>
        </w:rPr>
        <w:t> </w:t>
      </w:r>
      <w:r>
        <w:rPr>
          <w:b w:val="0"/>
        </w:rPr>
        <w:t>on</w:t>
      </w:r>
      <w:r>
        <w:rPr>
          <w:b w:val="0"/>
          <w:spacing w:val="-2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identification,</w:t>
      </w:r>
      <w:r>
        <w:rPr>
          <w:b w:val="0"/>
          <w:spacing w:val="-2"/>
        </w:rPr>
        <w:t> </w:t>
      </w:r>
      <w:r>
        <w:rPr>
          <w:b w:val="0"/>
          <w:spacing w:val="-1"/>
        </w:rPr>
        <w:t>enablement</w:t>
      </w:r>
      <w:r>
        <w:rPr>
          <w:b w:val="0"/>
          <w:spacing w:val="57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2"/>
        </w:rPr>
        <w:t> </w:t>
      </w:r>
      <w:r>
        <w:rPr>
          <w:b w:val="0"/>
          <w:spacing w:val="-1"/>
        </w:rPr>
        <w:t>commercialisation</w:t>
      </w:r>
      <w:r>
        <w:rPr>
          <w:b w:val="0"/>
          <w:spacing w:val="-2"/>
        </w:rPr>
        <w:t> </w:t>
      </w:r>
      <w:r>
        <w:rPr>
          <w:b w:val="0"/>
          <w:spacing w:val="-1"/>
        </w:rPr>
        <w:t>of</w:t>
      </w:r>
      <w:r>
        <w:rPr>
          <w:b w:val="0"/>
          <w:spacing w:val="-2"/>
        </w:rPr>
        <w:t> </w:t>
      </w:r>
      <w:r>
        <w:rPr>
          <w:b w:val="0"/>
          <w:spacing w:val="-1"/>
        </w:rPr>
        <w:t>valuable</w:t>
      </w:r>
      <w:r>
        <w:rPr>
          <w:b w:val="0"/>
          <w:spacing w:val="-2"/>
        </w:rPr>
        <w:t> </w:t>
      </w:r>
      <w:r>
        <w:rPr>
          <w:b w:val="0"/>
        </w:rPr>
        <w:t>datasets</w:t>
      </w:r>
      <w:r>
        <w:rPr>
          <w:b w:val="0"/>
          <w:spacing w:val="-2"/>
        </w:rPr>
        <w:t> </w:t>
      </w:r>
      <w:r>
        <w:rPr>
          <w:b w:val="0"/>
          <w:spacing w:val="-1"/>
        </w:rPr>
        <w:t>for</w:t>
      </w:r>
      <w:r>
        <w:rPr>
          <w:b w:val="0"/>
          <w:spacing w:val="-2"/>
        </w:rPr>
        <w:t> </w:t>
      </w:r>
      <w:r>
        <w:rPr>
          <w:b w:val="0"/>
          <w:spacing w:val="-1"/>
        </w:rPr>
        <w:t>Australia</w:t>
      </w:r>
      <w:r>
        <w:rPr>
          <w:b w:val="0"/>
          <w:spacing w:val="-2"/>
        </w:rPr>
        <w:t> </w:t>
      </w:r>
      <w:r>
        <w:rPr>
          <w:b w:val="0"/>
          <w:spacing w:val="-1"/>
        </w:rPr>
        <w:t>enabling</w:t>
      </w:r>
      <w:r>
        <w:rPr>
          <w:b w:val="0"/>
          <w:spacing w:val="-2"/>
        </w:rPr>
        <w:t> </w:t>
      </w:r>
      <w:r>
        <w:rPr>
          <w:b w:val="0"/>
          <w:spacing w:val="-1"/>
        </w:rPr>
        <w:t>industry,</w:t>
      </w:r>
      <w:r>
        <w:rPr>
          <w:b w:val="0"/>
          <w:spacing w:val="59"/>
        </w:rPr>
        <w:t> </w:t>
      </w:r>
      <w:r>
        <w:rPr>
          <w:b w:val="0"/>
        </w:rPr>
        <w:t>government and </w:t>
      </w:r>
      <w:r>
        <w:rPr>
          <w:b w:val="0"/>
          <w:spacing w:val="-1"/>
        </w:rPr>
        <w:t>research</w:t>
      </w:r>
      <w:r>
        <w:rPr>
          <w:b w:val="0"/>
        </w:rPr>
        <w:t> transformation </w:t>
      </w:r>
      <w:r>
        <w:rPr>
          <w:b w:val="0"/>
          <w:spacing w:val="-1"/>
        </w:rPr>
        <w:t>across</w:t>
      </w:r>
      <w:r>
        <w:rPr>
          <w:b w:val="0"/>
        </w:rPr>
        <w:t> domains and </w:t>
      </w:r>
      <w:r>
        <w:rPr>
          <w:b w:val="0"/>
          <w:spacing w:val="1"/>
        </w:rPr>
        <w:t>sectors.</w:t>
      </w:r>
      <w:r>
        <w:rPr/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5"/>
          <w:szCs w:val="25"/>
        </w:rPr>
      </w:pPr>
    </w:p>
    <w:p>
      <w:pPr>
        <w:pStyle w:val="BodyText"/>
        <w:spacing w:line="266" w:lineRule="auto"/>
        <w:ind w:left="758" w:right="924"/>
        <w:jc w:val="left"/>
      </w:pPr>
      <w:r>
        <w:rPr/>
        <w:pict>
          <v:group style="position:absolute;margin-left:48.8563pt;margin-top:-58.578396pt;width:547.2pt;height:147.450pt;mso-position-horizontal-relative:page;mso-position-vertical-relative:paragraph;z-index:-54736" coordorigin="977,-1172" coordsize="10944,2949">
            <v:group style="position:absolute;left:1134;top:-1172;width:10772;height:2949" coordorigin="1134,-1172" coordsize="10772,2949">
              <v:shape style="position:absolute;left:1134;top:-1172;width:10772;height:2949" coordorigin="1134,-1172" coordsize="10772,2949" path="m1134,1776l11906,1776,11906,-1172,1134,-1172,1134,1776xe" filled="true" fillcolor="#e1f3f3" stroked="false">
                <v:path arrowok="t"/>
                <v:fill type="solid"/>
              </v:shape>
            </v:group>
            <v:group style="position:absolute;left:992;top:-165;width:10914;height:2" coordorigin="992,-165" coordsize="10914,2">
              <v:shape style="position:absolute;left:992;top:-165;width:10914;height:2" coordorigin="992,-165" coordsize="10914,0" path="m992,-165l11906,-165e" filled="false" stroked="true" strokeweight="1.5pt" strokecolor="#ffffff">
                <v:path arrowok="t"/>
              </v:shape>
            </v:group>
            <v:group style="position:absolute;left:1623;top:-764;width:88;height:288" coordorigin="1623,-764" coordsize="88,288">
              <v:shape style="position:absolute;left:1623;top:-764;width:88;height:288" coordorigin="1623,-764" coordsize="88,288" path="m1658,-764l1640,-755,1628,-738,1623,-713,1631,-694,1647,-681,1640,-477,1695,-477,1688,-681,1699,-689,1708,-706,1711,-731,1701,-749,1684,-760,1658,-764xe" filled="true" fillcolor="#72cbd2" stroked="false">
                <v:path arrowok="t"/>
                <v:fill type="solid"/>
              </v:shape>
            </v:group>
            <v:group style="position:absolute;left:1528;top:-889;width:279;height:258" coordorigin="1528,-889" coordsize="279,258">
              <v:shape style="position:absolute;left:1528;top:-889;width:279;height:258" coordorigin="1528,-889" coordsize="279,258" path="m1761,-852l1686,-852,1706,-847,1724,-838,1765,-792,1780,-719,1774,-699,1765,-680,1754,-664,1739,-650,1740,-643,1742,-638,1743,-632,1759,-643,1801,-711,1807,-756,1805,-777,1799,-798,1790,-817,1778,-835,1763,-850,1761,-852xe" filled="true" fillcolor="#72cbd2" stroked="false">
                <v:path arrowok="t"/>
                <v:fill type="solid"/>
              </v:shape>
              <v:shape style="position:absolute;left:1528;top:-889;width:279;height:258" coordorigin="1528,-889" coordsize="279,258" path="m1657,-889l1597,-870,1553,-825,1530,-760,1528,-734,1532,-714,1561,-659,1592,-632,1593,-638,1594,-643,1594,-644,1587,-659,1575,-672,1566,-689,1559,-708,1555,-730,1555,-756,1560,-776,1596,-825,1659,-850,1686,-852,1761,-852,1746,-864,1727,-874,1705,-882,1682,-887,1657,-889xe" filled="true" fillcolor="#72cbd2" stroked="false">
                <v:path arrowok="t"/>
                <v:fill type="solid"/>
              </v:shape>
            </v:group>
            <v:group style="position:absolute;left:1433;top:-987;width:469;height:444" coordorigin="1433,-987" coordsize="469,444">
              <v:shape style="position:absolute;left:1433;top:-987;width:469;height:444" coordorigin="1433,-987" coordsize="469,444" path="m1648,-987l1584,-972,1527,-940,1482,-894,1450,-837,1434,-770,1433,-746,1435,-724,1451,-662,1483,-608,1527,-565,1563,-543,1565,-549,1567,-555,1563,-564,1547,-574,1532,-587,1484,-650,1465,-712,1461,-760,1464,-782,1487,-844,1527,-894,1582,-931,1647,-948,1670,-950,1790,-950,1785,-953,1721,-978,1674,-986,1648,-987xe" filled="true" fillcolor="#72cbd2" stroked="false">
                <v:path arrowok="t"/>
                <v:fill type="solid"/>
              </v:shape>
              <v:shape style="position:absolute;left:1433;top:-987;width:469;height:444" coordorigin="1433,-987" coordsize="469,444" path="m1790,-950l1670,-950,1693,-948,1714,-944,1774,-920,1822,-878,1856,-822,1873,-754,1874,-729,1872,-708,1852,-648,1815,-598,1766,-560,1768,-555,1770,-549,1772,-543,1783,-549,1832,-586,1869,-634,1893,-693,1902,-759,1900,-781,1883,-843,1851,-897,1803,-941,1790,-950xe" filled="true" fillcolor="#72cbd2" stroked="false">
                <v:path arrowok="t"/>
                <v:fill type="solid"/>
              </v:shape>
            </v:group>
            <v:group style="position:absolute;left:1560;top:262;width:179;height:296" coordorigin="1560,262" coordsize="179,296">
              <v:shape style="position:absolute;left:1560;top:262;width:179;height:296" coordorigin="1560,262" coordsize="179,296" path="m1679,344l1635,344,1638,346,1642,347,1646,348,1645,549,1646,555,1648,558,1655,558,1658,555,1658,549,1658,348,1660,348,1663,348,1666,347,1667,346,1680,346,1679,344xe" filled="true" fillcolor="#72cbd2" stroked="false">
                <v:path arrowok="t"/>
                <v:fill type="solid"/>
              </v:shape>
              <v:shape style="position:absolute;left:1560;top:262;width:179;height:296" coordorigin="1560,262" coordsize="179,296" path="m1680,346l1667,346,1727,555,1729,557,1734,556,1737,555,1739,552,1680,346xe" filled="true" fillcolor="#72cbd2" stroked="false">
                <v:path arrowok="t"/>
                <v:fill type="solid"/>
              </v:shape>
              <v:shape style="position:absolute;left:1560;top:262;width:179;height:296" coordorigin="1560,262" coordsize="179,296" path="m1650,262l1609,305,1614,325,1619,332,1624,337,1624,338,1560,550,1562,554,1565,555,1567,555,1570,555,1572,553,1635,344,1679,344,1678,342,1678,341,1691,327,1697,308,1688,283,1674,268,1657,262,1650,262xe" filled="true" fillcolor="#72cbd2" stroked="false">
                <v:path arrowok="t"/>
                <v:fill type="solid"/>
              </v:shape>
            </v:group>
            <v:group style="position:absolute;left:1773;top:78;width:144;height:152" coordorigin="1773,78" coordsize="144,152">
              <v:shape style="position:absolute;left:1773;top:78;width:144;height:152" coordorigin="1773,78" coordsize="144,152" path="m1858,78l1775,124,1774,125,1773,127,1774,127,1829,229,1830,230,1831,230,1833,230,1916,185,1917,183,1860,79,1858,78xe" filled="true" fillcolor="#72cbd2" stroked="false">
                <v:path arrowok="t"/>
                <v:fill type="solid"/>
              </v:shape>
            </v:group>
            <v:group style="position:absolute;left:1856;top:47;width:101;height:145" coordorigin="1856,47" coordsize="101,145">
              <v:shape style="position:absolute;left:1856;top:47;width:101;height:145" coordorigin="1856,47" coordsize="101,145" path="m1885,47l1884,47,1856,62,1856,64,1925,191,1926,192,1929,192,1929,192,1955,178,1956,177,1956,175,1956,174,1887,48,1887,48,1885,47xe" filled="true" fillcolor="#72cbd2" stroked="false">
                <v:path arrowok="t"/>
                <v:fill type="solid"/>
              </v:shape>
            </v:group>
            <v:group style="position:absolute;left:1379;top:147;width:440;height:277" coordorigin="1379,147" coordsize="440,277">
              <v:shape style="position:absolute;left:1379;top:147;width:440;height:277" coordorigin="1379,147" coordsize="440,277" path="m1506,366l1398,366,1401,371,1391,377,1390,378,1390,379,1390,380,1414,424,1415,424,1417,424,1463,399,1463,398,1464,397,1464,396,1461,391,1506,366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404,323l1404,323,1382,335,1382,337,1385,343,1380,346,1379,347,1379,348,1379,349,1390,368,1390,369,1391,369,1393,369,1398,366,1506,366,1521,358,1425,358,1422,353,1428,350,1428,348,1418,330,1410,330,1407,324,1406,324,1404,323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438,351l1425,358,1521,358,1522,358,1443,358,1440,352,1438,351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779,147l1556,269,1555,271,1555,273,1565,291,1443,358,1522,358,1583,324,1605,324,1600,310,1601,291,1607,275,1618,263,1637,254,1655,252,1761,252,1817,221,1818,221,1818,220,1818,220,1818,219,1819,217,1781,148,1779,147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605,324l1583,324,1593,341,1594,342,1596,342,1607,336,1608,335,1609,333,1608,331,1608,331,1605,324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415,327l1414,327,1410,330,1418,330,1417,328,1417,327,1415,327xe" filled="true" fillcolor="#72cbd2" stroked="false">
                <v:path arrowok="t"/>
                <v:fill type="solid"/>
              </v:shape>
              <v:shape style="position:absolute;left:1379;top:147;width:440;height:277" coordorigin="1379,147" coordsize="440,277" path="m1761,252l1655,252,1672,255,1688,266,1700,281,1700,281,1701,282,1702,283,1704,283,1761,252xe" filled="true" fillcolor="#72cbd2" stroked="false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6"/>
        </w:rPr>
        <w:t>To</w:t>
      </w:r>
      <w:r>
        <w:rPr>
          <w:b w:val="0"/>
          <w:bCs w:val="0"/>
        </w:rPr>
        <w:t> manage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state-of-the-art</w:t>
      </w:r>
      <w:r>
        <w:rPr>
          <w:b w:val="0"/>
          <w:bCs w:val="0"/>
        </w:rPr>
        <w:t> infrastructure and biological</w:t>
      </w:r>
      <w:r>
        <w:rPr>
          <w:b w:val="0"/>
          <w:bCs w:val="0"/>
          <w:spacing w:val="58"/>
        </w:rPr>
        <w:t> </w:t>
      </w:r>
      <w:r>
        <w:rPr>
          <w:b w:val="0"/>
          <w:bCs w:val="0"/>
          <w:spacing w:val="1"/>
        </w:rPr>
        <w:t>collections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enable the </w:t>
      </w:r>
      <w:r>
        <w:rPr>
          <w:b w:val="0"/>
          <w:bCs w:val="0"/>
          <w:spacing w:val="1"/>
        </w:rPr>
        <w:t>delivery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of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benefits</w:t>
      </w:r>
      <w:r>
        <w:rPr>
          <w:b w:val="0"/>
          <w:bCs w:val="0"/>
        </w:rPr>
        <w:t> and </w:t>
      </w:r>
      <w:r>
        <w:rPr>
          <w:b w:val="0"/>
          <w:bCs w:val="0"/>
          <w:spacing w:val="1"/>
        </w:rPr>
        <w:t>impacts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the</w:t>
      </w:r>
      <w:r>
        <w:rPr>
          <w:b w:val="0"/>
          <w:bCs w:val="0"/>
          <w:spacing w:val="38"/>
        </w:rPr>
        <w:t> </w:t>
      </w:r>
      <w:r>
        <w:rPr>
          <w:b w:val="0"/>
          <w:bCs w:val="0"/>
        </w:rPr>
        <w:t>Australian people, environment, </w:t>
      </w:r>
      <w:r>
        <w:rPr>
          <w:b w:val="0"/>
          <w:bCs w:val="0"/>
          <w:spacing w:val="-1"/>
        </w:rPr>
        <w:t>research</w:t>
      </w:r>
      <w:r>
        <w:rPr>
          <w:b w:val="0"/>
          <w:bCs w:val="0"/>
        </w:rPr>
        <w:t> and industry.</w:t>
      </w:r>
      <w:r>
        <w:rPr/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pStyle w:val="BodyText"/>
        <w:spacing w:line="266" w:lineRule="auto"/>
        <w:ind w:left="758" w:right="924"/>
        <w:jc w:val="left"/>
      </w:pPr>
      <w:r>
        <w:rPr/>
        <w:pict>
          <v:group style="position:absolute;margin-left:51.690899pt;margin-top:-5.710505pt;width:544.35pt;height:96.4pt;mso-position-horizontal-relative:page;mso-position-vertical-relative:paragraph;z-index:-54880" coordorigin="1034,-114" coordsize="10887,1928">
            <v:group style="position:absolute;left:1134;top:-114;width:10772;height:1928" coordorigin="1134,-114" coordsize="10772,1928">
              <v:shape style="position:absolute;left:1134;top:-114;width:10772;height:1928" coordorigin="1134,-114" coordsize="10772,1928" path="m1134,1813l11905,1813,11905,-114,1134,-114,1134,1813xe" filled="true" fillcolor="#e2efd4" stroked="false">
                <v:path arrowok="t"/>
                <v:fill type="solid"/>
              </v:shape>
            </v:group>
            <v:group style="position:absolute;left:1049;top:850;width:10857;height:2" coordorigin="1049,850" coordsize="10857,2">
              <v:shape style="position:absolute;left:1049;top:850;width:10857;height:2" coordorigin="1049,850" coordsize="10857,0" path="m1049,850l11906,850e" filled="false" stroked="true" strokeweight="1.5pt" strokecolor="#ffffff">
                <v:path arrowok="t"/>
              </v:shape>
            </v:group>
            <v:group style="position:absolute;left:1413;top:79;width:511;height:511" coordorigin="1413,79" coordsize="511,511">
              <v:shape style="position:absolute;left:1413;top:79;width:511;height:511" coordorigin="1413,79" coordsize="511,511" path="m1667,79l1600,88,1539,113,1487,153,1448,204,1422,265,1413,329,1413,336,1413,356,1428,422,1459,480,1503,528,1557,564,1620,584,1666,589,1689,588,1755,573,1813,543,1814,542,1651,542,1641,534,1631,525,1588,525,1570,519,1520,485,1492,452,1841,452,1843,452,1893,452,1897,444,1901,436,1789,436,1482,436,1474,418,1467,400,1461,381,1461,380,1458,360,1532,345,1878,345,1879,345,1922,345,1923,336,1922,329,1803,329,1456,329,1458,308,1461,288,1466,269,1473,250,1479,238,1855,238,1856,238,1903,238,1898,226,1896,222,1788,222,1488,222,1499,205,1543,163,1589,137,1632,137,1638,132,1648,123,1650,123,1651,123,1810,123,1798,114,1737,88,1670,79,1667,79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84,452l1651,452,1651,542,1814,542,1815,541,1684,541,1684,452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41,452l1750,452,1739,477,1727,497,1714,514,1701,527,1690,537,1684,541,1815,541,1827,532,1740,532,1751,518,1761,503,1771,485,1780,465,1841,452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93,452l1843,452,1830,468,1817,483,1768,520,1740,532,1827,532,1875,482,1887,464,1893,452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51,452l1550,452,1558,474,1567,493,1577,510,1588,525,1631,525,1628,523,1616,508,1603,490,1591,468,1651,452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922,345l1879,345,1876,365,1872,385,1867,404,1859,423,1789,436,1901,436,1906,424,1913,403,1918,381,1921,359,1922,345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51,345l1532,345,1533,367,1535,388,1538,407,1542,426,1482,436,1578,436,1574,419,1570,401,1567,381,1566,380,1565,360,1565,359,1651,345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84,345l1651,345,1651,436,1684,436,1684,345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78,345l1770,345,1769,367,1767,388,1763,408,1759,426,1684,436,1789,436,1802,359,1878,345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903,238l1856,238,1864,256,1871,275,1875,294,1878,315,1803,329,1922,329,1922,313,1919,290,1914,268,1907,246,1903,238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51,238l1542,238,1538,256,1535,275,1533,295,1532,316,1456,329,1564,329,1564,306,1566,285,1569,266,1573,248,1651,238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84,238l1651,238,1651,329,1684,329,1684,238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55,238l1759,238,1763,256,1766,274,1769,294,1770,316,1684,329,1803,329,1798,266,1795,248,1855,238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41,148l1753,148,1770,153,1787,161,1804,173,1820,187,1834,204,1847,222,1896,222,1888,206,1876,188,1863,171,1849,155,1841,148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632,137l1589,137,1579,151,1569,167,1560,186,1552,206,1488,222,1580,222,1590,197,1601,176,1614,158,1626,143,1632,137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10,123l1651,123,1651,222,1684,222,1684,123,1811,123xe" filled="true" fillcolor="#7ac143" stroked="false">
                <v:path arrowok="t"/>
                <v:fill type="solid"/>
              </v:shape>
              <v:shape style="position:absolute;left:1413;top:79;width:511;height:511" coordorigin="1413,79" coordsize="511,511" path="m1811,123l1684,123,1685,123,1696,131,1743,196,1754,221,1684,222,1788,222,1780,200,1772,181,1763,163,1753,148,1841,148,1833,140,1816,126,1811,123xe" filled="true" fillcolor="#7ac143" stroked="false">
                <v:path arrowok="t"/>
                <v:fill type="solid"/>
              </v:shape>
            </v:group>
            <v:group style="position:absolute;left:1520;top:1260;width:69;height:54" coordorigin="1520,1260" coordsize="69,54">
              <v:shape style="position:absolute;left:1520;top:1260;width:69;height:54" coordorigin="1520,1260" coordsize="69,54" path="m1532,1260l1520,1288,1575,1314,1588,1286,1532,1260xe" filled="true" fillcolor="#7ac143" stroked="false">
                <v:path arrowok="t"/>
                <v:fill type="solid"/>
              </v:shape>
            </v:group>
            <v:group style="position:absolute;left:1742;top:1258;width:71;height:55" coordorigin="1742,1258" coordsize="71,55">
              <v:shape style="position:absolute;left:1742;top:1258;width:71;height:55" coordorigin="1742,1258" coordsize="71,55" path="m1799,1258l1742,1284,1755,1312,1812,1285,1799,1258xe" filled="true" fillcolor="#7ac143" stroked="false">
                <v:path arrowok="t"/>
                <v:fill type="solid"/>
              </v:shape>
            </v:group>
            <v:group style="position:absolute;left:1552;top:1378;width:70;height:76" coordorigin="1552,1378" coordsize="70,76">
              <v:shape style="position:absolute;left:1552;top:1378;width:70;height:76" coordorigin="1552,1378" coordsize="70,76" path="m1598,1378l1552,1435,1575,1454,1622,1398,1598,1378xe" filled="true" fillcolor="#7ac143" stroked="false">
                <v:path arrowok="t"/>
                <v:fill type="solid"/>
              </v:shape>
            </v:group>
            <v:group style="position:absolute;left:1710;top:1382;width:69;height:74" coordorigin="1710,1382" coordsize="69,74">
              <v:shape style="position:absolute;left:1710;top:1382;width:69;height:74" coordorigin="1710,1382" coordsize="69,74" path="m1734,1382l1710,1401,1755,1456,1778,1437,1734,1382xe" filled="true" fillcolor="#7ac143" stroked="false">
                <v:path arrowok="t"/>
                <v:fill type="solid"/>
              </v:shape>
            </v:group>
            <v:group style="position:absolute;left:1653;top:1168;width:31;height:70" coordorigin="1653,1168" coordsize="31,70">
              <v:shape style="position:absolute;left:1653;top:1168;width:31;height:70" coordorigin="1653,1168" coordsize="31,70" path="m1653,1203l1683,1203e" filled="false" stroked="true" strokeweight="3.595pt" strokecolor="#7ac143">
                <v:path arrowok="t"/>
              </v:shape>
            </v:group>
            <v:group style="position:absolute;left:1563;top:1221;width:209;height:209" coordorigin="1563,1221" coordsize="209,209">
              <v:shape style="position:absolute;left:1563;top:1221;width:209;height:209" coordorigin="1563,1221" coordsize="209,209" path="m1651,1221l1595,1250,1565,1309,1563,1334,1568,1356,1605,1408,1667,1429,1678,1429,1700,1424,1720,1415,1737,1402,1741,1398,1657,1398,1637,1392,1619,1380,1605,1363,1597,1343,1593,1318,1599,1297,1610,1278,1625,1263,1645,1253,1667,1250,1739,1250,1722,1238,1701,1228,1677,1223,1651,1221xe" filled="true" fillcolor="#7ac143" stroked="false">
                <v:path arrowok="t"/>
                <v:fill type="solid"/>
              </v:shape>
              <v:shape style="position:absolute;left:1563;top:1221;width:209;height:209" coordorigin="1563,1221" coordsize="209,209" path="m1739,1250l1667,1250,1684,1252,1703,1259,1719,1272,1731,1290,1738,1312,1740,1338,1734,1358,1721,1374,1704,1387,1683,1395,1657,1398,1741,1398,1752,1386,1763,1367,1770,1346,1772,1323,1770,1302,1763,1283,1753,1265,1739,1250xe" filled="true" fillcolor="#7ac143" stroked="false">
                <v:path arrowok="t"/>
                <v:fill type="solid"/>
              </v:shape>
            </v:group>
            <v:group style="position:absolute;left:1601;top:1045;width:137;height:139" coordorigin="1601,1045" coordsize="137,139">
              <v:shape style="position:absolute;left:1601;top:1045;width:137;height:139" coordorigin="1601,1045" coordsize="137,139" path="m1650,1045l1602,1107,1601,1135,1611,1155,1626,1170,1645,1180,1668,1184,1680,1183,1699,1176,1715,1164,1724,1151,1656,1151,1642,1141,1633,1123,1632,1095,1647,1079,1668,1073,1724,1073,1717,1065,1700,1053,1677,1046,1650,1045xe" filled="true" fillcolor="#7ac143" stroked="false">
                <v:path arrowok="t"/>
                <v:fill type="solid"/>
              </v:shape>
              <v:shape style="position:absolute;left:1601;top:1045;width:137;height:139" coordorigin="1601,1045" coordsize="137,139" path="m1724,1073l1668,1073,1671,1073,1690,1079,1703,1096,1707,1120,1699,1137,1682,1148,1656,1151,1724,1151,1727,1147,1735,1125,1737,1098,1730,1080,1724,1073xe" filled="true" fillcolor="#7ac143" stroked="false">
                <v:path arrowok="t"/>
                <v:fill type="solid"/>
              </v:shape>
            </v:group>
            <v:group style="position:absolute;left:1785;top:1182;width:137;height:139" coordorigin="1785,1182" coordsize="137,139">
              <v:shape style="position:absolute;left:1785;top:1182;width:137;height:139" coordorigin="1785,1182" coordsize="137,139" path="m1834,1182l1786,1244,1785,1272,1795,1292,1810,1307,1830,1317,1852,1321,1864,1320,1883,1313,1899,1301,1908,1288,1840,1288,1826,1278,1817,1260,1816,1232,1831,1216,1852,1210,1908,1210,1902,1202,1884,1190,1861,1183,1834,1182xe" filled="true" fillcolor="#7ac143" stroked="false">
                <v:path arrowok="t"/>
                <v:fill type="solid"/>
              </v:shape>
              <v:shape style="position:absolute;left:1785;top:1182;width:137;height:139" coordorigin="1785,1182" coordsize="137,139" path="m1908,1210l1852,1210,1855,1210,1874,1216,1887,1233,1892,1257,1883,1274,1866,1285,1840,1288,1908,1288,1911,1284,1919,1262,1921,1235,1914,1217,1908,1210xe" filled="true" fillcolor="#7ac143" stroked="false">
                <v:path arrowok="t"/>
                <v:fill type="solid"/>
              </v:shape>
            </v:group>
            <v:group style="position:absolute;left:1416;top:1182;width:137;height:139" coordorigin="1416,1182" coordsize="137,139">
              <v:shape style="position:absolute;left:1416;top:1182;width:137;height:139" coordorigin="1416,1182" coordsize="137,139" path="m1465,1182l1417,1244,1416,1272,1426,1292,1441,1307,1461,1317,1483,1321,1495,1320,1514,1313,1530,1301,1539,1288,1471,1288,1457,1278,1448,1260,1447,1232,1462,1216,1483,1210,1539,1210,1533,1202,1515,1190,1492,1183,1465,1182xe" filled="true" fillcolor="#7ac143" stroked="false">
                <v:path arrowok="t"/>
                <v:fill type="solid"/>
              </v:shape>
              <v:shape style="position:absolute;left:1416;top:1182;width:137;height:139" coordorigin="1416,1182" coordsize="137,139" path="m1539,1210l1483,1210,1486,1210,1505,1216,1518,1233,1523,1257,1515,1274,1497,1285,1471,1288,1539,1288,1542,1284,1550,1262,1552,1235,1545,1217,1539,1210xe" filled="true" fillcolor="#7ac143" stroked="false">
                <v:path arrowok="t"/>
                <v:fill type="solid"/>
              </v:shape>
            </v:group>
            <v:group style="position:absolute;left:1735;top:1416;width:137;height:139" coordorigin="1735,1416" coordsize="137,139">
              <v:shape style="position:absolute;left:1735;top:1416;width:137;height:139" coordorigin="1735,1416" coordsize="137,139" path="m1785,1416l1737,1479,1735,1507,1746,1526,1761,1542,1780,1552,1803,1555,1815,1554,1834,1548,1850,1536,1859,1523,1791,1523,1776,1513,1768,1494,1767,1466,1781,1450,1803,1444,1858,1444,1852,1437,1835,1425,1812,1418,1785,1416xe" filled="true" fillcolor="#7ac143" stroked="false">
                <v:path arrowok="t"/>
                <v:fill type="solid"/>
              </v:shape>
              <v:shape style="position:absolute;left:1735;top:1416;width:137;height:139" coordorigin="1735,1416" coordsize="137,139" path="m1858,1444l1803,1444,1805,1444,1824,1451,1838,1467,1842,1492,1834,1509,1817,1520,1791,1523,1859,1523,1862,1519,1869,1496,1872,1470,1865,1452,1858,1444xe" filled="true" fillcolor="#7ac143" stroked="false">
                <v:path arrowok="t"/>
                <v:fill type="solid"/>
              </v:shape>
            </v:group>
            <v:group style="position:absolute;left:1460;top:1414;width:142;height:142" coordorigin="1460,1414" coordsize="142,142">
              <v:shape style="position:absolute;left:1460;top:1414;width:142;height:142" coordorigin="1460,1414" coordsize="142,142" path="m1531,1414l1474,1443,1460,1485,1464,1507,1474,1526,1489,1542,1509,1552,1531,1555,1554,1552,1573,1542,1588,1526,1590,1523,1519,1523,1505,1513,1496,1494,1495,1466,1510,1450,1531,1444,1589,1444,1588,1443,1573,1428,1553,1418,1531,1414xe" filled="true" fillcolor="#7ac143" stroked="false">
                <v:path arrowok="t"/>
                <v:fill type="solid"/>
              </v:shape>
              <v:shape style="position:absolute;left:1460;top:1414;width:142;height:142" coordorigin="1460,1414" coordsize="142,142" path="m1589,1444l1531,1444,1534,1444,1553,1451,1566,1467,1571,1492,1563,1509,1545,1520,1519,1523,1590,1523,1598,1507,1602,1485,1598,1462,1589,1444xe" filled="true" fillcolor="#7ac143" stroked="false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spacing w:val="1"/>
        </w:rPr>
        <w:t>Delivering</w:t>
      </w:r>
      <w:r>
        <w:rPr>
          <w:b w:val="0"/>
        </w:rPr>
        <w:t> </w:t>
      </w:r>
      <w:r>
        <w:rPr>
          <w:b w:val="0"/>
          <w:spacing w:val="2"/>
        </w:rPr>
        <w:t>connectivity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the global </w:t>
      </w:r>
      <w:r>
        <w:rPr>
          <w:b w:val="0"/>
          <w:spacing w:val="1"/>
        </w:rPr>
        <w:t>science,</w:t>
      </w:r>
      <w:r>
        <w:rPr>
          <w:b w:val="0"/>
        </w:rPr>
        <w:t> technology and</w:t>
      </w:r>
      <w:r>
        <w:rPr>
          <w:b w:val="0"/>
          <w:spacing w:val="24"/>
        </w:rPr>
        <w:t> </w:t>
      </w:r>
      <w:r>
        <w:rPr>
          <w:b w:val="0"/>
        </w:rPr>
        <w:t>innovation frontier and new customers and markets for Australian</w:t>
      </w:r>
      <w:r>
        <w:rPr>
          <w:b w:val="0"/>
          <w:spacing w:val="50"/>
        </w:rPr>
        <w:t> </w:t>
      </w:r>
      <w:r>
        <w:rPr>
          <w:b w:val="0"/>
        </w:rPr>
        <w:t>innovation and national </w:t>
      </w:r>
      <w:r>
        <w:rPr>
          <w:b w:val="0"/>
          <w:spacing w:val="1"/>
        </w:rPr>
        <w:t>benefit.</w:t>
      </w:r>
      <w:r>
        <w:rPr/>
      </w:r>
    </w:p>
    <w:p>
      <w:pPr>
        <w:spacing w:line="240" w:lineRule="auto" w:before="8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BodyText"/>
        <w:spacing w:line="266" w:lineRule="auto"/>
        <w:ind w:left="758" w:right="924"/>
        <w:jc w:val="left"/>
      </w:pPr>
      <w:r>
        <w:rPr/>
        <w:pict>
          <v:group style="position:absolute;margin-left:56.693001pt;margin-top:46.020203pt;width:538.6pt;height:42.55pt;mso-position-horizontal-relative:page;mso-position-vertical-relative:paragraph;z-index:4144" coordorigin="1134,920" coordsize="10772,851">
            <v:group style="position:absolute;left:1134;top:920;width:10772;height:851" coordorigin="1134,920" coordsize="10772,851">
              <v:shape style="position:absolute;left:1134;top:920;width:10772;height:851" coordorigin="1134,920" coordsize="10772,851" path="m1134,1771l11906,1771,11906,920,1134,920,1134,1771xe" filled="true" fillcolor="#e7deeb" stroked="false">
                <v:path arrowok="t"/>
                <v:fill type="solid"/>
              </v:shape>
            </v:group>
            <v:group style="position:absolute;left:1421;top:1400;width:400;height:181" coordorigin="1421,1400" coordsize="400,181">
              <v:shape style="position:absolute;left:1421;top:1400;width:400;height:181" coordorigin="1421,1400" coordsize="400,181" path="m1442,1446l1428,1452,1421,1471,1423,1477,1477,1506,1556,1547,1609,1574,1629,1580,1649,1580,1689,1572,1814,1546,1816,1542,1816,1538,1816,1529,1817,1516,1817,1507,1638,1507,1619,1506,1600,1502,1492,1462,1467,1453,1442,1446xe" filled="true" fillcolor="#781d7d" stroked="false">
                <v:path arrowok="t"/>
                <v:fill type="solid"/>
              </v:shape>
              <v:shape style="position:absolute;left:1421;top:1400;width:400;height:181" coordorigin="1421,1400" coordsize="400,181" path="m1819,1462l1701,1462,1710,1465,1713,1477,1658,1506,1638,1507,1817,1507,1818,1497,1819,1462xe" filled="true" fillcolor="#781d7d" stroked="false">
                <v:path arrowok="t"/>
                <v:fill type="solid"/>
              </v:shape>
              <v:shape style="position:absolute;left:1421;top:1400;width:400;height:181" coordorigin="1421,1400" coordsize="400,181" path="m1749,1400l1730,1402,1707,1411,1686,1418,1633,1436,1610,1448,1602,1462,1613,1482,1629,1486,1650,1479,1686,1467,1701,1462,1819,1462,1820,1423,1816,1418,1805,1413,1786,1405,1767,1401,1749,1400xe" filled="true" fillcolor="#781d7d" stroked="false">
                <v:path arrowok="t"/>
                <v:fill type="solid"/>
              </v:shape>
            </v:group>
            <v:group style="position:absolute;left:1838;top:1414;width:75;height:156" coordorigin="1838,1414" coordsize="75,156">
              <v:shape style="position:absolute;left:1838;top:1414;width:75;height:156" coordorigin="1838,1414" coordsize="75,156" path="m1882,1414l1875,1414,1851,1414,1844,1425,1843,1451,1843,1473,1842,1494,1841,1512,1839,1546,1838,1563,1842,1567,1870,1568,1881,1569,1902,1570,1907,1566,1909,1512,1913,1421,1908,1416,1891,1416,1882,1414xe" filled="true" fillcolor="#781d7d" stroked="false">
                <v:path arrowok="t"/>
                <v:fill type="solid"/>
              </v:shape>
            </v:group>
            <v:group style="position:absolute;left:1455;top:1288;width:346;height:162" coordorigin="1455,1288" coordsize="346,162">
              <v:shape style="position:absolute;left:1455;top:1288;width:346;height:162" coordorigin="1455,1288" coordsize="346,162" path="m1568,1288l1501,1317,1462,1368,1455,1405,1456,1408,1460,1409,1516,1430,1540,1438,1561,1445,1574,1449,1578,1433,1588,1419,1647,1393,1711,1373,1744,1366,1800,1366,1797,1351,1785,1334,1768,1319,1765,1318,1638,1318,1617,1317,1600,1312,1585,1304,1568,1288,1568,1288xe" filled="true" fillcolor="#781d7d" stroked="false">
                <v:path arrowok="t"/>
                <v:fill type="solid"/>
              </v:shape>
              <v:shape style="position:absolute;left:1455;top:1288;width:346;height:162" coordorigin="1455,1288" coordsize="346,162" path="m1800,1366l1744,1366,1767,1368,1790,1371,1800,1369,1800,1368,1800,1366xe" filled="true" fillcolor="#781d7d" stroked="false">
                <v:path arrowok="t"/>
                <v:fill type="solid"/>
              </v:shape>
              <v:shape style="position:absolute;left:1455;top:1288;width:346;height:162" coordorigin="1455,1288" coordsize="346,162" path="m1698,1288l1638,1318,1765,1318,1746,1309,1728,1300,1712,1293,1698,1288xe" filled="true" fillcolor="#781d7d" stroked="false">
                <v:path arrowok="t"/>
                <v:fill type="solid"/>
              </v:shape>
            </v:group>
            <v:group style="position:absolute;left:1553;top:1100;width:160;height:190" coordorigin="1553,1100" coordsize="160,190">
              <v:shape style="position:absolute;left:1553;top:1100;width:160;height:190" coordorigin="1553,1100" coordsize="160,190" path="m1645,1100l1583,1122,1554,1179,1553,1194,1556,1219,1590,1274,1629,1289,1651,1286,1700,1247,1713,1203,1711,1177,1680,1117,1645,1100xe" filled="true" fillcolor="#781d7d" stroked="false">
                <v:path arrowok="t"/>
                <v:fill type="solid"/>
              </v:shape>
              <v:shape style="position:absolute;left:2154;top:1081;width:1970;height:54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z w:val="26"/>
                        </w:rPr>
                        <w:t>One-CSIRO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support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9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6"/>
                        </w:rPr>
                        <w:t>services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121;top:1131;width:5274;height:42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Professional,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relevant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advice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and assistance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supporting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09" w:lineRule="exact" w:before="24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CSIRO's business units and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operations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8"/>
                        </w:rPr>
                        <w:t>to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deliver on our mission.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 w:val="0"/>
          <w:spacing w:val="1"/>
        </w:rPr>
        <w:t>Delivering</w:t>
      </w:r>
      <w:r>
        <w:rPr>
          <w:b w:val="0"/>
        </w:rPr>
        <w:t> </w:t>
      </w:r>
      <w:r>
        <w:rPr>
          <w:b w:val="0"/>
          <w:spacing w:val="2"/>
        </w:rPr>
        <w:t>effective</w:t>
      </w:r>
      <w:r>
        <w:rPr>
          <w:b w:val="0"/>
        </w:rPr>
        <w:t> and </w:t>
      </w:r>
      <w:r>
        <w:rPr>
          <w:b w:val="0"/>
          <w:spacing w:val="2"/>
        </w:rPr>
        <w:t>efficient</w:t>
      </w:r>
      <w:r>
        <w:rPr>
          <w:b w:val="0"/>
        </w:rPr>
        <w:t> </w:t>
      </w:r>
      <w:r>
        <w:rPr>
          <w:b w:val="0"/>
          <w:spacing w:val="1"/>
        </w:rPr>
        <w:t>innovation-enabling</w:t>
      </w:r>
      <w:r>
        <w:rPr>
          <w:b w:val="0"/>
        </w:rPr>
        <w:t> businesses</w:t>
      </w:r>
      <w:r>
        <w:rPr>
          <w:b w:val="0"/>
          <w:spacing w:val="38"/>
        </w:rPr>
        <w:t> </w:t>
      </w:r>
      <w:r>
        <w:rPr>
          <w:b w:val="0"/>
        </w:rPr>
        <w:t>including Education, SME Engagement, Infrastructure Technologies,</w:t>
      </w:r>
      <w:r>
        <w:rPr>
          <w:b w:val="0"/>
          <w:spacing w:val="48"/>
        </w:rPr>
        <w:t> </w:t>
      </w:r>
      <w:r>
        <w:rPr>
          <w:b w:val="0"/>
        </w:rPr>
        <w:t>Publishing and Futures.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4305" w:space="40"/>
            <w:col w:w="756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56.851013pt;width:595.3pt;height:85.05pt;mso-position-horizontal-relative:page;mso-position-vertical-relative:page;z-index:4072" coordorigin="0,15137" coordsize="11906,1701">
            <v:group style="position:absolute;left:1134;top:15137;width:10772;height:567" coordorigin="1134,15137" coordsize="10772,567">
              <v:shape style="position:absolute;left:1134;top:15137;width:10772;height:567" coordorigin="1134,15137" coordsize="10772,567" path="m1134,15704l11906,15704,11906,15137,1134,15137,1134,15704xe" filled="true" fillcolor="#ffe7be" stroked="false">
                <v:path arrowok="t"/>
                <v:fill type="solid"/>
              </v:shape>
            </v:group>
            <v:group style="position:absolute;left:0;top:15704;width:567;height:567" coordorigin="0,15704" coordsize="567,567">
              <v:shape style="position:absolute;left:0;top:15704;width:567;height:567" coordorigin="0,15704" coordsize="567,567" path="m0,16271l567,16271,567,15704,0,15704,0,16271xe" filled="true" fillcolor="#72cbd2" stroked="false">
                <v:path arrowok="t"/>
                <v:fill type="solid"/>
              </v:shape>
            </v:group>
            <v:group style="position:absolute;left:0;top:16271;width:567;height:567" coordorigin="0,16271" coordsize="567,567">
              <v:shape style="position:absolute;left:0;top:16271;width:567;height:567" coordorigin="0,16271" coordsize="567,567" path="m0,16838l567,16838,567,16271,0,16271,0,16838xe" filled="true" fillcolor="#008265" stroked="false">
                <v:path arrowok="t"/>
                <v:fill type="solid"/>
              </v:shape>
            </v:group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704l1134,15704,1134,15137,567,15137,567,15704xe" filled="true" fillcolor="#fdbb30" stroked="false">
                <v:path arrowok="t"/>
                <v:fill type="solid"/>
              </v:shape>
              <v:shape style="position:absolute;left:2159;top:15298;width:294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p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se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6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In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fr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as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uc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ure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00" w:lineRule="atLeast"/>
        <w:ind w:left="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538.6pt;height:198.45pt;mso-position-horizontal-relative:char;mso-position-vertical-relative:line" coordorigin="0,0" coordsize="10772,3969">
            <v:group style="position:absolute;left:0;top:567;width:567;height:567" coordorigin="0,567" coordsize="567,567">
              <v:shape style="position:absolute;left:0;top:567;width:567;height:567" coordorigin="0,567" coordsize="567,567" path="m0,1134l567,1134,567,567,0,567,0,1134xe" filled="true" fillcolor="#eb539e" stroked="false">
                <v:path arrowok="t"/>
                <v:fill type="solid"/>
              </v:shape>
            </v:group>
            <v:group style="position:absolute;left:0;top:1134;width:1134;height:1134" coordorigin="0,1134" coordsize="1134,1134">
              <v:shape style="position:absolute;left:0;top:1134;width:1134;height:1134" coordorigin="0,1134" coordsize="1134,1134" path="m0,2268l1134,2268,1134,1134,0,1134,0,2268xe" filled="true" fillcolor="#781d7d" stroked="false">
                <v:path arrowok="t"/>
                <v:fill type="solid"/>
              </v:shape>
              <v:shape style="position:absolute;left:1134;top:0;width:9638;height:3969" type="#_x0000_t75" stroked="false">
                <v:imagedata r:id="rId68" o:title=""/>
              </v:shape>
            </v:group>
            <v:group style="position:absolute;left:8220;top:0;width:2552;height:3969" coordorigin="8220,0" coordsize="2552,3969">
              <v:shape style="position:absolute;left:8220;top:0;width:2552;height:3969" coordorigin="8220,0" coordsize="2552,3969" path="m8220,3969l10772,3969,10772,0,8220,0,8220,3969xe" filled="true" fillcolor="#781d7d" stroked="false">
                <v:path arrowok="t"/>
                <v:fill type="solid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spacing w:line="200" w:lineRule="atLeast"/>
        <w:ind w:left="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538.6pt;height:195.6pt;mso-position-horizontal-relative:char;mso-position-vertical-relative:line" coordorigin="0,0" coordsize="10772,3912">
            <v:group style="position:absolute;left:0;top:0;width:10772;height:3912" coordorigin="0,0" coordsize="10772,3912">
              <v:shape style="position:absolute;left:0;top:0;width:10772;height:3912" coordorigin="0,0" coordsize="10772,3912" path="m0,3912l10772,3912,10772,0,0,0,0,3912xe" filled="true" fillcolor="#d7ecfa" stroked="false">
                <v:path arrowok="t"/>
                <v:fill type="solid"/>
              </v:shape>
            </v:group>
            <v:group style="position:absolute;left:880;top:2228;width:112;height:2" coordorigin="880,2228" coordsize="112,2">
              <v:shape style="position:absolute;left:880;top:2228;width:112;height:2" coordorigin="880,2228" coordsize="112,0" path="m880,2228l991,2228e" filled="false" stroked="true" strokeweight="4.488pt" strokecolor="#13b6ea">
                <v:path arrowok="t"/>
              </v:shape>
            </v:group>
            <v:group style="position:absolute;left:792;top:2072;width:288;height:112" coordorigin="792,2072" coordsize="288,112">
              <v:shape style="position:absolute;left:792;top:2072;width:288;height:112" coordorigin="792,2072" coordsize="288,112" path="m1079,2072l792,2072,792,2184,1079,2184,1079,2072xe" filled="true" fillcolor="#13b6ea" stroked="false">
                <v:path arrowok="t"/>
                <v:fill type="solid"/>
              </v:shape>
            </v:group>
            <v:group style="position:absolute;left:880;top:2028;width:112;height:2" coordorigin="880,2028" coordsize="112,2">
              <v:shape style="position:absolute;left:880;top:2028;width:112;height:2" coordorigin="880,2028" coordsize="112,0" path="m880,2028l991,2028e" filled="false" stroked="true" strokeweight="4.488pt" strokecolor="#13b6ea">
                <v:path arrowok="t"/>
              </v:shape>
            </v:group>
            <v:group style="position:absolute;left:974;top:2159;width:201;height:336" coordorigin="974,2159" coordsize="201,336">
              <v:shape style="position:absolute;left:974;top:2159;width:201;height:336" coordorigin="974,2159" coordsize="201,336" path="m1120,2293l1104,2293,1099,2295,1095,2299,979,2420,974,2439,974,2454,974,2494,1063,2494,1063,2468,1065,2461,1074,2454,1110,2414,1060,2414,1060,2409,1061,2404,1062,2400,1065,2391,1070,2384,1074,2380,1124,2326,1127,2322,1129,2318,1129,2302,1120,2293xe" filled="true" fillcolor="#13b6ea" stroked="false">
                <v:path arrowok="t"/>
                <v:fill type="solid"/>
              </v:shape>
              <v:shape style="position:absolute;left:974;top:2159;width:201;height:336" coordorigin="974,2159" coordsize="201,336" path="m1163,2159l1136,2159,1125,2170,1125,2280,1138,2287,1146,2299,1146,2321,1142,2329,1136,2336,1085,2392,1076,2414,1110,2414,1164,2355,1172,2336,1174,2318,1175,2170,1163,2159xe" filled="true" fillcolor="#13b6ea" stroked="false">
                <v:path arrowok="t"/>
                <v:fill type="solid"/>
              </v:shape>
            </v:group>
            <v:group style="position:absolute;left:696;top:2159;width:201;height:336" coordorigin="696,2159" coordsize="201,336">
              <v:shape style="position:absolute;left:696;top:2159;width:201;height:336" coordorigin="696,2159" coordsize="201,336" path="m735,2159l707,2159,696,2170,696,2318,797,2454,805,2461,807,2468,807,2494,897,2494,897,2454,897,2439,892,2420,886,2414,795,2414,794,2409,735,2336,728,2329,725,2321,725,2299,733,2287,746,2280,746,2170,735,2159xe" filled="true" fillcolor="#13b6ea" stroked="false">
                <v:path arrowok="t"/>
                <v:fill type="solid"/>
              </v:shape>
              <v:shape style="position:absolute;left:696;top:2159;width:201;height:336" coordorigin="696,2159" coordsize="201,336" path="m767,2293l751,2293,742,2302,742,2318,744,2322,747,2326,797,2380,801,2384,806,2391,809,2400,810,2404,811,2409,811,2414,886,2414,776,2299,772,2295,767,2293xe" filled="true" fillcolor="#13b6ea" stroked="false">
                <v:path arrowok="t"/>
                <v:fill type="solid"/>
              </v:shape>
            </v:group>
            <v:group style="position:absolute;left:671;top:142;width:303;height:241" coordorigin="671,142" coordsize="303,241">
              <v:shape style="position:absolute;left:671;top:142;width:303;height:241" coordorigin="671,142" coordsize="303,241" path="m963,142l805,150,802,152,671,292,671,300,750,381,754,382,760,382,762,382,817,352,760,352,705,296,815,177,941,170,969,170,974,155,973,150,968,143,963,142xe" filled="true" fillcolor="#13b6ea" stroked="false">
                <v:path arrowok="t"/>
                <v:fill type="solid"/>
              </v:shape>
              <v:shape style="position:absolute;left:671;top:142;width:303;height:241" coordorigin="671,142" coordsize="303,241" path="m969,170l941,170,911,271,760,352,817,352,932,290,934,287,969,170xe" filled="true" fillcolor="#13b6ea" stroked="false">
                <v:path arrowok="t"/>
                <v:fill type="solid"/>
              </v:shape>
            </v:group>
            <v:group style="position:absolute;left:743;top:354;width:62;height:215" coordorigin="743,354" coordsize="62,215">
              <v:shape style="position:absolute;left:743;top:354;width:62;height:215" coordorigin="743,354" coordsize="62,215" path="m762,354l748,357,743,364,778,564,783,569,790,569,792,568,799,567,804,560,769,359,762,354xe" filled="true" fillcolor="#13b6ea" stroked="false">
                <v:path arrowok="t"/>
                <v:fill type="solid"/>
              </v:shape>
            </v:group>
            <v:group style="position:absolute;left:945;top:140;width:261;height:293" coordorigin="945,140" coordsize="261,293">
              <v:shape style="position:absolute;left:945;top:140;width:261;height:293" coordorigin="945,140" coordsize="261,293" path="m957,140l949,144,945,158,948,166,1110,220,1173,366,1055,409,1051,417,1056,429,1061,433,1068,433,1070,432,1199,385,1202,383,1205,376,1205,372,1131,200,1128,197,957,140xe" filled="true" fillcolor="#13b6ea" stroked="false">
                <v:path arrowok="t"/>
                <v:fill type="solid"/>
              </v:shape>
            </v:group>
            <v:group style="position:absolute;left:967;top:360;width:238;height:307" coordorigin="967,360" coordsize="238,307">
              <v:shape style="position:absolute;left:967;top:360;width:238;height:307" coordorigin="967,360" coordsize="238,307" path="m986,572l977,573,967,584,968,593,1051,665,1054,666,1060,666,1064,664,1093,633,1056,633,986,572xe" filled="true" fillcolor="#13b6ea" stroked="false">
                <v:path arrowok="t"/>
                <v:fill type="solid"/>
              </v:shape>
              <v:shape style="position:absolute;left:967;top:360;width:238;height:307" coordorigin="967,360" coordsize="238,307" path="m1185,360l1178,365,1167,514,1056,633,1093,633,1192,526,1193,524,1205,367,1200,361,1192,360,1185,360xe" filled="true" fillcolor="#13b6ea" stroked="false">
                <v:path arrowok="t"/>
                <v:fill type="solid"/>
              </v:shape>
            </v:group>
            <v:group style="position:absolute;left:666;top:265;width:416;height:354" coordorigin="666,265" coordsize="416,354">
              <v:shape style="position:absolute;left:666;top:265;width:416;height:354" coordorigin="666,265" coordsize="416,354" path="m679,282l673,288,666,448,666,450,730,614,734,618,739,619,741,619,745,619,748,617,784,581,746,581,693,444,700,289,694,283,679,282xe" filled="true" fillcolor="#13b6ea" stroked="false">
                <v:path arrowok="t"/>
                <v:fill type="solid"/>
              </v:shape>
              <v:shape style="position:absolute;left:666;top:265;width:416;height:354" coordorigin="666,265" coordsize="416,354" path="m958,570l795,570,986,602,992,599,1005,572,975,572,958,570xe" filled="true" fillcolor="#13b6ea" stroked="false">
                <v:path arrowok="t"/>
                <v:fill type="solid"/>
              </v:shape>
              <v:shape style="position:absolute;left:666;top:265;width:416;height:354" coordorigin="666,265" coordsize="416,354" path="m788,541l783,542,746,581,784,581,795,570,958,570,788,541xe" filled="true" fillcolor="#13b6ea" stroked="false">
                <v:path arrowok="t"/>
                <v:fill type="solid"/>
              </v:shape>
              <v:shape style="position:absolute;left:666;top:265;width:416;height:354" coordorigin="666,265" coordsize="416,354" path="m926,265l918,265,908,276,908,284,1050,422,975,572,1005,572,1081,420,1080,413,926,265xe" filled="true" fillcolor="#13b6ea" stroked="false">
                <v:path arrowok="t"/>
                <v:fill type="solid"/>
              </v:shape>
            </v:group>
            <v:group style="position:absolute;left:726;top:590;width:346;height:89" coordorigin="726,590" coordsize="346,89">
              <v:shape style="position:absolute;left:726;top:590;width:346;height:89" coordorigin="726,590" coordsize="346,89" path="m739,590l731,594,726,608,729,615,900,678,901,679,903,679,904,679,1065,665,1071,659,1070,651,905,651,739,590xe" filled="true" fillcolor="#13b6ea" stroked="false">
                <v:path arrowok="t"/>
                <v:fill type="solid"/>
              </v:shape>
              <v:shape style="position:absolute;left:726;top:590;width:346;height:89" coordorigin="726,590" coordsize="346,89" path="m1063,638l905,651,1070,651,1070,644,1063,638xe" filled="true" fillcolor="#13b6ea" stroked="false">
                <v:path arrowok="t"/>
                <v:fill type="solid"/>
              </v:shape>
            </v:group>
            <v:group style="position:absolute;left:782;top:153;width:129;height:365" coordorigin="782,153" coordsize="129,365">
              <v:shape style="position:absolute;left:782;top:153;width:129;height:365" coordorigin="782,153" coordsize="129,365" path="m886,474l867,494,891,517,910,497,886,474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839,428l820,448,844,471,862,451,839,428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795,382l782,412,807,423,820,393,795,382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822,321l808,351,833,362,846,332,822,321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848,260l835,291,860,302,873,271,848,260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862,202l842,220,865,244,885,226,862,202xe" filled="true" fillcolor="#13b6ea" stroked="false">
                <v:path arrowok="t"/>
                <v:fill type="solid"/>
              </v:shape>
              <v:shape style="position:absolute;left:782;top:153;width:129;height:365" coordorigin="782,153" coordsize="129,365" path="m818,153l798,171,820,195,840,177,818,153xe" filled="true" fillcolor="#13b6ea" stroked="false">
                <v:path arrowok="t"/>
                <v:fill type="solid"/>
              </v:shape>
            </v:group>
            <v:group style="position:absolute;left:890;top:441;width:301;height:235" coordorigin="890,441" coordsize="301,235">
              <v:shape style="position:absolute;left:890;top:441;width:301;height:235" coordorigin="890,441" coordsize="301,235" path="m897,642l890,669,916,676,923,649,897,642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915,578l906,610,932,617,941,586,915,578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953,518l924,533,937,557,966,541,953,518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1011,486l982,502,995,526,1024,510,1011,486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1165,483l1147,504,1173,525,1190,505,1165,483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1070,455l1040,470,1053,494,1082,478,1070,455xe" filled="true" fillcolor="#13b6ea" stroked="false">
                <v:path arrowok="t"/>
                <v:fill type="solid"/>
              </v:shape>
              <v:shape style="position:absolute;left:890;top:441;width:301;height:235" coordorigin="890,441" coordsize="301,235" path="m1114,441l1096,462,1122,483,1139,462,1114,441xe" filled="true" fillcolor="#13b6ea" stroked="false">
                <v:path arrowok="t"/>
                <v:fill type="solid"/>
              </v:shape>
            </v:group>
            <v:group style="position:absolute;left:697;top:392;width:103;height:60" coordorigin="697,392" coordsize="103,60">
              <v:shape style="position:absolute;left:697;top:392;width:103;height:60" coordorigin="697,392" coordsize="103,60" path="m728,415l697,426,706,451,737,440,728,415xe" filled="true" fillcolor="#13b6ea" stroked="false">
                <v:path arrowok="t"/>
                <v:fill type="solid"/>
              </v:shape>
              <v:shape style="position:absolute;left:697;top:392;width:103;height:60" coordorigin="697,392" coordsize="103,60" path="m790,392l759,403,769,429,800,417,790,392xe" filled="true" fillcolor="#13b6ea" stroked="false">
                <v:path arrowok="t"/>
                <v:fill type="solid"/>
              </v:shape>
            </v:group>
            <v:group style="position:absolute;left:890;top:218;width:225;height:58" coordorigin="890,218" coordsize="225,58">
              <v:shape style="position:absolute;left:890;top:218;width:225;height:58" coordorigin="890,218" coordsize="225,58" path="m1025,243l1020,269,1052,276,1057,249,1025,243xe" filled="true" fillcolor="#13b6ea" stroked="false">
                <v:path arrowok="t"/>
                <v:fill type="solid"/>
              </v:shape>
              <v:shape style="position:absolute;left:890;top:218;width:225;height:58" coordorigin="890,218" coordsize="225,58" path="m960,231l955,257,987,263,992,237,960,231xe" filled="true" fillcolor="#13b6ea" stroked="false">
                <v:path arrowok="t"/>
                <v:fill type="solid"/>
              </v:shape>
              <v:shape style="position:absolute;left:890;top:218;width:225;height:58" coordorigin="890,218" coordsize="225,58" path="m1095,220l1072,244,1092,263,1115,238,1095,220xe" filled="true" fillcolor="#13b6ea" stroked="false">
                <v:path arrowok="t"/>
                <v:fill type="solid"/>
              </v:shape>
              <v:shape style="position:absolute;left:890;top:218;width:225;height:58" coordorigin="890,218" coordsize="225,58" path="m895,218l890,245,922,251,927,225,895,218xe" filled="true" fillcolor="#13b6ea" stroked="false">
                <v:path arrowok="t"/>
                <v:fill type="solid"/>
              </v:shape>
            </v:group>
            <v:group style="position:absolute;left:1064;top:290;width:56;height:168" coordorigin="1064,290" coordsize="56,168">
              <v:shape style="position:absolute;left:1064;top:290;width:56;height:168" coordorigin="1064,290" coordsize="56,168" path="m1114,420l1087,425,1093,457,1119,453,1114,420xe" filled="true" fillcolor="#13b6ea" stroked="false">
                <v:path arrowok="t"/>
                <v:fill type="solid"/>
              </v:shape>
              <v:shape style="position:absolute;left:1064;top:290;width:56;height:168" coordorigin="1064,290" coordsize="56,168" path="m1102,355l1075,360,1081,392,1108,388,1102,355xe" filled="true" fillcolor="#13b6ea" stroked="false">
                <v:path arrowok="t"/>
                <v:fill type="solid"/>
              </v:shape>
              <v:shape style="position:absolute;left:1064;top:290;width:56;height:168" coordorigin="1064,290" coordsize="56,168" path="m1090,290l1064,295,1070,327,1096,322,1090,290xe" filled="true" fillcolor="#13b6ea" stroked="false">
                <v:path arrowok="t"/>
                <v:fill type="solid"/>
              </v:shape>
              <v:shape style="position:absolute;left:5916;top:157;width:624;height:382" type="#_x0000_t75" stroked="false">
                <v:imagedata r:id="rId69" o:title=""/>
              </v:shape>
            </v:group>
            <v:group style="position:absolute;left:6046;top:2097;width:200;height:511" coordorigin="6046,2097" coordsize="200,511">
              <v:shape style="position:absolute;left:6046;top:2097;width:200;height:511" coordorigin="6046,2097" coordsize="200,511" path="m6082,2097l6057,2098,6051,2103,6046,2122,6046,2143,6046,2178,6047,2197,6047,2264,6090,2331,6100,2336,6102,2343,6102,2459,6103,2537,6115,2597,6140,2607,6159,2606,6177,2596,6187,2579,6189,2559,6189,2418,6189,2378,6189,2344,6192,2335,6237,2294,6245,2243,6172,2243,6172,2243,6095,2243,6095,2122,6090,2102,6082,2097xe" filled="true" fillcolor="#13b6ea" stroked="false">
                <v:path arrowok="t"/>
                <v:fill type="solid"/>
              </v:shape>
              <v:shape style="position:absolute;left:6046;top:2097;width:200;height:511" coordorigin="6046,2097" coordsize="200,511" path="m6196,2242l6172,2243,6245,2243,6245,2243,6197,2243,6196,2242xe" filled="true" fillcolor="#13b6ea" stroked="false">
                <v:path arrowok="t"/>
                <v:fill type="solid"/>
              </v:shape>
              <v:shape style="position:absolute;left:6046;top:2097;width:200;height:511" coordorigin="6046,2097" coordsize="200,511" path="m6134,2097l6125,2104,6121,2125,6121,2132,6121,2239,6119,2243,6095,2243,6172,2243,6170,2239,6170,2222,6170,2213,6170,2122,6170,2107,6162,2099,6134,2097xe" filled="true" fillcolor="#13b6ea" stroked="false">
                <v:path arrowok="t"/>
                <v:fill type="solid"/>
              </v:shape>
              <v:shape style="position:absolute;left:6046;top:2097;width:200;height:511" coordorigin="6046,2097" coordsize="200,511" path="m6210,2097l6203,2102,6197,2120,6197,2125,6197,2178,6197,2222,6197,2243,6245,2243,6246,2125,6246,2122,6244,2106,6235,2099,6210,2097xe" filled="true" fillcolor="#13b6ea" stroked="false">
                <v:path arrowok="t"/>
                <v:fill type="solid"/>
              </v:shape>
            </v:group>
            <v:group style="position:absolute;left:6281;top:2113;width:130;height:492" coordorigin="6281,2113" coordsize="130,492">
              <v:shape style="position:absolute;left:6281;top:2113;width:130;height:492" coordorigin="6281,2113" coordsize="130,492" path="m6403,2113l6337,2133,6296,2177,6281,2247,6281,2367,6285,2390,6309,2395,6321,2396,6322,2397,6323,2416,6323,2432,6322,2459,6321,2499,6320,2519,6325,2579,6366,2605,6384,2600,6402,2587,6409,2570,6410,2545,6410,2125,6403,2113xe" filled="true" fillcolor="#13b6ea" stroked="false">
                <v:path arrowok="t"/>
                <v:fill type="solid"/>
              </v:shape>
              <v:shape style="position:absolute;left:1417;top:161;width:3422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sz w:val="26"/>
                        </w:rPr>
                        <w:t>Manufacturing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Deliver the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8"/>
                        </w:rPr>
                        <w:t>scientific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and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engineering</w:t>
                      </w:r>
                      <w:r>
                        <w:rPr>
                          <w:rFonts w:ascii="Corpid C1 Light"/>
                          <w:b w:val="0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innovations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8"/>
                        </w:rPr>
                        <w:t>to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transition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Australian</w:t>
                      </w:r>
                      <w:r>
                        <w:rPr>
                          <w:rFonts w:ascii="Corpid C1 Light"/>
                          <w:b w:val="0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manufacturing,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creating the jobs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the</w:t>
                      </w:r>
                      <w:r>
                        <w:rPr>
                          <w:rFonts w:ascii="Corpid C1 Light"/>
                          <w:b w:val="0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future,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8"/>
                        </w:rPr>
                        <w:t>export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growth, and increasing the</w:t>
                      </w:r>
                      <w:r>
                        <w:rPr>
                          <w:rFonts w:ascii="Corpid C1 Light"/>
                          <w:b w:val="0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value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the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sector.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35;top:161;width:3528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Mine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4"/>
                          <w:w w:val="95"/>
                          <w:sz w:val="26"/>
                        </w:rPr>
                        <w:t>es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o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4"/>
                          <w:w w:val="95"/>
                          <w:sz w:val="26"/>
                        </w:rPr>
                        <w:t>urces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Deliver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science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 technology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options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for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the discovery and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efficient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development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$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trillion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mineral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resource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endowment and enable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flow-on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benefits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the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wider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national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economy.</w:t>
                      </w:r>
                      <w:r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17;top:2094;width:3641;height:107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Hea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Biosecur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ty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Increase the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8"/>
                        </w:rPr>
                        <w:t>productivity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and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effectiveness</w:t>
                      </w:r>
                      <w:r>
                        <w:rPr>
                          <w:rFonts w:ascii="Corpid C1 Light"/>
                          <w:b w:val="0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Australia's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health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and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biosecurity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systems</w:t>
                      </w:r>
                      <w:r>
                        <w:rPr>
                          <w:rFonts w:ascii="Corpid C1 Light"/>
                          <w:b w:val="0"/>
                          <w:spacing w:val="52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through technology and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8"/>
                        </w:rPr>
                        <w:t>services.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35;top:2094;width:3270;height:155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Food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9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6"/>
                        </w:rPr>
                        <w:t>Nutrition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40" w:lineRule="atLeast" w:before="95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Maximise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Australia’s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food,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agribusiness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and health-related value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-1"/>
                          <w:sz w:val="18"/>
                          <w:szCs w:val="18"/>
                        </w:rPr>
                        <w:t>chain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opportunities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by creating innovative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3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products,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processes and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services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for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1"/>
                          <w:sz w:val="18"/>
                          <w:szCs w:val="18"/>
                        </w:rPr>
                        <w:t>domestic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and premium 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pacing w:val="2"/>
                          <w:sz w:val="18"/>
                          <w:szCs w:val="18"/>
                        </w:rPr>
                        <w:t>export</w:t>
                      </w:r>
                      <w:r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8"/>
                          <w:szCs w:val="18"/>
                        </w:rPr>
                        <w:t> markets.</w:t>
                      </w:r>
                      <w:r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pgSz w:w="11910" w:h="16840"/>
          <w:pgMar w:header="0" w:footer="427" w:top="0" w:bottom="620" w:left="0" w:right="0"/>
        </w:sectPr>
      </w:pPr>
    </w:p>
    <w:p>
      <w:pPr>
        <w:pStyle w:val="Heading7"/>
        <w:spacing w:line="240" w:lineRule="auto"/>
        <w:ind w:left="1445" w:right="0"/>
        <w:jc w:val="both"/>
        <w:rPr>
          <w:b w:val="0"/>
          <w:bCs w:val="0"/>
        </w:rPr>
      </w:pPr>
      <w:r>
        <w:rPr/>
        <w:pict>
          <v:group style="position:absolute;margin-left:-.749988pt;margin-top:-55.078396pt;width:596.050pt;height:147.450pt;mso-position-horizontal-relative:page;mso-position-vertical-relative:paragraph;z-index:-54352" coordorigin="-15,-1102" coordsize="11921,2949">
            <v:group style="position:absolute;left:0;top:-1102;width:10772;height:2949" coordorigin="0,-1102" coordsize="10772,2949">
              <v:shape style="position:absolute;left:0;top:-1102;width:10772;height:2949" coordorigin="0,-1102" coordsize="10772,2949" path="m0,1846l10772,1846,10772,-1102,0,-1102,0,1846xe" filled="true" fillcolor="#e1f3f3" stroked="false">
                <v:path arrowok="t"/>
                <v:fill type="solid"/>
              </v:shape>
            </v:group>
            <v:group style="position:absolute;left:0;top:-95;width:10843;height:2" coordorigin="0,-95" coordsize="10843,2">
              <v:shape style="position:absolute;left:0;top:-95;width:10843;height:2" coordorigin="0,-95" coordsize="10843,0" path="m0,-95l10843,-95e" filled="false" stroked="true" strokeweight="1.5pt" strokecolor="#ffffff">
                <v:path arrowok="t"/>
              </v:shape>
            </v:group>
            <v:group style="position:absolute;left:10772;top:-1102;width:567;height:567" coordorigin="10772,-1102" coordsize="567,567">
              <v:shape style="position:absolute;left:10772;top:-1102;width:567;height:567" coordorigin="10772,-1102" coordsize="567,567" path="m10772,-535l11339,-535,11339,-1102,10772,-1102,10772,-535xe" filled="true" fillcolor="#72cbd2" stroked="false">
                <v:path arrowok="t"/>
                <v:fill type="solid"/>
              </v:shape>
            </v:group>
            <v:group style="position:absolute;left:11339;top:-535;width:567;height:567" coordorigin="11339,-535" coordsize="567,567">
              <v:shape style="position:absolute;left:11339;top:-535;width:567;height:567" coordorigin="11339,-535" coordsize="567,567" path="m11339,32l11906,32,11906,-535,11339,-535,11339,32xe" filled="true" fillcolor="#eb539e" stroked="false">
                <v:path arrowok="t"/>
                <v:fill type="solid"/>
              </v:shape>
            </v:group>
            <v:group style="position:absolute;left:8079;top:103;width:397;height:318" coordorigin="8079,103" coordsize="397,318">
              <v:shape style="position:absolute;left:8079;top:103;width:397;height:318" coordorigin="8079,103" coordsize="397,318" path="m8151,103l8088,116,8079,341,8079,354,8095,414,8432,421,8449,418,8460,414,8468,405,8473,393,8473,392,8414,392,8403,386,8411,369,8475,369,8475,354,8475,341,8119,341,8119,144,8475,144,8476,139,8470,120,8459,110,8444,104,8192,104,8151,103xe" filled="true" fillcolor="#72cbd2" stroked="false">
                <v:path arrowok="t"/>
                <v:fill type="solid"/>
              </v:shape>
              <v:shape style="position:absolute;left:8079;top:103;width:397;height:318" coordorigin="8079,103" coordsize="397,318" path="m8475,369l8411,369,8425,374,8425,386,8414,392,8473,392,8475,375,8475,369xe" filled="true" fillcolor="#72cbd2" stroked="false">
                <v:path arrowok="t"/>
                <v:fill type="solid"/>
              </v:shape>
              <v:shape style="position:absolute;left:8079;top:103;width:397;height:318" coordorigin="8079,103" coordsize="397,318" path="m8475,144l8435,144,8435,341,8475,341,8475,152,8475,144xe" filled="true" fillcolor="#72cbd2" stroked="false">
                <v:path arrowok="t"/>
                <v:fill type="solid"/>
              </v:shape>
              <v:shape style="position:absolute;left:8079;top:103;width:397;height:318" coordorigin="8079,103" coordsize="397,318" path="m8441,103l8425,104,8444,104,8441,103xe" filled="true" fillcolor="#72cbd2" stroked="false">
                <v:path arrowok="t"/>
                <v:fill type="solid"/>
              </v:shape>
            </v:group>
            <v:group style="position:absolute;left:8186;top:438;width:182;height:63" coordorigin="8186,438" coordsize="182,63">
              <v:shape style="position:absolute;left:8186;top:438;width:182;height:63" coordorigin="8186,438" coordsize="182,63" path="m8197,467l8186,476,8186,493,8191,498,8210,500,8232,499,8351,499,8364,497,8368,493,8368,476,8363,472,8206,472,8197,467xe" filled="true" fillcolor="#72cbd2" stroked="false">
                <v:path arrowok="t"/>
                <v:fill type="solid"/>
              </v:shape>
              <v:shape style="position:absolute;left:8186;top:438;width:182;height:63" coordorigin="8186,438" coordsize="182,63" path="m8351,499l8232,499,8324,499,8348,500,8351,499xe" filled="true" fillcolor="#72cbd2" stroked="false">
                <v:path arrowok="t"/>
                <v:fill type="solid"/>
              </v:shape>
              <v:shape style="position:absolute;left:8186;top:438;width:182;height:63" coordorigin="8186,438" coordsize="182,63" path="m8257,438l8242,442,8239,448,8227,460,8221,468,8206,472,8363,472,8346,472,8333,468,8327,460,8317,450,8313,445,8306,440,8269,440,8257,438xe" filled="true" fillcolor="#72cbd2" stroked="false">
                <v:path arrowok="t"/>
                <v:fill type="solid"/>
              </v:shape>
              <v:shape style="position:absolute;left:8186;top:438;width:182;height:63" coordorigin="8186,438" coordsize="182,63" path="m8357,467l8346,472,8363,472,8357,467xe" filled="true" fillcolor="#72cbd2" stroked="false">
                <v:path arrowok="t"/>
                <v:fill type="solid"/>
              </v:shape>
            </v:group>
            <v:group style="position:absolute;left:4465;top:1009;width:441;height:398" coordorigin="4465,1009" coordsize="441,398">
              <v:shape style="position:absolute;left:4465;top:1009;width:441;height:398" coordorigin="4465,1009" coordsize="441,398" path="m4522,1349l4503,1352,4484,1358,4465,1363,4475,1407,4491,1402,4510,1397,4535,1395,4624,1395,4632,1393,4906,1393,4906,1363,4580,1363,4562,1360,4544,1354,4522,134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906,1397l4868,1397,4886,1405,4906,1406,4906,13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906,1394l4752,1394,4771,1399,4789,1405,4810,1406,4824,1402,4843,1397,4906,1397,4906,1394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906,1393l4632,1393,4648,1397,4667,1402,4692,1405,4730,1396,4752,1394,4906,1394,4906,1393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24,1395l4535,1395,4553,1400,4571,1405,4593,1405,4611,1398,4624,1395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18,1351l4599,1358,4580,1363,4906,1363,4905,1363,4676,1363,4659,1359,4640,1353,4618,1351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34,1350l4715,1355,4696,1361,4676,1363,4905,1363,4890,1360,4889,1360,4799,1360,4775,1360,4757,1353,4734,1350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852,1349l4836,1351,4818,1356,4799,1360,4889,1360,4873,1354,4852,134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73,1159l4532,1213,4531,1217,4532,1221,4573,1320,4577,1325,4794,1325,4798,1320,4799,1317,4832,1236,4673,1236,4673,1213,4624,1213,4620,1209,4620,1201,4624,1197,4673,1197,4673,115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98,1159l4698,1236,4832,1236,4839,1221,4840,1218,4840,1213,4839,1213,4731,1213,4728,1209,4728,1201,4731,1197,4798,1197,4698,115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73,1197l4633,1197,4636,1201,4636,1209,4633,1213,4673,1213,4673,11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98,1197l4740,1197,4743,1201,4743,1209,4740,1213,4839,1213,4837,1212,4798,11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87,1145l4685,1145,4794,1187,4787,1145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89,1059l4580,1059,4578,1062,4580,1065,4590,1097,4574,1187,4685,1145,4787,1145,4783,1123,4613,1123,4610,1120,4610,1100,4613,1097,4779,1097,4789,1065,4791,1062,4789,105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73,1158l4673,1159,4675,1158,4673,1158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64,1097l4645,1097,4648,1100,4648,1120,4645,1123,4664,1123,4661,1120,4661,1100,4664,10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27,1097l4707,1097,4710,1100,4710,1120,4707,1123,4727,1123,4724,1120,4724,1100,4727,10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79,1097l4759,1097,4762,1100,4762,1120,4759,1123,4783,1123,4779,1097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23,1034l4610,1034,4610,1059,4623,1059,4623,1034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661,1009l4661,1059,4711,1059,4711,1022,4709,1011,4675,1011,4661,1009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62,1034l4749,1034,4749,1059,4762,1059,4762,1034xe" filled="true" fillcolor="#72cbd2" stroked="false">
                <v:path arrowok="t"/>
                <v:fill type="solid"/>
              </v:shape>
              <v:shape style="position:absolute;left:4465;top:1009;width:441;height:398" coordorigin="4465,1009" coordsize="441,398" path="m4709,1009l4700,1011,4709,1011,4709,1009xe" filled="true" fillcolor="#72cbd2" stroked="false">
                <v:path arrowok="t"/>
                <v:fill type="solid"/>
              </v:shape>
            </v:group>
            <v:group style="position:absolute;left:896;top:117;width:336;height:330" coordorigin="896,117" coordsize="336,330">
              <v:shape style="position:absolute;left:896;top:117;width:336;height:330" coordorigin="896,117" coordsize="336,330" path="m969,117l918,176,897,247,896,266,898,285,922,357,975,414,1045,443,1082,447,1100,446,1172,422,1188,412,1163,372,1169,350,1146,350,1083,267,1104,251,1071,251,1010,172,1232,172,1231,158,1228,154,996,154,969,117xe" filled="true" fillcolor="#72cbd2" stroked="false">
                <v:path arrowok="t"/>
                <v:fill type="solid"/>
              </v:shape>
              <v:shape style="position:absolute;left:896;top:117;width:336;height:330" coordorigin="896,117" coordsize="336,330" path="m1223,190l1185,190,1186,190,1187,191,1188,192,1146,350,1169,350,1208,198,1213,197,1218,195,1222,192,1223,190xe" filled="true" fillcolor="#72cbd2" stroked="false">
                <v:path arrowok="t"/>
                <v:fill type="solid"/>
              </v:shape>
              <v:shape style="position:absolute;left:896;top:117;width:336;height:330" coordorigin="896,117" coordsize="336,330" path="m1232,172l1172,172,1071,251,1104,251,1185,190,1223,190,1232,176,1232,172xe" filled="true" fillcolor="#72cbd2" stroked="false">
                <v:path arrowok="t"/>
                <v:fill type="solid"/>
              </v:shape>
              <v:shape style="position:absolute;left:896;top:117;width:336;height:330" coordorigin="896,117" coordsize="336,330" path="m1213,141l1195,141,1186,146,1181,154,1228,154,1227,152,1227,152,1227,152,1221,145,1213,141xe" filled="true" fillcolor="#72cbd2" stroked="false">
                <v:path arrowok="t"/>
                <v:fill type="solid"/>
              </v:shape>
            </v:group>
            <v:group style="position:absolute;left:856;top:404;width:164;height:110" coordorigin="856,404" coordsize="164,110">
              <v:shape style="position:absolute;left:856;top:404;width:164;height:110" coordorigin="856,404" coordsize="164,110" path="m945,404l931,404,856,505,861,514,1015,514,1019,505,945,404xe" filled="true" fillcolor="#72cbd2" stroked="false">
                <v:path arrowok="t"/>
                <v:fill type="solid"/>
              </v:shape>
            </v:group>
            <v:group style="position:absolute;left:4465;top:104;width:443;height:396" coordorigin="4465,104" coordsize="443,396">
              <v:shape style="position:absolute;left:4465;top:104;width:443;height:396" coordorigin="4465,104" coordsize="443,396" path="m4484,192l4471,198,4465,212,4467,235,4485,308,4522,356,4547,363,4534,373,4516,392,4507,409,4503,425,4505,443,4559,495,4579,499,4601,498,4620,491,4636,479,4649,462,4655,452,4660,442,4670,434,4870,434,4871,425,4865,408,4854,389,4840,375,4826,360,4829,359,4831,358,4852,353,4869,343,4879,330,4714,330,4710,328,4706,322,4654,322,4643,307,4605,258,4544,210,4504,194,4484,192xe" filled="true" fillcolor="#72cbd2" stroked="false">
                <v:path arrowok="t"/>
                <v:fill type="solid"/>
              </v:shape>
              <v:shape style="position:absolute;left:4465;top:104;width:443;height:396" coordorigin="4465,104" coordsize="443,396" path="m4870,440l4711,440,4720,456,4733,476,4747,488,4765,496,4785,499,4810,498,4869,443,4870,440xe" filled="true" fillcolor="#72cbd2" stroked="false">
                <v:path arrowok="t"/>
                <v:fill type="solid"/>
              </v:shape>
              <v:shape style="position:absolute;left:4465;top:104;width:443;height:396" coordorigin="4465,104" coordsize="443,396" path="m4870,434l4670,434,4672,454,4676,472,4677,477,4683,482,4687,487,4690,481,4696,477,4697,471,4700,458,4701,445,4711,440,4870,440,4870,434xe" filled="true" fillcolor="#72cbd2" stroked="false">
                <v:path arrowok="t"/>
                <v:fill type="solid"/>
              </v:shape>
              <v:shape style="position:absolute;left:4465;top:104;width:443;height:396" coordorigin="4465,104" coordsize="443,396" path="m4881,191l4824,212,4776,248,4737,295,4719,324,4715,330,4715,330,4714,330,4879,330,4881,327,4889,304,4894,285,4899,265,4904,246,4908,229,4907,212,4896,194,4881,191xe" filled="true" fillcolor="#72cbd2" stroked="false">
                <v:path arrowok="t"/>
                <v:fill type="solid"/>
              </v:shape>
              <v:shape style="position:absolute;left:4465;top:104;width:443;height:396" coordorigin="4465,104" coordsize="443,396" path="m4688,104l4670,108,4653,122,4647,140,4651,158,4664,172,4676,186,4678,209,4678,275,4678,291,4673,310,4654,322,4706,322,4699,314,4695,297,4694,278,4694,258,4694,211,4695,195,4702,178,4722,160,4725,144,4719,125,4705,108,4688,104xe" filled="true" fillcolor="#72cbd2" stroked="false">
                <v:path arrowok="t"/>
                <v:fill type="solid"/>
              </v:shape>
            </v:group>
            <v:group style="position:absolute;left:1025;top:1236;width:149;height:221" coordorigin="1025,1236" coordsize="149,221">
              <v:shape style="position:absolute;left:1025;top:1236;width:149;height:221" coordorigin="1025,1236" coordsize="149,221" path="m1134,1273l1064,1273,1064,1287,1046,1299,1033,1315,1026,1334,1025,1351,1025,1448,1025,1453,1029,1457,1169,1457,1173,1453,1173,1448,1173,1423,1031,1423,1031,1357,1173,1357,1173,1347,1170,1326,1160,1308,1145,1293,1134,1287,1134,1273xe" filled="true" fillcolor="#72cbd2" stroked="false">
                <v:path arrowok="t"/>
                <v:fill type="solid"/>
              </v:shape>
              <v:shape style="position:absolute;left:1025;top:1236;width:149;height:221" coordorigin="1025,1236" coordsize="149,221" path="m1173,1357l1115,1357,1115,1423,1173,1423,1173,1357xe" filled="true" fillcolor="#72cbd2" stroked="false">
                <v:path arrowok="t"/>
                <v:fill type="solid"/>
              </v:shape>
              <v:shape style="position:absolute;left:1025;top:1236;width:149;height:221" coordorigin="1025,1236" coordsize="149,221" path="m1143,1236l1054,1236,1052,1238,1052,1271,1054,1273,1143,1273,1146,1271,1146,1238,1143,1236xe" filled="true" fillcolor="#72cbd2" stroked="false">
                <v:path arrowok="t"/>
                <v:fill type="solid"/>
              </v:shape>
            </v:group>
            <v:group style="position:absolute;left:905;top:1183;width:90;height:131" coordorigin="905,1183" coordsize="90,131">
              <v:shape style="position:absolute;left:905;top:1183;width:90;height:131" coordorigin="905,1183" coordsize="90,131" path="m995,1183l905,1183,905,1298,917,1310,937,1313,972,1309,990,1302,995,1298,995,1183xe" filled="true" fillcolor="#72cbd2" stroked="false">
                <v:path arrowok="t"/>
                <v:fill type="solid"/>
              </v:shape>
            </v:group>
            <v:group style="position:absolute;left:886;top:982;width:128;height:511" coordorigin="886,982" coordsize="128,511">
              <v:shape style="position:absolute;left:886;top:982;width:128;height:511" coordorigin="886,982" coordsize="128,511" path="m908,1070l902,1070,902,1298,902,1299,909,1308,923,1312,923,1358,924,1359,934,1367,947,1368,947,1491,949,1492,951,1492,952,1492,953,1491,953,1490,953,1368,966,1367,973,1362,940,1362,932,1357,929,1355,929,1311,929,1309,929,1308,916,1304,910,1298,908,1296,908,1070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1013,1040l888,1040,886,1041,886,1068,887,1069,888,1070,889,1070,992,1070,992,1296,990,1298,984,1303,972,1307,971,1308,971,1355,950,1362,973,1362,976,1359,977,1358,977,1358,977,1312,988,1308,998,1070,1012,1070,1013,1070,1014,1069,1014,1068,1014,1041,1013,1040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72,1160l928,1160,927,1161,927,1165,928,1166,972,1166,972,1166,973,1164,974,1164,974,1161,972,1160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72,1136l928,1136,927,1138,927,1141,928,1143,972,1143,972,1142,973,1141,974,1140,974,1138,972,1136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72,1113l928,1113,927,1114,927,1118,928,1119,972,1119,972,1119,973,1118,974,1117,974,1114,972,1113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72,1090l928,1090,927,1091,927,1095,928,1096,972,1096,972,1096,973,1095,974,1094,974,1091,972,1090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87,982l913,982,912,983,912,1010,912,1011,913,1012,914,1012,936,1012,936,1040,965,1040,965,1012,987,1012,987,1012,988,1011,989,1010,989,983,987,982xe" filled="true" fillcolor="#72cbd2" stroked="false">
                <v:path arrowok="t"/>
                <v:fill type="solid"/>
              </v:shape>
              <v:shape style="position:absolute;left:886;top:982;width:128;height:511" coordorigin="886,982" coordsize="128,511" path="m987,1012l965,1012,987,1012xe" filled="true" fillcolor="#72cbd2" stroked="false">
                <v:path arrowok="t"/>
                <v:fill type="solid"/>
              </v:shape>
            </v:group>
            <v:group style="position:absolute;left:928;top:1280;width:46;height:85" coordorigin="928,1280" coordsize="46,85">
              <v:shape style="position:absolute;left:928;top:1280;width:46;height:85" coordorigin="928,1280" coordsize="46,85" path="m973,1280l928,1280,928,1358,950,1364,973,1358,973,1280xe" filled="true" fillcolor="#72cbd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w w:val="95"/>
        </w:rPr>
        <w:t>Astronomy</w:t>
      </w:r>
      <w:r>
        <w:rPr>
          <w:color w:val="00395A"/>
          <w:spacing w:val="-5"/>
          <w:w w:val="95"/>
        </w:rPr>
        <w:t> </w:t>
      </w:r>
      <w:r>
        <w:rPr>
          <w:color w:val="00395A"/>
          <w:w w:val="95"/>
        </w:rPr>
        <w:t>and</w:t>
      </w:r>
      <w:r>
        <w:rPr>
          <w:color w:val="00395A"/>
          <w:spacing w:val="-4"/>
          <w:w w:val="95"/>
        </w:rPr>
        <w:t> </w:t>
      </w:r>
      <w:r>
        <w:rPr>
          <w:color w:val="00395A"/>
          <w:w w:val="95"/>
        </w:rPr>
        <w:t>Space</w:t>
      </w:r>
      <w:r>
        <w:rPr>
          <w:color w:val="00395A"/>
          <w:spacing w:val="-4"/>
          <w:w w:val="95"/>
        </w:rPr>
        <w:t> </w:t>
      </w:r>
      <w:r>
        <w:rPr>
          <w:color w:val="00395A"/>
          <w:spacing w:val="1"/>
          <w:w w:val="95"/>
        </w:rPr>
        <w:t>Science</w:t>
      </w:r>
      <w:r>
        <w:rPr>
          <w:b w:val="0"/>
        </w:rPr>
      </w:r>
    </w:p>
    <w:p>
      <w:pPr>
        <w:pStyle w:val="BodyText"/>
        <w:spacing w:line="240" w:lineRule="auto" w:before="24"/>
        <w:ind w:left="1445" w:right="0"/>
        <w:jc w:val="both"/>
      </w:pPr>
      <w:r>
        <w:rPr>
          <w:b w:val="0"/>
          <w:color w:val="00395A"/>
        </w:rPr>
        <w:t>Understanding the Universe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66" w:lineRule="auto" w:before="0"/>
        <w:ind w:left="1445" w:right="895" w:firstLine="0"/>
        <w:jc w:val="both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Bold"/>
          <w:b/>
          <w:color w:val="00395A"/>
          <w:sz w:val="18"/>
        </w:rPr>
        <w:t>Australian</w:t>
      </w:r>
      <w:r>
        <w:rPr>
          <w:rFonts w:ascii="Corpid C1 Bold"/>
          <w:b/>
          <w:color w:val="00395A"/>
          <w:spacing w:val="-29"/>
          <w:sz w:val="18"/>
        </w:rPr>
        <w:t> </w:t>
      </w:r>
      <w:r>
        <w:rPr>
          <w:rFonts w:ascii="Corpid C1 Bold"/>
          <w:b/>
          <w:color w:val="00395A"/>
          <w:spacing w:val="1"/>
          <w:sz w:val="18"/>
        </w:rPr>
        <w:t>Animal</w:t>
      </w:r>
      <w:r>
        <w:rPr>
          <w:rFonts w:ascii="Corpid C1 Bold"/>
          <w:b/>
          <w:color w:val="00395A"/>
          <w:spacing w:val="28"/>
          <w:w w:val="95"/>
          <w:sz w:val="18"/>
        </w:rPr>
        <w:t> </w:t>
      </w:r>
      <w:r>
        <w:rPr>
          <w:rFonts w:ascii="Corpid C1 Bold"/>
          <w:b/>
          <w:color w:val="00395A"/>
          <w:sz w:val="18"/>
        </w:rPr>
        <w:t>Health</w:t>
      </w:r>
      <w:r>
        <w:rPr>
          <w:rFonts w:ascii="Corpid C1 Bold"/>
          <w:b/>
          <w:color w:val="00395A"/>
          <w:spacing w:val="-31"/>
          <w:sz w:val="18"/>
        </w:rPr>
        <w:t> </w:t>
      </w:r>
      <w:r>
        <w:rPr>
          <w:rFonts w:ascii="Corpid C1 Bold"/>
          <w:b/>
          <w:color w:val="00395A"/>
          <w:spacing w:val="1"/>
          <w:sz w:val="18"/>
        </w:rPr>
        <w:t>Laboratory</w:t>
      </w:r>
      <w:r>
        <w:rPr>
          <w:rFonts w:ascii="Corpid C1 Bold"/>
          <w:b/>
          <w:color w:val="00395A"/>
          <w:spacing w:val="26"/>
          <w:w w:val="95"/>
          <w:sz w:val="18"/>
        </w:rPr>
        <w:t> </w:t>
      </w:r>
      <w:r>
        <w:rPr>
          <w:rFonts w:ascii="Corpid C1 Light"/>
          <w:b w:val="0"/>
          <w:sz w:val="18"/>
        </w:rPr>
        <w:t>Protecting Australia</w:t>
      </w:r>
      <w:r>
        <w:rPr>
          <w:rFonts w:ascii="Corpid C1 Light"/>
          <w:sz w:val="18"/>
        </w:rPr>
      </w:r>
    </w:p>
    <w:p>
      <w:pPr>
        <w:pStyle w:val="Heading7"/>
        <w:spacing w:line="266" w:lineRule="auto"/>
        <w:ind w:left="1101" w:right="265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395A"/>
          <w:w w:val="95"/>
        </w:rPr>
        <w:t>Australian</w:t>
      </w:r>
      <w:r>
        <w:rPr>
          <w:color w:val="00395A"/>
          <w:spacing w:val="-15"/>
          <w:w w:val="95"/>
        </w:rPr>
        <w:t> </w:t>
      </w:r>
      <w:r>
        <w:rPr>
          <w:color w:val="00395A"/>
          <w:spacing w:val="1"/>
          <w:w w:val="95"/>
        </w:rPr>
        <w:t>National</w:t>
      </w:r>
      <w:r>
        <w:rPr>
          <w:color w:val="00395A"/>
          <w:spacing w:val="29"/>
          <w:w w:val="91"/>
        </w:rPr>
        <w:t> </w:t>
      </w:r>
      <w:r>
        <w:rPr>
          <w:color w:val="00395A"/>
          <w:w w:val="95"/>
        </w:rPr>
        <w:t>Research</w:t>
      </w:r>
      <w:r>
        <w:rPr>
          <w:color w:val="00395A"/>
          <w:spacing w:val="-15"/>
          <w:w w:val="95"/>
        </w:rPr>
        <w:t> </w:t>
      </w:r>
      <w:r>
        <w:rPr>
          <w:color w:val="00395A"/>
          <w:spacing w:val="1"/>
          <w:w w:val="95"/>
        </w:rPr>
        <w:t>Collections</w:t>
      </w:r>
      <w:r>
        <w:rPr>
          <w:b w:val="0"/>
        </w:rPr>
      </w:r>
    </w:p>
    <w:p>
      <w:pPr>
        <w:pStyle w:val="BodyText"/>
        <w:spacing w:line="240" w:lineRule="auto"/>
        <w:ind w:left="1101" w:right="0"/>
        <w:jc w:val="left"/>
      </w:pPr>
      <w:r>
        <w:rPr>
          <w:b w:val="0"/>
          <w:spacing w:val="1"/>
        </w:rPr>
        <w:t>Securing</w:t>
      </w:r>
      <w:r>
        <w:rPr>
          <w:b w:val="0"/>
        </w:rPr>
        <w:t> our </w:t>
      </w:r>
      <w:r>
        <w:rPr>
          <w:b w:val="0"/>
          <w:spacing w:val="1"/>
        </w:rPr>
        <w:t>biodiversity</w:t>
      </w:r>
      <w:r>
        <w:rPr>
          <w:b w:val="0"/>
        </w:rPr>
        <w:t> future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66" w:lineRule="auto" w:before="0"/>
        <w:ind w:left="1101" w:right="265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/>
        <w:pict>
          <v:group style="position:absolute;margin-left:-.749983pt;margin-top:49.281696pt;width:543.65pt;height:96.4pt;mso-position-horizontal-relative:page;mso-position-vertical-relative:paragraph;z-index:4384" coordorigin="-15,986" coordsize="10873,1928">
            <v:group style="position:absolute;left:0;top:986;width:10772;height:1928" coordorigin="0,986" coordsize="10772,1928">
              <v:shape style="position:absolute;left:0;top:986;width:10772;height:1928" coordorigin="0,986" coordsize="10772,1928" path="m0,2913l10772,2913,10772,986,0,986,0,2913xe" filled="true" fillcolor="#e2efd4" stroked="false">
                <v:path arrowok="t"/>
                <v:fill type="solid"/>
              </v:shape>
            </v:group>
            <v:group style="position:absolute;left:0;top:1949;width:10843;height:2" coordorigin="0,1949" coordsize="10843,2">
              <v:shape style="position:absolute;left:0;top:1949;width:10843;height:2" coordorigin="0,1949" coordsize="10843,0" path="m0,1949l10843,1949e" filled="false" stroked="true" strokeweight="1.5pt" strokecolor="#ffffff">
                <v:path arrowok="t"/>
              </v:shape>
            </v:group>
            <w10:wrap type="none"/>
          </v:group>
        </w:pict>
      </w:r>
      <w:r>
        <w:rPr>
          <w:rFonts w:ascii="Corpid C1 Bold"/>
          <w:b/>
          <w:color w:val="00395A"/>
          <w:w w:val="95"/>
          <w:sz w:val="18"/>
        </w:rPr>
        <w:t>M</w:t>
      </w:r>
      <w:r>
        <w:rPr>
          <w:rFonts w:ascii="Corpid C1 Bold"/>
          <w:b/>
          <w:color w:val="00395A"/>
          <w:spacing w:val="1"/>
          <w:w w:val="95"/>
          <w:sz w:val="18"/>
        </w:rPr>
        <w:t>arine</w:t>
      </w:r>
      <w:r>
        <w:rPr>
          <w:rFonts w:ascii="Corpid C1 Bold"/>
          <w:b/>
          <w:color w:val="00395A"/>
          <w:spacing w:val="-10"/>
          <w:w w:val="95"/>
          <w:sz w:val="18"/>
        </w:rPr>
        <w:t> </w:t>
      </w:r>
      <w:r>
        <w:rPr>
          <w:rFonts w:ascii="Corpid C1 Bold"/>
          <w:b/>
          <w:color w:val="00395A"/>
          <w:spacing w:val="1"/>
          <w:w w:val="95"/>
          <w:sz w:val="18"/>
        </w:rPr>
        <w:t>National</w:t>
      </w:r>
      <w:r>
        <w:rPr>
          <w:rFonts w:ascii="Corpid C1 Bold"/>
          <w:b/>
          <w:color w:val="00395A"/>
          <w:spacing w:val="-10"/>
          <w:w w:val="95"/>
          <w:sz w:val="18"/>
        </w:rPr>
        <w:t> </w:t>
      </w:r>
      <w:r>
        <w:rPr>
          <w:rFonts w:ascii="Corpid C1 Bold"/>
          <w:b/>
          <w:color w:val="00395A"/>
          <w:w w:val="95"/>
          <w:sz w:val="18"/>
        </w:rPr>
        <w:t>Facility</w:t>
      </w:r>
      <w:r>
        <w:rPr>
          <w:rFonts w:ascii="Corpid C1 Bold"/>
          <w:b/>
          <w:color w:val="00395A"/>
          <w:spacing w:val="30"/>
          <w:w w:val="95"/>
          <w:sz w:val="18"/>
        </w:rPr>
        <w:t> </w:t>
      </w:r>
      <w:r>
        <w:rPr>
          <w:rFonts w:ascii="Corpid C1 Light"/>
          <w:b w:val="0"/>
          <w:spacing w:val="1"/>
          <w:sz w:val="18"/>
        </w:rPr>
        <w:t>Supporting,</w:t>
      </w:r>
      <w:r>
        <w:rPr>
          <w:rFonts w:ascii="Corpid C1 Light"/>
          <w:b w:val="0"/>
          <w:sz w:val="18"/>
        </w:rPr>
        <w:t> enabling and</w:t>
      </w:r>
      <w:r>
        <w:rPr>
          <w:rFonts w:ascii="Corpid C1 Light"/>
          <w:b w:val="0"/>
          <w:spacing w:val="25"/>
          <w:sz w:val="18"/>
        </w:rPr>
        <w:t> </w:t>
      </w:r>
      <w:r>
        <w:rPr>
          <w:rFonts w:ascii="Corpid C1 Light"/>
          <w:b w:val="0"/>
          <w:spacing w:val="1"/>
          <w:sz w:val="18"/>
        </w:rPr>
        <w:t>inspiring</w:t>
      </w:r>
      <w:r>
        <w:rPr>
          <w:rFonts w:ascii="Corpid C1 Light"/>
          <w:b w:val="0"/>
          <w:sz w:val="18"/>
        </w:rPr>
        <w:t> </w:t>
      </w:r>
      <w:r>
        <w:rPr>
          <w:rFonts w:ascii="Corpid C1 Light"/>
          <w:b w:val="0"/>
          <w:spacing w:val="1"/>
          <w:sz w:val="18"/>
        </w:rPr>
        <w:t>marine</w:t>
      </w:r>
      <w:r>
        <w:rPr>
          <w:rFonts w:ascii="Corpid C1 Light"/>
          <w:b w:val="0"/>
          <w:sz w:val="18"/>
        </w:rPr>
        <w:t> </w:t>
      </w:r>
      <w:r>
        <w:rPr>
          <w:rFonts w:ascii="Corpid C1 Light"/>
          <w:b w:val="0"/>
          <w:spacing w:val="1"/>
          <w:sz w:val="18"/>
        </w:rPr>
        <w:t>science</w:t>
      </w:r>
      <w:r>
        <w:rPr>
          <w:rFonts w:ascii="Corpid C1 Light"/>
          <w:sz w:val="18"/>
        </w:rPr>
      </w:r>
    </w:p>
    <w:p>
      <w:pPr>
        <w:pStyle w:val="Heading7"/>
        <w:spacing w:line="266" w:lineRule="auto"/>
        <w:ind w:left="918" w:right="846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00395A"/>
          <w:spacing w:val="1"/>
          <w:w w:val="95"/>
        </w:rPr>
        <w:t>National</w:t>
      </w:r>
      <w:r>
        <w:rPr>
          <w:color w:val="00395A"/>
          <w:spacing w:val="-10"/>
          <w:w w:val="95"/>
        </w:rPr>
        <w:t> </w:t>
      </w:r>
      <w:r>
        <w:rPr>
          <w:color w:val="00395A"/>
          <w:spacing w:val="1"/>
          <w:w w:val="95"/>
        </w:rPr>
        <w:t>Computing</w:t>
      </w:r>
      <w:r>
        <w:rPr>
          <w:color w:val="00395A"/>
          <w:spacing w:val="26"/>
          <w:w w:val="95"/>
        </w:rPr>
        <w:t> </w:t>
      </w:r>
      <w:r>
        <w:rPr>
          <w:color w:val="00395A"/>
          <w:spacing w:val="1"/>
        </w:rPr>
        <w:t>Infrastructure</w:t>
      </w:r>
      <w:r>
        <w:rPr>
          <w:b w:val="0"/>
        </w:rPr>
      </w:r>
    </w:p>
    <w:p>
      <w:pPr>
        <w:pStyle w:val="BodyText"/>
        <w:spacing w:line="266" w:lineRule="auto"/>
        <w:ind w:left="918" w:right="846"/>
        <w:jc w:val="left"/>
      </w:pPr>
      <w:r>
        <w:rPr>
          <w:b w:val="0"/>
        </w:rPr>
        <w:t>High </w:t>
      </w:r>
      <w:r>
        <w:rPr>
          <w:b w:val="0"/>
          <w:spacing w:val="1"/>
        </w:rPr>
        <w:t>performance</w:t>
      </w:r>
      <w:r>
        <w:rPr>
          <w:b w:val="0"/>
          <w:spacing w:val="21"/>
        </w:rPr>
        <w:t> </w:t>
      </w:r>
      <w:r>
        <w:rPr>
          <w:b w:val="0"/>
        </w:rPr>
        <w:t>innovation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3" w:equalWidth="0">
            <w:col w:w="3975" w:space="40"/>
            <w:col w:w="3729" w:space="40"/>
            <w:col w:w="4126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1"/>
          <w:szCs w:val="11"/>
        </w:rPr>
      </w:pPr>
    </w:p>
    <w:p>
      <w:pPr>
        <w:spacing w:line="200" w:lineRule="atLeast"/>
        <w:ind w:left="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538.6pt;height:42.55pt;mso-position-horizontal-relative:char;mso-position-vertical-relative:line" coordorigin="0,0" coordsize="10772,851">
            <v:group style="position:absolute;left:0;top:0;width:10772;height:851" coordorigin="0,0" coordsize="10772,851">
              <v:shape style="position:absolute;left:0;top:0;width:10772;height:851" coordorigin="0,0" coordsize="10772,851" path="m0,850l10772,850,10772,0,0,0,0,850xe" filled="true" fillcolor="#e7deeb" stroked="false">
                <v:path arrowok="t"/>
                <v:fill type="solid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8"/>
          <w:szCs w:val="8"/>
        </w:rPr>
      </w:pPr>
    </w:p>
    <w:p>
      <w:pPr>
        <w:spacing w:line="200" w:lineRule="atLeast"/>
        <w:ind w:left="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538.6pt;height:28.35pt;mso-position-horizontal-relative:char;mso-position-vertical-relative:line" coordorigin="0,0" coordsize="10772,567">
            <v:group style="position:absolute;left:0;top:0;width:10772;height:567" coordorigin="0,0" coordsize="10772,567">
              <v:shape style="position:absolute;left:0;top:0;width:10772;height:567" coordorigin="0,0" coordsize="10772,567" path="m0,567l10772,567,10772,0,0,0,0,567xe" filled="true" fillcolor="#ffe7be" stroked="false">
                <v:path arrowok="t"/>
                <v:fill type="solid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00" w:lineRule="atLeast"/>
        <w:ind w:left="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85.05pt;height:85.05pt;mso-position-horizontal-relative:char;mso-position-vertical-relative:line" coordorigin="0,0" coordsize="1701,1701">
            <v:group style="position:absolute;left:0;top:567;width:567;height:567" coordorigin="0,567" coordsize="567,567">
              <v:shape style="position:absolute;left:0;top:567;width:567;height:567" coordorigin="0,567" coordsize="567,567" path="m0,1134l567,1134,567,567,0,567,0,1134xe" filled="true" fillcolor="#781d7d" stroked="false">
                <v:path arrowok="t"/>
                <v:fill type="solid"/>
              </v:shape>
            </v:group>
            <v:group style="position:absolute;left:0;top:1134;width:567;height:567" coordorigin="0,1134" coordsize="567,567">
              <v:shape style="position:absolute;left:0;top:1134;width:567;height:567" coordorigin="0,1134" coordsize="567,567" path="m0,1701l567,1701,567,1134,0,1134,0,1701xe" filled="true" fillcolor="#eb539e" stroked="false">
                <v:path arrowok="t"/>
                <v:fill type="solid"/>
              </v:shape>
            </v:group>
            <v:group style="position:absolute;left:567;top:0;width:1134;height:1134" coordorigin="567,0" coordsize="1134,1134">
              <v:shape style="position:absolute;left:567;top:0;width:1134;height:1134" coordorigin="567,0" coordsize="1134,1134" path="m567,1134l1701,1134,1701,0,567,0,567,1134xe" filled="true" fillcolor="#7ac143" stroked="false">
                <v:path arrowok="t"/>
                <v:fill type="solid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pStyle w:val="Heading1"/>
        <w:spacing w:line="881" w:lineRule="exact"/>
        <w:ind w:right="0"/>
        <w:jc w:val="left"/>
        <w:rPr>
          <w:b w:val="0"/>
          <w:bCs w:val="0"/>
        </w:rPr>
      </w:pPr>
      <w:bookmarkStart w:name="Strategic actions" w:id="18"/>
      <w:bookmarkEnd w:id="18"/>
      <w:r>
        <w:rPr>
          <w:b w:val="0"/>
        </w:rPr>
      </w:r>
      <w:bookmarkStart w:name="_bookmark5" w:id="19"/>
      <w:bookmarkEnd w:id="19"/>
      <w:r>
        <w:rPr>
          <w:b w:val="0"/>
        </w:rPr>
      </w:r>
      <w:r>
        <w:rPr>
          <w:color w:val="00395A"/>
          <w:spacing w:val="-15"/>
        </w:rPr>
        <w:t>S</w:t>
      </w:r>
      <w:r>
        <w:rPr>
          <w:color w:val="00395A"/>
          <w:spacing w:val="-6"/>
        </w:rPr>
        <w:t>T</w:t>
      </w:r>
      <w:r>
        <w:rPr>
          <w:color w:val="00395A"/>
          <w:spacing w:val="14"/>
        </w:rPr>
        <w:t>R</w:t>
      </w:r>
      <w:r>
        <w:rPr>
          <w:color w:val="00395A"/>
          <w:spacing w:val="-59"/>
        </w:rPr>
        <w:t>A</w:t>
      </w:r>
      <w:r>
        <w:rPr>
          <w:color w:val="00395A"/>
          <w:spacing w:val="-6"/>
        </w:rPr>
        <w:t>T</w:t>
      </w:r>
      <w:r>
        <w:rPr>
          <w:color w:val="00395A"/>
          <w:spacing w:val="-16"/>
        </w:rPr>
        <w:t>E</w:t>
      </w:r>
      <w:r>
        <w:rPr>
          <w:color w:val="00395A"/>
          <w:spacing w:val="-8"/>
        </w:rPr>
        <w:t>G</w:t>
      </w:r>
      <w:r>
        <w:rPr>
          <w:color w:val="00395A"/>
          <w:spacing w:val="-24"/>
        </w:rPr>
        <w:t>I</w:t>
      </w:r>
      <w:r>
        <w:rPr>
          <w:color w:val="00395A"/>
        </w:rPr>
        <w:t>C</w:t>
      </w:r>
      <w:r>
        <w:rPr>
          <w:b w:val="0"/>
        </w:rPr>
      </w:r>
    </w:p>
    <w:p>
      <w:pPr>
        <w:spacing w:line="1073" w:lineRule="exact" w:before="0"/>
        <w:ind w:left="1138" w:right="0" w:firstLine="0"/>
        <w:jc w:val="left"/>
        <w:rPr>
          <w:rFonts w:ascii="UnitRoundedOT-Bold" w:hAnsi="UnitRoundedOT-Bold" w:cs="UnitRoundedOT-Bold" w:eastAsia="UnitRoundedOT-Bold"/>
          <w:sz w:val="96"/>
          <w:szCs w:val="96"/>
        </w:rPr>
      </w:pPr>
      <w:r>
        <w:rPr>
          <w:rFonts w:ascii="UnitRoundedOT-Bold"/>
          <w:b/>
          <w:color w:val="00395A"/>
          <w:spacing w:val="-7"/>
          <w:sz w:val="96"/>
        </w:rPr>
        <w:t>ACTIONS</w:t>
      </w:r>
      <w:r>
        <w:rPr>
          <w:rFonts w:ascii="UnitRoundedOT-Bold"/>
          <w:sz w:val="96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UnitRoundedOT-Bold" w:hAnsi="UnitRoundedOT-Bold" w:cs="UnitRoundedOT-Bold" w:eastAsia="UnitRoundedOT-Bold"/>
          <w:b/>
          <w:bCs/>
          <w:sz w:val="18"/>
          <w:szCs w:val="18"/>
        </w:rPr>
      </w:pPr>
    </w:p>
    <w:p>
      <w:pPr>
        <w:pStyle w:val="Heading6"/>
        <w:tabs>
          <w:tab w:pos="7313" w:val="left" w:leader="none"/>
        </w:tabs>
        <w:spacing w:line="148" w:lineRule="auto" w:before="154"/>
        <w:ind w:left="7313" w:right="2644" w:hanging="5103"/>
        <w:jc w:val="left"/>
        <w:rPr>
          <w:b w:val="0"/>
          <w:bCs w:val="0"/>
        </w:rPr>
      </w:pPr>
      <w:r>
        <w:rPr/>
        <w:pict>
          <v:group style="position:absolute;margin-left:311.818298pt;margin-top:-.955067pt;width:36.85pt;height:36.8pt;mso-position-horizontal-relative:page;mso-position-vertical-relative:paragraph;z-index:-54304" coordorigin="6236,-19" coordsize="737,736">
            <v:shape style="position:absolute;left:6236;top:-19;width:737;height:736" coordorigin="6236,-19" coordsize="737,736" path="m6399,353l6281,353,6289,357,6249,413,6243,419,6249,445,6256,469,6288,539,6333,599,6389,647,6454,685,6552,715,6578,717,6626,717,6688,709,6746,689,6796,665,6770,665,6770,659,6772,657,6719,657,6702,655,6718,637,6798,637,6806,631,6743,631,6696,629,6689,613,6589,613,6589,605,6599,595,6600,543,6618,531,6634,529,6663,497,6682,495,6693,495,6704,479,6950,479,6951,477,6656,477,6656,473,6637,473,6637,469,6625,469,6625,465,6615,465,6557,463,6555,455,6564,455,6564,453,6557,451,6510,393,6430,393,6426,381,6427,379,6423,379,6413,377,6399,35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841,629l6829,637,6787,663,6770,665,6796,665,6800,663,6817,651,6833,639,6841,62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98,637l6718,637,6733,639,6732,649,6719,657,6772,657,6776,653,6798,63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949,481l6765,481,6777,501,6778,529,6795,543,6800,563,6788,587,6743,631,6806,631,6809,629,6829,627,6841,619,6842,595,6879,595,6891,581,6903,565,6914,549,6925,531,6934,515,6943,495,6949,48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81,595l6640,597,6589,613,6689,613,6681,595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879,595l6855,595,6855,609,6862,609,6864,611,6878,597,6879,595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25,497l6726,511,6731,515,6751,515,6753,499,6736,499,6725,49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93,495l6682,495,6682,501,6688,501,6693,495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950,479l6726,479,6744,491,6736,499,6753,499,6755,481,6949,481,6950,47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32,463l6676,463,6677,469,6671,469,6671,473,6663,473,6663,477,6777,477,6777,471,6733,471,6732,46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964,429l6743,429,6784,447,6786,469,6795,469,6795,477,6951,477,6957,457,6963,437,6964,42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56,469l6644,469,6644,473,6656,473,6656,46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77,459l6767,459,6758,469,6733,471,6777,471,6777,45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37,453l6596,453,6615,465,6633,465,6633,469,6637,469,6641,465,6644,461,6732,461,6732,459,6740,459,6740,455,6637,455,6637,45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55,461l6652,461,6652,465,6649,467,6649,469,6666,469,6667,465,6660,465,6655,463,6655,46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32,461l6662,461,6660,465,6667,465,6676,463,6732,463,6732,46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972,377l6631,377,6633,387,6637,389,6637,421,6633,423,6633,427,6627,433,6623,443,6571,443,6572,455,6596,453,6637,453,6637,443,6575,443,6571,441,6637,441,6637,431,6641,431,6641,427,6658,421,6707,421,6712,417,6967,417,6970,397,6972,37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44,439l6645,455,6740,455,6740,453,6651,453,6651,443,6644,43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707,421l6658,421,6658,451,6651,453,6740,453,6728,447,6707,443,6697,431,6707,42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533,387l6518,387,6551,417,6551,421,6558,431,6583,431,6584,441,6575,443,6595,443,6584,427,6584,421,6570,421,6533,38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967,417l6712,417,6722,423,6721,435,6732,435,6743,429,6964,429,6967,41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539,347l6535,361,6572,415,6570,421,6584,421,6584,409,6617,391,6621,387,6625,377,6972,377,6972,375,6973,369,6559,369,6539,34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524,369l6434,369,6446,371,6444,387,6430,393,6510,393,6518,387,6533,387,6524,379,6524,36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462,301l6447,307,6437,327,6432,367,6423,379,6427,379,6434,369,6524,369,6524,335,6490,303,6462,30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564,301l6557,309,6558,327,6581,345,6584,359,6569,369,6973,369,6973,357,6973,345,6972,323,6581,323,6574,313,6575,305,6564,301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236,343l6237,361,6240,363,6281,353,6399,353,6398,351,6243,351,6236,34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266,253l6255,253,6255,273,6270,281,6295,293,6318,299,6318,311,6305,319,6263,349,6243,351,6398,351,6384,329,6386,313,6386,299,6373,291,6317,281,6291,281,6268,267,6266,25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13,205l6600,205,6601,229,6630,259,6632,281,6618,295,6584,307,6587,319,6581,323,6972,323,6968,293,6962,263,6954,235,6653,235,6613,205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61,147l6655,153,6665,165,6662,189,6637,189,6636,209,6657,221,6665,231,6653,235,6954,235,6944,207,6932,181,6919,159,6673,159,6661,147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28,103l6616,121,6621,131,6661,135,6677,153,6673,159,6919,159,6918,157,6911,147,6728,147,6696,121,6696,113,6664,113,6637,111,6628,103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05,-19l6584,-19,6563,-17,6503,-5,6447,17,6430,25,6440,41,6556,41,6578,45,6592,51,6740,59,6781,77,6775,81,6745,81,6745,83,6756,89,6741,93,6741,101,6712,103,6734,125,6738,141,6728,147,6911,147,6902,133,6884,111,6865,89,6856,81,6775,81,6745,77,6851,77,6845,71,6774,23,6693,-9,6664,-15,6605,-1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698,89l6664,113,6696,113,6696,109,6704,97,6698,89xe" filled="true" fillcolor="#13b6ea" stroked="false">
              <v:path arrowok="t"/>
              <v:fill type="solid"/>
            </v:shape>
            <v:shape style="position:absolute;left:6236;top:-19;width:737;height:736" coordorigin="6236,-19" coordsize="737,736" path="m6540,41l6498,41,6518,55,6525,55,6540,41xe" filled="true" fillcolor="#13b6e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.036076pt;margin-top:.405933pt;width:45.25pt;height:33.85pt;mso-position-horizontal-relative:page;mso-position-vertical-relative:paragraph;z-index:4504" coordorigin="1141,8" coordsize="905,677">
            <v:group style="position:absolute;left:1377;top:186;width:528;height:456" coordorigin="1377,186" coordsize="528,456">
              <v:shape style="position:absolute;left:1377;top:186;width:528;height:456" coordorigin="1377,186" coordsize="528,456" path="m1626,441l1610,441,1614,445,1614,450,1614,453,1613,456,1610,458,1481,587,1478,590,1470,604,1471,621,1484,640,1500,641,1522,632,1536,619,1550,598,1562,582,1576,568,1569,551,1567,533,1571,516,1580,501,1594,490,1613,483,1613,463,1620,446,1626,441xe" filled="true" fillcolor="#13b6ea" stroked="false">
                <v:path arrowok="t"/>
                <v:fill type="solid"/>
              </v:shape>
              <v:shape style="position:absolute;left:1377;top:186;width:528;height:456" coordorigin="1377,186" coordsize="528,456" path="m1876,385l1554,385,1558,388,1558,393,1557,399,1554,401,1499,456,1418,537,1414,543,1410,567,1419,583,1438,589,1449,590,1458,584,1597,446,1599,443,1605,441,1610,441,1626,441,1636,431,1655,424,1696,424,1700,418,1716,402,1731,396,1865,396,1870,390,1876,385xe" filled="true" fillcolor="#13b6ea" stroked="false">
                <v:path arrowok="t"/>
                <v:fill type="solid"/>
              </v:shape>
              <v:shape style="position:absolute;left:1377;top:186;width:528;height:456" coordorigin="1377,186" coordsize="528,456" path="m1763,186l1699,229,1638,229,1622,236,1603,252,1438,418,1411,443,1401,447,1389,455,1386,456,1378,468,1377,485,1387,500,1406,510,1422,505,1440,489,1541,389,1543,386,1549,385,1876,385,1886,375,1902,357,1904,342,1898,325,1883,306,1768,191,1765,189,1763,186xe" filled="true" fillcolor="#13b6ea" stroked="false">
                <v:path arrowok="t"/>
                <v:fill type="solid"/>
              </v:shape>
              <v:shape style="position:absolute;left:1377;top:186;width:528;height:456" coordorigin="1377,186" coordsize="528,456" path="m1865,396l1731,396,1749,396,1767,403,1786,418,1801,431,1817,442,1843,417,1856,404,1865,396xe" filled="true" fillcolor="#13b6ea" stroked="false">
                <v:path arrowok="t"/>
                <v:fill type="solid"/>
              </v:shape>
              <v:shape style="position:absolute;left:1377;top:186;width:528;height:456" coordorigin="1377,186" coordsize="528,456" path="m1696,424l1655,424,1673,426,1691,433,1696,424xe" filled="true" fillcolor="#13b6ea" stroked="false">
                <v:path arrowok="t"/>
                <v:fill type="solid"/>
              </v:shape>
            </v:group>
            <v:group style="position:absolute;left:1284;top:147;width:457;height:288" coordorigin="1284,147" coordsize="457,288">
              <v:shape style="position:absolute;left:1284;top:147;width:457;height:288" coordorigin="1284,147" coordsize="457,288" path="m1599,147l1485,147,1431,176,1291,319,1284,333,1287,350,1302,368,1359,425,1375,435,1391,433,1407,421,1606,223,1622,214,1641,210,1683,209,1703,207,1729,203,1740,188,1740,164,1726,152,1699,147,1599,147xe" filled="true" fillcolor="#13b6ea" stroked="false">
                <v:path arrowok="t"/>
                <v:fill type="solid"/>
              </v:shape>
            </v:group>
            <v:group style="position:absolute;left:1141;top:8;width:309;height:308" coordorigin="1141,8" coordsize="309,308">
              <v:shape style="position:absolute;left:1141;top:8;width:309;height:308" coordorigin="1141,8" coordsize="309,308" path="m1358,8l1349,14,1150,209,1141,226,1143,242,1156,256,1245,313,1251,314,1256,316,1267,315,1274,310,1317,266,1231,266,1211,265,1203,257,1203,236,1212,228,1355,228,1428,156,1443,140,1449,123,1443,104,1410,54,1376,13,1358,8xe" filled="true" fillcolor="#13b6ea" stroked="false">
                <v:path arrowok="t"/>
                <v:fill type="solid"/>
              </v:shape>
              <v:shape style="position:absolute;left:1141;top:8;width:309;height:308" coordorigin="1141,8" coordsize="309,308" path="m1355,228l1212,228,1232,229,1241,238,1240,257,1231,266,1317,266,1355,228xe" filled="true" fillcolor="#13b6ea" stroked="false">
                <v:path arrowok="t"/>
                <v:fill type="solid"/>
              </v:shape>
            </v:group>
            <v:group style="position:absolute;left:1739;top:19;width:307;height:307" coordorigin="1739,19" coordsize="307,307">
              <v:shape style="position:absolute;left:1739;top:19;width:307;height:307" coordorigin="1739,19" coordsize="307,307" path="m1825,19l1773,70,1739,123,1741,140,1754,159,1839,244,1915,319,1923,322,1929,325,1936,323,1942,322,1971,303,2040,257,2046,244,2042,227,2027,208,1841,26,1825,19xe" filled="true" fillcolor="#13b6ea" stroked="false">
                <v:path arrowok="t"/>
                <v:fill type="solid"/>
              </v:shape>
            </v:group>
            <v:group style="position:absolute;left:1632;top:444;width:133;height:133" coordorigin="1632,444" coordsize="133,133">
              <v:shape style="position:absolute;left:1632;top:444;width:133;height:133" coordorigin="1632,444" coordsize="133,133" path="m1662,444l1645,448,1634,460,1632,478,1634,486,1679,536,1743,576,1758,566,1764,547,1764,536,1759,527,1703,471,1684,453,1679,449,1662,444xe" filled="true" fillcolor="#13b6ea" stroked="false">
                <v:path arrowok="t"/>
                <v:fill type="solid"/>
              </v:shape>
            </v:group>
            <v:group style="position:absolute;left:1588;top:510;width:122;height:125" coordorigin="1588,510" coordsize="122,125">
              <v:shape style="position:absolute;left:1588;top:510;width:122;height:125" coordorigin="1588,510" coordsize="122,125" path="m1620,510l1597,515,1588,529,1588,546,1627,593,1671,629,1679,634,1680,632,1692,629,1707,617,1709,597,1707,590,1704,583,1651,529,1635,514,1620,510xe" filled="true" fillcolor="#13b6ea" stroked="false">
                <v:path arrowok="t"/>
                <v:fill type="solid"/>
              </v:shape>
            </v:group>
            <v:group style="position:absolute;left:1712;top:414;width:110;height:111" coordorigin="1712,414" coordsize="110,111">
              <v:shape style="position:absolute;left:1712;top:414;width:110;height:111" coordorigin="1712,414" coordsize="110,111" path="m1737,414l1719,424,1712,437,1715,454,1757,503,1780,525,1793,525,1814,513,1820,504,1822,491,1819,484,1817,477,1772,431,1754,416,1737,414xe" filled="true" fillcolor="#13b6ea" stroked="false">
                <v:path arrowok="t"/>
                <v:fill type="solid"/>
              </v:shape>
            </v:group>
            <v:group style="position:absolute;left:1561;top:594;width:94;height:91" coordorigin="1561,594" coordsize="94,91">
              <v:shape style="position:absolute;left:1561;top:594;width:94;height:91" coordorigin="1561,594" coordsize="94,91" path="m1598,594l1581,595,1567,606,1561,624,1564,630,1565,638,1571,645,1582,657,1596,670,1616,685,1633,684,1652,671,1654,654,1645,634,1633,621,1618,608,1598,594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2"/>
          <w:w w:val="95"/>
          <w:position w:val="-13"/>
        </w:rPr>
        <w:t>Cu</w:t>
      </w:r>
      <w:r>
        <w:rPr>
          <w:color w:val="00395A"/>
          <w:spacing w:val="-3"/>
          <w:w w:val="95"/>
          <w:position w:val="-13"/>
        </w:rPr>
        <w:t>st</w:t>
      </w:r>
      <w:r>
        <w:rPr>
          <w:color w:val="00395A"/>
          <w:spacing w:val="-2"/>
          <w:w w:val="95"/>
          <w:position w:val="-13"/>
        </w:rPr>
        <w:t>ome</w:t>
      </w:r>
      <w:r>
        <w:rPr>
          <w:color w:val="00395A"/>
          <w:spacing w:val="-3"/>
          <w:w w:val="95"/>
          <w:position w:val="-13"/>
        </w:rPr>
        <w:t>r</w:t>
      </w:r>
      <w:r>
        <w:rPr>
          <w:color w:val="00395A"/>
          <w:spacing w:val="-15"/>
          <w:w w:val="95"/>
          <w:position w:val="-13"/>
        </w:rPr>
        <w:t> </w:t>
      </w:r>
      <w:r>
        <w:rPr>
          <w:color w:val="00395A"/>
          <w:w w:val="95"/>
          <w:position w:val="-13"/>
        </w:rPr>
        <w:t>first</w:t>
        <w:tab/>
      </w:r>
      <w:r>
        <w:rPr>
          <w:color w:val="00395A"/>
          <w:spacing w:val="-2"/>
          <w:w w:val="95"/>
        </w:rPr>
        <w:t>G</w:t>
      </w:r>
      <w:r>
        <w:rPr>
          <w:color w:val="00395A"/>
          <w:spacing w:val="-3"/>
          <w:w w:val="95"/>
        </w:rPr>
        <w:t>l</w:t>
      </w:r>
      <w:r>
        <w:rPr>
          <w:color w:val="00395A"/>
          <w:spacing w:val="-2"/>
          <w:w w:val="95"/>
        </w:rPr>
        <w:t>oba</w:t>
      </w:r>
      <w:r>
        <w:rPr>
          <w:color w:val="00395A"/>
          <w:spacing w:val="-3"/>
          <w:w w:val="95"/>
        </w:rPr>
        <w:t>l</w:t>
      </w:r>
      <w:r>
        <w:rPr>
          <w:color w:val="00395A"/>
          <w:spacing w:val="-13"/>
          <w:w w:val="95"/>
        </w:rPr>
        <w:t> </w:t>
      </w:r>
      <w:r>
        <w:rPr>
          <w:color w:val="00395A"/>
          <w:spacing w:val="-1"/>
          <w:w w:val="95"/>
        </w:rPr>
        <w:t>out</w:t>
      </w:r>
      <w:r>
        <w:rPr>
          <w:color w:val="00395A"/>
          <w:spacing w:val="-2"/>
          <w:w w:val="95"/>
        </w:rPr>
        <w:t>l</w:t>
      </w:r>
      <w:r>
        <w:rPr>
          <w:color w:val="00395A"/>
          <w:spacing w:val="-1"/>
          <w:w w:val="95"/>
        </w:rPr>
        <w:t>ook</w:t>
      </w:r>
      <w:r>
        <w:rPr>
          <w:color w:val="00395A"/>
          <w:spacing w:val="-2"/>
          <w:w w:val="95"/>
        </w:rPr>
        <w:t>,</w:t>
      </w:r>
      <w:r>
        <w:rPr>
          <w:color w:val="00395A"/>
          <w:spacing w:val="28"/>
          <w:w w:val="91"/>
        </w:rPr>
        <w:t> </w:t>
      </w:r>
      <w:r>
        <w:rPr>
          <w:color w:val="00395A"/>
          <w:spacing w:val="-1"/>
          <w:w w:val="95"/>
        </w:rPr>
        <w:t>nat</w:t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ona</w:t>
      </w:r>
      <w:r>
        <w:rPr>
          <w:color w:val="00395A"/>
          <w:spacing w:val="-2"/>
          <w:w w:val="95"/>
        </w:rPr>
        <w:t>l</w:t>
      </w:r>
      <w:r>
        <w:rPr>
          <w:color w:val="00395A"/>
          <w:spacing w:val="-16"/>
          <w:w w:val="95"/>
        </w:rPr>
        <w:t> </w:t>
      </w:r>
      <w:r>
        <w:rPr>
          <w:color w:val="00395A"/>
          <w:spacing w:val="-1"/>
          <w:w w:val="95"/>
        </w:rPr>
        <w:t>bene</w:t>
      </w:r>
      <w:r>
        <w:rPr>
          <w:color w:val="00395A"/>
          <w:spacing w:val="-2"/>
          <w:w w:val="95"/>
        </w:rPr>
        <w:t>fit</w:t>
      </w:r>
      <w:r>
        <w:rPr>
          <w:b w:val="0"/>
        </w:rPr>
      </w:r>
    </w:p>
    <w:p>
      <w:pPr>
        <w:spacing w:line="240" w:lineRule="auto" w:before="8"/>
        <w:rPr>
          <w:rFonts w:ascii="Corpid C1 Bold" w:hAnsi="Corpid C1 Bold" w:cs="Corpid C1 Bold" w:eastAsia="Corpid C1 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17"/>
          <w:szCs w:val="17"/>
        </w:rPr>
        <w:sectPr>
          <w:footerReference w:type="even" r:id="rId70"/>
          <w:footerReference w:type="default" r:id="rId71"/>
          <w:pgSz w:w="11910" w:h="16840"/>
          <w:pgMar w:footer="427" w:header="0" w:top="0" w:bottom="620" w:left="0" w:right="0"/>
        </w:sectPr>
      </w:pPr>
    </w:p>
    <w:p>
      <w:pPr>
        <w:pStyle w:val="Heading7"/>
        <w:spacing w:line="266" w:lineRule="auto"/>
        <w:ind w:right="431"/>
        <w:jc w:val="both"/>
        <w:rPr>
          <w:b w:val="0"/>
          <w:bCs w:val="0"/>
        </w:rPr>
      </w:pPr>
      <w:r>
        <w:rPr>
          <w:spacing w:val="-5"/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create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deeper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innovation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relationships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w</w:t>
      </w:r>
      <w:r>
        <w:rPr>
          <w:spacing w:val="2"/>
          <w:w w:val="95"/>
        </w:rPr>
        <w:t>ith</w:t>
      </w:r>
      <w:r>
        <w:rPr>
          <w:spacing w:val="26"/>
          <w:w w:val="95"/>
        </w:rPr>
        <w:t> </w:t>
      </w:r>
      <w:r>
        <w:rPr/>
        <w:t>our</w:t>
      </w:r>
      <w:r>
        <w:rPr>
          <w:spacing w:val="-31"/>
        </w:rPr>
        <w:t> </w:t>
      </w:r>
      <w:r>
        <w:rPr/>
        <w:t>customers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>
          <w:spacing w:val="2"/>
        </w:rPr>
        <w:t>prioritise</w:t>
      </w:r>
      <w:r>
        <w:rPr>
          <w:spacing w:val="-31"/>
        </w:rPr>
        <w:t> </w:t>
      </w:r>
      <w:r>
        <w:rPr/>
        <w:t>the</w:t>
      </w:r>
      <w:r>
        <w:rPr>
          <w:spacing w:val="-30"/>
        </w:rPr>
        <w:t> </w:t>
      </w:r>
      <w:r>
        <w:rPr/>
        <w:t>highest</w:t>
      </w:r>
      <w:r>
        <w:rPr>
          <w:spacing w:val="-31"/>
        </w:rPr>
        <w:t> </w:t>
      </w:r>
      <w:r>
        <w:rPr/>
        <w:t>value</w:t>
      </w:r>
      <w:r>
        <w:rPr>
          <w:spacing w:val="49"/>
          <w:w w:val="95"/>
        </w:rPr>
        <w:t> </w:t>
      </w:r>
      <w:r>
        <w:rPr>
          <w:w w:val="95"/>
        </w:rPr>
        <w:t>investments,</w:t>
      </w:r>
      <w:r>
        <w:rPr>
          <w:spacing w:val="-9"/>
          <w:w w:val="95"/>
        </w:rPr>
        <w:t> </w:t>
      </w:r>
      <w:r>
        <w:rPr>
          <w:w w:val="95"/>
        </w:rPr>
        <w:t>we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0"/>
          <w:numId w:val="2"/>
        </w:numPr>
        <w:tabs>
          <w:tab w:pos="1333" w:val="left" w:leader="none"/>
        </w:tabs>
        <w:spacing w:line="266" w:lineRule="auto" w:before="0" w:after="0"/>
        <w:ind w:left="1332" w:right="243" w:hanging="199"/>
        <w:jc w:val="both"/>
      </w:pPr>
      <w:r>
        <w:rPr>
          <w:b w:val="0"/>
        </w:rPr>
        <w:t>Continually develop and </w:t>
      </w:r>
      <w:r>
        <w:rPr>
          <w:b w:val="0"/>
          <w:spacing w:val="-1"/>
        </w:rPr>
        <w:t>improve</w:t>
      </w:r>
      <w:r>
        <w:rPr>
          <w:b w:val="0"/>
        </w:rPr>
        <w:t> the end </w:t>
      </w:r>
      <w:r>
        <w:rPr>
          <w:b w:val="0"/>
          <w:spacing w:val="-2"/>
        </w:rPr>
        <w:t>to</w:t>
      </w:r>
      <w:r>
        <w:rPr>
          <w:b w:val="0"/>
        </w:rPr>
        <w:t> end</w:t>
      </w:r>
      <w:r>
        <w:rPr>
          <w:b w:val="0"/>
          <w:spacing w:val="30"/>
        </w:rPr>
        <w:t> </w:t>
      </w:r>
      <w:r>
        <w:rPr>
          <w:b w:val="0"/>
        </w:rPr>
        <w:t>customer </w:t>
      </w:r>
      <w:r>
        <w:rPr>
          <w:b w:val="0"/>
          <w:spacing w:val="1"/>
        </w:rPr>
        <w:t>experience</w:t>
      </w:r>
      <w:r>
        <w:rPr>
          <w:b w:val="0"/>
        </w:rPr>
        <w:t> and our </w:t>
      </w:r>
      <w:r>
        <w:rPr>
          <w:b w:val="0"/>
          <w:spacing w:val="2"/>
        </w:rPr>
        <w:t>capacity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deliver</w:t>
      </w:r>
      <w:r>
        <w:rPr>
          <w:b w:val="0"/>
          <w:spacing w:val="28"/>
        </w:rPr>
        <w:t> </w:t>
      </w:r>
      <w:r>
        <w:rPr>
          <w:b w:val="0"/>
        </w:rPr>
        <w:t>innovative </w:t>
      </w:r>
      <w:r>
        <w:rPr>
          <w:b w:val="0"/>
          <w:spacing w:val="1"/>
        </w:rPr>
        <w:t>solutions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customers.</w:t>
      </w:r>
      <w:r>
        <w:rPr/>
      </w:r>
    </w:p>
    <w:p>
      <w:pPr>
        <w:pStyle w:val="BodyText"/>
        <w:numPr>
          <w:ilvl w:val="0"/>
          <w:numId w:val="2"/>
        </w:numPr>
        <w:tabs>
          <w:tab w:pos="1333" w:val="left" w:leader="none"/>
        </w:tabs>
        <w:spacing w:line="266" w:lineRule="auto" w:before="113" w:after="0"/>
        <w:ind w:left="1332" w:right="0" w:hanging="199"/>
        <w:jc w:val="left"/>
      </w:pPr>
      <w:r>
        <w:rPr>
          <w:b w:val="0"/>
        </w:rPr>
        <w:t>Embed a </w:t>
      </w:r>
      <w:r>
        <w:rPr>
          <w:b w:val="0"/>
          <w:spacing w:val="1"/>
        </w:rPr>
        <w:t>rigorous</w:t>
      </w:r>
      <w:r>
        <w:rPr>
          <w:b w:val="0"/>
        </w:rPr>
        <w:t> </w:t>
      </w:r>
      <w:r>
        <w:rPr>
          <w:b w:val="0"/>
          <w:spacing w:val="1"/>
        </w:rPr>
        <w:t>impact</w:t>
      </w:r>
      <w:r>
        <w:rPr>
          <w:b w:val="0"/>
        </w:rPr>
        <w:t> and </w:t>
      </w:r>
      <w:r>
        <w:rPr>
          <w:b w:val="0"/>
          <w:spacing w:val="-1"/>
        </w:rPr>
        <w:t>investment</w:t>
      </w:r>
      <w:r>
        <w:rPr>
          <w:b w:val="0"/>
        </w:rPr>
        <w:t> planning,</w:t>
      </w:r>
      <w:r>
        <w:rPr>
          <w:b w:val="0"/>
          <w:spacing w:val="36"/>
        </w:rPr>
        <w:t> </w:t>
      </w:r>
      <w:r>
        <w:rPr>
          <w:b w:val="0"/>
          <w:spacing w:val="1"/>
        </w:rPr>
        <w:t>monitoring</w:t>
      </w:r>
      <w:r>
        <w:rPr>
          <w:b w:val="0"/>
        </w:rPr>
        <w:t> and evaluation framework </w:t>
      </w:r>
      <w:r>
        <w:rPr>
          <w:b w:val="0"/>
          <w:spacing w:val="-1"/>
        </w:rPr>
        <w:t>into</w:t>
      </w:r>
      <w:r>
        <w:rPr>
          <w:b w:val="0"/>
        </w:rPr>
        <w:t> our</w:t>
      </w:r>
      <w:r>
        <w:rPr>
          <w:b w:val="0"/>
          <w:spacing w:val="32"/>
        </w:rPr>
        <w:t> </w:t>
      </w:r>
      <w:r>
        <w:rPr>
          <w:b w:val="0"/>
        </w:rPr>
        <w:t>business and </w:t>
      </w:r>
      <w:r>
        <w:rPr>
          <w:b w:val="0"/>
          <w:spacing w:val="-1"/>
        </w:rPr>
        <w:t>employ</w:t>
      </w:r>
      <w:r>
        <w:rPr>
          <w:b w:val="0"/>
        </w:rPr>
        <w:t> it </w:t>
      </w:r>
      <w:r>
        <w:rPr>
          <w:b w:val="0"/>
          <w:spacing w:val="-2"/>
        </w:rPr>
        <w:t>to</w:t>
      </w:r>
      <w:r>
        <w:rPr>
          <w:b w:val="0"/>
        </w:rPr>
        <w:t> continually </w:t>
      </w:r>
      <w:r>
        <w:rPr>
          <w:b w:val="0"/>
          <w:spacing w:val="1"/>
        </w:rPr>
        <w:t>optimise</w:t>
      </w:r>
      <w:r>
        <w:rPr/>
      </w:r>
    </w:p>
    <w:p>
      <w:pPr>
        <w:pStyle w:val="BodyText"/>
        <w:spacing w:line="240" w:lineRule="auto"/>
        <w:ind w:left="1332" w:right="0"/>
        <w:jc w:val="left"/>
      </w:pPr>
      <w:r>
        <w:rPr>
          <w:b w:val="0"/>
        </w:rPr>
        <w:t>our </w:t>
      </w:r>
      <w:r>
        <w:rPr>
          <w:b w:val="0"/>
          <w:spacing w:val="1"/>
        </w:rPr>
        <w:t>portfolio.</w:t>
      </w:r>
      <w:r>
        <w:rPr/>
      </w:r>
    </w:p>
    <w:p>
      <w:pPr>
        <w:pStyle w:val="BodyText"/>
        <w:numPr>
          <w:ilvl w:val="0"/>
          <w:numId w:val="2"/>
        </w:numPr>
        <w:tabs>
          <w:tab w:pos="1333" w:val="left" w:leader="none"/>
        </w:tabs>
        <w:spacing w:line="266" w:lineRule="auto" w:before="137" w:after="0"/>
        <w:ind w:left="1332" w:right="476" w:hanging="199"/>
        <w:jc w:val="left"/>
      </w:pPr>
      <w:r>
        <w:rPr>
          <w:b w:val="0"/>
        </w:rPr>
        <w:t>Deliver and </w:t>
      </w:r>
      <w:r>
        <w:rPr>
          <w:b w:val="0"/>
          <w:spacing w:val="2"/>
        </w:rPr>
        <w:t>act</w:t>
      </w:r>
      <w:r>
        <w:rPr>
          <w:b w:val="0"/>
        </w:rPr>
        <w:t> upon market and technology</w:t>
      </w:r>
      <w:r>
        <w:rPr>
          <w:b w:val="0"/>
          <w:spacing w:val="22"/>
        </w:rPr>
        <w:t> </w:t>
      </w:r>
      <w:r>
        <w:rPr>
          <w:b w:val="0"/>
        </w:rPr>
        <w:t>roadmaps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1"/>
        </w:rPr>
        <w:t>support</w:t>
      </w:r>
      <w:r>
        <w:rPr>
          <w:b w:val="0"/>
        </w:rPr>
        <w:t> national challenges and</w:t>
      </w:r>
      <w:r>
        <w:rPr>
          <w:b w:val="0"/>
          <w:spacing w:val="29"/>
        </w:rPr>
        <w:t> </w:t>
      </w:r>
      <w:r>
        <w:rPr>
          <w:b w:val="0"/>
          <w:spacing w:val="1"/>
        </w:rPr>
        <w:t>industry</w:t>
      </w:r>
      <w:r>
        <w:rPr>
          <w:b w:val="0"/>
        </w:rPr>
        <w:t> innovation.</w:t>
      </w:r>
      <w:r>
        <w:rPr/>
      </w:r>
    </w:p>
    <w:p>
      <w:pPr>
        <w:pStyle w:val="Heading7"/>
        <w:spacing w:line="266" w:lineRule="auto"/>
        <w:ind w:left="636" w:right="986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spacing w:val="-4"/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deliver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connectivity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global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science,</w:t>
      </w:r>
      <w:r>
        <w:rPr>
          <w:spacing w:val="28"/>
          <w:w w:val="91"/>
        </w:rPr>
        <w:t> </w:t>
      </w:r>
      <w:r>
        <w:rPr>
          <w:spacing w:val="1"/>
          <w:w w:val="95"/>
        </w:rPr>
        <w:t>technology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and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innovation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frontier</w:t>
      </w:r>
      <w:r>
        <w:rPr>
          <w:spacing w:val="-6"/>
          <w:w w:val="95"/>
        </w:rPr>
        <w:t> </w:t>
      </w:r>
      <w:r>
        <w:rPr>
          <w:w w:val="95"/>
        </w:rPr>
        <w:t>as</w:t>
      </w:r>
      <w:r>
        <w:rPr>
          <w:spacing w:val="-7"/>
          <w:w w:val="95"/>
        </w:rPr>
        <w:t> </w:t>
      </w:r>
      <w:r>
        <w:rPr>
          <w:w w:val="95"/>
        </w:rPr>
        <w:t>well</w:t>
      </w:r>
      <w:r>
        <w:rPr>
          <w:spacing w:val="-6"/>
          <w:w w:val="95"/>
        </w:rPr>
        <w:t> </w:t>
      </w:r>
      <w:r>
        <w:rPr>
          <w:w w:val="95"/>
        </w:rPr>
        <w:t>as</w:t>
      </w:r>
      <w:r>
        <w:rPr>
          <w:spacing w:val="-7"/>
          <w:w w:val="95"/>
        </w:rPr>
        <w:t> </w:t>
      </w:r>
      <w:r>
        <w:rPr>
          <w:w w:val="95"/>
        </w:rPr>
        <w:t>access</w:t>
      </w:r>
      <w:r>
        <w:rPr>
          <w:spacing w:val="30"/>
          <w:w w:val="94"/>
        </w:rPr>
        <w:t> </w:t>
      </w:r>
      <w:r>
        <w:rPr>
          <w:w w:val="95"/>
        </w:rPr>
        <w:t>new</w:t>
      </w:r>
      <w:r>
        <w:rPr>
          <w:spacing w:val="-7"/>
          <w:w w:val="95"/>
        </w:rPr>
        <w:t> </w:t>
      </w:r>
      <w:r>
        <w:rPr>
          <w:w w:val="95"/>
        </w:rPr>
        <w:t>markets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for</w:t>
      </w:r>
      <w:r>
        <w:rPr>
          <w:spacing w:val="-6"/>
          <w:w w:val="95"/>
        </w:rPr>
        <w:t> </w:t>
      </w:r>
      <w:r>
        <w:rPr>
          <w:w w:val="95"/>
        </w:rPr>
        <w:t>Australian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innovation,</w:t>
      </w:r>
      <w:r>
        <w:rPr>
          <w:spacing w:val="-6"/>
          <w:w w:val="95"/>
        </w:rPr>
        <w:t> </w:t>
      </w:r>
      <w:r>
        <w:rPr>
          <w:w w:val="95"/>
        </w:rPr>
        <w:t>we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0"/>
          <w:numId w:val="3"/>
        </w:numPr>
        <w:tabs>
          <w:tab w:pos="835" w:val="left" w:leader="none"/>
        </w:tabs>
        <w:spacing w:line="266" w:lineRule="auto" w:before="0" w:after="0"/>
        <w:ind w:left="834" w:right="1348" w:hanging="198"/>
        <w:jc w:val="left"/>
      </w:pPr>
      <w:r>
        <w:rPr>
          <w:b w:val="0"/>
          <w:spacing w:val="-1"/>
        </w:rPr>
        <w:t>Accelerate</w:t>
      </w:r>
      <w:r>
        <w:rPr>
          <w:b w:val="0"/>
        </w:rPr>
        <w:t> our overall rates </w:t>
      </w:r>
      <w:r>
        <w:rPr>
          <w:b w:val="0"/>
          <w:spacing w:val="-1"/>
        </w:rPr>
        <w:t>of</w:t>
      </w:r>
      <w:r>
        <w:rPr>
          <w:b w:val="0"/>
        </w:rPr>
        <w:t> international</w:t>
      </w:r>
      <w:r>
        <w:rPr>
          <w:b w:val="0"/>
          <w:spacing w:val="32"/>
        </w:rPr>
        <w:t> </w:t>
      </w:r>
      <w:r>
        <w:rPr>
          <w:b w:val="0"/>
        </w:rPr>
        <w:t>engagement, </w:t>
      </w:r>
      <w:r>
        <w:rPr>
          <w:b w:val="0"/>
          <w:spacing w:val="1"/>
        </w:rPr>
        <w:t>operations</w:t>
      </w:r>
      <w:r>
        <w:rPr>
          <w:b w:val="0"/>
        </w:rPr>
        <w:t> and </w:t>
      </w:r>
      <w:r>
        <w:rPr>
          <w:b w:val="0"/>
          <w:spacing w:val="1"/>
        </w:rPr>
        <w:t>collaboration</w:t>
      </w:r>
      <w:r>
        <w:rPr>
          <w:b w:val="0"/>
        </w:rPr>
        <w:t> where</w:t>
      </w:r>
      <w:r>
        <w:rPr>
          <w:b w:val="0"/>
          <w:spacing w:val="22"/>
        </w:rPr>
        <w:t> </w:t>
      </w:r>
      <w:r>
        <w:rPr>
          <w:b w:val="0"/>
        </w:rPr>
        <w:t>there </w:t>
      </w:r>
      <w:r>
        <w:rPr>
          <w:b w:val="0"/>
          <w:spacing w:val="-1"/>
        </w:rPr>
        <w:t>is</w:t>
      </w:r>
      <w:r>
        <w:rPr>
          <w:b w:val="0"/>
        </w:rPr>
        <w:t> a higher potential </w:t>
      </w:r>
      <w:r>
        <w:rPr>
          <w:b w:val="0"/>
          <w:spacing w:val="1"/>
        </w:rPr>
        <w:t>impact</w:t>
      </w:r>
      <w:r>
        <w:rPr>
          <w:b w:val="0"/>
        </w:rPr>
        <w:t> value return </w:t>
      </w:r>
      <w:r>
        <w:rPr>
          <w:b w:val="0"/>
          <w:spacing w:val="-2"/>
        </w:rPr>
        <w:t>to</w:t>
      </w:r>
      <w:r>
        <w:rPr>
          <w:b w:val="0"/>
          <w:spacing w:val="22"/>
        </w:rPr>
        <w:t> </w:t>
      </w:r>
      <w:r>
        <w:rPr>
          <w:b w:val="0"/>
        </w:rPr>
        <w:t>Australia </w:t>
      </w:r>
      <w:r>
        <w:rPr>
          <w:b w:val="0"/>
          <w:spacing w:val="-1"/>
        </w:rPr>
        <w:t>than</w:t>
      </w:r>
      <w:r>
        <w:rPr>
          <w:b w:val="0"/>
        </w:rPr>
        <w:t> available domestically.</w:t>
      </w:r>
      <w:r>
        <w:rPr/>
      </w:r>
    </w:p>
    <w:p>
      <w:pPr>
        <w:pStyle w:val="BodyText"/>
        <w:numPr>
          <w:ilvl w:val="0"/>
          <w:numId w:val="3"/>
        </w:numPr>
        <w:tabs>
          <w:tab w:pos="835" w:val="left" w:leader="none"/>
        </w:tabs>
        <w:spacing w:line="266" w:lineRule="auto" w:before="113" w:after="0"/>
        <w:ind w:left="834" w:right="1322" w:hanging="198"/>
        <w:jc w:val="left"/>
      </w:pPr>
      <w:r>
        <w:rPr>
          <w:b w:val="0"/>
          <w:spacing w:val="2"/>
        </w:rPr>
        <w:t>Prioritise</w:t>
      </w:r>
      <w:r>
        <w:rPr>
          <w:b w:val="0"/>
        </w:rPr>
        <w:t> three </w:t>
      </w:r>
      <w:r>
        <w:rPr>
          <w:b w:val="0"/>
          <w:spacing w:val="-1"/>
        </w:rPr>
        <w:t>key</w:t>
      </w:r>
      <w:r>
        <w:rPr>
          <w:b w:val="0"/>
        </w:rPr>
        <w:t> regions for sustained presence</w:t>
      </w:r>
      <w:r>
        <w:rPr>
          <w:b w:val="0"/>
          <w:spacing w:val="26"/>
        </w:rPr>
        <w:t> </w:t>
      </w:r>
      <w:r>
        <w:rPr>
          <w:b w:val="0"/>
        </w:rPr>
        <w:t>and development where there </w:t>
      </w:r>
      <w:r>
        <w:rPr>
          <w:b w:val="0"/>
          <w:spacing w:val="-1"/>
        </w:rPr>
        <w:t>is</w:t>
      </w:r>
      <w:r>
        <w:rPr>
          <w:b w:val="0"/>
        </w:rPr>
        <w:t> </w:t>
      </w:r>
      <w:r>
        <w:rPr>
          <w:b w:val="0"/>
          <w:spacing w:val="-1"/>
        </w:rPr>
        <w:t>clear</w:t>
      </w:r>
      <w:r>
        <w:rPr>
          <w:b w:val="0"/>
        </w:rPr>
        <w:t> </w:t>
      </w:r>
      <w:r>
        <w:rPr>
          <w:b w:val="0"/>
          <w:spacing w:val="1"/>
        </w:rPr>
        <w:t>intersection</w:t>
      </w:r>
      <w:r>
        <w:rPr>
          <w:b w:val="0"/>
          <w:spacing w:val="24"/>
        </w:rPr>
        <w:t> </w:t>
      </w:r>
      <w:r>
        <w:rPr>
          <w:b w:val="0"/>
          <w:spacing w:val="2"/>
        </w:rPr>
        <w:t>with</w:t>
      </w:r>
      <w:r>
        <w:rPr>
          <w:b w:val="0"/>
        </w:rPr>
        <w:t> our </w:t>
      </w:r>
      <w:r>
        <w:rPr>
          <w:b w:val="0"/>
          <w:spacing w:val="1"/>
        </w:rPr>
        <w:t>impact</w:t>
      </w:r>
      <w:r>
        <w:rPr>
          <w:b w:val="0"/>
        </w:rPr>
        <w:t> </w:t>
      </w:r>
      <w:r>
        <w:rPr>
          <w:b w:val="0"/>
          <w:spacing w:val="1"/>
        </w:rPr>
        <w:t>objectives</w:t>
      </w:r>
      <w:r>
        <w:rPr>
          <w:b w:val="0"/>
        </w:rPr>
        <w:t> and sustainable</w:t>
      </w:r>
      <w:r>
        <w:rPr>
          <w:b w:val="0"/>
          <w:spacing w:val="28"/>
        </w:rPr>
        <w:t> </w:t>
      </w:r>
      <w:r>
        <w:rPr>
          <w:b w:val="0"/>
        </w:rPr>
        <w:t>business </w:t>
      </w:r>
      <w:r>
        <w:rPr>
          <w:b w:val="0"/>
          <w:spacing w:val="1"/>
        </w:rPr>
        <w:t>opportunity.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5560" w:space="40"/>
            <w:col w:w="6310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6"/>
        <w:tabs>
          <w:tab w:pos="7313" w:val="left" w:leader="none"/>
        </w:tabs>
        <w:spacing w:line="240" w:lineRule="auto" w:before="181"/>
        <w:ind w:left="2211" w:right="0"/>
        <w:jc w:val="left"/>
        <w:rPr>
          <w:b w:val="0"/>
          <w:bCs w:val="0"/>
        </w:rPr>
      </w:pPr>
      <w:r>
        <w:rPr/>
        <w:pict>
          <v:group style="position:absolute;margin-left:60.22757pt;margin-top:-1.711611pt;width:38.8pt;height:36.85pt;mso-position-horizontal-relative:page;mso-position-vertical-relative:paragraph;z-index:4480" coordorigin="1205,-34" coordsize="776,737">
            <v:group style="position:absolute;left:1591;top:514;width:195;height:72" coordorigin="1591,514" coordsize="195,72">
              <v:shape style="position:absolute;left:1591;top:514;width:195;height:72" coordorigin="1591,514" coordsize="195,72" path="m1595,514l1591,527,1782,585,1786,573,1595,514xe" filled="true" fillcolor="#13b6ea" stroked="false">
                <v:path arrowok="t"/>
                <v:fill type="solid"/>
              </v:shape>
            </v:group>
            <v:group style="position:absolute;left:1589;top:516;width:130;height:124" coordorigin="1589,516" coordsize="130,124">
              <v:shape style="position:absolute;left:1589;top:516;width:130;height:124" coordorigin="1589,516" coordsize="130,124" path="m1598,516l1589,525,1709,639,1718,630,1598,516xe" filled="true" fillcolor="#13b6ea" stroked="false">
                <v:path arrowok="t"/>
                <v:fill type="solid"/>
              </v:shape>
            </v:group>
            <v:group style="position:absolute;left:1587;top:519;width:56;height:140" coordorigin="1587,519" coordsize="56,140">
              <v:shape style="position:absolute;left:1587;top:519;width:56;height:140" coordorigin="1587,519" coordsize="56,140" path="m1599,519l1587,523,1630,658,1642,655,1599,519xe" filled="true" fillcolor="#13b6ea" stroked="false">
                <v:path arrowok="t"/>
                <v:fill type="solid"/>
              </v:shape>
            </v:group>
            <v:group style="position:absolute;left:1546;top:519;width:54;height:140" coordorigin="1546,519" coordsize="54,140">
              <v:shape style="position:absolute;left:1546;top:519;width:54;height:140" coordorigin="1546,519" coordsize="54,140" path="m1587,519l1546,655,1558,658,1599,522,1587,519xe" filled="true" fillcolor="#13b6ea" stroked="false">
                <v:path arrowok="t"/>
                <v:fill type="solid"/>
              </v:shape>
            </v:group>
            <v:group style="position:absolute;left:1465;top:516;width:133;height:124" coordorigin="1465,516" coordsize="133,124">
              <v:shape style="position:absolute;left:1465;top:516;width:133;height:124" coordorigin="1465,516" coordsize="133,124" path="m1589,516l1465,630,1474,640,1597,525,1589,516xe" filled="true" fillcolor="#13b6ea" stroked="false">
                <v:path arrowok="t"/>
                <v:fill type="solid"/>
              </v:shape>
            </v:group>
            <v:group style="position:absolute;left:1418;top:514;width:178;height:75" coordorigin="1418,514" coordsize="178,75">
              <v:shape style="position:absolute;left:1418;top:514;width:178;height:75" coordorigin="1418,514" coordsize="178,75" path="m1591,514l1418,577,1423,589,1595,527,1591,514xe" filled="true" fillcolor="#13b6ea" stroked="false">
                <v:path arrowok="t"/>
                <v:fill type="solid"/>
              </v:shape>
            </v:group>
            <v:group style="position:absolute;left:1234;top:378;width:169;height:2" coordorigin="1234,378" coordsize="169,2">
              <v:shape style="position:absolute;left:1234;top:378;width:169;height:2" coordorigin="1234,378" coordsize="169,0" path="m1234,378l1402,378e" filled="false" stroked="true" strokeweight=".839pt" strokecolor="#13b6ea">
                <v:path arrowok="t"/>
              </v:shape>
            </v:group>
            <v:group style="position:absolute;left:1239;top:371;width:167;height:86" coordorigin="1239,371" coordsize="167,86">
              <v:shape style="position:absolute;left:1239;top:371;width:167;height:86" coordorigin="1239,371" coordsize="167,86" path="m1400,371l1239,444,1244,456,1405,383,1400,371xe" filled="true" fillcolor="#13b6ea" stroked="false">
                <v:path arrowok="t"/>
                <v:fill type="solid"/>
              </v:shape>
            </v:group>
            <v:group style="position:absolute;left:1300;top:373;width:108;height:133" coordorigin="1300,373" coordsize="108,133">
              <v:shape style="position:absolute;left:1300;top:373;width:108;height:133" coordorigin="1300,373" coordsize="108,133" path="m1397,373l1300,498,1311,506,1408,381,1397,373xe" filled="true" fillcolor="#13b6ea" stroked="false">
                <v:path arrowok="t"/>
                <v:fill type="solid"/>
              </v:shape>
            </v:group>
            <v:group style="position:absolute;left:1402;top:268;width:276;height:123" coordorigin="1402,268" coordsize="276,123">
              <v:shape style="position:absolute;left:1402;top:268;width:276;height:123" coordorigin="1402,268" coordsize="276,123" path="m1668,268l1402,366,1411,391,1677,293,1668,268xe" filled="true" fillcolor="#13b6ea" stroked="false">
                <v:path arrowok="t"/>
                <v:fill type="solid"/>
              </v:shape>
            </v:group>
            <v:group style="position:absolute;left:1649;top:269;width:204;height:168" coordorigin="1649,269" coordsize="204,168">
              <v:shape style="position:absolute;left:1649;top:269;width:204;height:168" coordorigin="1649,269" coordsize="204,168" path="m1665,269l1649,290,1837,437,1853,416,1665,269xe" filled="true" fillcolor="#13b6ea" stroked="false">
                <v:path arrowok="t"/>
                <v:fill type="solid"/>
              </v:shape>
            </v:group>
            <v:group style="position:absolute;left:1556;top:50;width:115;height:243" coordorigin="1556,50" coordsize="115,243">
              <v:shape style="position:absolute;left:1556;top:50;width:115;height:243" coordorigin="1556,50" coordsize="115,243" path="m1580,50l1556,60,1646,293,1670,283,1580,50xe" filled="true" fillcolor="#13b6ea" stroked="false">
                <v:path arrowok="t"/>
                <v:fill type="solid"/>
              </v:shape>
            </v:group>
            <v:group style="position:absolute;left:1647;top:53;width:164;height:235" coordorigin="1647,53" coordsize="164,235">
              <v:shape style="position:absolute;left:1647;top:53;width:164;height:235" coordorigin="1647,53" coordsize="164,235" path="m1789,53l1647,273,1669,287,1811,67,1789,53xe" filled="true" fillcolor="#13b6ea" stroked="false">
                <v:path arrowok="t"/>
                <v:fill type="solid"/>
              </v:shape>
            </v:group>
            <v:group style="position:absolute;left:1589;top:257;width:90;height:256" coordorigin="1589,257" coordsize="90,256">
              <v:shape style="position:absolute;left:1589;top:257;width:90;height:256" coordorigin="1589,257" coordsize="90,256" path="m1653,257l1589,505,1614,512,1678,263,1653,257xe" filled="true" fillcolor="#13b6ea" stroked="false">
                <v:path arrowok="t"/>
                <v:fill type="solid"/>
              </v:shape>
            </v:group>
            <v:group style="position:absolute;left:1661;top:239;width:255;height:55" coordorigin="1661,239" coordsize="255,55">
              <v:shape style="position:absolute;left:1661;top:239;width:255;height:55" coordorigin="1661,239" coordsize="255,55" path="m1912,239l1661,268,1663,293,1915,265,1912,239xe" filled="true" fillcolor="#13b6ea" stroked="false">
                <v:path arrowok="t"/>
                <v:fill type="solid"/>
              </v:shape>
            </v:group>
            <v:group style="position:absolute;left:1420;top:171;width:258;height:123" coordorigin="1420,171" coordsize="258,123">
              <v:shape style="position:absolute;left:1420;top:171;width:258;height:123" coordorigin="1420,171" coordsize="258,123" path="m1430,171l1420,195,1668,293,1678,269,1430,171xe" filled="true" fillcolor="#13b6ea" stroked="false">
                <v:path arrowok="t"/>
                <v:fill type="solid"/>
              </v:shape>
            </v:group>
            <v:group style="position:absolute;left:1529;top:152;width:258;height:258" coordorigin="1529,152" coordsize="258,258">
              <v:shape style="position:absolute;left:1529;top:152;width:258;height:258" coordorigin="1529,152" coordsize="258,258" path="m1658,152l1589,172,1546,220,1529,287,1532,310,1562,366,1617,402,1663,409,1685,407,1743,377,1779,323,1787,278,1785,255,1756,197,1703,160,1658,152xe" filled="true" fillcolor="#13b6ea" stroked="false">
                <v:path arrowok="t"/>
                <v:fill type="solid"/>
              </v:shape>
            </v:group>
            <v:group style="position:absolute;left:1492;top:-34;width:136;height:138" coordorigin="1492,-34" coordsize="136,138">
              <v:shape style="position:absolute;left:1492;top:-34;width:136;height:138" coordorigin="1492,-34" coordsize="136,138" path="m1561,-34l1503,-1,1492,46,1498,65,1510,81,1527,93,1549,101,1576,103,1594,96,1608,84,1619,66,1626,43,1627,15,1618,-5,1603,-20,1583,-31,1561,-34xe" filled="true" fillcolor="#13b6ea" stroked="false">
                <v:path arrowok="t"/>
                <v:fill type="solid"/>
              </v:shape>
            </v:group>
            <v:group style="position:absolute;left:1785;top:371;width:136;height:138" coordorigin="1785,371" coordsize="136,138">
              <v:shape style="position:absolute;left:1785;top:371;width:136;height:138" coordorigin="1785,371" coordsize="136,138" path="m1853,371l1796,404,1785,451,1791,470,1802,486,1820,498,1842,506,1868,508,1886,501,1901,488,1912,471,1918,448,1920,420,1910,400,1895,385,1876,374,1853,371xe" filled="true" fillcolor="#13b6ea" stroked="false">
                <v:path arrowok="t"/>
                <v:fill type="solid"/>
              </v:shape>
            </v:group>
            <v:group style="position:absolute;left:1732;top:-10;width:136;height:138" coordorigin="1732,-10" coordsize="136,138">
              <v:shape style="position:absolute;left:1732;top:-10;width:136;height:138" coordorigin="1732,-10" coordsize="136,138" path="m1800,-10l1743,24,1732,71,1738,90,1749,106,1767,118,1789,125,1815,128,1833,121,1848,108,1859,90,1865,67,1867,39,1857,20,1842,4,1823,-6,1800,-10xe" filled="true" fillcolor="#13b6ea" stroked="false">
                <v:path arrowok="t"/>
                <v:fill type="solid"/>
              </v:shape>
            </v:group>
            <v:group style="position:absolute;left:1525;top:460;width:136;height:138" coordorigin="1525,460" coordsize="136,138">
              <v:shape style="position:absolute;left:1525;top:460;width:136;height:138" coordorigin="1525,460" coordsize="136,138" path="m1594,460l1536,494,1525,541,1531,560,1543,576,1560,588,1582,596,1609,598,1626,591,1641,578,1652,560,1659,538,1660,509,1650,490,1635,474,1616,464,1594,460xe" filled="true" fillcolor="#13b6ea" stroked="false">
                <v:path arrowok="t"/>
                <v:fill type="solid"/>
              </v:shape>
            </v:group>
            <v:group style="position:absolute;left:1845;top:183;width:136;height:138" coordorigin="1845,183" coordsize="136,138">
              <v:shape style="position:absolute;left:1845;top:183;width:136;height:138" coordorigin="1845,183" coordsize="136,138" path="m1914,183l1856,216,1845,263,1851,282,1863,298,1880,310,1902,318,1929,320,1946,313,1961,300,1972,283,1979,260,1980,231,1970,212,1955,196,1936,186,1914,183xe" filled="true" fillcolor="#13b6ea" stroked="false">
                <v:path arrowok="t"/>
                <v:fill type="solid"/>
              </v:shape>
            </v:group>
            <v:group style="position:absolute;left:1338;top:113;width:136;height:138" coordorigin="1338,113" coordsize="136,138">
              <v:shape style="position:absolute;left:1338;top:113;width:136;height:138" coordorigin="1338,113" coordsize="136,138" path="m1407,113l1349,147,1338,194,1344,212,1356,228,1373,241,1395,248,1422,250,1439,243,1454,231,1465,213,1472,190,1473,162,1463,142,1448,127,1429,117,1407,113xe" filled="true" fillcolor="#13b6ea" stroked="false">
                <v:path arrowok="t"/>
                <v:fill type="solid"/>
              </v:shape>
            </v:group>
            <v:group style="position:absolute;left:1205;top:347;width:59;height:60" coordorigin="1205,347" coordsize="59,60">
              <v:shape style="position:absolute;left:1205;top:347;width:59;height:60" coordorigin="1205,347" coordsize="59,60" path="m1234,347l1226,348,1210,359,1205,383,1216,400,1238,406,1256,396,1264,374,1254,355,1234,347xe" filled="true" fillcolor="#13b6ea" stroked="false">
                <v:path arrowok="t"/>
                <v:fill type="solid"/>
              </v:shape>
            </v:group>
            <v:group style="position:absolute;left:1212;top:420;width:59;height:60" coordorigin="1212,420" coordsize="59,60">
              <v:shape style="position:absolute;left:1212;top:420;width:59;height:60" coordorigin="1212,420" coordsize="59,60" path="m1242,420l1234,421,1218,433,1212,456,1224,473,1246,480,1264,469,1271,448,1262,428,1242,420xe" filled="true" fillcolor="#13b6ea" stroked="false">
                <v:path arrowok="t"/>
                <v:fill type="solid"/>
              </v:shape>
            </v:group>
            <v:group style="position:absolute;left:1275;top:472;width:59;height:60" coordorigin="1275,472" coordsize="59,60">
              <v:shape style="position:absolute;left:1275;top:472;width:59;height:60" coordorigin="1275,472" coordsize="59,60" path="m1304,472l1297,473,1281,484,1275,508,1286,525,1309,531,1327,521,1334,499,1325,480,1304,472xe" filled="true" fillcolor="#13b6ea" stroked="false">
                <v:path arrowok="t"/>
                <v:fill type="solid"/>
              </v:shape>
            </v:group>
            <v:group style="position:absolute;left:1391;top:553;width:59;height:60" coordorigin="1391,553" coordsize="59,60">
              <v:shape style="position:absolute;left:1391;top:553;width:59;height:60" coordorigin="1391,553" coordsize="59,60" path="m1420,553l1413,554,1397,566,1391,590,1402,606,1425,613,1443,602,1450,581,1441,561,1420,553xe" filled="true" fillcolor="#13b6ea" stroked="false">
                <v:path arrowok="t"/>
                <v:fill type="solid"/>
              </v:shape>
            </v:group>
            <v:group style="position:absolute;left:1440;top:605;width:59;height:60" coordorigin="1440,605" coordsize="59,60">
              <v:shape style="position:absolute;left:1440;top:605;width:59;height:60" coordorigin="1440,605" coordsize="59,60" path="m1470,605l1462,606,1446,617,1440,641,1452,658,1474,664,1492,654,1499,632,1490,613,1470,605xe" filled="true" fillcolor="#13b6ea" stroked="false">
                <v:path arrowok="t"/>
                <v:fill type="solid"/>
              </v:shape>
            </v:group>
            <v:group style="position:absolute;left:1523;top:643;width:59;height:60" coordorigin="1523,643" coordsize="59,60">
              <v:shape style="position:absolute;left:1523;top:643;width:59;height:60" coordorigin="1523,643" coordsize="59,60" path="m1552,643l1544,644,1528,656,1523,679,1534,696,1556,702,1574,692,1582,670,1572,651,1552,643xe" filled="true" fillcolor="#13b6ea" stroked="false">
                <v:path arrowok="t"/>
                <v:fill type="solid"/>
              </v:shape>
            </v:group>
            <v:group style="position:absolute;left:1611;top:643;width:59;height:60" coordorigin="1611,643" coordsize="59,60">
              <v:shape style="position:absolute;left:1611;top:643;width:59;height:60" coordorigin="1611,643" coordsize="59,60" path="m1640,643l1633,644,1617,656,1611,679,1622,696,1645,702,1663,692,1670,670,1660,651,1640,643xe" filled="true" fillcolor="#13b6ea" stroked="false">
                <v:path arrowok="t"/>
                <v:fill type="solid"/>
              </v:shape>
            </v:group>
            <v:group style="position:absolute;left:1742;top:549;width:59;height:60" coordorigin="1742,549" coordsize="59,60">
              <v:shape style="position:absolute;left:1742;top:549;width:59;height:60" coordorigin="1742,549" coordsize="59,60" path="m1771,549l1764,550,1748,562,1742,585,1753,602,1776,609,1794,598,1801,577,1792,557,1771,549xe" filled="true" fillcolor="#13b6ea" stroked="false">
                <v:path arrowok="t"/>
                <v:fill type="solid"/>
              </v:shape>
            </v:group>
            <v:group style="position:absolute;left:1689;top:605;width:59;height:60" coordorigin="1689,605" coordsize="59,60">
              <v:shape style="position:absolute;left:1689;top:605;width:59;height:60" coordorigin="1689,605" coordsize="59,60" path="m1718,605l1710,606,1694,617,1689,641,1700,658,1722,664,1740,654,1748,632,1738,613,1718,605xe" filled="true" fillcolor="#13b6ea" stroked="false">
                <v:path arrowok="t"/>
                <v:fill type="solid"/>
              </v:shape>
            </v:group>
            <v:group style="position:absolute;left:1338;top:309;width:136;height:138" coordorigin="1338,309" coordsize="136,138">
              <v:shape style="position:absolute;left:1338;top:309;width:136;height:138" coordorigin="1338,309" coordsize="136,138" path="m1407,309l1349,342,1338,390,1344,408,1356,424,1373,437,1395,444,1422,446,1439,439,1454,427,1465,409,1472,386,1473,358,1463,338,1448,323,1429,313,1407,309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1.913086pt;margin-top:-3.129411pt;width:36.65pt;height:39.7pt;mso-position-horizontal-relative:page;mso-position-vertical-relative:paragraph;z-index:-54208" coordorigin="6238,-63" coordsize="733,794">
            <v:group style="position:absolute;left:6424;top:119;width:367;height:612" coordorigin="6424,119" coordsize="367,612">
              <v:shape style="position:absolute;left:6424;top:119;width:367;height:612" coordorigin="6424,119" coordsize="367,612" path="m6625,119l6551,130,6492,160,6449,206,6426,264,6424,286,6425,309,6442,375,6443,375,6447,383,6452,391,6457,398,6468,416,6501,481,6509,533,6516,554,6568,585,6607,587,6628,587,6648,584,6667,579,6690,563,6701,543,6606,543,6599,542,6593,542,6595,537,6567,537,6552,504,6548,481,6543,458,6536,439,6527,424,6518,411,6507,394,6495,374,6490,367,6486,361,6483,355,6482,354,6475,335,6470,316,6471,290,6487,232,6534,187,6606,165,6731,165,6727,161,6709,148,6690,137,6670,129,6648,123,6625,119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629,504l6606,504,6612,507,6616,526,6623,542,6619,543,6612,543,6701,543,6702,542,6702,540,6642,540,6641,537,6637,528,6630,509,6629,504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731,165l6606,165,6627,166,6647,171,6700,199,6736,252,6745,290,6743,313,6740,332,6733,350,6731,355,6727,361,6724,367,6720,373,6719,374,6705,396,6694,413,6683,431,6664,496,6661,522,6660,527,6642,540,6702,540,6706,526,6706,525,6707,511,6710,490,6716,467,6725,448,6735,433,6746,415,6761,392,6769,379,6771,375,6771,375,6779,356,6785,337,6789,317,6790,297,6790,296,6789,273,6768,211,6743,176,6731,165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623,325l6594,325,6585,334,6580,341,6574,353,6572,368,6573,385,6576,404,6582,424,6589,446,6597,470,6591,490,6585,510,6578,529,6567,537,6595,537,6599,525,6606,504,6629,504,6624,488,6629,463,6633,443,6608,443,6599,414,6593,391,6591,375,6591,373,6592,360,6598,348,6601,344,6639,344,6632,330,6623,325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639,344l6618,344,6620,347,6622,349,6625,360,6625,376,6622,395,6616,418,6608,443,6633,443,6634,439,6639,416,6642,396,6644,379,6644,360,6642,348,6639,344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514,589l6514,657,6522,678,6532,690,6550,699,6565,715,6582,726,6602,731,6628,727,6689,676,6700,610,6612,610,6582,608,6520,593,6517,591,6514,589xe" filled="true" fillcolor="#13b6ea" stroked="false">
                <v:path arrowok="t"/>
                <v:fill type="solid"/>
              </v:shape>
              <v:shape style="position:absolute;left:6424;top:119;width:367;height:612" coordorigin="6424,119" coordsize="367,612" path="m6700,589l6633,609,6612,610,6700,610,6700,589xe" filled="true" fillcolor="#13b6ea" stroked="false">
                <v:path arrowok="t"/>
                <v:fill type="solid"/>
              </v:shape>
            </v:group>
            <v:group style="position:absolute;left:6581;top:-63;width:52;height:151" coordorigin="6581,-63" coordsize="52,151">
              <v:shape style="position:absolute;left:6581;top:-63;width:52;height:151" coordorigin="6581,-63" coordsize="52,151" path="m6621,-63l6593,-63,6581,-53,6581,78,6593,88,6621,88,6633,78,6633,-53,6621,-63xe" filled="true" fillcolor="#13b6ea" stroked="false">
                <v:path arrowok="t"/>
                <v:fill type="solid"/>
              </v:shape>
            </v:group>
            <v:group style="position:absolute;left:6753;top:30;width:130;height:130" coordorigin="6753,30" coordsize="130,130">
              <v:shape style="position:absolute;left:6753;top:30;width:130;height:130" coordorigin="6753,30" coordsize="130,130" path="m6846,30l6753,123,6755,138,6775,158,6790,159,6883,67,6882,52,6861,31,6846,30xe" filled="true" fillcolor="#13b6ea" stroked="false">
                <v:path arrowok="t"/>
                <v:fill type="solid"/>
              </v:shape>
            </v:group>
            <v:group style="position:absolute;left:6820;top:278;width:151;height:52" coordorigin="6820,278" coordsize="151,52">
              <v:shape style="position:absolute;left:6820;top:278;width:151;height:52" coordorigin="6820,278" coordsize="151,52" path="m6961,278l6830,278,6820,290,6820,318,6830,330,6961,330,6971,318,6971,290,6961,278xe" filled="true" fillcolor="#13b6ea" stroked="false">
                <v:path arrowok="t"/>
                <v:fill type="solid"/>
              </v:shape>
            </v:group>
            <v:group style="position:absolute;left:6327;top:30;width:130;height:130" coordorigin="6327,30" coordsize="130,130">
              <v:shape style="position:absolute;left:6327;top:30;width:130;height:130" coordorigin="6327,30" coordsize="130,130" path="m6363,30l6348,31,6328,52,6327,67,6419,159,6435,158,6455,138,6456,123,6363,30xe" filled="true" fillcolor="#13b6ea" stroked="false">
                <v:path arrowok="t"/>
                <v:fill type="solid"/>
              </v:shape>
            </v:group>
            <v:group style="position:absolute;left:6238;top:278;width:151;height:52" coordorigin="6238,278" coordsize="151,52">
              <v:shape style="position:absolute;left:6238;top:278;width:151;height:52" coordorigin="6238,278" coordsize="151,52" path="m6379,278l6248,278,6238,290,6238,318,6248,330,6379,330,6389,318,6389,290,6379,278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1"/>
          <w:w w:val="95"/>
        </w:rPr>
        <w:t>Co</w:t>
      </w:r>
      <w:r>
        <w:rPr>
          <w:color w:val="00395A"/>
          <w:spacing w:val="-2"/>
          <w:w w:val="95"/>
        </w:rPr>
        <w:t>ll</w:t>
      </w:r>
      <w:r>
        <w:rPr>
          <w:color w:val="00395A"/>
          <w:spacing w:val="-1"/>
          <w:w w:val="95"/>
        </w:rPr>
        <w:t>aborat</w:t>
      </w:r>
      <w:r>
        <w:rPr>
          <w:color w:val="00395A"/>
          <w:spacing w:val="-2"/>
          <w:w w:val="95"/>
        </w:rPr>
        <w:t>i</w:t>
      </w:r>
      <w:r>
        <w:rPr>
          <w:color w:val="00395A"/>
          <w:spacing w:val="-1"/>
          <w:w w:val="95"/>
        </w:rPr>
        <w:t>on</w:t>
      </w:r>
      <w:r>
        <w:rPr>
          <w:color w:val="00395A"/>
          <w:spacing w:val="-15"/>
          <w:w w:val="95"/>
        </w:rPr>
        <w:t> </w:t>
      </w:r>
      <w:r>
        <w:rPr>
          <w:color w:val="00395A"/>
          <w:spacing w:val="-2"/>
          <w:w w:val="95"/>
        </w:rPr>
        <w:t>hub</w:t>
        <w:tab/>
        <w:t>B</w:t>
      </w:r>
      <w:r>
        <w:rPr>
          <w:color w:val="00395A"/>
          <w:spacing w:val="-3"/>
          <w:w w:val="95"/>
        </w:rPr>
        <w:t>r</w:t>
      </w:r>
      <w:r>
        <w:rPr>
          <w:color w:val="00395A"/>
          <w:spacing w:val="-2"/>
          <w:w w:val="95"/>
        </w:rPr>
        <w:t>eak</w:t>
      </w:r>
      <w:r>
        <w:rPr>
          <w:color w:val="00395A"/>
          <w:spacing w:val="-3"/>
          <w:w w:val="95"/>
        </w:rPr>
        <w:t>t</w:t>
      </w:r>
      <w:r>
        <w:rPr>
          <w:color w:val="00395A"/>
          <w:spacing w:val="-2"/>
          <w:w w:val="95"/>
        </w:rPr>
        <w:t>h</w:t>
      </w:r>
      <w:r>
        <w:rPr>
          <w:color w:val="00395A"/>
          <w:spacing w:val="-3"/>
          <w:w w:val="95"/>
        </w:rPr>
        <w:t>r</w:t>
      </w:r>
      <w:r>
        <w:rPr>
          <w:color w:val="00395A"/>
          <w:spacing w:val="-2"/>
          <w:w w:val="95"/>
        </w:rPr>
        <w:t>ough</w:t>
      </w:r>
      <w:r>
        <w:rPr>
          <w:color w:val="00395A"/>
          <w:spacing w:val="-13"/>
          <w:w w:val="95"/>
        </w:rPr>
        <w:t> </w:t>
      </w:r>
      <w:r>
        <w:rPr>
          <w:color w:val="00395A"/>
          <w:spacing w:val="-2"/>
          <w:w w:val="95"/>
        </w:rPr>
        <w:t>innova</w:t>
      </w:r>
      <w:r>
        <w:rPr>
          <w:color w:val="00395A"/>
          <w:spacing w:val="-3"/>
          <w:w w:val="95"/>
        </w:rPr>
        <w:t>t</w:t>
      </w:r>
      <w:r>
        <w:rPr>
          <w:color w:val="00395A"/>
          <w:spacing w:val="-2"/>
          <w:w w:val="95"/>
        </w:rPr>
        <w:t>ion</w:t>
      </w:r>
      <w:r>
        <w:rPr>
          <w:b w:val="0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27"/>
          <w:szCs w:val="27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7"/>
          <w:szCs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7"/>
        <w:spacing w:line="266" w:lineRule="auto"/>
        <w:ind w:right="65"/>
        <w:jc w:val="left"/>
        <w:rPr>
          <w:b w:val="0"/>
          <w:bCs w:val="0"/>
        </w:rPr>
      </w:pPr>
      <w:r>
        <w:rPr>
          <w:spacing w:val="-5"/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integrate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the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best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solutions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for</w:t>
      </w:r>
      <w:r>
        <w:rPr>
          <w:spacing w:val="-6"/>
          <w:w w:val="95"/>
        </w:rPr>
        <w:t> </w:t>
      </w:r>
      <w:r>
        <w:rPr>
          <w:w w:val="95"/>
        </w:rPr>
        <w:t>our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custo</w:t>
      </w:r>
      <w:r>
        <w:rPr>
          <w:w w:val="95"/>
        </w:rPr>
        <w:t>m</w:t>
      </w:r>
      <w:r>
        <w:rPr>
          <w:spacing w:val="1"/>
          <w:w w:val="95"/>
        </w:rPr>
        <w:t>ers,</w:t>
      </w:r>
      <w:r>
        <w:rPr>
          <w:spacing w:val="26"/>
          <w:w w:val="91"/>
        </w:rPr>
        <w:t> </w:t>
      </w:r>
      <w:r>
        <w:rPr>
          <w:spacing w:val="1"/>
          <w:w w:val="95"/>
        </w:rPr>
        <w:t>increase</w:t>
      </w:r>
      <w:r>
        <w:rPr>
          <w:spacing w:val="-9"/>
          <w:w w:val="95"/>
        </w:rPr>
        <w:t> </w:t>
      </w:r>
      <w:r>
        <w:rPr>
          <w:w w:val="95"/>
        </w:rPr>
        <w:t>our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flexibility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and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enhance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Austra</w:t>
      </w:r>
      <w:r>
        <w:rPr>
          <w:spacing w:val="-2"/>
          <w:w w:val="95"/>
        </w:rPr>
        <w:t>li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’</w:t>
      </w:r>
      <w:r>
        <w:rPr>
          <w:spacing w:val="-1"/>
          <w:w w:val="95"/>
        </w:rPr>
        <w:t>s</w:t>
      </w:r>
      <w:r>
        <w:rPr>
          <w:spacing w:val="34"/>
          <w:w w:val="94"/>
        </w:rPr>
        <w:t> </w:t>
      </w:r>
      <w:r>
        <w:rPr>
          <w:spacing w:val="1"/>
          <w:w w:val="95"/>
        </w:rPr>
        <w:t>innovation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perfor</w:t>
      </w:r>
      <w:r>
        <w:rPr>
          <w:w w:val="95"/>
        </w:rPr>
        <w:t>m</w:t>
      </w:r>
      <w:r>
        <w:rPr>
          <w:spacing w:val="1"/>
          <w:w w:val="95"/>
        </w:rPr>
        <w:t>ance,</w:t>
      </w:r>
      <w:r>
        <w:rPr>
          <w:spacing w:val="-8"/>
          <w:w w:val="95"/>
        </w:rPr>
        <w:t> </w:t>
      </w:r>
      <w:r>
        <w:rPr>
          <w:w w:val="95"/>
        </w:rPr>
        <w:t>we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will:</w:t>
      </w:r>
      <w:r>
        <w:rPr>
          <w:b w:val="0"/>
          <w:bCs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1"/>
          <w:numId w:val="3"/>
        </w:numPr>
        <w:tabs>
          <w:tab w:pos="1333" w:val="left" w:leader="none"/>
        </w:tabs>
        <w:spacing w:line="266" w:lineRule="auto" w:before="0" w:after="0"/>
        <w:ind w:left="1332" w:right="612" w:hanging="199"/>
        <w:jc w:val="both"/>
      </w:pPr>
      <w:r>
        <w:rPr>
          <w:b w:val="0"/>
        </w:rPr>
        <w:t>Increase our </w:t>
      </w:r>
      <w:r>
        <w:rPr>
          <w:b w:val="0"/>
          <w:spacing w:val="1"/>
        </w:rPr>
        <w:t>contribution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the </w:t>
      </w:r>
      <w:r>
        <w:rPr>
          <w:b w:val="0"/>
          <w:spacing w:val="1"/>
        </w:rPr>
        <w:t>mobility</w:t>
      </w:r>
      <w:r>
        <w:rPr>
          <w:b w:val="0"/>
        </w:rPr>
        <w:t> and</w:t>
      </w:r>
      <w:r>
        <w:rPr>
          <w:b w:val="0"/>
          <w:spacing w:val="29"/>
        </w:rPr>
        <w:t> </w:t>
      </w:r>
      <w:r>
        <w:rPr>
          <w:b w:val="0"/>
        </w:rPr>
        <w:t>exchange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people</w:t>
      </w:r>
      <w:r>
        <w:rPr>
          <w:b w:val="0"/>
        </w:rPr>
        <w:t> and </w:t>
      </w:r>
      <w:r>
        <w:rPr>
          <w:b w:val="0"/>
          <w:spacing w:val="1"/>
        </w:rPr>
        <w:t>know-how</w:t>
      </w:r>
      <w:r>
        <w:rPr>
          <w:b w:val="0"/>
        </w:rPr>
        <w:t> </w:t>
      </w:r>
      <w:r>
        <w:rPr>
          <w:b w:val="0"/>
          <w:spacing w:val="1"/>
        </w:rPr>
        <w:t>between</w:t>
      </w:r>
      <w:r>
        <w:rPr>
          <w:b w:val="0"/>
          <w:spacing w:val="29"/>
        </w:rPr>
        <w:t> </w:t>
      </w:r>
      <w:r>
        <w:rPr>
          <w:b w:val="0"/>
          <w:spacing w:val="-1"/>
        </w:rPr>
        <w:t>research,</w:t>
      </w:r>
      <w:r>
        <w:rPr>
          <w:b w:val="0"/>
        </w:rPr>
        <w:t> </w:t>
      </w:r>
      <w:r>
        <w:rPr>
          <w:b w:val="0"/>
          <w:spacing w:val="1"/>
        </w:rPr>
        <w:t>industry</w:t>
      </w:r>
      <w:r>
        <w:rPr>
          <w:b w:val="0"/>
        </w:rPr>
        <w:t> and government.</w:t>
      </w:r>
      <w:r>
        <w:rPr/>
      </w:r>
    </w:p>
    <w:p>
      <w:pPr>
        <w:pStyle w:val="BodyText"/>
        <w:numPr>
          <w:ilvl w:val="1"/>
          <w:numId w:val="3"/>
        </w:numPr>
        <w:tabs>
          <w:tab w:pos="1333" w:val="left" w:leader="none"/>
        </w:tabs>
        <w:spacing w:line="266" w:lineRule="auto" w:before="113" w:after="0"/>
        <w:ind w:left="1332" w:right="169" w:hanging="199"/>
        <w:jc w:val="left"/>
      </w:pPr>
      <w:r>
        <w:rPr>
          <w:b w:val="0"/>
          <w:spacing w:val="1"/>
        </w:rPr>
        <w:t>Deepen</w:t>
      </w:r>
      <w:r>
        <w:rPr>
          <w:b w:val="0"/>
        </w:rPr>
        <w:t> our </w:t>
      </w:r>
      <w:r>
        <w:rPr>
          <w:b w:val="0"/>
          <w:spacing w:val="1"/>
        </w:rPr>
        <w:t>partner</w:t>
      </w:r>
      <w:r>
        <w:rPr>
          <w:b w:val="0"/>
        </w:rPr>
        <w:t> relationships </w:t>
      </w:r>
      <w:r>
        <w:rPr>
          <w:b w:val="0"/>
          <w:spacing w:val="2"/>
        </w:rPr>
        <w:t>with</w:t>
      </w:r>
      <w:r>
        <w:rPr>
          <w:b w:val="0"/>
        </w:rPr>
        <w:t> </w:t>
      </w:r>
      <w:r>
        <w:rPr>
          <w:b w:val="0"/>
          <w:spacing w:val="1"/>
        </w:rPr>
        <w:t>universities</w:t>
      </w:r>
      <w:r>
        <w:rPr>
          <w:b w:val="0"/>
          <w:spacing w:val="24"/>
        </w:rPr>
        <w:t> </w:t>
      </w:r>
      <w:r>
        <w:rPr>
          <w:b w:val="0"/>
        </w:rPr>
        <w:t>and other </w:t>
      </w:r>
      <w:r>
        <w:rPr>
          <w:b w:val="0"/>
          <w:spacing w:val="-1"/>
        </w:rPr>
        <w:t>research</w:t>
      </w:r>
      <w:r>
        <w:rPr>
          <w:b w:val="0"/>
        </w:rPr>
        <w:t> organisations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access</w:t>
      </w:r>
      <w:r>
        <w:rPr>
          <w:b w:val="0"/>
        </w:rPr>
        <w:t> a</w:t>
      </w:r>
      <w:r>
        <w:rPr>
          <w:b w:val="0"/>
          <w:spacing w:val="44"/>
        </w:rPr>
        <w:t> </w:t>
      </w:r>
      <w:r>
        <w:rPr>
          <w:b w:val="0"/>
        </w:rPr>
        <w:t>broader </w:t>
      </w:r>
      <w:r>
        <w:rPr>
          <w:b w:val="0"/>
          <w:spacing w:val="1"/>
        </w:rPr>
        <w:t>pool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external capability.</w:t>
      </w:r>
      <w:r>
        <w:rPr/>
      </w:r>
    </w:p>
    <w:p>
      <w:pPr>
        <w:pStyle w:val="BodyText"/>
        <w:numPr>
          <w:ilvl w:val="1"/>
          <w:numId w:val="3"/>
        </w:numPr>
        <w:tabs>
          <w:tab w:pos="1333" w:val="left" w:leader="none"/>
        </w:tabs>
        <w:spacing w:line="266" w:lineRule="auto" w:before="113" w:after="0"/>
        <w:ind w:left="1332" w:right="0" w:hanging="199"/>
        <w:jc w:val="left"/>
      </w:pPr>
      <w:r>
        <w:rPr>
          <w:b w:val="0"/>
        </w:rPr>
        <w:t>Develop a more compact, </w:t>
      </w:r>
      <w:r>
        <w:rPr>
          <w:b w:val="0"/>
          <w:spacing w:val="1"/>
        </w:rPr>
        <w:t>vibrant</w:t>
      </w:r>
      <w:r>
        <w:rPr>
          <w:b w:val="0"/>
        </w:rPr>
        <w:t> and </w:t>
      </w:r>
      <w:r>
        <w:rPr>
          <w:b w:val="0"/>
          <w:spacing w:val="2"/>
        </w:rPr>
        <w:t>efficient</w:t>
      </w:r>
      <w:r>
        <w:rPr>
          <w:b w:val="0"/>
          <w:spacing w:val="34"/>
        </w:rPr>
        <w:t> </w:t>
      </w:r>
      <w:r>
        <w:rPr>
          <w:b w:val="0"/>
          <w:spacing w:val="1"/>
        </w:rPr>
        <w:t>property</w:t>
      </w:r>
      <w:r>
        <w:rPr>
          <w:b w:val="0"/>
          <w:spacing w:val="-2"/>
        </w:rPr>
        <w:t> </w:t>
      </w:r>
      <w:r>
        <w:rPr>
          <w:b w:val="0"/>
          <w:spacing w:val="1"/>
        </w:rPr>
        <w:t>footprint</w:t>
      </w:r>
      <w:r>
        <w:rPr>
          <w:b w:val="0"/>
          <w:spacing w:val="-2"/>
        </w:rPr>
        <w:t> </w:t>
      </w:r>
      <w:r>
        <w:rPr>
          <w:b w:val="0"/>
        </w:rPr>
        <w:t>through</w:t>
      </w:r>
      <w:r>
        <w:rPr>
          <w:b w:val="0"/>
          <w:spacing w:val="-2"/>
        </w:rPr>
        <w:t> </w:t>
      </w:r>
      <w:r>
        <w:rPr>
          <w:b w:val="0"/>
        </w:rPr>
        <w:t>capital</w:t>
      </w:r>
      <w:r>
        <w:rPr>
          <w:b w:val="0"/>
          <w:spacing w:val="-2"/>
        </w:rPr>
        <w:t> </w:t>
      </w:r>
      <w:r>
        <w:rPr>
          <w:b w:val="0"/>
          <w:spacing w:val="3"/>
        </w:rPr>
        <w:t>city</w:t>
      </w:r>
      <w:r>
        <w:rPr>
          <w:b w:val="0"/>
          <w:spacing w:val="-2"/>
        </w:rPr>
        <w:t> </w:t>
      </w:r>
      <w:r>
        <w:rPr>
          <w:b w:val="0"/>
        </w:rPr>
        <w:t>consolidation</w:t>
      </w:r>
      <w:r>
        <w:rPr>
          <w:b w:val="0"/>
          <w:spacing w:val="40"/>
        </w:rPr>
        <w:t> </w:t>
      </w:r>
      <w:r>
        <w:rPr>
          <w:b w:val="0"/>
        </w:rPr>
        <w:t>and increased </w:t>
      </w:r>
      <w:r>
        <w:rPr>
          <w:b w:val="0"/>
          <w:spacing w:val="1"/>
        </w:rPr>
        <w:t>co-location.</w:t>
      </w:r>
      <w:r>
        <w:rPr/>
      </w:r>
    </w:p>
    <w:p>
      <w:pPr>
        <w:pStyle w:val="BodyText"/>
        <w:numPr>
          <w:ilvl w:val="1"/>
          <w:numId w:val="3"/>
        </w:numPr>
        <w:tabs>
          <w:tab w:pos="1333" w:val="left" w:leader="none"/>
        </w:tabs>
        <w:spacing w:line="266" w:lineRule="auto" w:before="113" w:after="0"/>
        <w:ind w:left="1332" w:right="90" w:hanging="199"/>
        <w:jc w:val="left"/>
      </w:pPr>
      <w:r>
        <w:rPr>
          <w:b w:val="0"/>
        </w:rPr>
        <w:t>Increase our engagement in </w:t>
      </w:r>
      <w:r>
        <w:rPr>
          <w:b w:val="0"/>
          <w:spacing w:val="1"/>
        </w:rPr>
        <w:t>education</w:t>
      </w:r>
      <w:r>
        <w:rPr>
          <w:b w:val="0"/>
        </w:rPr>
        <w:t> and training</w:t>
      </w:r>
      <w:r>
        <w:rPr>
          <w:b w:val="0"/>
          <w:spacing w:val="30"/>
        </w:rPr>
        <w:t> </w:t>
      </w:r>
      <w:r>
        <w:rPr>
          <w:b w:val="0"/>
        </w:rPr>
        <w:t>from </w:t>
      </w:r>
      <w:r>
        <w:rPr>
          <w:b w:val="0"/>
          <w:spacing w:val="1"/>
        </w:rPr>
        <w:t>school</w:t>
      </w:r>
      <w:r>
        <w:rPr>
          <w:b w:val="0"/>
        </w:rPr>
        <w:t> age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PhD</w:t>
      </w:r>
      <w:r>
        <w:rPr>
          <w:b w:val="0"/>
        </w:rPr>
        <w:t> </w:t>
      </w:r>
      <w:r>
        <w:rPr>
          <w:b w:val="0"/>
          <w:spacing w:val="-1"/>
        </w:rPr>
        <w:t>level</w:t>
      </w:r>
      <w:r>
        <w:rPr>
          <w:b w:val="0"/>
        </w:rPr>
        <w:t> and the workplace</w:t>
      </w:r>
      <w:r>
        <w:rPr/>
      </w:r>
    </w:p>
    <w:p>
      <w:pPr>
        <w:pStyle w:val="BodyText"/>
        <w:spacing w:line="266" w:lineRule="auto"/>
        <w:ind w:left="1332" w:right="231"/>
        <w:jc w:val="both"/>
      </w:pPr>
      <w:r>
        <w:rPr>
          <w:b w:val="0"/>
          <w:bCs w:val="0"/>
          <w:spacing w:val="-2"/>
        </w:rPr>
        <w:t>to</w:t>
      </w:r>
      <w:r>
        <w:rPr>
          <w:b w:val="0"/>
          <w:bCs w:val="0"/>
        </w:rPr>
        <w:t> help build and equip </w:t>
      </w:r>
      <w:r>
        <w:rPr>
          <w:b w:val="0"/>
          <w:bCs w:val="0"/>
          <w:spacing w:val="-1"/>
        </w:rPr>
        <w:t>Australia’s</w:t>
      </w:r>
      <w:r>
        <w:rPr>
          <w:b w:val="0"/>
          <w:bCs w:val="0"/>
        </w:rPr>
        <w:t> future </w:t>
      </w:r>
      <w:r>
        <w:rPr>
          <w:b w:val="0"/>
          <w:bCs w:val="0"/>
          <w:spacing w:val="1"/>
        </w:rPr>
        <w:t>science,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-1"/>
        </w:rPr>
        <w:t>technology,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engineering</w:t>
      </w:r>
      <w:r>
        <w:rPr>
          <w:b w:val="0"/>
          <w:bCs w:val="0"/>
        </w:rPr>
        <w:t> and </w:t>
      </w:r>
      <w:r>
        <w:rPr>
          <w:b w:val="0"/>
          <w:bCs w:val="0"/>
          <w:spacing w:val="1"/>
        </w:rPr>
        <w:t>mathematics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(STEM)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</w:rPr>
        <w:t>and innovation capable workforce.</w:t>
      </w:r>
      <w:r>
        <w:rPr/>
      </w:r>
    </w:p>
    <w:p>
      <w:pPr>
        <w:pStyle w:val="Heading7"/>
        <w:spacing w:line="266" w:lineRule="auto"/>
        <w:ind w:left="527" w:right="1467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5"/>
        </w:rPr>
        <w:t>To</w:t>
      </w:r>
      <w:r>
        <w:rPr>
          <w:spacing w:val="-32"/>
        </w:rPr>
        <w:t> </w:t>
      </w:r>
      <w:r>
        <w:rPr>
          <w:spacing w:val="1"/>
        </w:rPr>
        <w:t>increase</w:t>
      </w:r>
      <w:r>
        <w:rPr>
          <w:spacing w:val="-32"/>
        </w:rPr>
        <w:t> </w:t>
      </w:r>
      <w:r>
        <w:rPr/>
        <w:t>our</w:t>
      </w:r>
      <w:r>
        <w:rPr>
          <w:spacing w:val="-31"/>
        </w:rPr>
        <w:t> </w:t>
      </w:r>
      <w:r>
        <w:rPr>
          <w:spacing w:val="1"/>
        </w:rPr>
        <w:t>capacity</w:t>
      </w:r>
      <w:r>
        <w:rPr>
          <w:spacing w:val="-32"/>
        </w:rPr>
        <w:t> </w:t>
      </w:r>
      <w:r>
        <w:rPr>
          <w:spacing w:val="-2"/>
        </w:rPr>
        <w:t>to</w:t>
      </w:r>
      <w:r>
        <w:rPr>
          <w:spacing w:val="-32"/>
        </w:rPr>
        <w:t> </w:t>
      </w:r>
      <w:r>
        <w:rPr>
          <w:spacing w:val="1"/>
        </w:rPr>
        <w:t>help</w:t>
      </w:r>
      <w:r>
        <w:rPr>
          <w:spacing w:val="-31"/>
        </w:rPr>
        <w:t> </w:t>
      </w:r>
      <w:r>
        <w:rPr/>
        <w:t>reinvent</w:t>
      </w:r>
      <w:r>
        <w:rPr>
          <w:spacing w:val="-32"/>
        </w:rPr>
        <w:t> </w:t>
      </w:r>
      <w:r>
        <w:rPr>
          <w:spacing w:val="1"/>
        </w:rPr>
        <w:t>existing</w:t>
      </w:r>
      <w:r>
        <w:rPr>
          <w:spacing w:val="44"/>
          <w:w w:val="95"/>
        </w:rPr>
        <w:t> </w:t>
      </w:r>
      <w:r>
        <w:rPr>
          <w:spacing w:val="1"/>
          <w:w w:val="95"/>
        </w:rPr>
        <w:t>industries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create</w:t>
      </w:r>
      <w:r>
        <w:rPr>
          <w:spacing w:val="-7"/>
          <w:w w:val="95"/>
        </w:rPr>
        <w:t> </w:t>
      </w:r>
      <w:r>
        <w:rPr>
          <w:w w:val="95"/>
        </w:rPr>
        <w:t>new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industries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for</w:t>
      </w:r>
      <w:r>
        <w:rPr>
          <w:spacing w:val="-7"/>
          <w:w w:val="95"/>
        </w:rPr>
        <w:t> </w:t>
      </w:r>
      <w:r>
        <w:rPr>
          <w:w w:val="95"/>
        </w:rPr>
        <w:t>Australia</w:t>
      </w:r>
      <w:r>
        <w:rPr>
          <w:spacing w:val="40"/>
          <w:w w:val="95"/>
        </w:rPr>
        <w:t> </w:t>
      </w:r>
      <w:r>
        <w:rPr>
          <w:spacing w:val="1"/>
        </w:rPr>
        <w:t>and</w:t>
      </w:r>
      <w:r>
        <w:rPr>
          <w:spacing w:val="-36"/>
        </w:rPr>
        <w:t> </w:t>
      </w:r>
      <w:r>
        <w:rPr/>
        <w:t>deliver</w:t>
      </w:r>
      <w:r>
        <w:rPr>
          <w:spacing w:val="-35"/>
        </w:rPr>
        <w:t> </w:t>
      </w:r>
      <w:r>
        <w:rPr/>
        <w:t>public</w:t>
      </w:r>
      <w:r>
        <w:rPr>
          <w:spacing w:val="-36"/>
        </w:rPr>
        <w:t> </w:t>
      </w:r>
      <w:r>
        <w:rPr>
          <w:spacing w:val="1"/>
        </w:rPr>
        <w:t>good,</w:t>
      </w:r>
      <w:r>
        <w:rPr>
          <w:spacing w:val="-35"/>
        </w:rPr>
        <w:t> </w:t>
      </w:r>
      <w:r>
        <w:rPr/>
        <w:t>we</w:t>
      </w:r>
      <w:r>
        <w:rPr>
          <w:spacing w:val="-36"/>
        </w:rPr>
        <w:t> </w:t>
      </w:r>
      <w:r>
        <w:rPr>
          <w:spacing w:val="1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0"/>
          <w:numId w:val="4"/>
        </w:numPr>
        <w:tabs>
          <w:tab w:pos="726" w:val="left" w:leader="none"/>
        </w:tabs>
        <w:spacing w:line="266" w:lineRule="auto" w:before="0" w:after="0"/>
        <w:ind w:left="725" w:right="1350" w:hanging="198"/>
        <w:jc w:val="left"/>
      </w:pPr>
      <w:r>
        <w:rPr>
          <w:b w:val="0"/>
        </w:rPr>
        <w:t>Implement a transformative innovation program,</w:t>
      </w:r>
      <w:r>
        <w:rPr>
          <w:b w:val="0"/>
          <w:spacing w:val="46"/>
        </w:rPr>
        <w:t> </w:t>
      </w:r>
      <w:r>
        <w:rPr>
          <w:b w:val="0"/>
        </w:rPr>
        <w:t>new </w:t>
      </w:r>
      <w:r>
        <w:rPr>
          <w:b w:val="0"/>
          <w:spacing w:val="-1"/>
        </w:rPr>
        <w:t>investment</w:t>
      </w:r>
      <w:r>
        <w:rPr>
          <w:b w:val="0"/>
        </w:rPr>
        <w:t> </w:t>
      </w:r>
      <w:r>
        <w:rPr>
          <w:b w:val="0"/>
          <w:spacing w:val="1"/>
        </w:rPr>
        <w:t>models</w:t>
      </w:r>
      <w:r>
        <w:rPr>
          <w:b w:val="0"/>
        </w:rPr>
        <w:t> and funding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accelerate</w:t>
      </w:r>
      <w:r>
        <w:rPr>
          <w:b w:val="0"/>
          <w:spacing w:val="58"/>
        </w:rPr>
        <w:t> </w:t>
      </w:r>
      <w:r>
        <w:rPr>
          <w:b w:val="0"/>
        </w:rPr>
        <w:t>our entrepreneurial </w:t>
      </w:r>
      <w:r>
        <w:rPr>
          <w:b w:val="0"/>
          <w:spacing w:val="2"/>
        </w:rPr>
        <w:t>capacity</w:t>
      </w:r>
      <w:r>
        <w:rPr>
          <w:b w:val="0"/>
        </w:rPr>
        <w:t> and provide new</w:t>
      </w:r>
      <w:r>
        <w:rPr>
          <w:b w:val="0"/>
          <w:spacing w:val="30"/>
        </w:rPr>
        <w:t> </w:t>
      </w:r>
      <w:r>
        <w:rPr>
          <w:b w:val="0"/>
          <w:spacing w:val="1"/>
        </w:rPr>
        <w:t>models</w:t>
      </w:r>
      <w:r>
        <w:rPr>
          <w:b w:val="0"/>
        </w:rPr>
        <w:t> for our customers </w:t>
      </w:r>
      <w:r>
        <w:rPr>
          <w:b w:val="0"/>
          <w:spacing w:val="-2"/>
        </w:rPr>
        <w:t>to</w:t>
      </w:r>
      <w:r>
        <w:rPr>
          <w:b w:val="0"/>
        </w:rPr>
        <w:t> adopt </w:t>
      </w:r>
      <w:r>
        <w:rPr>
          <w:b w:val="0"/>
          <w:spacing w:val="-1"/>
        </w:rPr>
        <w:t>technology,</w:t>
      </w:r>
      <w:r>
        <w:rPr>
          <w:b w:val="0"/>
          <w:spacing w:val="34"/>
        </w:rPr>
        <w:t> </w:t>
      </w:r>
      <w:r>
        <w:rPr>
          <w:b w:val="0"/>
        </w:rPr>
        <w:t>knowledge and </w:t>
      </w:r>
      <w:r>
        <w:rPr>
          <w:b w:val="0"/>
          <w:spacing w:val="1"/>
        </w:rPr>
        <w:t>services.</w:t>
      </w:r>
      <w:r>
        <w:rPr/>
      </w:r>
    </w:p>
    <w:p>
      <w:pPr>
        <w:pStyle w:val="BodyText"/>
        <w:numPr>
          <w:ilvl w:val="0"/>
          <w:numId w:val="4"/>
        </w:numPr>
        <w:tabs>
          <w:tab w:pos="726" w:val="left" w:leader="none"/>
        </w:tabs>
        <w:spacing w:line="266" w:lineRule="auto" w:before="113" w:after="0"/>
        <w:ind w:left="725" w:right="1301" w:hanging="198"/>
        <w:jc w:val="left"/>
      </w:pPr>
      <w:r>
        <w:rPr>
          <w:b w:val="0"/>
          <w:spacing w:val="1"/>
        </w:rPr>
        <w:t>Deepen</w:t>
      </w:r>
      <w:r>
        <w:rPr>
          <w:b w:val="0"/>
        </w:rPr>
        <w:t> our </w:t>
      </w:r>
      <w:r>
        <w:rPr>
          <w:b w:val="0"/>
          <w:spacing w:val="1"/>
        </w:rPr>
        <w:t>direct</w:t>
      </w:r>
      <w:r>
        <w:rPr>
          <w:b w:val="0"/>
        </w:rPr>
        <w:t> </w:t>
      </w:r>
      <w:r>
        <w:rPr>
          <w:b w:val="0"/>
          <w:spacing w:val="1"/>
        </w:rPr>
        <w:t>support</w:t>
      </w:r>
      <w:r>
        <w:rPr>
          <w:b w:val="0"/>
        </w:rPr>
        <w:t> for Australian</w:t>
      </w:r>
      <w:r>
        <w:rPr>
          <w:b w:val="0"/>
          <w:spacing w:val="28"/>
        </w:rPr>
        <w:t> </w:t>
      </w:r>
      <w:r>
        <w:rPr>
          <w:b w:val="0"/>
        </w:rPr>
        <w:t>technology </w:t>
      </w:r>
      <w:r>
        <w:rPr>
          <w:b w:val="0"/>
          <w:spacing w:val="1"/>
        </w:rPr>
        <w:t>start-ups</w:t>
      </w:r>
      <w:r>
        <w:rPr>
          <w:b w:val="0"/>
        </w:rPr>
        <w:t> and SMEs in </w:t>
      </w:r>
      <w:r>
        <w:rPr>
          <w:b w:val="0"/>
          <w:spacing w:val="-1"/>
        </w:rPr>
        <w:t>areas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national</w:t>
      </w:r>
      <w:r>
        <w:rPr>
          <w:b w:val="0"/>
          <w:spacing w:val="38"/>
        </w:rPr>
        <w:t> </w:t>
      </w:r>
      <w:r>
        <w:rPr>
          <w:b w:val="0"/>
        </w:rPr>
        <w:t>growth </w:t>
      </w:r>
      <w:r>
        <w:rPr>
          <w:b w:val="0"/>
          <w:spacing w:val="2"/>
        </w:rPr>
        <w:t>priority.</w:t>
      </w:r>
      <w:r>
        <w:rPr/>
      </w:r>
    </w:p>
    <w:p>
      <w:pPr>
        <w:pStyle w:val="BodyText"/>
        <w:numPr>
          <w:ilvl w:val="0"/>
          <w:numId w:val="4"/>
        </w:numPr>
        <w:tabs>
          <w:tab w:pos="726" w:val="left" w:leader="none"/>
        </w:tabs>
        <w:spacing w:line="266" w:lineRule="auto" w:before="113" w:after="0"/>
        <w:ind w:left="725" w:right="2321" w:hanging="198"/>
        <w:jc w:val="left"/>
      </w:pPr>
      <w:r>
        <w:rPr>
          <w:b w:val="0"/>
          <w:spacing w:val="-1"/>
        </w:rPr>
        <w:t>Create</w:t>
      </w:r>
      <w:r>
        <w:rPr>
          <w:b w:val="0"/>
        </w:rPr>
        <w:t> a world class digital innovation</w:t>
      </w:r>
      <w:r>
        <w:rPr>
          <w:b w:val="0"/>
          <w:spacing w:val="46"/>
        </w:rPr>
        <w:t> </w:t>
      </w:r>
      <w:r>
        <w:rPr>
          <w:b w:val="0"/>
          <w:spacing w:val="1"/>
        </w:rPr>
        <w:t>capability</w:t>
      </w:r>
      <w:r>
        <w:rPr>
          <w:b w:val="0"/>
        </w:rPr>
        <w:t> for Australia.</w:t>
      </w:r>
      <w:r>
        <w:rPr/>
      </w:r>
    </w:p>
    <w:p>
      <w:pPr>
        <w:pStyle w:val="BodyText"/>
        <w:numPr>
          <w:ilvl w:val="0"/>
          <w:numId w:val="4"/>
        </w:numPr>
        <w:tabs>
          <w:tab w:pos="726" w:val="left" w:leader="none"/>
        </w:tabs>
        <w:spacing w:line="266" w:lineRule="auto" w:before="113" w:after="0"/>
        <w:ind w:left="725" w:right="1192" w:hanging="198"/>
        <w:jc w:val="left"/>
      </w:pPr>
      <w:r>
        <w:rPr/>
        <w:pict>
          <v:group style="position:absolute;margin-left:566.929016pt;margin-top:51.293499pt;width:28.35pt;height:28.35pt;mso-position-horizontal-relative:page;mso-position-vertical-relative:paragraph;z-index:4528" coordorigin="11339,1026" coordsize="567,567">
            <v:shape style="position:absolute;left:11339;top:1026;width:567;height:567" coordorigin="11339,1026" coordsize="567,567" path="m11339,1593l11906,1593,11906,1026,11339,1026,11339,1593xe" filled="true" fillcolor="#007b85" stroked="false">
              <v:path arrowok="t"/>
              <v:fill type="solid"/>
            </v:shape>
            <w10:wrap type="none"/>
          </v:group>
        </w:pict>
      </w:r>
      <w:r>
        <w:rPr>
          <w:b w:val="0"/>
          <w:spacing w:val="1"/>
        </w:rPr>
        <w:t>Support,</w:t>
      </w:r>
      <w:r>
        <w:rPr>
          <w:b w:val="0"/>
        </w:rPr>
        <w:t> develop and </w:t>
      </w:r>
      <w:r>
        <w:rPr>
          <w:b w:val="0"/>
          <w:spacing w:val="1"/>
        </w:rPr>
        <w:t>incentivise</w:t>
      </w:r>
      <w:r>
        <w:rPr>
          <w:b w:val="0"/>
        </w:rPr>
        <w:t> our </w:t>
      </w:r>
      <w:r>
        <w:rPr>
          <w:b w:val="0"/>
          <w:spacing w:val="1"/>
        </w:rPr>
        <w:t>people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take</w:t>
      </w:r>
      <w:r>
        <w:rPr>
          <w:b w:val="0"/>
          <w:spacing w:val="28"/>
        </w:rPr>
        <w:t> </w:t>
      </w:r>
      <w:r>
        <w:rPr>
          <w:b w:val="0"/>
        </w:rPr>
        <w:t>commercial and </w:t>
      </w:r>
      <w:r>
        <w:rPr>
          <w:b w:val="0"/>
          <w:spacing w:val="2"/>
        </w:rPr>
        <w:t>scientific</w:t>
      </w:r>
      <w:r>
        <w:rPr>
          <w:b w:val="0"/>
        </w:rPr>
        <w:t> </w:t>
      </w:r>
      <w:r>
        <w:rPr>
          <w:b w:val="0"/>
          <w:spacing w:val="1"/>
        </w:rPr>
        <w:t>risk,</w:t>
      </w:r>
      <w:r>
        <w:rPr>
          <w:b w:val="0"/>
        </w:rPr>
        <w:t> </w:t>
      </w:r>
      <w:r>
        <w:rPr>
          <w:b w:val="0"/>
          <w:spacing w:val="-1"/>
        </w:rPr>
        <w:t>tolerate</w:t>
      </w:r>
      <w:r>
        <w:rPr>
          <w:b w:val="0"/>
        </w:rPr>
        <w:t> </w:t>
      </w:r>
      <w:r>
        <w:rPr>
          <w:b w:val="0"/>
          <w:spacing w:val="1"/>
        </w:rPr>
        <w:t>positive</w:t>
      </w:r>
      <w:r>
        <w:rPr>
          <w:b w:val="0"/>
          <w:spacing w:val="42"/>
        </w:rPr>
        <w:t> </w:t>
      </w:r>
      <w:r>
        <w:rPr>
          <w:b w:val="0"/>
        </w:rPr>
        <w:t>failure and </w:t>
      </w:r>
      <w:r>
        <w:rPr>
          <w:b w:val="0"/>
          <w:spacing w:val="-1"/>
        </w:rPr>
        <w:t>promote</w:t>
      </w:r>
      <w:r>
        <w:rPr>
          <w:b w:val="0"/>
        </w:rPr>
        <w:t> a learning </w:t>
      </w:r>
      <w:r>
        <w:rPr>
          <w:b w:val="0"/>
          <w:spacing w:val="-1"/>
        </w:rPr>
        <w:t>culture.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5669" w:space="40"/>
            <w:col w:w="6201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tabs>
          <w:tab w:pos="6227" w:val="left" w:leader="none"/>
        </w:tabs>
        <w:spacing w:line="200" w:lineRule="atLeast"/>
        <w:ind w:left="1295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/>
          <w:sz w:val="20"/>
        </w:rPr>
        <w:pict>
          <v:group style="width:27.15pt;height:39.7pt;mso-position-horizontal-relative:char;mso-position-vertical-relative:line" coordorigin="0,0" coordsize="543,794">
            <v:group style="position:absolute;left:0;top:0;width:543;height:543" coordorigin="0,0" coordsize="543,543">
              <v:shape style="position:absolute;left:0;top:0;width:543;height:543" coordorigin="0,0" coordsize="543,543" path="m362,500l209,500,247,543,292,507,358,507,362,500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358,507l292,507,342,534,358,507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115,48l104,104,48,115,56,171,8,201,35,251,0,295,43,332,24,386,77,407,79,464,135,465,156,518,209,500,362,500,371,486,429,486,438,439,494,428,486,372,534,342,507,292,542,248,500,210,518,156,465,136,464,79,407,78,399,57,171,57,115,48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429,486l371,486,427,494,429,486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201,8l171,57,399,57,393,43,332,43,326,35,250,35,201,8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386,25l332,43,393,43,386,25xe" filled="true" fillcolor="#00395a" stroked="false">
                <v:path arrowok="t"/>
                <v:fill type="solid"/>
              </v:shape>
              <v:shape style="position:absolute;left:0;top:0;width:543;height:543" coordorigin="0,0" coordsize="543,543" path="m295,0l250,35,326,35,295,0xe" filled="true" fillcolor="#00395a" stroked="false">
                <v:path arrowok="t"/>
                <v:fill type="solid"/>
              </v:shape>
            </v:group>
            <v:group style="position:absolute;left:3;top:485;width:505;height:310" coordorigin="3,485" coordsize="505,310">
              <v:shape style="position:absolute;left:3;top:485;width:505;height:310" coordorigin="3,485" coordsize="505,310" path="m242,695l135,695,204,794,242,695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488,650l260,650,305,778,377,681,499,681,488,650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93,485l3,717,135,695,242,695,260,650,488,650,460,571,243,571,220,544,142,544,119,485,93,485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499,681l377,681,508,707,499,681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292,532l243,571,460,571,457,562,348,562,292,532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381,508l348,562,457,562,441,517,381,508xe" filled="true" fillcolor="#00395a" stroked="false">
                <v:path arrowok="t"/>
                <v:fill type="solid"/>
              </v:shape>
              <v:shape style="position:absolute;left:3;top:485;width:505;height:310" coordorigin="3,485" coordsize="505,310" path="m202,524l142,544,220,544,202,524xe" filled="true" fillcolor="#00395a" stroked="false">
                <v:path arrowok="t"/>
                <v:fill type="solid"/>
              </v:shape>
            </v:group>
            <v:group style="position:absolute;left:127;top:87;width:289;height:330" coordorigin="127,87" coordsize="289,330">
              <v:shape style="position:absolute;left:127;top:87;width:289;height:330" coordorigin="127,87" coordsize="289,330" path="m235,335l184,335,189,339,189,396,164,397,149,407,415,417,407,399,386,396,360,396,376,384,383,376,296,376,274,374,254,368,236,360,230,345,230,339,235,335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385,396l374,396,386,396,385,396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382,212l302,212,323,218,342,228,357,243,368,262,373,283,371,309,336,363,296,376,383,376,390,368,401,351,409,332,414,312,413,286,408,262,401,241,391,222,382,212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292,314l127,314,127,335,292,335,292,314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280,87l277,88,275,89,272,91,271,94,205,219,200,229,204,242,214,247,205,266,242,284,251,265,274,265,279,254,302,212,382,212,382,211,248,211,230,202,230,201,230,200,231,198,276,114,278,112,280,110,282,109,285,108,325,108,283,87,280,87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274,265l251,265,262,270,274,265xe" filled="true" fillcolor="#ffffff" stroked="false">
                <v:path arrowok="t"/>
                <v:fill type="solid"/>
              </v:shape>
              <v:shape style="position:absolute;left:127;top:87;width:289;height:330" coordorigin="127,87" coordsize="289,330" path="m325,108l285,108,288,108,302,115,302,115,299,116,297,119,295,122,248,211,382,211,378,206,363,193,347,183,329,176,345,130,348,124,346,118,325,10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Corpid C1 Light"/>
          <w:sz w:val="20"/>
        </w:rPr>
      </w:r>
      <w:r>
        <w:rPr>
          <w:rFonts w:ascii="Corpid C1 Light"/>
          <w:sz w:val="20"/>
        </w:rPr>
        <w:tab/>
      </w:r>
      <w:r>
        <w:rPr>
          <w:rFonts w:ascii="Corpid C1 Light"/>
          <w:position w:val="9"/>
          <w:sz w:val="20"/>
        </w:rPr>
        <w:pict>
          <v:group style="width:42.4pt;height:34.35pt;mso-position-horizontal-relative:char;mso-position-vertical-relative:line" coordorigin="0,0" coordsize="848,687">
            <v:group style="position:absolute;left:0;top:490;width:476;height:197" coordorigin="0,490" coordsize="476,197">
              <v:shape style="position:absolute;left:0;top:490;width:476;height:197" coordorigin="0,490" coordsize="476,197" path="m114,493l42,519,3,595,0,614,2,627,52,663,114,678,186,685,234,686,259,686,332,682,400,670,461,642,476,607,472,594,459,558,443,532,435,523,261,523,228,522,200,519,178,514,162,506,152,498,134,494,114,493xe" filled="true" fillcolor="#00395a" stroked="false">
                <v:path arrowok="t"/>
                <v:fill type="solid"/>
              </v:shape>
              <v:shape style="position:absolute;left:0;top:490;width:476;height:197" coordorigin="0,490" coordsize="476,197" path="m328,490l320,501,306,510,286,518,261,523,435,523,366,493,345,492,328,490xe" filled="true" fillcolor="#00395a" stroked="false">
                <v:path arrowok="t"/>
                <v:fill type="solid"/>
              </v:shape>
            </v:group>
            <v:group style="position:absolute;left:105;top:197;width:258;height:295" coordorigin="105,197" coordsize="258,295">
              <v:shape style="position:absolute;left:105;top:197;width:258;height:295" coordorigin="105,197" coordsize="258,295" path="m238,197l172,215,128,261,115,316,114,316,106,327,105,352,113,377,124,389,133,408,184,473,225,492,244,492,254,490,262,486,280,477,291,468,245,468,222,467,171,431,145,382,140,382,138,381,132,375,128,367,127,358,125,346,126,335,131,332,132,331,134,331,138,331,140,322,148,304,166,288,261,288,262,288,280,274,294,266,304,265,342,265,332,248,318,231,301,218,282,207,261,200,238,197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325,380l296,434,245,468,291,468,333,415,341,397,353,383,353,382,329,382,328,382,327,381,326,381,325,380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144,381l143,381,142,381,141,382,140,382,145,382,144,381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362,331l335,331,337,331,338,331,343,334,345,345,342,358,341,368,337,376,331,381,329,382,353,382,361,363,363,335,362,331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138,331l134,331,136,332,137,333,137,332,138,331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342,265l304,265,311,270,318,284,325,306,332,333,334,332,335,331,362,331,359,319,355,316,354,314,354,311,354,309,350,287,343,266,342,265xe" filled="true" fillcolor="#00395a" stroked="false">
                <v:path arrowok="t"/>
                <v:fill type="solid"/>
              </v:shape>
              <v:shape style="position:absolute;left:105;top:197;width:258;height:295" coordorigin="105,197" coordsize="258,295" path="m261,288l166,288,197,294,218,297,233,297,246,294,261,288xe" filled="true" fillcolor="#00395a" stroked="false">
                <v:path arrowok="t"/>
                <v:fill type="solid"/>
              </v:shape>
            </v:group>
            <v:group style="position:absolute;left:402;top:0;width:446;height:496" coordorigin="402,0" coordsize="446,496">
              <v:shape style="position:absolute;left:402;top:0;width:446;height:496" coordorigin="402,0" coordsize="446,496" path="m549,0l503,49,499,143,506,187,510,220,513,246,514,262,514,266,513,280,479,318,467,322,420,368,402,424,405,441,457,476,521,489,594,495,618,496,643,495,718,491,784,479,840,450,848,430,848,412,847,409,833,373,821,354,633,354,606,351,545,316,543,310,543,310,545,309,546,309,547,308,548,308,549,307,555,304,565,297,565,284,598,284,551,234,543,216,540,210,537,210,535,209,529,203,526,196,522,176,524,166,528,163,529,162,529,162,531,162,535,162,536,152,543,132,557,113,581,106,744,106,742,96,704,31,648,7,621,7,592,3,568,1,549,0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748,284l687,284,687,287,687,301,704,308,708,310,708,311,656,349,633,354,821,354,764,316,762,316,761,316,752,301,748,284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598,284l565,284,581,297,598,307,608,311,617,313,635,313,644,311,652,307,669,298,677,292,631,292,609,289,598,284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711,208l682,262,631,292,677,292,685,285,687,284,748,284,747,280,745,255,745,229,747,210,715,210,713,209,712,209,711,208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540,209l539,209,537,210,540,210,540,209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750,162l722,162,723,162,728,164,715,210,747,210,747,205,749,185,751,173,750,162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744,106l581,106,712,172,722,162,750,162,749,130,744,106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535,162l531,162,533,162,534,163,535,162xe" filled="true" fillcolor="#00395a" stroked="false">
                <v:path arrowok="t"/>
                <v:fill type="solid"/>
              </v:shape>
              <v:shape style="position:absolute;left:402;top:0;width:446;height:496" coordorigin="402,0" coordsize="446,496" path="m637,7l631,7,621,7,648,7,647,7,637,7xe" filled="true" fillcolor="#00395a" stroked="false">
                <v:path arrowok="t"/>
                <v:fill type="solid"/>
              </v:shape>
            </v:group>
          </v:group>
        </w:pict>
      </w:r>
      <w:r>
        <w:rPr>
          <w:rFonts w:ascii="Corpid C1 Light"/>
          <w:position w:val="9"/>
          <w:sz w:val="20"/>
        </w:rPr>
      </w: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6"/>
          <w:szCs w:val="6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6"/>
          <w:szCs w:val="6"/>
        </w:rPr>
        <w:sectPr>
          <w:pgSz w:w="11910" w:h="16840"/>
          <w:pgMar w:header="0" w:footer="427" w:top="0" w:bottom="620" w:left="0" w:right="0"/>
        </w:sectPr>
      </w:pPr>
    </w:p>
    <w:p>
      <w:pPr>
        <w:pStyle w:val="Heading7"/>
        <w:spacing w:line="266" w:lineRule="auto"/>
        <w:ind w:right="86"/>
        <w:jc w:val="left"/>
        <w:rPr>
          <w:b w:val="0"/>
          <w:bCs w:val="0"/>
        </w:rPr>
      </w:pPr>
      <w:r>
        <w:rPr/>
        <w:pict>
          <v:group style="position:absolute;margin-left:56.693001pt;margin-top:-298.007233pt;width:538.6pt;height:288.05pt;mso-position-horizontal-relative:page;mso-position-vertical-relative:paragraph;z-index:-54088" coordorigin="1134,-5960" coordsize="10772,5761">
            <v:group style="position:absolute;left:10772;top:-2559;width:567;height:567" coordorigin="10772,-2559" coordsize="567,567">
              <v:shape style="position:absolute;left:10772;top:-2559;width:567;height:567" coordorigin="10772,-2559" coordsize="567,567" path="m10772,-1992l11339,-1992,11339,-2559,10772,-2559,10772,-1992xe" filled="true" fillcolor="#7ac143" stroked="false">
                <v:path arrowok="t"/>
                <v:fill type="solid"/>
              </v:shape>
            </v:group>
            <v:group style="position:absolute;left:10205;top:-1992;width:1134;height:1134" coordorigin="10205,-1992" coordsize="1134,1134">
              <v:shape style="position:absolute;left:10205;top:-1992;width:1134;height:1134" coordorigin="10205,-1992" coordsize="1134,1134" path="m10205,-858l11339,-858,11339,-1992,10205,-1992,10205,-858xe" filled="true" fillcolor="#fdbb30" stroked="false">
                <v:path arrowok="t"/>
                <v:fill type="solid"/>
              </v:shape>
            </v:group>
            <v:group style="position:absolute;left:11339;top:-858;width:567;height:567" coordorigin="11339,-858" coordsize="567,567">
              <v:shape style="position:absolute;left:11339;top:-858;width:567;height:567" coordorigin="11339,-858" coordsize="567,567" path="m11339,-291l11905,-291,11905,-858,11339,-858,11339,-291xe" filled="true" fillcolor="#13b6ea" stroked="false">
                <v:path arrowok="t"/>
                <v:fill type="solid"/>
              </v:shape>
              <v:shape style="position:absolute;left:1134;top:-5960;width:9638;height:3969" type="#_x0000_t75" stroked="false">
                <v:imagedata r:id="rId72" o:title=""/>
              </v:shape>
            </v:group>
            <v:group style="position:absolute;left:8220;top:-5960;width:2552;height:3969" coordorigin="8220,-5960" coordsize="2552,3969">
              <v:shape style="position:absolute;left:8220;top:-5960;width:2552;height:3969" coordorigin="8220,-5960" coordsize="2552,3969" path="m8220,-1992l10772,-1992,10772,-5960,8220,-5960,8220,-1992xe" filled="true" fillcolor="#f58025" stroked="false">
                <v:path arrowok="t"/>
                <v:fill type="solid"/>
              </v:shape>
              <v:shape style="position:absolute;left:2211;top:-600;width:202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Exce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ll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0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sc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i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ence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313;top:-740;width:2086;height:540" type="#_x0000_t202" filled="false" stroked="false">
                <v:textbox inset="0,0,0,0">
                  <w:txbxContent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Hea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lt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h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,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4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sa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f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ety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6"/>
                          <w:szCs w:val="26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-1"/>
                          <w:w w:val="95"/>
                          <w:sz w:val="26"/>
                        </w:rPr>
                        <w:t>and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env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ir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26"/>
                        </w:rPr>
                        <w:t>onmen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26"/>
                        </w:rPr>
                        <w:t>t</w:t>
                      </w:r>
                      <w:r>
                        <w:rPr>
                          <w:rFonts w:ascii="Corpid C1 Bold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5"/>
          <w:w w:val="95"/>
        </w:rPr>
        <w:t>To </w:t>
      </w:r>
      <w:r>
        <w:rPr>
          <w:w w:val="95"/>
        </w:rPr>
        <w:t>create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breakthrough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technology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knowledge</w:t>
      </w:r>
      <w:r>
        <w:rPr>
          <w:spacing w:val="27"/>
          <w:w w:val="95"/>
        </w:rPr>
        <w:t> </w:t>
      </w:r>
      <w:r>
        <w:rPr>
          <w:spacing w:val="1"/>
        </w:rPr>
        <w:t>and</w:t>
      </w:r>
      <w:r>
        <w:rPr>
          <w:spacing w:val="-32"/>
        </w:rPr>
        <w:t> </w:t>
      </w:r>
      <w:r>
        <w:rPr>
          <w:spacing w:val="1"/>
        </w:rPr>
        <w:t>be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1"/>
        </w:rPr>
        <w:t>trusted</w:t>
      </w:r>
      <w:r>
        <w:rPr>
          <w:spacing w:val="-32"/>
        </w:rPr>
        <w:t> </w:t>
      </w:r>
      <w:r>
        <w:rPr>
          <w:spacing w:val="1"/>
        </w:rPr>
        <w:t>advisor</w:t>
      </w:r>
      <w:r>
        <w:rPr>
          <w:spacing w:val="-32"/>
        </w:rPr>
        <w:t> </w:t>
      </w:r>
      <w:r>
        <w:rPr>
          <w:spacing w:val="1"/>
        </w:rPr>
        <w:t>for</w:t>
      </w:r>
      <w:r>
        <w:rPr>
          <w:spacing w:val="-32"/>
        </w:rPr>
        <w:t> </w:t>
      </w:r>
      <w:r>
        <w:rPr/>
        <w:t>Australia,</w:t>
      </w:r>
      <w:r>
        <w:rPr>
          <w:spacing w:val="-32"/>
        </w:rPr>
        <w:t> </w:t>
      </w:r>
      <w:r>
        <w:rPr/>
        <w:t>we</w:t>
      </w:r>
      <w:r>
        <w:rPr>
          <w:spacing w:val="-32"/>
        </w:rPr>
        <w:t> </w:t>
      </w:r>
      <w:r>
        <w:rPr>
          <w:spacing w:val="1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1"/>
          <w:numId w:val="4"/>
        </w:numPr>
        <w:tabs>
          <w:tab w:pos="1333" w:val="left" w:leader="none"/>
        </w:tabs>
        <w:spacing w:line="266" w:lineRule="auto" w:before="0" w:after="0"/>
        <w:ind w:left="1332" w:right="87" w:hanging="199"/>
        <w:jc w:val="left"/>
      </w:pPr>
      <w:r>
        <w:rPr>
          <w:b w:val="0"/>
          <w:spacing w:val="-1"/>
        </w:rPr>
        <w:t>Invest</w:t>
      </w:r>
      <w:r>
        <w:rPr>
          <w:b w:val="0"/>
        </w:rPr>
        <w:t> only in the </w:t>
      </w:r>
      <w:r>
        <w:rPr>
          <w:b w:val="0"/>
          <w:spacing w:val="1"/>
        </w:rPr>
        <w:t>science</w:t>
      </w:r>
      <w:r>
        <w:rPr>
          <w:b w:val="0"/>
        </w:rPr>
        <w:t> and </w:t>
      </w:r>
      <w:r>
        <w:rPr>
          <w:b w:val="0"/>
          <w:spacing w:val="1"/>
        </w:rPr>
        <w:t>engineering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-1"/>
        </w:rPr>
        <w:t>is</w:t>
      </w:r>
      <w:r>
        <w:rPr>
          <w:b w:val="0"/>
          <w:spacing w:val="32"/>
        </w:rPr>
        <w:t> </w:t>
      </w:r>
      <w:r>
        <w:rPr>
          <w:b w:val="0"/>
        </w:rPr>
        <w:t>aligned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1"/>
        </w:rPr>
        <w:t>impact</w:t>
      </w:r>
      <w:r>
        <w:rPr>
          <w:b w:val="0"/>
        </w:rPr>
        <w:t> </w:t>
      </w:r>
      <w:r>
        <w:rPr>
          <w:b w:val="0"/>
          <w:spacing w:val="1"/>
        </w:rPr>
        <w:t>objectives</w:t>
      </w:r>
      <w:r>
        <w:rPr>
          <w:b w:val="0"/>
        </w:rPr>
        <w:t> and </w:t>
      </w:r>
      <w:r>
        <w:rPr>
          <w:b w:val="0"/>
          <w:spacing w:val="-1"/>
        </w:rPr>
        <w:t>that</w:t>
      </w:r>
      <w:r>
        <w:rPr>
          <w:b w:val="0"/>
        </w:rPr>
        <w:t> CSIRO </w:t>
      </w:r>
      <w:r>
        <w:rPr>
          <w:b w:val="0"/>
          <w:spacing w:val="-1"/>
        </w:rPr>
        <w:t>is</w:t>
      </w:r>
      <w:r>
        <w:rPr>
          <w:b w:val="0"/>
        </w:rPr>
        <w:t> </w:t>
      </w:r>
      <w:r>
        <w:rPr>
          <w:b w:val="0"/>
          <w:spacing w:val="1"/>
        </w:rPr>
        <w:t>best</w:t>
      </w:r>
      <w:r>
        <w:rPr>
          <w:b w:val="0"/>
          <w:spacing w:val="34"/>
        </w:rPr>
        <w:t> </w:t>
      </w:r>
      <w:r>
        <w:rPr>
          <w:b w:val="0"/>
        </w:rPr>
        <w:t>placed </w:t>
      </w:r>
      <w:r>
        <w:rPr>
          <w:b w:val="0"/>
          <w:spacing w:val="-2"/>
        </w:rPr>
        <w:t>to</w:t>
      </w:r>
      <w:r>
        <w:rPr>
          <w:b w:val="0"/>
        </w:rPr>
        <w:t> do.</w:t>
      </w:r>
      <w:r>
        <w:rPr/>
      </w:r>
    </w:p>
    <w:p>
      <w:pPr>
        <w:pStyle w:val="BodyText"/>
        <w:numPr>
          <w:ilvl w:val="1"/>
          <w:numId w:val="4"/>
        </w:numPr>
        <w:tabs>
          <w:tab w:pos="1333" w:val="left" w:leader="none"/>
        </w:tabs>
        <w:spacing w:line="266" w:lineRule="auto" w:before="113" w:after="0"/>
        <w:ind w:left="1332" w:right="0" w:hanging="199"/>
        <w:jc w:val="left"/>
      </w:pPr>
      <w:r>
        <w:rPr>
          <w:b w:val="0"/>
        </w:rPr>
        <w:t>Increase the value from, and </w:t>
      </w:r>
      <w:r>
        <w:rPr>
          <w:b w:val="0"/>
          <w:spacing w:val="-1"/>
        </w:rPr>
        <w:t>investment</w:t>
      </w:r>
      <w:r>
        <w:rPr>
          <w:b w:val="0"/>
        </w:rPr>
        <w:t> in, a</w:t>
      </w:r>
      <w:r>
        <w:rPr>
          <w:b w:val="0"/>
          <w:spacing w:val="24"/>
        </w:rPr>
        <w:t> </w:t>
      </w:r>
      <w:r>
        <w:rPr>
          <w:b w:val="0"/>
          <w:spacing w:val="1"/>
        </w:rPr>
        <w:t>portfolio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-1"/>
        </w:rPr>
        <w:t>Future</w:t>
      </w:r>
      <w:r>
        <w:rPr>
          <w:b w:val="0"/>
        </w:rPr>
        <w:t> </w:t>
      </w:r>
      <w:r>
        <w:rPr>
          <w:b w:val="0"/>
          <w:spacing w:val="1"/>
        </w:rPr>
        <w:t>Science</w:t>
      </w:r>
      <w:r>
        <w:rPr>
          <w:b w:val="0"/>
        </w:rPr>
        <w:t> Platforms </w:t>
      </w:r>
      <w:r>
        <w:rPr>
          <w:b w:val="0"/>
          <w:spacing w:val="2"/>
        </w:rPr>
        <w:t>with</w:t>
      </w:r>
      <w:r>
        <w:rPr>
          <w:b w:val="0"/>
        </w:rPr>
        <w:t> higher</w:t>
      </w:r>
      <w:r>
        <w:rPr>
          <w:b w:val="0"/>
          <w:spacing w:val="48"/>
        </w:rPr>
        <w:t> </w:t>
      </w:r>
      <w:r>
        <w:rPr>
          <w:b w:val="0"/>
        </w:rPr>
        <w:t>technical </w:t>
      </w:r>
      <w:r>
        <w:rPr>
          <w:b w:val="0"/>
          <w:spacing w:val="1"/>
        </w:rPr>
        <w:t>risk</w:t>
      </w:r>
      <w:r>
        <w:rPr>
          <w:b w:val="0"/>
        </w:rPr>
        <w:t> and the potential </w:t>
      </w:r>
      <w:r>
        <w:rPr>
          <w:b w:val="0"/>
          <w:spacing w:val="-2"/>
        </w:rPr>
        <w:t>to</w:t>
      </w:r>
      <w:r>
        <w:rPr>
          <w:b w:val="0"/>
        </w:rPr>
        <w:t> help </w:t>
      </w:r>
      <w:r>
        <w:rPr>
          <w:b w:val="0"/>
          <w:spacing w:val="-1"/>
        </w:rPr>
        <w:t>reinvent</w:t>
      </w:r>
      <w:r>
        <w:rPr>
          <w:b w:val="0"/>
        </w:rPr>
        <w:t> and</w:t>
      </w:r>
      <w:r>
        <w:rPr>
          <w:b w:val="0"/>
          <w:spacing w:val="40"/>
        </w:rPr>
        <w:t> </w:t>
      </w:r>
      <w:r>
        <w:rPr>
          <w:b w:val="0"/>
          <w:spacing w:val="-1"/>
        </w:rPr>
        <w:t>create</w:t>
      </w:r>
      <w:r>
        <w:rPr>
          <w:b w:val="0"/>
        </w:rPr>
        <w:t> new </w:t>
      </w:r>
      <w:r>
        <w:rPr>
          <w:b w:val="0"/>
          <w:spacing w:val="1"/>
        </w:rPr>
        <w:t>industries</w:t>
      </w:r>
      <w:r>
        <w:rPr>
          <w:b w:val="0"/>
        </w:rPr>
        <w:t> for Australia.</w:t>
      </w:r>
      <w:r>
        <w:rPr/>
      </w:r>
    </w:p>
    <w:p>
      <w:pPr>
        <w:pStyle w:val="BodyText"/>
        <w:numPr>
          <w:ilvl w:val="1"/>
          <w:numId w:val="4"/>
        </w:numPr>
        <w:tabs>
          <w:tab w:pos="1333" w:val="left" w:leader="none"/>
        </w:tabs>
        <w:spacing w:line="266" w:lineRule="auto" w:before="113" w:after="0"/>
        <w:ind w:left="1332" w:right="505" w:hanging="199"/>
        <w:jc w:val="left"/>
      </w:pPr>
      <w:r>
        <w:rPr>
          <w:b w:val="0"/>
        </w:rPr>
        <w:t>Continue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-1"/>
        </w:rPr>
        <w:t>ensure</w:t>
      </w:r>
      <w:r>
        <w:rPr>
          <w:b w:val="0"/>
        </w:rPr>
        <w:t> our brand </w:t>
      </w:r>
      <w:r>
        <w:rPr>
          <w:b w:val="0"/>
          <w:spacing w:val="-1"/>
        </w:rPr>
        <w:t>is</w:t>
      </w:r>
      <w:r>
        <w:rPr>
          <w:b w:val="0"/>
        </w:rPr>
        <w:t> a guarantee</w:t>
      </w:r>
      <w:r>
        <w:rPr>
          <w:b w:val="0"/>
          <w:spacing w:val="34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the highest quality </w:t>
      </w:r>
      <w:r>
        <w:rPr>
          <w:b w:val="0"/>
          <w:spacing w:val="2"/>
        </w:rPr>
        <w:t>scientific</w:t>
      </w:r>
      <w:r>
        <w:rPr>
          <w:b w:val="0"/>
        </w:rPr>
        <w:t> standards and</w:t>
      </w:r>
      <w:r>
        <w:rPr>
          <w:b w:val="0"/>
          <w:spacing w:val="32"/>
        </w:rPr>
        <w:t> </w:t>
      </w:r>
      <w:r>
        <w:rPr>
          <w:b w:val="0"/>
        </w:rPr>
        <w:t>trusted </w:t>
      </w:r>
      <w:r>
        <w:rPr>
          <w:b w:val="0"/>
          <w:spacing w:val="1"/>
        </w:rPr>
        <w:t>advice.</w:t>
      </w:r>
      <w:r>
        <w:rPr/>
      </w:r>
    </w:p>
    <w:p>
      <w:pPr>
        <w:pStyle w:val="Heading7"/>
        <w:spacing w:line="266" w:lineRule="auto"/>
        <w:ind w:left="600" w:right="981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5"/>
        </w:rPr>
        <w:t>To</w:t>
      </w:r>
      <w:r>
        <w:rPr>
          <w:spacing w:val="-35"/>
        </w:rPr>
        <w:t> </w:t>
      </w:r>
      <w:r>
        <w:rPr>
          <w:spacing w:val="1"/>
        </w:rPr>
        <w:t>enhance</w:t>
      </w:r>
      <w:r>
        <w:rPr>
          <w:spacing w:val="-34"/>
        </w:rPr>
        <w:t> </w:t>
      </w:r>
      <w:r>
        <w:rPr>
          <w:spacing w:val="1"/>
        </w:rPr>
        <w:t>staff</w:t>
      </w:r>
      <w:r>
        <w:rPr>
          <w:spacing w:val="-34"/>
        </w:rPr>
        <w:t> </w:t>
      </w:r>
      <w:r>
        <w:rPr>
          <w:spacing w:val="1"/>
        </w:rPr>
        <w:t>safety</w:t>
      </w:r>
      <w:r>
        <w:rPr>
          <w:spacing w:val="-34"/>
        </w:rPr>
        <w:t> </w:t>
      </w:r>
      <w:r>
        <w:rPr>
          <w:spacing w:val="1"/>
        </w:rPr>
        <w:t>and</w:t>
      </w:r>
      <w:r>
        <w:rPr>
          <w:spacing w:val="-35"/>
        </w:rPr>
        <w:t> </w:t>
      </w:r>
      <w:r>
        <w:rPr>
          <w:spacing w:val="1"/>
        </w:rPr>
        <w:t>wellbeing</w:t>
      </w:r>
      <w:r>
        <w:rPr>
          <w:spacing w:val="-34"/>
        </w:rPr>
        <w:t> </w:t>
      </w:r>
      <w:r>
        <w:rPr>
          <w:spacing w:val="1"/>
        </w:rPr>
        <w:t>and</w:t>
      </w:r>
      <w:r>
        <w:rPr>
          <w:spacing w:val="-34"/>
        </w:rPr>
        <w:t> </w:t>
      </w:r>
      <w:r>
        <w:rPr>
          <w:spacing w:val="-2"/>
        </w:rPr>
        <w:t>to</w:t>
      </w:r>
      <w:r>
        <w:rPr>
          <w:spacing w:val="-34"/>
        </w:rPr>
        <w:t> </w:t>
      </w:r>
      <w:r>
        <w:rPr>
          <w:spacing w:val="1"/>
        </w:rPr>
        <w:t>further</w:t>
      </w:r>
      <w:r>
        <w:rPr>
          <w:spacing w:val="30"/>
          <w:w w:val="93"/>
        </w:rPr>
        <w:t> </w:t>
      </w:r>
      <w:r>
        <w:rPr>
          <w:w w:val="95"/>
        </w:rPr>
        <w:t>our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aspiration</w:t>
      </w:r>
      <w:r>
        <w:rPr>
          <w:spacing w:val="-6"/>
          <w:w w:val="95"/>
        </w:rPr>
        <w:t> </w:t>
      </w:r>
      <w:r>
        <w:rPr>
          <w:w w:val="95"/>
        </w:rPr>
        <w:t>towards</w:t>
      </w:r>
      <w:r>
        <w:rPr>
          <w:spacing w:val="-6"/>
          <w:w w:val="95"/>
        </w:rPr>
        <w:t> </w:t>
      </w:r>
      <w:r>
        <w:rPr>
          <w:w w:val="95"/>
        </w:rPr>
        <w:t>zero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har</w:t>
      </w:r>
      <w:r>
        <w:rPr>
          <w:w w:val="95"/>
        </w:rPr>
        <w:t>m</w:t>
      </w:r>
      <w:r>
        <w:rPr>
          <w:spacing w:val="1"/>
          <w:w w:val="95"/>
        </w:rPr>
        <w:t>,</w:t>
      </w:r>
      <w:r>
        <w:rPr>
          <w:spacing w:val="-6"/>
          <w:w w:val="95"/>
        </w:rPr>
        <w:t> </w:t>
      </w:r>
      <w:r>
        <w:rPr>
          <w:w w:val="95"/>
        </w:rPr>
        <w:t>we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0"/>
          <w:numId w:val="5"/>
        </w:numPr>
        <w:tabs>
          <w:tab w:pos="800" w:val="left" w:leader="none"/>
        </w:tabs>
        <w:spacing w:line="266" w:lineRule="auto" w:before="0" w:after="0"/>
        <w:ind w:left="799" w:right="1264" w:hanging="199"/>
        <w:jc w:val="left"/>
      </w:pPr>
      <w:r>
        <w:rPr>
          <w:b w:val="0"/>
        </w:rPr>
        <w:t>Continue </w:t>
      </w:r>
      <w:r>
        <w:rPr>
          <w:b w:val="0"/>
          <w:spacing w:val="-2"/>
        </w:rPr>
        <w:t>to</w:t>
      </w:r>
      <w:r>
        <w:rPr>
          <w:b w:val="0"/>
        </w:rPr>
        <w:t> strengthen our innovation </w:t>
      </w:r>
      <w:r>
        <w:rPr>
          <w:b w:val="0"/>
          <w:spacing w:val="-1"/>
        </w:rPr>
        <w:t>culture</w:t>
      </w:r>
      <w:r>
        <w:rPr>
          <w:b w:val="0"/>
        </w:rPr>
        <w:t> and</w:t>
      </w:r>
      <w:r>
        <w:rPr>
          <w:b w:val="0"/>
          <w:spacing w:val="56"/>
        </w:rPr>
        <w:t> </w:t>
      </w:r>
      <w:r>
        <w:rPr>
          <w:b w:val="0"/>
          <w:spacing w:val="1"/>
        </w:rPr>
        <w:t>operations</w:t>
      </w:r>
      <w:r>
        <w:rPr>
          <w:b w:val="0"/>
        </w:rPr>
        <w:t> in </w:t>
      </w:r>
      <w:r>
        <w:rPr>
          <w:b w:val="0"/>
          <w:spacing w:val="-1"/>
        </w:rPr>
        <w:t>key</w:t>
      </w:r>
      <w:r>
        <w:rPr>
          <w:b w:val="0"/>
        </w:rPr>
        <w:t> </w:t>
      </w:r>
      <w:r>
        <w:rPr>
          <w:b w:val="0"/>
          <w:spacing w:val="-1"/>
        </w:rPr>
        <w:t>areas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-1"/>
        </w:rPr>
        <w:t>enhance</w:t>
      </w:r>
      <w:r>
        <w:rPr>
          <w:b w:val="0"/>
        </w:rPr>
        <w:t> the wellbeing</w:t>
      </w:r>
      <w:r>
        <w:rPr>
          <w:b w:val="0"/>
          <w:spacing w:val="4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our </w:t>
      </w:r>
      <w:r>
        <w:rPr>
          <w:b w:val="0"/>
          <w:spacing w:val="1"/>
        </w:rPr>
        <w:t>people</w:t>
      </w:r>
      <w:r>
        <w:rPr>
          <w:b w:val="0"/>
        </w:rPr>
        <w:t> and </w:t>
      </w:r>
      <w:r>
        <w:rPr>
          <w:b w:val="0"/>
          <w:spacing w:val="-1"/>
        </w:rPr>
        <w:t>improve</w:t>
      </w:r>
      <w:r>
        <w:rPr>
          <w:b w:val="0"/>
        </w:rPr>
        <w:t> in </w:t>
      </w:r>
      <w:r>
        <w:rPr>
          <w:b w:val="0"/>
          <w:spacing w:val="-1"/>
        </w:rPr>
        <w:t>areas</w:t>
      </w:r>
      <w:r>
        <w:rPr>
          <w:b w:val="0"/>
        </w:rPr>
        <w:t> </w:t>
      </w:r>
      <w:r>
        <w:rPr>
          <w:b w:val="0"/>
          <w:spacing w:val="-1"/>
        </w:rPr>
        <w:t>that</w:t>
      </w:r>
      <w:r>
        <w:rPr>
          <w:b w:val="0"/>
        </w:rPr>
        <w:t> </w:t>
      </w:r>
      <w:r>
        <w:rPr>
          <w:b w:val="0"/>
          <w:spacing w:val="1"/>
        </w:rPr>
        <w:t>detract</w:t>
      </w:r>
      <w:r>
        <w:rPr>
          <w:b w:val="0"/>
          <w:spacing w:val="30"/>
        </w:rPr>
        <w:t> </w:t>
      </w:r>
      <w:r>
        <w:rPr>
          <w:b w:val="0"/>
        </w:rPr>
        <w:t>from wellbeing.</w:t>
      </w:r>
      <w:r>
        <w:rPr/>
      </w:r>
    </w:p>
    <w:p>
      <w:pPr>
        <w:pStyle w:val="BodyText"/>
        <w:numPr>
          <w:ilvl w:val="0"/>
          <w:numId w:val="5"/>
        </w:numPr>
        <w:tabs>
          <w:tab w:pos="800" w:val="left" w:leader="none"/>
        </w:tabs>
        <w:spacing w:line="266" w:lineRule="auto" w:before="102" w:after="0"/>
        <w:ind w:left="799" w:right="1371" w:hanging="199"/>
        <w:jc w:val="left"/>
      </w:pPr>
      <w:r>
        <w:rPr>
          <w:b w:val="0"/>
          <w:spacing w:val="-1"/>
        </w:rPr>
        <w:t>Equip</w:t>
      </w:r>
      <w:r>
        <w:rPr>
          <w:b w:val="0"/>
        </w:rPr>
        <w:t> our </w:t>
      </w:r>
      <w:r>
        <w:rPr>
          <w:b w:val="0"/>
          <w:spacing w:val="1"/>
        </w:rPr>
        <w:t>people</w:t>
      </w:r>
      <w:r>
        <w:rPr>
          <w:b w:val="0"/>
        </w:rPr>
        <w:t> </w:t>
      </w:r>
      <w:r>
        <w:rPr>
          <w:b w:val="0"/>
          <w:spacing w:val="2"/>
        </w:rPr>
        <w:t>with</w:t>
      </w:r>
      <w:r>
        <w:rPr>
          <w:b w:val="0"/>
        </w:rPr>
        <w:t> the knowledge and </w:t>
      </w:r>
      <w:r>
        <w:rPr>
          <w:b w:val="0"/>
          <w:spacing w:val="1"/>
        </w:rPr>
        <w:t>skills</w:t>
      </w:r>
      <w:r>
        <w:rPr>
          <w:b w:val="0"/>
          <w:spacing w:val="34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1"/>
        </w:rPr>
        <w:t>support</w:t>
      </w:r>
      <w:r>
        <w:rPr>
          <w:b w:val="0"/>
        </w:rPr>
        <w:t> the physical and psychological </w:t>
      </w:r>
      <w:r>
        <w:rPr>
          <w:b w:val="0"/>
          <w:spacing w:val="-1"/>
        </w:rPr>
        <w:t>health</w:t>
      </w:r>
      <w:r>
        <w:rPr>
          <w:b w:val="0"/>
          <w:spacing w:val="5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their </w:t>
      </w:r>
      <w:r>
        <w:rPr>
          <w:b w:val="0"/>
          <w:spacing w:val="-1"/>
        </w:rPr>
        <w:t>teams</w:t>
      </w:r>
      <w:r>
        <w:rPr>
          <w:b w:val="0"/>
        </w:rPr>
        <w:t> </w:t>
      </w:r>
      <w:r>
        <w:rPr>
          <w:b w:val="0"/>
          <w:spacing w:val="-1"/>
        </w:rPr>
        <w:t>across</w:t>
      </w:r>
      <w:r>
        <w:rPr>
          <w:b w:val="0"/>
        </w:rPr>
        <w:t> a diverse range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operating</w:t>
      </w:r>
      <w:r>
        <w:rPr/>
      </w:r>
    </w:p>
    <w:p>
      <w:pPr>
        <w:pStyle w:val="BodyText"/>
        <w:spacing w:line="266" w:lineRule="auto"/>
        <w:ind w:left="799" w:right="151"/>
        <w:jc w:val="left"/>
      </w:pPr>
      <w:r>
        <w:rPr>
          <w:b w:val="0"/>
          <w:spacing w:val="-2"/>
        </w:rPr>
        <w:t>environments,</w:t>
      </w:r>
      <w:r>
        <w:rPr>
          <w:b w:val="0"/>
          <w:spacing w:val="-13"/>
        </w:rPr>
        <w:t> </w:t>
      </w:r>
      <w:r>
        <w:rPr>
          <w:b w:val="0"/>
          <w:spacing w:val="-1"/>
        </w:rPr>
        <w:t>proactively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learn</w:t>
      </w:r>
      <w:r>
        <w:rPr>
          <w:b w:val="0"/>
          <w:spacing w:val="-12"/>
        </w:rPr>
        <w:t> </w:t>
      </w:r>
      <w:r>
        <w:rPr>
          <w:b w:val="0"/>
          <w:spacing w:val="-2"/>
        </w:rPr>
        <w:t>from</w:t>
      </w:r>
      <w:r>
        <w:rPr>
          <w:b w:val="0"/>
          <w:spacing w:val="-12"/>
        </w:rPr>
        <w:t> </w:t>
      </w:r>
      <w:r>
        <w:rPr>
          <w:b w:val="0"/>
        </w:rPr>
        <w:t>staff</w:t>
      </w:r>
      <w:r>
        <w:rPr>
          <w:b w:val="0"/>
          <w:spacing w:val="-12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customer</w:t>
      </w:r>
      <w:r>
        <w:rPr>
          <w:b w:val="0"/>
          <w:spacing w:val="35"/>
          <w:w w:val="99"/>
        </w:rPr>
        <w:t> </w:t>
      </w:r>
      <w:r>
        <w:rPr>
          <w:b w:val="0"/>
          <w:spacing w:val="-1"/>
        </w:rPr>
        <w:t>experience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provide</w:t>
      </w:r>
      <w:r>
        <w:rPr>
          <w:b w:val="0"/>
          <w:spacing w:val="-4"/>
        </w:rPr>
        <w:t> </w:t>
      </w:r>
      <w:r>
        <w:rPr>
          <w:b w:val="0"/>
        </w:rPr>
        <w:t>efficient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safety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systems.</w:t>
      </w:r>
      <w:r>
        <w:rPr/>
      </w:r>
    </w:p>
    <w:p>
      <w:pPr>
        <w:pStyle w:val="BodyText"/>
        <w:numPr>
          <w:ilvl w:val="0"/>
          <w:numId w:val="5"/>
        </w:numPr>
        <w:tabs>
          <w:tab w:pos="800" w:val="left" w:leader="none"/>
        </w:tabs>
        <w:spacing w:line="266" w:lineRule="auto" w:before="102" w:after="0"/>
        <w:ind w:left="799" w:right="1251" w:hanging="199"/>
        <w:jc w:val="both"/>
      </w:pPr>
      <w:r>
        <w:rPr>
          <w:b w:val="0"/>
          <w:spacing w:val="1"/>
        </w:rPr>
        <w:t>Deepen</w:t>
      </w:r>
      <w:r>
        <w:rPr>
          <w:b w:val="0"/>
        </w:rPr>
        <w:t> integration </w:t>
      </w:r>
      <w:r>
        <w:rPr>
          <w:b w:val="0"/>
          <w:spacing w:val="-1"/>
        </w:rPr>
        <w:t>of</w:t>
      </w:r>
      <w:r>
        <w:rPr>
          <w:b w:val="0"/>
        </w:rPr>
        <w:t> environmental sustainability</w:t>
      </w:r>
      <w:r>
        <w:rPr>
          <w:b w:val="0"/>
          <w:spacing w:val="42"/>
        </w:rPr>
        <w:t> </w:t>
      </w:r>
      <w:r>
        <w:rPr>
          <w:b w:val="0"/>
          <w:spacing w:val="1"/>
        </w:rPr>
        <w:t>principles</w:t>
      </w:r>
      <w:r>
        <w:rPr>
          <w:b w:val="0"/>
        </w:rPr>
        <w:t> throughout our business </w:t>
      </w:r>
      <w:r>
        <w:rPr>
          <w:b w:val="0"/>
          <w:spacing w:val="-1"/>
        </w:rPr>
        <w:t>areas</w:t>
      </w:r>
      <w:r>
        <w:rPr>
          <w:b w:val="0"/>
        </w:rPr>
        <w:t> </w:t>
      </w:r>
      <w:r>
        <w:rPr>
          <w:b w:val="0"/>
          <w:spacing w:val="-2"/>
        </w:rPr>
        <w:t>to</w:t>
      </w:r>
      <w:r>
        <w:rPr>
          <w:b w:val="0"/>
        </w:rPr>
        <w:t> reduce</w:t>
      </w:r>
      <w:r>
        <w:rPr>
          <w:b w:val="0"/>
          <w:spacing w:val="34"/>
        </w:rPr>
        <w:t> </w:t>
      </w:r>
      <w:r>
        <w:rPr>
          <w:b w:val="0"/>
        </w:rPr>
        <w:t>consumption </w:t>
      </w:r>
      <w:r>
        <w:rPr>
          <w:b w:val="0"/>
          <w:spacing w:val="-1"/>
        </w:rPr>
        <w:t>of</w:t>
      </w:r>
      <w:r>
        <w:rPr>
          <w:b w:val="0"/>
        </w:rPr>
        <w:t> resources and </w:t>
      </w:r>
      <w:r>
        <w:rPr>
          <w:b w:val="0"/>
          <w:spacing w:val="1"/>
        </w:rPr>
        <w:t>carbon</w:t>
      </w:r>
      <w:r>
        <w:rPr>
          <w:b w:val="0"/>
        </w:rPr>
        <w:t> emissions.</w:t>
      </w:r>
      <w:r>
        <w:rPr/>
      </w:r>
    </w:p>
    <w:p>
      <w:pPr>
        <w:spacing w:after="0" w:line="266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596" w:space="40"/>
            <w:col w:w="6274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6"/>
        <w:spacing w:line="240" w:lineRule="auto" w:before="204"/>
        <w:ind w:left="2211" w:right="0"/>
        <w:jc w:val="left"/>
        <w:rPr>
          <w:b w:val="0"/>
          <w:bCs w:val="0"/>
        </w:rPr>
      </w:pPr>
      <w:r>
        <w:rPr/>
        <w:pict>
          <v:group style="position:absolute;margin-left:57.057278pt;margin-top:.592289pt;width:42.35pt;height:34.550pt;mso-position-horizontal-relative:page;mso-position-vertical-relative:paragraph;z-index:4744" coordorigin="1141,12" coordsize="847,691">
            <v:group style="position:absolute;left:1682;top:268;width:305;height:289" coordorigin="1682,268" coordsize="305,289">
              <v:shape style="position:absolute;left:1682;top:268;width:305;height:289" coordorigin="1682,268" coordsize="305,289" path="m1760,277l1738,280,1720,288,1712,310,1705,331,1698,349,1690,366,1682,382,1702,390,1758,437,1780,495,1787,548,1808,553,1828,555,1848,556,1868,554,1942,529,1987,457,1987,425,1987,397,1985,372,1981,350,1977,331,1975,327,1884,327,1861,326,1802,309,1772,288,1760,277xe" filled="true" fillcolor="#00395a" stroked="false">
                <v:path arrowok="t"/>
                <v:fill type="solid"/>
              </v:shape>
              <v:shape style="position:absolute;left:1682;top:268;width:305;height:289" coordorigin="1682,268" coordsize="305,289" path="m1916,268l1917,287,1914,307,1909,326,1884,327,1975,327,1931,273,1917,268,1916,268xe" filled="true" fillcolor="#00395a" stroked="false">
                <v:path arrowok="t"/>
                <v:fill type="solid"/>
              </v:shape>
            </v:group>
            <v:group style="position:absolute;left:1723;top:13;width:208;height:261" coordorigin="1723,13" coordsize="208,261">
              <v:shape style="position:absolute;left:1723;top:13;width:208;height:261" coordorigin="1723,13" coordsize="208,261" path="m1821,13l1758,36,1723,107,1723,132,1728,159,1757,226,1818,271,1835,273,1839,273,1905,232,1928,173,1930,150,1929,125,1913,65,1870,22,1821,13xe" filled="true" fillcolor="#00395a" stroked="false">
                <v:path arrowok="t"/>
                <v:fill type="solid"/>
              </v:shape>
            </v:group>
            <v:group style="position:absolute;left:1141;top:257;width:319;height:306" coordorigin="1141,257" coordsize="319,306">
              <v:shape style="position:absolute;left:1141;top:257;width:319;height:306" coordorigin="1141,257" coordsize="319,306" path="m1225,272l1161,298,1142,379,1141,416,1142,449,1178,506,1226,545,1285,562,1312,562,1332,562,1347,560,1350,530,1355,503,1377,443,1405,413,1230,413,1224,352,1223,310,1224,292,1225,272xe" filled="true" fillcolor="#00395a" stroked="false">
                <v:path arrowok="t"/>
                <v:fill type="solid"/>
              </v:shape>
              <v:shape style="position:absolute;left:1141;top:257;width:319;height:306" coordorigin="1141,257" coordsize="319,306" path="m1380,257l1360,267,1341,275,1323,281,1307,295,1267,342,1237,395,1230,413,1405,413,1416,405,1433,397,1453,389,1459,387,1450,371,1443,353,1437,334,1432,314,1429,293,1415,274,1399,263,1380,257xe" filled="true" fillcolor="#00395a" stroked="false">
                <v:path arrowok="t"/>
                <v:fill type="solid"/>
              </v:shape>
            </v:group>
            <v:group style="position:absolute;left:1211;top:12;width:192;height:244" coordorigin="1211,12" coordsize="192,244">
              <v:shape style="position:absolute;left:1211;top:12;width:192;height:244" coordorigin="1211,12" coordsize="192,244" path="m1310,12l1305,12,1285,14,1223,64,1211,141,1213,165,1235,222,1290,256,1293,256,1296,256,1363,221,1396,160,1402,108,1400,85,1356,24,1310,12xe" filled="true" fillcolor="#00395a" stroked="false">
                <v:path arrowok="t"/>
                <v:fill type="solid"/>
              </v:shape>
            </v:group>
            <v:group style="position:absolute;left:1384;top:417;width:365;height:286" coordorigin="1384,417" coordsize="365,286">
              <v:shape style="position:absolute;left:1384;top:417;width:365;height:286" coordorigin="1384,417" coordsize="365,286" path="m1483,417l1420,445,1391,511,1384,603,1396,622,1438,667,1512,698,1557,702,1584,702,1653,692,1722,659,1749,603,1749,562,1747,533,1744,508,1740,487,1735,473,1471,473,1497,429,1492,426,1487,421,1483,417xe" filled="true" fillcolor="#00395a" stroked="false">
                <v:path arrowok="t"/>
                <v:fill type="solid"/>
              </v:shape>
              <v:shape style="position:absolute;left:1384;top:417;width:365;height:286" coordorigin="1384,417" coordsize="365,286" path="m1569,446l1471,473,1668,473,1569,446xe" filled="true" fillcolor="#00395a" stroked="false">
                <v:path arrowok="t"/>
                <v:fill type="solid"/>
              </v:shape>
              <v:shape style="position:absolute;left:1384;top:417;width:365;height:286" coordorigin="1384,417" coordsize="365,286" path="m1658,417l1651,421,1647,426,1642,429,1668,473,1735,473,1692,428,1676,422,1658,417xe" filled="true" fillcolor="#00395a" stroked="false">
                <v:path arrowok="t"/>
                <v:fill type="solid"/>
              </v:shape>
            </v:group>
            <v:group style="position:absolute;left:1463;top:152;width:213;height:269" coordorigin="1463,152" coordsize="213,269">
              <v:shape style="position:absolute;left:1463;top:152;width:213;height:269" coordorigin="1463,152" coordsize="213,269" path="m1573,152l1512,168,1473,216,1463,272,1465,299,1488,367,1531,410,1567,420,1587,418,1649,369,1673,302,1675,276,1673,247,1646,183,1573,152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3"/>
          <w:w w:val="95"/>
        </w:rPr>
        <w:t>I</w:t>
      </w:r>
      <w:r>
        <w:rPr>
          <w:color w:val="00395A"/>
          <w:spacing w:val="-2"/>
          <w:w w:val="95"/>
        </w:rPr>
        <w:t>nc</w:t>
      </w:r>
      <w:r>
        <w:rPr>
          <w:color w:val="00395A"/>
          <w:spacing w:val="-3"/>
          <w:w w:val="95"/>
        </w:rPr>
        <w:t>l</w:t>
      </w:r>
      <w:r>
        <w:rPr>
          <w:color w:val="00395A"/>
          <w:spacing w:val="-2"/>
          <w:w w:val="95"/>
        </w:rPr>
        <w:t>us</w:t>
      </w:r>
      <w:r>
        <w:rPr>
          <w:color w:val="00395A"/>
          <w:spacing w:val="-3"/>
          <w:w w:val="95"/>
        </w:rPr>
        <w:t>i</w:t>
      </w:r>
      <w:r>
        <w:rPr>
          <w:color w:val="00395A"/>
          <w:spacing w:val="-2"/>
          <w:w w:val="95"/>
        </w:rPr>
        <w:t>on</w:t>
      </w:r>
      <w:r>
        <w:rPr>
          <w:color w:val="00395A"/>
          <w:spacing w:val="-3"/>
          <w:w w:val="95"/>
        </w:rPr>
        <w:t>,</w:t>
      </w:r>
      <w:r>
        <w:rPr>
          <w:color w:val="00395A"/>
          <w:spacing w:val="-10"/>
          <w:w w:val="95"/>
        </w:rPr>
        <w:t> </w:t>
      </w:r>
      <w:r>
        <w:rPr>
          <w:color w:val="00395A"/>
          <w:spacing w:val="-3"/>
          <w:w w:val="95"/>
        </w:rPr>
        <w:t>tr</w:t>
      </w:r>
      <w:r>
        <w:rPr>
          <w:color w:val="00395A"/>
          <w:spacing w:val="-2"/>
          <w:w w:val="95"/>
        </w:rPr>
        <w:t>us</w:t>
      </w:r>
      <w:r>
        <w:rPr>
          <w:color w:val="00395A"/>
          <w:spacing w:val="-3"/>
          <w:w w:val="95"/>
        </w:rPr>
        <w:t>t</w:t>
      </w:r>
      <w:r>
        <w:rPr>
          <w:color w:val="00395A"/>
          <w:spacing w:val="-10"/>
          <w:w w:val="95"/>
        </w:rPr>
        <w:t> </w:t>
      </w:r>
      <w:r>
        <w:rPr>
          <w:color w:val="00395A"/>
          <w:spacing w:val="-1"/>
          <w:w w:val="95"/>
        </w:rPr>
        <w:t>and</w:t>
      </w:r>
      <w:r>
        <w:rPr>
          <w:color w:val="00395A"/>
          <w:spacing w:val="-9"/>
          <w:w w:val="95"/>
        </w:rPr>
        <w:t> </w:t>
      </w:r>
      <w:r>
        <w:rPr>
          <w:color w:val="00395A"/>
          <w:spacing w:val="-1"/>
          <w:w w:val="95"/>
        </w:rPr>
        <w:t>respect</w:t>
      </w:r>
      <w:r>
        <w:rPr>
          <w:b w:val="0"/>
        </w:rPr>
      </w:r>
    </w:p>
    <w:p>
      <w:pPr>
        <w:spacing w:line="240" w:lineRule="auto" w:before="9"/>
        <w:rPr>
          <w:rFonts w:ascii="Corpid C1 Bold" w:hAnsi="Corpid C1 Bold" w:cs="Corpid C1 Bold" w:eastAsia="Corpid C1 Bold"/>
          <w:b/>
          <w:bCs/>
          <w:sz w:val="21"/>
          <w:szCs w:val="21"/>
        </w:rPr>
      </w:pPr>
      <w:r>
        <w:rPr/>
        <w:br w:type="column"/>
      </w:r>
      <w:r>
        <w:rPr>
          <w:rFonts w:ascii="Corpid C1 Bold"/>
          <w:b/>
          <w:sz w:val="21"/>
        </w:rPr>
      </w:r>
    </w:p>
    <w:p>
      <w:pPr>
        <w:spacing w:before="0"/>
        <w:ind w:left="1800" w:right="0" w:firstLine="0"/>
        <w:jc w:val="left"/>
        <w:rPr>
          <w:rFonts w:ascii="Corpid C1 Bold" w:hAnsi="Corpid C1 Bold" w:cs="Corpid C1 Bold" w:eastAsia="Corpid C1 Bold"/>
          <w:sz w:val="26"/>
          <w:szCs w:val="26"/>
        </w:rPr>
      </w:pPr>
      <w:r>
        <w:rPr/>
        <w:pict>
          <v:group style="position:absolute;margin-left:315.548615pt;margin-top:-13.596297pt;width:34.050pt;height:36.85pt;mso-position-horizontal-relative:page;mso-position-vertical-relative:paragraph;z-index:4720" coordorigin="6311,-272" coordsize="681,737">
            <v:group style="position:absolute;left:6311;top:371;width:681;height:95" coordorigin="6311,371" coordsize="681,95">
              <v:shape style="position:absolute;left:6311;top:371;width:681;height:95" coordorigin="6311,371" coordsize="681,95" path="m6987,371l6315,371,6311,375,6311,461,6315,465,6987,465,6991,461,6991,375,6987,371xe" filled="true" fillcolor="#00395a" stroked="false">
                <v:path arrowok="t"/>
                <v:fill type="solid"/>
              </v:shape>
            </v:group>
            <v:group style="position:absolute;left:6350;top:1;width:175;height:348" coordorigin="6350,1" coordsize="175,348">
              <v:shape style="position:absolute;left:6350;top:1;width:175;height:348" coordorigin="6350,1" coordsize="175,348" path="m6520,1l6354,1,6350,5,6350,344,6354,348,6520,348,6524,344,6524,274,6504,271,6484,267,6465,261,6443,253,6441,248,6443,240,6446,237,6460,237,6469,236,6488,235,6512,230,6524,10,6524,5,6520,1xe" filled="true" fillcolor="#00395a" stroked="false">
                <v:path arrowok="t"/>
                <v:fill type="solid"/>
              </v:shape>
              <v:shape style="position:absolute;left:6350;top:1;width:175;height:348" coordorigin="6350,1" coordsize="175,348" path="m6460,237l6446,237,6456,237,6460,237xe" filled="true" fillcolor="#00395a" stroked="false">
                <v:path arrowok="t"/>
                <v:fill type="solid"/>
              </v:shape>
            </v:group>
            <v:group style="position:absolute;left:6570;top:-118;width:175;height:330" coordorigin="6570,-118" coordsize="175,330">
              <v:shape style="position:absolute;left:6570;top:-118;width:175;height:330" coordorigin="6570,-118" coordsize="175,330" path="m6740,-118l6574,-118,6570,-114,6570,211,6585,205,6647,165,6693,121,6664,36,6663,33,6664,26,6667,23,6744,4,6744,-114,6740,-118xe" filled="true" fillcolor="#00395a" stroked="false">
                <v:path arrowok="t"/>
                <v:fill type="solid"/>
              </v:shape>
            </v:group>
            <v:group style="position:absolute;left:6570;top:218;width:175;height:131" coordorigin="6570,218" coordsize="175,131">
              <v:shape style="position:absolute;left:6570;top:218;width:175;height:131" coordorigin="6570,218" coordsize="175,131" path="m6744,218l6679,250,6618,269,6570,275,6570,344,6574,348,6740,348,6744,344,6744,218xe" filled="true" fillcolor="#00395a" stroked="false">
                <v:path arrowok="t"/>
                <v:fill type="solid"/>
              </v:shape>
            </v:group>
            <v:group style="position:absolute;left:6791;top:-272;width:175;height:621" coordorigin="6791,-272" coordsize="175,621">
              <v:shape style="position:absolute;left:6791;top:-272;width:175;height:621" coordorigin="6791,-272" coordsize="175,621" path="m6813,169l6808,174,6800,180,6791,187,6791,344,6795,348,6961,348,6965,344,6965,231,6843,231,6840,229,6838,226,6813,169xe" filled="true" fillcolor="#00395a" stroked="false">
                <v:path arrowok="t"/>
                <v:fill type="solid"/>
              </v:shape>
              <v:shape style="position:absolute;left:6791;top:-272;width:175;height:621" coordorigin="6791,-272" coordsize="175,621" path="m6965,-41l6935,-41,6938,-40,6942,-36,6854,228,6843,231,6965,231,6965,-41xe" filled="true" fillcolor="#00395a" stroked="false">
                <v:path arrowok="t"/>
                <v:fill type="solid"/>
              </v:shape>
              <v:shape style="position:absolute;left:6791;top:-272;width:175;height:621" coordorigin="6791,-272" coordsize="175,621" path="m6961,-272l6795,-272,6791,-268,6791,-7,6931,-41,6932,-41,6965,-41,6965,-268,6961,-272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orpid C1 Bold"/>
          <w:b/>
          <w:color w:val="00395A"/>
          <w:spacing w:val="-2"/>
          <w:w w:val="95"/>
          <w:sz w:val="26"/>
        </w:rPr>
        <w:t>De</w:t>
      </w:r>
      <w:r>
        <w:rPr>
          <w:rFonts w:ascii="Corpid C1 Bold"/>
          <w:b/>
          <w:color w:val="00395A"/>
          <w:spacing w:val="-3"/>
          <w:w w:val="95"/>
          <w:sz w:val="26"/>
        </w:rPr>
        <w:t>li</w:t>
      </w:r>
      <w:r>
        <w:rPr>
          <w:rFonts w:ascii="Corpid C1 Bold"/>
          <w:b/>
          <w:color w:val="00395A"/>
          <w:spacing w:val="-2"/>
          <w:w w:val="95"/>
          <w:sz w:val="26"/>
        </w:rPr>
        <w:t>ver</w:t>
      </w:r>
      <w:r>
        <w:rPr>
          <w:rFonts w:ascii="Corpid C1 Bold"/>
          <w:b/>
          <w:color w:val="00395A"/>
          <w:spacing w:val="-3"/>
          <w:w w:val="95"/>
          <w:sz w:val="26"/>
        </w:rPr>
        <w:t> </w:t>
      </w:r>
      <w:r>
        <w:rPr>
          <w:rFonts w:ascii="Corpid C1 Bold"/>
          <w:b/>
          <w:color w:val="00395A"/>
          <w:spacing w:val="-1"/>
          <w:w w:val="95"/>
          <w:sz w:val="26"/>
        </w:rPr>
        <w:t>on</w:t>
      </w:r>
      <w:r>
        <w:rPr>
          <w:rFonts w:ascii="Corpid C1 Bold"/>
          <w:b/>
          <w:color w:val="00395A"/>
          <w:spacing w:val="-3"/>
          <w:w w:val="95"/>
          <w:sz w:val="26"/>
        </w:rPr>
        <w:t> </w:t>
      </w:r>
      <w:r>
        <w:rPr>
          <w:rFonts w:ascii="Corpid C1 Bold"/>
          <w:b/>
          <w:color w:val="00395A"/>
          <w:spacing w:val="-2"/>
          <w:w w:val="95"/>
          <w:sz w:val="26"/>
        </w:rPr>
        <w:t>comm</w:t>
      </w:r>
      <w:r>
        <w:rPr>
          <w:rFonts w:ascii="Corpid C1 Bold"/>
          <w:b/>
          <w:color w:val="00395A"/>
          <w:spacing w:val="-3"/>
          <w:w w:val="95"/>
          <w:sz w:val="26"/>
        </w:rPr>
        <w:t>it</w:t>
      </w:r>
      <w:r>
        <w:rPr>
          <w:rFonts w:ascii="Corpid C1 Bold"/>
          <w:b/>
          <w:color w:val="00395A"/>
          <w:spacing w:val="-2"/>
          <w:w w:val="95"/>
          <w:sz w:val="26"/>
        </w:rPr>
        <w:t>men</w:t>
      </w:r>
      <w:r>
        <w:rPr>
          <w:rFonts w:ascii="Corpid C1 Bold"/>
          <w:b/>
          <w:color w:val="00395A"/>
          <w:spacing w:val="-3"/>
          <w:w w:val="95"/>
          <w:sz w:val="26"/>
        </w:rPr>
        <w:t>ts</w:t>
      </w:r>
      <w:r>
        <w:rPr>
          <w:rFonts w:ascii="Corpid C1 Bold"/>
          <w:sz w:val="26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26"/>
          <w:szCs w:val="26"/>
        </w:rPr>
        <w:sectPr>
          <w:type w:val="continuous"/>
          <w:pgSz w:w="11910" w:h="16840"/>
          <w:pgMar w:top="1580" w:bottom="280" w:left="0" w:right="0"/>
          <w:cols w:num="2" w:equalWidth="0">
            <w:col w:w="5474" w:space="40"/>
            <w:col w:w="6396"/>
          </w:cols>
        </w:sectPr>
      </w:pPr>
    </w:p>
    <w:p>
      <w:pPr>
        <w:spacing w:line="240" w:lineRule="auto" w:before="9"/>
        <w:rPr>
          <w:rFonts w:ascii="Corpid C1 Bold" w:hAnsi="Corpid C1 Bold" w:cs="Corpid C1 Bold" w:eastAsia="Corpid C1 Bold"/>
          <w:b/>
          <w:bCs/>
          <w:sz w:val="22"/>
          <w:szCs w:val="22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2"/>
          <w:szCs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7"/>
        <w:spacing w:line="266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-.05pt;margin-top:785.147217pt;width:28.4pt;height:56.75pt;mso-position-horizontal-relative:page;mso-position-vertical-relative:page;z-index:4696" coordorigin="-1,15703" coordsize="568,1135">
            <v:group style="position:absolute;left:0;top:15704;width:2;height:567" coordorigin="0,15704" coordsize="2,567">
              <v:shape style="position:absolute;left:0;top:15704;width:2;height:567" coordorigin="0,15704" coordsize="0,567" path="m0,15704l0,16271e" filled="false" stroked="true" strokeweight=".1pt" strokecolor="#007b85">
                <v:path arrowok="t"/>
              </v:shape>
            </v:group>
            <v:group style="position:absolute;left:0;top:16271;width:567;height:567" coordorigin="0,16271" coordsize="567,567">
              <v:shape style="position:absolute;left:0;top:16271;width:567;height:567" coordorigin="0,16271" coordsize="567,567" path="m0,16838l567,16838,567,16271,0,16271,0,16838xe" filled="true" fillcolor="#233e99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5"/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fully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enable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and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support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the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innovation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capacity</w:t>
      </w:r>
      <w:r>
        <w:rPr>
          <w:spacing w:val="30"/>
          <w:w w:val="95"/>
        </w:rPr>
        <w:t> </w:t>
      </w:r>
      <w:r>
        <w:rPr/>
        <w:t>of</w:t>
      </w:r>
      <w:r>
        <w:rPr>
          <w:spacing w:val="-29"/>
        </w:rPr>
        <w:t> </w:t>
      </w:r>
      <w:r>
        <w:rPr/>
        <w:t>our</w:t>
      </w:r>
      <w:r>
        <w:rPr>
          <w:spacing w:val="-28"/>
        </w:rPr>
        <w:t> </w:t>
      </w:r>
      <w:r>
        <w:rPr/>
        <w:t>creative</w:t>
      </w:r>
      <w:r>
        <w:rPr>
          <w:spacing w:val="-29"/>
        </w:rPr>
        <w:t> </w:t>
      </w:r>
      <w:r>
        <w:rPr>
          <w:spacing w:val="1"/>
        </w:rPr>
        <w:t>people</w:t>
      </w:r>
      <w:r>
        <w:rPr>
          <w:spacing w:val="-28"/>
        </w:rPr>
        <w:t> </w:t>
      </w:r>
      <w:r>
        <w:rPr>
          <w:spacing w:val="1"/>
        </w:rPr>
        <w:t>and</w:t>
      </w:r>
      <w:r>
        <w:rPr>
          <w:spacing w:val="-29"/>
        </w:rPr>
        <w:t> </w:t>
      </w:r>
      <w:r>
        <w:rPr/>
        <w:t>teams</w:t>
      </w:r>
      <w:r>
        <w:rPr>
          <w:spacing w:val="-28"/>
        </w:rPr>
        <w:t> </w:t>
      </w:r>
      <w:r>
        <w:rPr>
          <w:spacing w:val="-2"/>
        </w:rPr>
        <w:t>to</w:t>
      </w:r>
      <w:r>
        <w:rPr>
          <w:spacing w:val="-29"/>
        </w:rPr>
        <w:t> </w:t>
      </w:r>
      <w:r>
        <w:rPr/>
        <w:t>take</w:t>
      </w:r>
      <w:r>
        <w:rPr>
          <w:spacing w:val="-28"/>
        </w:rPr>
        <w:t> </w:t>
      </w:r>
      <w:r>
        <w:rPr>
          <w:spacing w:val="2"/>
        </w:rPr>
        <w:t>risk</w:t>
      </w:r>
      <w:r>
        <w:rPr>
          <w:spacing w:val="-29"/>
        </w:rPr>
        <w:t> </w:t>
      </w:r>
      <w:r>
        <w:rPr>
          <w:spacing w:val="1"/>
        </w:rPr>
        <w:t>and</w:t>
      </w:r>
      <w:r>
        <w:rPr>
          <w:spacing w:val="32"/>
          <w:w w:val="95"/>
        </w:rPr>
        <w:t> </w:t>
      </w:r>
      <w:r>
        <w:rPr>
          <w:w w:val="95"/>
        </w:rPr>
        <w:t>deliver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custo</w:t>
      </w:r>
      <w:r>
        <w:rPr>
          <w:w w:val="95"/>
        </w:rPr>
        <w:t>m</w:t>
      </w:r>
      <w:r>
        <w:rPr>
          <w:spacing w:val="1"/>
          <w:w w:val="95"/>
        </w:rPr>
        <w:t>ers,</w:t>
      </w:r>
      <w:r>
        <w:rPr>
          <w:spacing w:val="-6"/>
          <w:w w:val="95"/>
        </w:rPr>
        <w:t> </w:t>
      </w:r>
      <w:r>
        <w:rPr>
          <w:w w:val="95"/>
        </w:rPr>
        <w:t>we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1"/>
          <w:numId w:val="5"/>
        </w:numPr>
        <w:tabs>
          <w:tab w:pos="1333" w:val="left" w:leader="none"/>
        </w:tabs>
        <w:spacing w:line="266" w:lineRule="auto" w:before="0" w:after="0"/>
        <w:ind w:left="1332" w:right="395" w:hanging="199"/>
        <w:jc w:val="left"/>
      </w:pPr>
      <w:r>
        <w:rPr>
          <w:b w:val="0"/>
          <w:spacing w:val="-1"/>
        </w:rPr>
        <w:t>Promote</w:t>
      </w:r>
      <w:r>
        <w:rPr>
          <w:b w:val="0"/>
        </w:rPr>
        <w:t> inclusion and </w:t>
      </w:r>
      <w:r>
        <w:rPr>
          <w:b w:val="0"/>
          <w:spacing w:val="1"/>
        </w:rPr>
        <w:t>diversity</w:t>
      </w:r>
      <w:r>
        <w:rPr>
          <w:b w:val="0"/>
        </w:rPr>
        <w:t> </w:t>
      </w:r>
      <w:r>
        <w:rPr>
          <w:b w:val="0"/>
          <w:spacing w:val="-1"/>
        </w:rPr>
        <w:t>as</w:t>
      </w:r>
      <w:r>
        <w:rPr>
          <w:b w:val="0"/>
        </w:rPr>
        <w:t> a </w:t>
      </w:r>
      <w:r>
        <w:rPr>
          <w:b w:val="0"/>
          <w:spacing w:val="-1"/>
        </w:rPr>
        <w:t>key</w:t>
      </w:r>
      <w:r>
        <w:rPr>
          <w:b w:val="0"/>
        </w:rPr>
        <w:t> </w:t>
      </w:r>
      <w:r>
        <w:rPr>
          <w:b w:val="0"/>
          <w:spacing w:val="1"/>
        </w:rPr>
        <w:t>driver</w:t>
      </w:r>
      <w:r>
        <w:rPr>
          <w:b w:val="0"/>
          <w:spacing w:val="28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innovation, </w:t>
      </w:r>
      <w:r>
        <w:rPr>
          <w:b w:val="0"/>
          <w:spacing w:val="1"/>
        </w:rPr>
        <w:t>specifically</w:t>
      </w:r>
      <w:r>
        <w:rPr>
          <w:b w:val="0"/>
        </w:rPr>
        <w:t> increasing gender</w:t>
      </w:r>
      <w:r>
        <w:rPr>
          <w:b w:val="0"/>
          <w:spacing w:val="46"/>
        </w:rPr>
        <w:t> </w:t>
      </w:r>
      <w:r>
        <w:rPr>
          <w:b w:val="0"/>
        </w:rPr>
        <w:t>and cultural </w:t>
      </w:r>
      <w:r>
        <w:rPr>
          <w:b w:val="0"/>
          <w:spacing w:val="1"/>
        </w:rPr>
        <w:t>diversity</w:t>
      </w:r>
      <w:r>
        <w:rPr>
          <w:b w:val="0"/>
        </w:rPr>
        <w:t> in middle and senior</w:t>
      </w:r>
      <w:r>
        <w:rPr/>
      </w:r>
    </w:p>
    <w:p>
      <w:pPr>
        <w:pStyle w:val="BodyText"/>
        <w:spacing w:line="266" w:lineRule="auto"/>
        <w:ind w:left="1332" w:right="0"/>
        <w:jc w:val="left"/>
      </w:pPr>
      <w:r>
        <w:rPr>
          <w:b w:val="0"/>
        </w:rPr>
        <w:t>leadership </w:t>
      </w:r>
      <w:r>
        <w:rPr>
          <w:b w:val="0"/>
          <w:spacing w:val="1"/>
        </w:rPr>
        <w:t>positions,</w:t>
      </w:r>
      <w:r>
        <w:rPr>
          <w:b w:val="0"/>
        </w:rPr>
        <w:t> and the number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Aboriginal</w:t>
      </w:r>
      <w:r>
        <w:rPr>
          <w:b w:val="0"/>
          <w:spacing w:val="30"/>
        </w:rPr>
        <w:t> </w:t>
      </w:r>
      <w:r>
        <w:rPr>
          <w:b w:val="0"/>
        </w:rPr>
        <w:t>Australians and </w:t>
      </w:r>
      <w:r>
        <w:rPr>
          <w:b w:val="0"/>
          <w:spacing w:val="-2"/>
        </w:rPr>
        <w:t>Torres</w:t>
      </w:r>
      <w:r>
        <w:rPr>
          <w:b w:val="0"/>
        </w:rPr>
        <w:t> Strait Islanders in CSIRO</w:t>
      </w:r>
      <w:r>
        <w:rPr>
          <w:b w:val="0"/>
        </w:rPr>
        <w:t> </w:t>
      </w:r>
      <w:r>
        <w:rPr>
          <w:b w:val="0"/>
          <w:spacing w:val="36"/>
        </w:rPr>
        <w:t> </w:t>
      </w:r>
      <w:r>
        <w:rPr>
          <w:b w:val="0"/>
          <w:spacing w:val="-1"/>
        </w:rPr>
        <w:t>over</w:t>
      </w:r>
      <w:r>
        <w:rPr>
          <w:b w:val="0"/>
        </w:rPr>
        <w:t> the strategy </w:t>
      </w:r>
      <w:r>
        <w:rPr>
          <w:b w:val="0"/>
          <w:spacing w:val="2"/>
        </w:rPr>
        <w:t>period.</w:t>
      </w:r>
      <w:r>
        <w:rPr/>
      </w:r>
    </w:p>
    <w:p>
      <w:pPr>
        <w:pStyle w:val="BodyText"/>
        <w:numPr>
          <w:ilvl w:val="1"/>
          <w:numId w:val="5"/>
        </w:numPr>
        <w:tabs>
          <w:tab w:pos="1333" w:val="left" w:leader="none"/>
        </w:tabs>
        <w:spacing w:line="266" w:lineRule="auto" w:before="113" w:after="0"/>
        <w:ind w:left="1332" w:right="276" w:hanging="199"/>
        <w:jc w:val="left"/>
      </w:pPr>
      <w:r>
        <w:rPr>
          <w:b w:val="0"/>
          <w:bCs w:val="0"/>
        </w:rPr>
        <w:t>Empower frontline </w:t>
      </w:r>
      <w:r>
        <w:rPr>
          <w:b w:val="0"/>
          <w:bCs w:val="0"/>
          <w:spacing w:val="-1"/>
        </w:rPr>
        <w:t>teams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with</w:t>
      </w:r>
      <w:r>
        <w:rPr>
          <w:b w:val="0"/>
          <w:bCs w:val="0"/>
        </w:rPr>
        <w:t> </w:t>
      </w:r>
      <w:r>
        <w:rPr>
          <w:b w:val="0"/>
          <w:bCs w:val="0"/>
          <w:spacing w:val="-1"/>
        </w:rPr>
        <w:t>autonomy,</w:t>
      </w:r>
      <w:r>
        <w:rPr>
          <w:b w:val="0"/>
          <w:bCs w:val="0"/>
          <w:spacing w:val="22"/>
        </w:rPr>
        <w:t> </w:t>
      </w:r>
      <w:r>
        <w:rPr>
          <w:b w:val="0"/>
          <w:bCs w:val="0"/>
          <w:spacing w:val="1"/>
        </w:rPr>
        <w:t>performance</w:t>
      </w:r>
      <w:r>
        <w:rPr>
          <w:b w:val="0"/>
          <w:bCs w:val="0"/>
        </w:rPr>
        <w:t> and accountability – maximising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</w:rPr>
        <w:t>frontline </w:t>
      </w:r>
      <w:r>
        <w:rPr>
          <w:b w:val="0"/>
          <w:bCs w:val="0"/>
          <w:spacing w:val="2"/>
        </w:rPr>
        <w:t>capacity</w:t>
      </w:r>
      <w:r>
        <w:rPr>
          <w:b w:val="0"/>
          <w:bCs w:val="0"/>
        </w:rPr>
        <w:t> for </w:t>
      </w:r>
      <w:r>
        <w:rPr>
          <w:b w:val="0"/>
          <w:bCs w:val="0"/>
          <w:spacing w:val="2"/>
        </w:rPr>
        <w:t>action</w:t>
      </w:r>
      <w:r>
        <w:rPr>
          <w:b w:val="0"/>
          <w:bCs w:val="0"/>
        </w:rPr>
        <w:t> and providing </w:t>
      </w:r>
      <w:r>
        <w:rPr>
          <w:b w:val="0"/>
          <w:bCs w:val="0"/>
          <w:spacing w:val="-1"/>
        </w:rPr>
        <w:t>clear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1"/>
        </w:rPr>
        <w:t>performance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goals.</w:t>
      </w:r>
      <w:r>
        <w:rPr/>
      </w:r>
    </w:p>
    <w:p>
      <w:pPr>
        <w:pStyle w:val="BodyText"/>
        <w:numPr>
          <w:ilvl w:val="1"/>
          <w:numId w:val="5"/>
        </w:numPr>
        <w:tabs>
          <w:tab w:pos="1333" w:val="left" w:leader="none"/>
        </w:tabs>
        <w:spacing w:line="266" w:lineRule="auto" w:before="113" w:after="0"/>
        <w:ind w:left="1332" w:right="1016" w:hanging="199"/>
        <w:jc w:val="left"/>
      </w:pPr>
      <w:r>
        <w:rPr>
          <w:b w:val="0"/>
          <w:spacing w:val="-1"/>
        </w:rPr>
        <w:t>Promote</w:t>
      </w:r>
      <w:r>
        <w:rPr>
          <w:b w:val="0"/>
        </w:rPr>
        <w:t> seamless </w:t>
      </w:r>
      <w:r>
        <w:rPr>
          <w:b w:val="0"/>
          <w:spacing w:val="1"/>
        </w:rPr>
        <w:t>collaboration</w:t>
      </w:r>
      <w:r>
        <w:rPr>
          <w:b w:val="0"/>
        </w:rPr>
        <w:t> </w:t>
      </w:r>
      <w:r>
        <w:rPr>
          <w:b w:val="0"/>
          <w:spacing w:val="-1"/>
        </w:rPr>
        <w:t>across</w:t>
      </w:r>
      <w:r>
        <w:rPr>
          <w:b w:val="0"/>
          <w:spacing w:val="26"/>
        </w:rPr>
        <w:t> </w:t>
      </w:r>
      <w:r>
        <w:rPr>
          <w:b w:val="0"/>
          <w:spacing w:val="1"/>
        </w:rPr>
        <w:t>boundaries,</w:t>
      </w:r>
      <w:r>
        <w:rPr>
          <w:b w:val="0"/>
        </w:rPr>
        <w:t> </w:t>
      </w:r>
      <w:r>
        <w:rPr>
          <w:b w:val="0"/>
          <w:spacing w:val="-1"/>
        </w:rPr>
        <w:t>internally</w:t>
      </w:r>
      <w:r>
        <w:rPr>
          <w:b w:val="0"/>
        </w:rPr>
        <w:t> and externally.</w:t>
      </w:r>
      <w:r>
        <w:rPr/>
      </w:r>
    </w:p>
    <w:p>
      <w:pPr>
        <w:pStyle w:val="BodyText"/>
        <w:numPr>
          <w:ilvl w:val="1"/>
          <w:numId w:val="5"/>
        </w:numPr>
        <w:tabs>
          <w:tab w:pos="1333" w:val="left" w:leader="none"/>
        </w:tabs>
        <w:spacing w:line="266" w:lineRule="auto" w:before="113" w:after="0"/>
        <w:ind w:left="1332" w:right="212" w:hanging="199"/>
        <w:jc w:val="left"/>
      </w:pPr>
      <w:r>
        <w:rPr>
          <w:b w:val="0"/>
          <w:spacing w:val="-1"/>
        </w:rPr>
        <w:t>Promote</w:t>
      </w:r>
      <w:r>
        <w:rPr>
          <w:b w:val="0"/>
        </w:rPr>
        <w:t> a </w:t>
      </w:r>
      <w:r>
        <w:rPr>
          <w:b w:val="0"/>
          <w:spacing w:val="-1"/>
        </w:rPr>
        <w:t>culture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open </w:t>
      </w:r>
      <w:r>
        <w:rPr>
          <w:b w:val="0"/>
          <w:spacing w:val="1"/>
        </w:rPr>
        <w:t>sourcing,</w:t>
      </w:r>
      <w:r>
        <w:rPr>
          <w:b w:val="0"/>
        </w:rPr>
        <w:t> information</w:t>
      </w:r>
      <w:r>
        <w:rPr>
          <w:b w:val="0"/>
          <w:spacing w:val="46"/>
        </w:rPr>
        <w:t> </w:t>
      </w:r>
      <w:r>
        <w:rPr>
          <w:b w:val="0"/>
          <w:spacing w:val="1"/>
        </w:rPr>
        <w:t>sharing</w:t>
      </w:r>
      <w:r>
        <w:rPr>
          <w:b w:val="0"/>
        </w:rPr>
        <w:t> and transparency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1"/>
        </w:rPr>
        <w:t>decision</w:t>
      </w:r>
      <w:r>
        <w:rPr>
          <w:b w:val="0"/>
        </w:rPr>
        <w:t> </w:t>
      </w:r>
      <w:r>
        <w:rPr>
          <w:b w:val="0"/>
          <w:spacing w:val="1"/>
        </w:rPr>
        <w:t>making.</w:t>
      </w:r>
      <w:r>
        <w:rPr/>
      </w:r>
    </w:p>
    <w:p>
      <w:pPr>
        <w:pStyle w:val="Heading7"/>
        <w:spacing w:line="266" w:lineRule="auto"/>
        <w:ind w:left="638" w:right="718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spacing w:val="-4"/>
          <w:w w:val="95"/>
        </w:rPr>
        <w:t>To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enhance</w:t>
      </w:r>
      <w:r>
        <w:rPr>
          <w:spacing w:val="-9"/>
          <w:w w:val="95"/>
        </w:rPr>
        <w:t> </w:t>
      </w:r>
      <w:r>
        <w:rPr>
          <w:w w:val="95"/>
        </w:rPr>
        <w:t>our</w:t>
      </w:r>
      <w:r>
        <w:rPr>
          <w:spacing w:val="-8"/>
          <w:w w:val="95"/>
        </w:rPr>
        <w:t> </w:t>
      </w:r>
      <w:r>
        <w:rPr>
          <w:w w:val="95"/>
        </w:rPr>
        <w:t>agility,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financial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sustainability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and</w:t>
      </w:r>
      <w:r>
        <w:rPr>
          <w:spacing w:val="36"/>
          <w:w w:val="95"/>
        </w:rPr>
        <w:t> </w:t>
      </w:r>
      <w:r>
        <w:rPr>
          <w:spacing w:val="1"/>
        </w:rPr>
        <w:t>capacity</w:t>
      </w:r>
      <w:r>
        <w:rPr>
          <w:spacing w:val="-33"/>
        </w:rPr>
        <w:t> </w:t>
      </w:r>
      <w:r>
        <w:rPr>
          <w:spacing w:val="-2"/>
        </w:rPr>
        <w:t>to</w:t>
      </w:r>
      <w:r>
        <w:rPr>
          <w:spacing w:val="-33"/>
        </w:rPr>
        <w:t> </w:t>
      </w:r>
      <w:r>
        <w:rPr>
          <w:spacing w:val="1"/>
        </w:rPr>
        <w:t>respond</w:t>
      </w:r>
      <w:r>
        <w:rPr>
          <w:spacing w:val="-33"/>
        </w:rPr>
        <w:t> </w:t>
      </w:r>
      <w:r>
        <w:rPr/>
        <w:t>at</w:t>
      </w:r>
      <w:r>
        <w:rPr>
          <w:spacing w:val="-33"/>
        </w:rPr>
        <w:t> </w:t>
      </w:r>
      <w:r>
        <w:rPr/>
        <w:t>the</w:t>
      </w:r>
      <w:r>
        <w:rPr>
          <w:spacing w:val="-32"/>
        </w:rPr>
        <w:t> </w:t>
      </w:r>
      <w:r>
        <w:rPr>
          <w:spacing w:val="1"/>
        </w:rPr>
        <w:t>speed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business,</w:t>
      </w:r>
      <w:r>
        <w:rPr>
          <w:spacing w:val="-33"/>
        </w:rPr>
        <w:t> </w:t>
      </w:r>
      <w:r>
        <w:rPr/>
        <w:t>we</w:t>
      </w:r>
      <w:r>
        <w:rPr>
          <w:spacing w:val="-32"/>
        </w:rPr>
        <w:t> </w:t>
      </w:r>
      <w:r>
        <w:rPr>
          <w:spacing w:val="1"/>
        </w:rPr>
        <w:t>will: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pStyle w:val="BodyText"/>
        <w:numPr>
          <w:ilvl w:val="0"/>
          <w:numId w:val="5"/>
        </w:numPr>
        <w:tabs>
          <w:tab w:pos="837" w:val="left" w:leader="none"/>
        </w:tabs>
        <w:spacing w:line="266" w:lineRule="auto" w:before="0" w:after="0"/>
        <w:ind w:left="836" w:right="1196" w:hanging="198"/>
        <w:jc w:val="left"/>
      </w:pPr>
      <w:r>
        <w:rPr>
          <w:b w:val="0"/>
          <w:spacing w:val="-1"/>
        </w:rPr>
        <w:t>Grow</w:t>
      </w:r>
      <w:r>
        <w:rPr>
          <w:b w:val="0"/>
        </w:rPr>
        <w:t> our overall external </w:t>
      </w:r>
      <w:r>
        <w:rPr>
          <w:b w:val="0"/>
          <w:spacing w:val="-1"/>
        </w:rPr>
        <w:t>revenue</w:t>
      </w:r>
      <w:r>
        <w:rPr>
          <w:b w:val="0"/>
        </w:rPr>
        <w:t> </w:t>
      </w:r>
      <w:r>
        <w:rPr>
          <w:b w:val="0"/>
          <w:spacing w:val="1"/>
        </w:rPr>
        <w:t>ratio,</w:t>
      </w:r>
      <w:r>
        <w:rPr>
          <w:b w:val="0"/>
        </w:rPr>
        <w:t> focus on</w:t>
      </w:r>
      <w:r>
        <w:rPr>
          <w:b w:val="0"/>
          <w:spacing w:val="40"/>
        </w:rPr>
        <w:t> </w:t>
      </w:r>
      <w:r>
        <w:rPr>
          <w:b w:val="0"/>
        </w:rPr>
        <w:t>growing our industry, international and IP business,</w:t>
      </w:r>
      <w:r>
        <w:rPr>
          <w:b w:val="0"/>
          <w:spacing w:val="42"/>
        </w:rPr>
        <w:t> </w:t>
      </w:r>
      <w:r>
        <w:rPr>
          <w:b w:val="0"/>
        </w:rPr>
        <w:t>and reduce our overhead costs.</w:t>
      </w:r>
      <w:r>
        <w:rPr/>
      </w:r>
    </w:p>
    <w:p>
      <w:pPr>
        <w:pStyle w:val="BodyText"/>
        <w:numPr>
          <w:ilvl w:val="0"/>
          <w:numId w:val="5"/>
        </w:numPr>
        <w:tabs>
          <w:tab w:pos="837" w:val="left" w:leader="none"/>
        </w:tabs>
        <w:spacing w:line="266" w:lineRule="auto" w:before="113" w:after="0"/>
        <w:ind w:left="836" w:right="1352" w:hanging="198"/>
        <w:jc w:val="left"/>
      </w:pPr>
      <w:r>
        <w:rPr>
          <w:b w:val="0"/>
        </w:rPr>
        <w:t>Continually streamline and </w:t>
      </w:r>
      <w:r>
        <w:rPr>
          <w:b w:val="0"/>
          <w:spacing w:val="-1"/>
        </w:rPr>
        <w:t>improve</w:t>
      </w:r>
      <w:r>
        <w:rPr>
          <w:b w:val="0"/>
        </w:rPr>
        <w:t> our processes</w:t>
      </w:r>
      <w:r>
        <w:rPr>
          <w:b w:val="0"/>
          <w:spacing w:val="30"/>
        </w:rPr>
        <w:t> </w:t>
      </w:r>
      <w:r>
        <w:rPr>
          <w:b w:val="0"/>
        </w:rPr>
        <w:t>and systems </w:t>
      </w:r>
      <w:r>
        <w:rPr>
          <w:b w:val="0"/>
          <w:spacing w:val="-2"/>
        </w:rPr>
        <w:t>to</w:t>
      </w:r>
      <w:r>
        <w:rPr>
          <w:b w:val="0"/>
        </w:rPr>
        <w:t> </w:t>
      </w:r>
      <w:r>
        <w:rPr>
          <w:b w:val="0"/>
          <w:spacing w:val="1"/>
        </w:rPr>
        <w:t>support</w:t>
      </w:r>
      <w:r>
        <w:rPr>
          <w:b w:val="0"/>
        </w:rPr>
        <w:t> </w:t>
      </w:r>
      <w:r>
        <w:rPr>
          <w:b w:val="0"/>
          <w:spacing w:val="2"/>
        </w:rPr>
        <w:t>efficient</w:t>
      </w:r>
      <w:r>
        <w:rPr>
          <w:b w:val="0"/>
        </w:rPr>
        <w:t> and </w:t>
      </w:r>
      <w:r>
        <w:rPr>
          <w:b w:val="0"/>
          <w:spacing w:val="2"/>
        </w:rPr>
        <w:t>effective</w:t>
      </w:r>
      <w:r>
        <w:rPr>
          <w:b w:val="0"/>
          <w:spacing w:val="26"/>
        </w:rPr>
        <w:t> </w:t>
      </w:r>
      <w:r>
        <w:rPr>
          <w:b w:val="0"/>
        </w:rPr>
        <w:t>commercial engagement and project delivery.</w:t>
      </w:r>
      <w:r>
        <w:rPr/>
      </w:r>
    </w:p>
    <w:p>
      <w:pPr>
        <w:pStyle w:val="BodyText"/>
        <w:numPr>
          <w:ilvl w:val="0"/>
          <w:numId w:val="5"/>
        </w:numPr>
        <w:tabs>
          <w:tab w:pos="837" w:val="left" w:leader="none"/>
        </w:tabs>
        <w:spacing w:line="266" w:lineRule="auto" w:before="113" w:after="0"/>
        <w:ind w:left="836" w:right="1172" w:hanging="198"/>
        <w:jc w:val="left"/>
      </w:pPr>
      <w:r>
        <w:rPr>
          <w:b w:val="0"/>
        </w:rPr>
        <w:t>Continually increase the transparency, availability</w:t>
      </w:r>
      <w:r>
        <w:rPr>
          <w:b w:val="0"/>
          <w:spacing w:val="32"/>
        </w:rPr>
        <w:t> </w:t>
      </w:r>
      <w:r>
        <w:rPr>
          <w:b w:val="0"/>
        </w:rPr>
        <w:t>and </w:t>
      </w:r>
      <w:r>
        <w:rPr>
          <w:b w:val="0"/>
          <w:spacing w:val="1"/>
        </w:rPr>
        <w:t>utility</w:t>
      </w:r>
      <w:r>
        <w:rPr>
          <w:b w:val="0"/>
        </w:rPr>
        <w:t> </w:t>
      </w:r>
      <w:r>
        <w:rPr>
          <w:b w:val="0"/>
          <w:spacing w:val="-1"/>
        </w:rPr>
        <w:t>of</w:t>
      </w:r>
      <w:r>
        <w:rPr>
          <w:b w:val="0"/>
        </w:rPr>
        <w:t> </w:t>
      </w:r>
      <w:r>
        <w:rPr>
          <w:b w:val="0"/>
          <w:spacing w:val="-1"/>
        </w:rPr>
        <w:t>relevant</w:t>
      </w:r>
      <w:r>
        <w:rPr>
          <w:b w:val="0"/>
        </w:rPr>
        <w:t> information through whole </w:t>
      </w:r>
      <w:r>
        <w:rPr>
          <w:b w:val="0"/>
          <w:spacing w:val="-1"/>
        </w:rPr>
        <w:t>of</w:t>
      </w:r>
      <w:r>
        <w:rPr>
          <w:b w:val="0"/>
          <w:spacing w:val="54"/>
        </w:rPr>
        <w:t> </w:t>
      </w:r>
      <w:r>
        <w:rPr>
          <w:b w:val="0"/>
        </w:rPr>
        <w:t>CSIRO knowledge management systems.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580" w:bottom="280" w:left="0" w:right="0"/>
          <w:cols w:num="2" w:equalWidth="0">
            <w:col w:w="5558" w:space="40"/>
            <w:col w:w="6312"/>
          </w:cols>
        </w:sectPr>
      </w:pPr>
    </w:p>
    <w:p>
      <w:pPr>
        <w:spacing w:line="674" w:lineRule="exact" w:before="39"/>
        <w:ind w:left="113" w:right="3785" w:firstLine="0"/>
        <w:jc w:val="left"/>
        <w:rPr>
          <w:rFonts w:ascii="UnitRoundedOT-Medi" w:hAnsi="UnitRoundedOT-Medi" w:cs="UnitRoundedOT-Medi" w:eastAsia="UnitRoundedOT-Medi"/>
          <w:sz w:val="60"/>
          <w:szCs w:val="60"/>
        </w:rPr>
      </w:pPr>
      <w:r>
        <w:rPr/>
        <w:pict>
          <v:shape style="position:absolute;margin-left:0pt;margin-top:.000015pt;width:595.3pt;height:841.9pt;mso-position-horizontal-relative:page;mso-position-vertical-relative:page;z-index:-539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UnitRoundedOT-Medi" w:hAnsi="UnitRoundedOT-Medi" w:cs="UnitRoundedOT-Medi" w:eastAsia="UnitRoundedOT-Medi"/>
                      <w:sz w:val="14"/>
                      <w:szCs w:val="14"/>
                    </w:rPr>
                  </w:pPr>
                </w:p>
                <w:p>
                  <w:pPr>
                    <w:spacing w:before="108"/>
                    <w:ind w:left="1133" w:right="0" w:firstLine="0"/>
                    <w:jc w:val="left"/>
                    <w:rPr>
                      <w:rFonts w:ascii="Corpid C1 Bold" w:hAnsi="Corpid C1 Bold" w:cs="Corpid C1 Bold" w:eastAsia="Corpid C1 Bold"/>
                      <w:sz w:val="14"/>
                      <w:szCs w:val="14"/>
                    </w:rPr>
                  </w:pPr>
                  <w:r>
                    <w:rPr>
                      <w:rFonts w:ascii="Corpid C1 Bold"/>
                      <w:b/>
                      <w:spacing w:val="2"/>
                      <w:w w:val="85"/>
                      <w:sz w:val="14"/>
                    </w:rPr>
                    <w:t>12</w:t>
                  </w:r>
                  <w:r>
                    <w:rPr>
                      <w:rFonts w:ascii="Corpid C1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53968" coordorigin="0,0" coordsize="11906,16838">
            <v:shape style="position:absolute;left:0;top:0;width:11906;height:16838" type="#_x0000_t75" stroked="false">
              <v:imagedata r:id="rId74" o:title=""/>
            </v:shape>
            <v:group style="position:absolute;left:567;top:15137;width:567;height:567" coordorigin="567,15137" coordsize="567,567">
              <v:shape style="position:absolute;left:567;top:15137;width:567;height:567" coordorigin="567,15137" coordsize="567,567" path="m567,15704l1134,15704,1134,15137,567,15137,567,15704xe" filled="true" fillcolor="#13b6ea" stroked="false">
                <v:path arrowok="t"/>
                <v:fill type="solid"/>
              </v:shape>
            </v:group>
            <v:group style="position:absolute;left:0;top:14570;width:567;height:567" coordorigin="0,14570" coordsize="567,567">
              <v:shape style="position:absolute;left:0;top:14570;width:567;height:567" coordorigin="0,14570" coordsize="567,567" path="m0,15137l567,15137,567,14570,0,14570,0,15137xe" filled="true" fillcolor="#fdbb30" stroked="false">
                <v:path arrowok="t"/>
                <v:fill type="solid"/>
              </v:shape>
            </v:group>
            <v:group style="position:absolute;left:0;top:15137;width:567;height:567" coordorigin="0,15137" coordsize="567,567">
              <v:shape style="position:absolute;left:0;top:15137;width:567;height:567" coordorigin="0,15137" coordsize="567,567" path="m0,15704l567,15704,567,15137,0,15137,0,15704xe" filled="true" fillcolor="#781d7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UnitRoundedOT-Medi"/>
          <w:color w:val="00395A"/>
          <w:spacing w:val="-5"/>
          <w:sz w:val="60"/>
        </w:rPr>
        <w:t>More</w:t>
      </w:r>
      <w:r>
        <w:rPr>
          <w:rFonts w:ascii="UnitRoundedOT-Medi"/>
          <w:color w:val="00395A"/>
          <w:spacing w:val="-60"/>
          <w:sz w:val="60"/>
        </w:rPr>
        <w:t> </w:t>
      </w:r>
      <w:r>
        <w:rPr>
          <w:rFonts w:ascii="UnitRoundedOT-Medi"/>
          <w:color w:val="00395A"/>
          <w:spacing w:val="-7"/>
          <w:sz w:val="60"/>
        </w:rPr>
        <w:t>than</w:t>
      </w:r>
      <w:r>
        <w:rPr>
          <w:rFonts w:ascii="UnitRoundedOT-Medi"/>
          <w:color w:val="00395A"/>
          <w:spacing w:val="-60"/>
          <w:sz w:val="60"/>
        </w:rPr>
        <w:t> </w:t>
      </w:r>
      <w:r>
        <w:rPr>
          <w:rFonts w:ascii="UnitRoundedOT-Medi"/>
          <w:color w:val="00395A"/>
          <w:spacing w:val="-2"/>
          <w:sz w:val="60"/>
        </w:rPr>
        <w:t>7</w:t>
      </w:r>
      <w:r>
        <w:rPr>
          <w:rFonts w:ascii="UnitRoundedOT-Medi"/>
          <w:color w:val="00395A"/>
          <w:spacing w:val="-3"/>
          <w:sz w:val="60"/>
        </w:rPr>
        <w:t>000</w:t>
      </w:r>
      <w:r>
        <w:rPr>
          <w:rFonts w:ascii="UnitRoundedOT-Medi"/>
          <w:color w:val="00395A"/>
          <w:spacing w:val="24"/>
          <w:w w:val="87"/>
          <w:sz w:val="60"/>
        </w:rPr>
        <w:t> </w:t>
      </w:r>
      <w:r>
        <w:rPr>
          <w:rFonts w:ascii="UnitRoundedOT-Medi"/>
          <w:color w:val="00395A"/>
          <w:spacing w:val="-6"/>
          <w:sz w:val="60"/>
        </w:rPr>
        <w:t>people</w:t>
      </w:r>
      <w:r>
        <w:rPr>
          <w:rFonts w:ascii="UnitRoundedOT-Medi"/>
          <w:color w:val="00395A"/>
          <w:sz w:val="60"/>
        </w:rPr>
        <w:t> </w:t>
      </w:r>
      <w:r>
        <w:rPr>
          <w:rFonts w:ascii="UnitRoundedOT-Medi"/>
          <w:color w:val="00395A"/>
          <w:spacing w:val="-6"/>
          <w:sz w:val="60"/>
        </w:rPr>
        <w:t>helped</w:t>
      </w:r>
      <w:r>
        <w:rPr>
          <w:rFonts w:ascii="UnitRoundedOT-Medi"/>
          <w:color w:val="00395A"/>
          <w:sz w:val="60"/>
        </w:rPr>
        <w:t> </w:t>
      </w:r>
      <w:r>
        <w:rPr>
          <w:rFonts w:ascii="UnitRoundedOT-Medi"/>
          <w:color w:val="00395A"/>
          <w:spacing w:val="-7"/>
          <w:sz w:val="60"/>
        </w:rPr>
        <w:t>shape:</w:t>
      </w:r>
      <w:r>
        <w:rPr>
          <w:rFonts w:ascii="UnitRoundedOT-Medi"/>
          <w:color w:val="00395A"/>
          <w:spacing w:val="28"/>
          <w:sz w:val="60"/>
        </w:rPr>
        <w:t> </w:t>
      </w:r>
      <w:r>
        <w:rPr>
          <w:rFonts w:ascii="UnitRoundedOT-Medi"/>
          <w:color w:val="00395A"/>
          <w:spacing w:val="-4"/>
          <w:sz w:val="60"/>
        </w:rPr>
        <w:t>O</w:t>
      </w:r>
      <w:r>
        <w:rPr>
          <w:rFonts w:ascii="UnitRoundedOT-Medi"/>
          <w:color w:val="00395A"/>
          <w:spacing w:val="-11"/>
          <w:sz w:val="60"/>
        </w:rPr>
        <w:t>u</w:t>
      </w:r>
      <w:r>
        <w:rPr>
          <w:rFonts w:ascii="UnitRoundedOT-Medi"/>
          <w:color w:val="00395A"/>
          <w:sz w:val="60"/>
        </w:rPr>
        <w:t>r </w:t>
      </w:r>
      <w:r>
        <w:rPr>
          <w:rFonts w:ascii="UnitRoundedOT-Medi"/>
          <w:color w:val="00395A"/>
          <w:spacing w:val="-8"/>
          <w:sz w:val="60"/>
        </w:rPr>
        <w:t>s</w:t>
      </w:r>
      <w:r>
        <w:rPr>
          <w:rFonts w:ascii="UnitRoundedOT-Medi"/>
          <w:color w:val="00395A"/>
          <w:spacing w:val="-9"/>
          <w:sz w:val="60"/>
        </w:rPr>
        <w:t>t</w:t>
      </w:r>
      <w:r>
        <w:rPr>
          <w:rFonts w:ascii="UnitRoundedOT-Medi"/>
          <w:color w:val="00395A"/>
          <w:spacing w:val="-6"/>
          <w:sz w:val="60"/>
        </w:rPr>
        <w:t>r</w:t>
      </w:r>
      <w:r>
        <w:rPr>
          <w:rFonts w:ascii="UnitRoundedOT-Medi"/>
          <w:color w:val="00395A"/>
          <w:spacing w:val="-9"/>
          <w:sz w:val="60"/>
        </w:rPr>
        <w:t>a</w:t>
      </w:r>
      <w:r>
        <w:rPr>
          <w:rFonts w:ascii="UnitRoundedOT-Medi"/>
          <w:color w:val="00395A"/>
          <w:spacing w:val="-12"/>
          <w:sz w:val="60"/>
        </w:rPr>
        <w:t>t</w:t>
      </w:r>
      <w:r>
        <w:rPr>
          <w:rFonts w:ascii="UnitRoundedOT-Medi"/>
          <w:color w:val="00395A"/>
          <w:spacing w:val="-9"/>
          <w:sz w:val="60"/>
        </w:rPr>
        <w:t>e</w:t>
      </w:r>
      <w:r>
        <w:rPr>
          <w:rFonts w:ascii="UnitRoundedOT-Medi"/>
          <w:color w:val="00395A"/>
          <w:spacing w:val="6"/>
          <w:sz w:val="60"/>
        </w:rPr>
        <w:t>g</w:t>
      </w:r>
      <w:r>
        <w:rPr>
          <w:rFonts w:ascii="UnitRoundedOT-Medi"/>
          <w:color w:val="00395A"/>
          <w:spacing w:val="-31"/>
          <w:sz w:val="60"/>
        </w:rPr>
        <w:t>y</w:t>
      </w:r>
      <w:r>
        <w:rPr>
          <w:rFonts w:ascii="UnitRoundedOT-Medi"/>
          <w:color w:val="00395A"/>
          <w:sz w:val="60"/>
        </w:rPr>
        <w:t>.</w:t>
      </w:r>
      <w:r>
        <w:rPr>
          <w:rFonts w:ascii="UnitRoundedOT-Medi"/>
          <w:sz w:val="60"/>
        </w:rPr>
      </w:r>
    </w:p>
    <w:p>
      <w:pPr>
        <w:spacing w:line="650" w:lineRule="exact" w:before="0"/>
        <w:ind w:left="113" w:right="0" w:firstLine="0"/>
        <w:jc w:val="left"/>
        <w:rPr>
          <w:rFonts w:ascii="UnitRoundedOT-Medi" w:hAnsi="UnitRoundedOT-Medi" w:cs="UnitRoundedOT-Medi" w:eastAsia="UnitRoundedOT-Medi"/>
          <w:sz w:val="60"/>
          <w:szCs w:val="60"/>
        </w:rPr>
      </w:pPr>
      <w:r>
        <w:rPr>
          <w:rFonts w:ascii="UnitRoundedOT-Medi"/>
          <w:color w:val="00395A"/>
          <w:spacing w:val="-5"/>
          <w:sz w:val="60"/>
        </w:rPr>
        <w:t>Our</w:t>
      </w:r>
      <w:r>
        <w:rPr>
          <w:rFonts w:ascii="UnitRoundedOT-Medi"/>
          <w:color w:val="00395A"/>
          <w:sz w:val="60"/>
        </w:rPr>
        <w:t> </w:t>
      </w:r>
      <w:r>
        <w:rPr>
          <w:rFonts w:ascii="UnitRoundedOT-Medi"/>
          <w:color w:val="00395A"/>
          <w:spacing w:val="-11"/>
          <w:sz w:val="60"/>
        </w:rPr>
        <w:t>CSIRO.</w:t>
      </w:r>
      <w:r>
        <w:rPr>
          <w:rFonts w:ascii="UnitRoundedOT-Medi"/>
          <w:sz w:val="60"/>
        </w:rPr>
      </w:r>
    </w:p>
    <w:p>
      <w:pPr>
        <w:spacing w:line="707" w:lineRule="exact" w:before="0"/>
        <w:ind w:left="113" w:right="0" w:firstLine="0"/>
        <w:jc w:val="left"/>
        <w:rPr>
          <w:rFonts w:ascii="UnitRoundedOT-Medi" w:hAnsi="UnitRoundedOT-Medi" w:cs="UnitRoundedOT-Medi" w:eastAsia="UnitRoundedOT-Medi"/>
          <w:sz w:val="60"/>
          <w:szCs w:val="60"/>
        </w:rPr>
      </w:pPr>
      <w:r>
        <w:rPr>
          <w:rFonts w:ascii="UnitRoundedOT-Medi"/>
          <w:color w:val="00395A"/>
          <w:spacing w:val="-5"/>
          <w:sz w:val="60"/>
        </w:rPr>
        <w:t>Our</w:t>
      </w:r>
      <w:r>
        <w:rPr>
          <w:rFonts w:ascii="UnitRoundedOT-Medi"/>
          <w:color w:val="00395A"/>
          <w:sz w:val="60"/>
        </w:rPr>
        <w:t> </w:t>
      </w:r>
      <w:r>
        <w:rPr>
          <w:rFonts w:ascii="UnitRoundedOT-Medi"/>
          <w:color w:val="00395A"/>
          <w:spacing w:val="-8"/>
          <w:sz w:val="60"/>
        </w:rPr>
        <w:t>future.</w:t>
      </w:r>
      <w:r>
        <w:rPr>
          <w:rFonts w:ascii="UnitRoundedOT-Medi"/>
          <w:sz w:val="60"/>
        </w:rPr>
      </w:r>
    </w:p>
    <w:p>
      <w:pPr>
        <w:spacing w:after="0" w:line="707" w:lineRule="exact"/>
        <w:jc w:val="left"/>
        <w:rPr>
          <w:rFonts w:ascii="UnitRoundedOT-Medi" w:hAnsi="UnitRoundedOT-Medi" w:cs="UnitRoundedOT-Medi" w:eastAsia="UnitRoundedOT-Medi"/>
          <w:sz w:val="60"/>
          <w:szCs w:val="60"/>
        </w:rPr>
        <w:sectPr>
          <w:footerReference w:type="even" r:id="rId73"/>
          <w:pgSz w:w="11910" w:h="16840"/>
          <w:pgMar w:footer="0" w:header="0" w:top="1580" w:bottom="280" w:left="102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4816" coordorigin="0,0" coordsize="11906,16838">
            <v:group style="position:absolute;left:0;top:0;width:1489;height:1531" coordorigin="0,0" coordsize="1489,1531">
              <v:shape style="position:absolute;left:0;top:0;width:1489;height:1531" coordorigin="0,0" coordsize="1489,1531" path="m0,1531l1488,1531,1488,0,0,0,0,1531xe" filled="true" fillcolor="#00395a" stroked="false">
                <v:path arrowok="t"/>
                <v:fill type="solid"/>
              </v:shape>
              <v:shape style="position:absolute;left:0;top:0;width:1569;height:1658" type="#_x0000_t75" stroked="false">
                <v:imagedata r:id="rId76" o:title=""/>
              </v:shape>
            </v:group>
            <v:group style="position:absolute;left:0;top:1531;width:1489;height:1531" coordorigin="0,1531" coordsize="1489,1531">
              <v:shape style="position:absolute;left:0;top:1531;width:1489;height:1531" coordorigin="0,1531" coordsize="1489,1531" path="m0,3061l1488,3061,1488,1531,0,1531,0,3061xe" filled="true" fillcolor="#781d7d" stroked="false">
                <v:path arrowok="t"/>
                <v:fill type="solid"/>
              </v:shape>
              <v:shape style="position:absolute;left:0;top:1531;width:1569;height:1569" type="#_x0000_t75" stroked="false">
                <v:imagedata r:id="rId77" o:title=""/>
              </v:shape>
            </v:group>
            <v:group style="position:absolute;left:0;top:3061;width:1489;height:1531" coordorigin="0,3061" coordsize="1489,1531">
              <v:shape style="position:absolute;left:0;top:3061;width:1489;height:1531" coordorigin="0,3061" coordsize="1489,1531" path="m0,4592l1488,4592,1488,3061,0,3061,0,4592xe" filled="true" fillcolor="#00395a" stroked="false">
                <v:path arrowok="t"/>
                <v:fill type="solid"/>
              </v:shape>
            </v:group>
            <v:group style="position:absolute;left:0;top:4592;width:1489;height:1531" coordorigin="0,4592" coordsize="1489,1531">
              <v:shape style="position:absolute;left:0;top:4592;width:1489;height:1531" coordorigin="0,4592" coordsize="1489,1531" path="m0,6123l1488,6123,1488,4592,0,4592,0,6123xe" filled="true" fillcolor="#781d7d" stroked="false">
                <v:path arrowok="t"/>
                <v:fill type="solid"/>
              </v:shape>
            </v:group>
            <v:group style="position:absolute;left:0;top:6123;width:1569;height:1531" coordorigin="0,6123" coordsize="1569,1531">
              <v:shape style="position:absolute;left:0;top:6123;width:1569;height:1531" coordorigin="0,6123" coordsize="1569,1531" path="m0,7654l1569,7654,1569,6123,0,6123,0,7654xe" filled="true" fillcolor="#007b85" stroked="false">
                <v:path arrowok="t"/>
                <v:fill type="solid"/>
              </v:shape>
              <v:shape style="position:absolute;left:0;top:6123;width:1569;height:1627" type="#_x0000_t75" stroked="false">
                <v:imagedata r:id="rId78" o:title=""/>
              </v:shape>
            </v:group>
            <v:group style="position:absolute;left:0;top:7654;width:1569;height:1531" coordorigin="0,7654" coordsize="1569,1531">
              <v:shape style="position:absolute;left:0;top:7654;width:1569;height:1531" coordorigin="0,7654" coordsize="1569,1531" path="m0,9184l1569,9184,1569,7654,0,7654,0,9184xe" filled="true" fillcolor="#008265" stroked="false">
                <v:path arrowok="t"/>
                <v:fill type="solid"/>
              </v:shape>
            </v:group>
            <v:group style="position:absolute;left:0;top:9184;width:1489;height:1531" coordorigin="0,9184" coordsize="1489,1531">
              <v:shape style="position:absolute;left:0;top:9184;width:1489;height:1531" coordorigin="0,9184" coordsize="1489,1531" path="m0,10715l1488,10715,1488,9184,0,9184,0,10715xe" filled="true" fillcolor="#00395a" stroked="false">
                <v:path arrowok="t"/>
                <v:fill type="solid"/>
              </v:shape>
            </v:group>
            <v:group style="position:absolute;left:0;top:10715;width:1489;height:1531" coordorigin="0,10715" coordsize="1489,1531">
              <v:shape style="position:absolute;left:0;top:10715;width:1489;height:1531" coordorigin="0,10715" coordsize="1489,1531" path="m0,12246l1488,12246,1488,10715,0,10715,0,12246xe" filled="true" fillcolor="#0065a4" stroked="false">
                <v:path arrowok="t"/>
                <v:fill type="solid"/>
              </v:shape>
            </v:group>
            <v:group style="position:absolute;left:0;top:12246;width:1489;height:1531" coordorigin="0,12246" coordsize="1489,1531">
              <v:shape style="position:absolute;left:0;top:12246;width:1489;height:1531" coordorigin="0,12246" coordsize="1489,1531" path="m0,13776l1488,13776,1488,12246,0,12246,0,13776xe" filled="true" fillcolor="#fdbb30" stroked="false">
                <v:path arrowok="t"/>
                <v:fill type="solid"/>
              </v:shape>
            </v:group>
            <v:group style="position:absolute;left:0;top:13776;width:1489;height:1531" coordorigin="0,13776" coordsize="1489,1531">
              <v:shape style="position:absolute;left:0;top:13776;width:1489;height:1531" coordorigin="0,13776" coordsize="1489,1531" path="m0,15307l1488,15307,1488,13776,0,13776,0,15307xe" filled="true" fillcolor="#7ac143" stroked="false">
                <v:path arrowok="t"/>
                <v:fill type="solid"/>
              </v:shape>
            </v:group>
            <v:group style="position:absolute;left:0;top:15307;width:1489;height:1531" coordorigin="0,15307" coordsize="1489,1531">
              <v:shape style="position:absolute;left:0;top:15307;width:1489;height:1531" coordorigin="0,15307" coordsize="1489,1531" path="m0,16838l1488,16838,1488,15307,0,15307,0,16838xe" filled="true" fillcolor="#72c6a1" stroked="false">
                <v:path arrowok="t"/>
                <v:fill type="solid"/>
              </v:shape>
            </v:group>
            <v:group style="position:absolute;left:1488;top:0;width:1489;height:1531" coordorigin="1488,0" coordsize="1489,1531">
              <v:shape style="position:absolute;left:1488;top:0;width:1489;height:1531" coordorigin="1488,0" coordsize="1489,1531" path="m1488,1531l2976,1531,2976,0,1488,0,1488,1531xe" filled="true" fillcolor="#781d7d" stroked="false">
                <v:path arrowok="t"/>
                <v:fill type="solid"/>
              </v:shape>
            </v:group>
            <v:group style="position:absolute;left:2976;top:0;width:1489;height:1531" coordorigin="2976,0" coordsize="1489,1531">
              <v:shape style="position:absolute;left:2976;top:0;width:1489;height:1531" coordorigin="2976,0" coordsize="1489,1531" path="m2976,1531l4465,1531,4465,0,2976,0,2976,1531xe" filled="true" fillcolor="#233e99" stroked="false">
                <v:path arrowok="t"/>
                <v:fill type="solid"/>
              </v:shape>
            </v:group>
            <v:group style="position:absolute;left:4465;top:0;width:1489;height:1531" coordorigin="4465,0" coordsize="1489,1531">
              <v:shape style="position:absolute;left:4465;top:0;width:1489;height:1531" coordorigin="4465,0" coordsize="1489,1531" path="m4465,1531l5953,1531,5953,0,4465,0,4465,1531xe" filled="true" fillcolor="#0065a4" stroked="false">
                <v:path arrowok="t"/>
                <v:fill type="solid"/>
              </v:shape>
            </v:group>
            <v:group style="position:absolute;left:1488;top:1531;width:1489;height:1531" coordorigin="1488,1531" coordsize="1489,1531">
              <v:shape style="position:absolute;left:1488;top:1531;width:1489;height:1531" coordorigin="1488,1531" coordsize="1489,1531" path="m1488,3061l2976,3061,2976,1531,1488,1531,1488,3061xe" filled="true" fillcolor="#00395a" stroked="false">
                <v:path arrowok="t"/>
                <v:fill type="solid"/>
              </v:shape>
            </v:group>
            <v:group style="position:absolute;left:2976;top:1531;width:1489;height:1531" coordorigin="2976,1531" coordsize="1489,1531">
              <v:shape style="position:absolute;left:2976;top:1531;width:1489;height:1531" coordorigin="2976,1531" coordsize="1489,1531" path="m2976,3061l4465,3061,4465,1531,2976,1531,2976,3061xe" filled="true" fillcolor="#0065a4" stroked="false">
                <v:path arrowok="t"/>
                <v:fill type="solid"/>
              </v:shape>
              <v:shape style="position:absolute;left:2976;top:1531;width:1573;height:1595" type="#_x0000_t75" stroked="false">
                <v:imagedata r:id="rId79" o:title=""/>
              </v:shape>
            </v:group>
            <v:group style="position:absolute;left:4465;top:1531;width:1489;height:1531" coordorigin="4465,1531" coordsize="1489,1531">
              <v:shape style="position:absolute;left:4465;top:1531;width:1489;height:1531" coordorigin="4465,1531" coordsize="1489,1531" path="m4465,3061l5953,3061,5953,1531,4465,1531,4465,3061xe" filled="true" fillcolor="#00395a" stroked="false">
                <v:path arrowok="t"/>
                <v:fill type="solid"/>
              </v:shape>
            </v:group>
            <v:group style="position:absolute;left:5953;top:0;width:1489;height:1531" coordorigin="5953,0" coordsize="1489,1531">
              <v:shape style="position:absolute;left:5953;top:0;width:1489;height:1531" coordorigin="5953,0" coordsize="1489,1531" path="m5953,1531l7441,1531,7441,0,5953,0,5953,1531xe" filled="true" fillcolor="#007b85" stroked="false">
                <v:path arrowok="t"/>
                <v:fill type="solid"/>
              </v:shape>
            </v:group>
            <v:group style="position:absolute;left:7441;top:0;width:1489;height:1531" coordorigin="7441,0" coordsize="1489,1531">
              <v:shape style="position:absolute;left:7441;top:0;width:1489;height:1531" coordorigin="7441,0" coordsize="1489,1531" path="m7441,1531l8929,1531,8929,0,7441,0,7441,1531xe" filled="true" fillcolor="#233e99" stroked="false">
                <v:path arrowok="t"/>
                <v:fill type="solid"/>
              </v:shape>
              <v:shape style="position:absolute;left:7441;top:0;width:1559;height:1651" type="#_x0000_t75" stroked="false">
                <v:imagedata r:id="rId80" o:title=""/>
              </v:shape>
            </v:group>
            <v:group style="position:absolute;left:8929;top:0;width:1489;height:1531" coordorigin="8929,0" coordsize="1489,1531">
              <v:shape style="position:absolute;left:8929;top:0;width:1489;height:1531" coordorigin="8929,0" coordsize="1489,1531" path="m8929,1531l10417,1531,10417,0,8929,0,8929,1531xe" filled="true" fillcolor="#13b6ea" stroked="false">
                <v:path arrowok="t"/>
                <v:fill type="solid"/>
              </v:shape>
            </v:group>
            <v:group style="position:absolute;left:5953;top:1531;width:1489;height:1531" coordorigin="5953,1531" coordsize="1489,1531">
              <v:shape style="position:absolute;left:5953;top:1531;width:1489;height:1531" coordorigin="5953,1531" coordsize="1489,1531" path="m5953,3061l7441,3061,7441,1531,5953,1531,5953,3061xe" filled="true" fillcolor="#008265" stroked="false">
                <v:path arrowok="t"/>
                <v:fill type="solid"/>
              </v:shape>
            </v:group>
            <v:group style="position:absolute;left:7441;top:1531;width:1489;height:1531" coordorigin="7441,1531" coordsize="1489,1531">
              <v:shape style="position:absolute;left:7441;top:1531;width:1489;height:1531" coordorigin="7441,1531" coordsize="1489,1531" path="m7441,3061l8929,3061,8929,1531,7441,1531,7441,3061xe" filled="true" fillcolor="#0065a4" stroked="false">
                <v:path arrowok="t"/>
                <v:fill type="solid"/>
              </v:shape>
            </v:group>
            <v:group style="position:absolute;left:8929;top:1531;width:1489;height:1531" coordorigin="8929,1531" coordsize="1489,1531">
              <v:shape style="position:absolute;left:8929;top:1531;width:1489;height:1531" coordorigin="8929,1531" coordsize="1489,1531" path="m8929,3061l10417,3061,10417,1531,8929,1531,8929,3061xe" filled="true" fillcolor="#233e99" stroked="false">
                <v:path arrowok="t"/>
                <v:fill type="solid"/>
              </v:shape>
            </v:group>
            <v:group style="position:absolute;left:10417;top:0;width:1489;height:1531" coordorigin="10417,0" coordsize="1489,1531">
              <v:shape style="position:absolute;left:10417;top:0;width:1489;height:1531" coordorigin="10417,0" coordsize="1489,1531" path="m10417,1531l11906,1531,11906,0,10417,0,10417,1531xe" filled="true" fillcolor="#007b85" stroked="false">
                <v:path arrowok="t"/>
                <v:fill type="solid"/>
              </v:shape>
            </v:group>
            <v:group style="position:absolute;left:10417;top:1531;width:1489;height:1531" coordorigin="10417,1531" coordsize="1489,1531">
              <v:shape style="position:absolute;left:10417;top:1531;width:1489;height:1531" coordorigin="10417,1531" coordsize="1489,1531" path="m10417,3061l11906,3061,11906,1531,10417,1531,10417,3061xe" filled="true" fillcolor="#0065a4" stroked="false">
                <v:path arrowok="t"/>
                <v:fill type="solid"/>
              </v:shape>
            </v:group>
            <v:group style="position:absolute;left:1488;top:3061;width:1489;height:1531" coordorigin="1488,3061" coordsize="1489,1531">
              <v:shape style="position:absolute;left:1488;top:3061;width:1489;height:1531" coordorigin="1488,3061" coordsize="1489,1531" path="m1488,4592l2976,4592,2976,3061,1488,3061,1488,4592xe" filled="true" fillcolor="#007b85" stroked="false">
                <v:path arrowok="t"/>
                <v:fill type="solid"/>
              </v:shape>
              <v:shape style="position:absolute;left:1488;top:3061;width:1488;height:1644" type="#_x0000_t75" stroked="false">
                <v:imagedata r:id="rId81" o:title=""/>
              </v:shape>
            </v:group>
            <v:group style="position:absolute;left:2976;top:3061;width:1489;height:1531" coordorigin="2976,3061" coordsize="1489,1531">
              <v:shape style="position:absolute;left:2976;top:3061;width:1489;height:1531" coordorigin="2976,3061" coordsize="1489,1531" path="m2976,4592l4465,4592,4465,3061,2976,3061,2976,4592xe" filled="true" fillcolor="#233e99" stroked="false">
                <v:path arrowok="t"/>
                <v:fill type="solid"/>
              </v:shape>
            </v:group>
            <v:group style="position:absolute;left:4465;top:3061;width:1489;height:1645" coordorigin="4465,3061" coordsize="1489,1645">
              <v:shape style="position:absolute;left:4465;top:3061;width:1489;height:1645" coordorigin="4465,3061" coordsize="1489,1645" path="m4465,4706l5953,4706,5953,3061,4465,3061,4465,4706xe" filled="true" fillcolor="#13b6ea" stroked="false">
                <v:path arrowok="t"/>
                <v:fill type="solid"/>
              </v:shape>
            </v:group>
            <v:group style="position:absolute;left:1488;top:4592;width:1489;height:1645" coordorigin="1488,4592" coordsize="1489,1645">
              <v:shape style="position:absolute;left:1488;top:4592;width:1489;height:1645" coordorigin="1488,4592" coordsize="1489,1645" path="m1488,6236l2976,6236,2976,4592,1488,4592,1488,6236xe" filled="true" fillcolor="#007b85" stroked="false">
                <v:path arrowok="t"/>
                <v:fill type="solid"/>
              </v:shape>
            </v:group>
            <v:group style="position:absolute;left:2976;top:4592;width:1489;height:1645" coordorigin="2976,4592" coordsize="1489,1645">
              <v:shape style="position:absolute;left:2976;top:4592;width:1489;height:1645" coordorigin="2976,4592" coordsize="1489,1645" path="m4465,6236l2976,6236,2976,4592,4465,4592,4465,6236xe" filled="true" fillcolor="#781d7d" stroked="false">
                <v:path arrowok="t"/>
                <v:fill type="solid"/>
              </v:shape>
            </v:group>
            <v:group style="position:absolute;left:4465;top:4592;width:1489;height:1645" coordorigin="4465,4592" coordsize="1489,1645">
              <v:shape style="position:absolute;left:4465;top:4592;width:1489;height:1645" coordorigin="4465,4592" coordsize="1489,1645" path="m5953,6236l4465,6236,4465,4592,5953,4592,5953,6236xe" filled="true" fillcolor="#7ac143" stroked="false">
                <v:path arrowok="t"/>
                <v:fill type="solid"/>
              </v:shape>
            </v:group>
            <v:group style="position:absolute;left:1488;top:9184;width:1489;height:1531" coordorigin="1488,9184" coordsize="1489,1531">
              <v:shape style="position:absolute;left:1488;top:9184;width:1489;height:1531" coordorigin="1488,9184" coordsize="1489,1531" path="m1488,10715l2976,10715,2976,9184,1488,9184,1488,10715xe" filled="true" fillcolor="#008265" stroked="false">
                <v:path arrowok="t"/>
                <v:fill type="solid"/>
              </v:shape>
            </v:group>
            <v:group style="position:absolute;left:2976;top:9184;width:1489;height:1531" coordorigin="2976,9184" coordsize="1489,1531">
              <v:shape style="position:absolute;left:2976;top:9184;width:1489;height:1531" coordorigin="2976,9184" coordsize="1489,1531" path="m2976,10715l4465,10715,4465,9184,2976,9184,2976,10715xe" filled="true" fillcolor="#13b6ea" stroked="false">
                <v:path arrowok="t"/>
                <v:fill type="solid"/>
              </v:shape>
            </v:group>
            <v:group style="position:absolute;left:4465;top:9184;width:1489;height:1531" coordorigin="4465,9184" coordsize="1489,1531">
              <v:shape style="position:absolute;left:4465;top:9184;width:1489;height:1531" coordorigin="4465,9184" coordsize="1489,1531" path="m4465,10715l5953,10715,5953,9184,4465,9184,4465,10715xe" filled="true" fillcolor="#72cbd2" stroked="false">
                <v:path arrowok="t"/>
                <v:fill type="solid"/>
              </v:shape>
              <v:shape style="position:absolute;left:4465;top:9184;width:1545;height:1531" type="#_x0000_t75" stroked="false">
                <v:imagedata r:id="rId82" o:title=""/>
              </v:shape>
            </v:group>
            <v:group style="position:absolute;left:2232;top:6888;width:762;height:766" coordorigin="2232,6888" coordsize="762,766">
              <v:shape style="position:absolute;left:2232;top:6888;width:762;height:766" coordorigin="2232,6888" coordsize="762,766" path="m2993,7654l2232,7654,2232,6888,2993,6888,2993,7654xe" filled="true" fillcolor="#00395a" stroked="false">
                <v:path arrowok="t"/>
                <v:fill type="solid"/>
              </v:shape>
              <v:shape style="position:absolute;left:2232;top:6888;width:761;height:765" type="#_x0000_t75" stroked="false">
                <v:imagedata r:id="rId83" o:title=""/>
              </v:shape>
            </v:group>
            <v:group style="position:absolute;left:1488;top:6888;width:745;height:766" coordorigin="1488,6888" coordsize="745,766">
              <v:shape style="position:absolute;left:1488;top:6888;width:745;height:766" coordorigin="1488,6888" coordsize="745,766" path="m2232,7654l1488,7654,1488,6888,2232,6888,2232,7654xe" filled="true" fillcolor="#eb539e" stroked="false">
                <v:path arrowok="t"/>
                <v:fill type="solid"/>
              </v:shape>
            </v:group>
            <v:group style="position:absolute;left:1488;top:6123;width:745;height:766" coordorigin="1488,6123" coordsize="745,766">
              <v:shape style="position:absolute;left:1488;top:6123;width:745;height:766" coordorigin="1488,6123" coordsize="745,766" path="m2232,6888l1488,6888,1488,6123,2232,6123,2232,6888xe" filled="true" fillcolor="#72c6a1" stroked="false">
                <v:path arrowok="t"/>
                <v:fill type="solid"/>
              </v:shape>
            </v:group>
            <v:group style="position:absolute;left:1488;top:10715;width:1489;height:1531" coordorigin="1488,10715" coordsize="1489,1531">
              <v:shape style="position:absolute;left:1488;top:10715;width:1489;height:1531" coordorigin="1488,10715" coordsize="1489,1531" path="m1488,12246l2976,12246,2976,10715,1488,10715,1488,12246xe" filled="true" fillcolor="#0065a4" stroked="false">
                <v:path arrowok="t"/>
                <v:fill type="solid"/>
              </v:shape>
              <v:shape style="position:absolute;left:1488;top:10715;width:1554;height:1531" type="#_x0000_t75" stroked="false">
                <v:imagedata r:id="rId84" o:title=""/>
              </v:shape>
            </v:group>
            <v:group style="position:absolute;left:2976;top:10715;width:1489;height:1531" coordorigin="2976,10715" coordsize="1489,1531">
              <v:shape style="position:absolute;left:2976;top:10715;width:1489;height:1531" coordorigin="2976,10715" coordsize="1489,1531" path="m2976,12246l4465,12246,4465,10715,2976,10715,2976,12246xe" filled="true" fillcolor="#00395a" stroked="false">
                <v:path arrowok="t"/>
                <v:fill type="solid"/>
              </v:shape>
            </v:group>
            <v:group style="position:absolute;left:4465;top:10715;width:1489;height:1531" coordorigin="4465,10715" coordsize="1489,1531">
              <v:shape style="position:absolute;left:4465;top:10715;width:1489;height:1531" coordorigin="4465,10715" coordsize="1489,1531" path="m4465,12246l5953,12246,5953,10715,4465,10715,4465,12246xe" filled="true" fillcolor="#72c6a1" stroked="false">
                <v:path arrowok="t"/>
                <v:fill type="solid"/>
              </v:shape>
            </v:group>
            <v:group style="position:absolute;left:2232;top:7654;width:745;height:766" coordorigin="2232,7654" coordsize="745,766">
              <v:shape style="position:absolute;left:2232;top:7654;width:745;height:766" coordorigin="2232,7654" coordsize="745,766" path="m2232,8419l2976,8419,2976,7654,2232,7654,2232,8419xe" filled="true" fillcolor="#ef3e42" stroked="false">
                <v:path arrowok="t"/>
                <v:fill type="solid"/>
              </v:shape>
            </v:group>
            <v:group style="position:absolute;left:2268;top:8419;width:709;height:766" coordorigin="2268,8419" coordsize="709,766">
              <v:shape style="position:absolute;left:2268;top:8419;width:709;height:766" coordorigin="2268,8419" coordsize="709,766" path="m2268,9184l2976,9184,2976,8419,2268,8419,2268,9184xe" filled="true" fillcolor="#233e99" stroked="false">
                <v:path arrowok="t"/>
                <v:fill type="solid"/>
              </v:shape>
            </v:group>
            <v:group style="position:absolute;left:1488;top:8419;width:780;height:766" coordorigin="1488,8419" coordsize="780,766">
              <v:shape style="position:absolute;left:1488;top:8419;width:780;height:766" coordorigin="1488,8419" coordsize="780,766" path="m2268,9184l1488,9184,1488,8419,2268,8419,2268,9184xe" filled="true" fillcolor="#233e99" stroked="false">
                <v:path arrowok="t"/>
                <v:fill type="solid"/>
              </v:shape>
            </v:group>
            <v:group style="position:absolute;left:1488;top:7654;width:745;height:766" coordorigin="1488,7654" coordsize="745,766">
              <v:shape style="position:absolute;left:1488;top:7654;width:745;height:766" coordorigin="1488,7654" coordsize="745,766" path="m2232,8419l1488,8419,1488,7654,2232,7654,2232,8419xe" filled="true" fillcolor="#00395a" stroked="false">
                <v:path arrowok="t"/>
                <v:fill type="solid"/>
              </v:shape>
            </v:group>
            <v:group style="position:absolute;left:1488;top:12246;width:1489;height:1531" coordorigin="1488,12246" coordsize="1489,1531">
              <v:shape style="position:absolute;left:1488;top:12246;width:1489;height:1531" coordorigin="1488,12246" coordsize="1489,1531" path="m1488,13776l2976,13776,2976,12246,1488,12246,1488,13776xe" filled="true" fillcolor="#72cbd2" stroked="false">
                <v:path arrowok="t"/>
                <v:fill type="solid"/>
              </v:shape>
            </v:group>
            <v:group style="position:absolute;left:2976;top:12246;width:1489;height:1531" coordorigin="2976,12246" coordsize="1489,1531">
              <v:shape style="position:absolute;left:2976;top:12246;width:1489;height:1531" coordorigin="2976,12246" coordsize="1489,1531" path="m2976,13776l4465,13776,4465,12246,2976,12246,2976,13776xe" filled="true" fillcolor="#72c6a1" stroked="false">
                <v:path arrowok="t"/>
                <v:fill type="solid"/>
              </v:shape>
            </v:group>
            <v:group style="position:absolute;left:4465;top:12246;width:1489;height:1531" coordorigin="4465,12246" coordsize="1489,1531">
              <v:shape style="position:absolute;left:4465;top:12246;width:1489;height:1531" coordorigin="4465,12246" coordsize="1489,1531" path="m4465,13776l5953,13776,5953,12246,4465,12246,4465,13776xe" filled="true" fillcolor="#008265" stroked="false">
                <v:path arrowok="t"/>
                <v:fill type="solid"/>
              </v:shape>
              <v:shape style="position:absolute;left:4465;top:12246;width:1545;height:1604" type="#_x0000_t75" stroked="false">
                <v:imagedata r:id="rId85" o:title=""/>
              </v:shape>
            </v:group>
            <v:group style="position:absolute;left:1488;top:13776;width:1489;height:1531" coordorigin="1488,13776" coordsize="1489,1531">
              <v:shape style="position:absolute;left:1488;top:13776;width:1489;height:1531" coordorigin="1488,13776" coordsize="1489,1531" path="m1488,15307l2976,15307,2976,13776,1488,13776,1488,15307xe" filled="true" fillcolor="#0065a4" stroked="false">
                <v:path arrowok="t"/>
                <v:fill type="solid"/>
              </v:shape>
              <v:shape style="position:absolute;left:1488;top:13776;width:1554;height:1562" type="#_x0000_t75" stroked="false">
                <v:imagedata r:id="rId86" o:title=""/>
              </v:shape>
            </v:group>
            <v:group style="position:absolute;left:2976;top:13776;width:1489;height:1531" coordorigin="2976,13776" coordsize="1489,1531">
              <v:shape style="position:absolute;left:2976;top:13776;width:1489;height:1531" coordorigin="2976,13776" coordsize="1489,1531" path="m2976,15307l4465,15307,4465,13776,2976,13776,2976,15307xe" filled="true" fillcolor="#233e99" stroked="false">
                <v:path arrowok="t"/>
                <v:fill type="solid"/>
              </v:shape>
            </v:group>
            <v:group style="position:absolute;left:4465;top:13776;width:1489;height:1531" coordorigin="4465,13776" coordsize="1489,1531">
              <v:shape style="position:absolute;left:4465;top:13776;width:1489;height:1531" coordorigin="4465,13776" coordsize="1489,1531" path="m4465,15307l5953,15307,5953,13776,4465,13776,4465,15307xe" filled="true" fillcolor="#7ac143" stroked="false">
                <v:path arrowok="t"/>
                <v:fill type="solid"/>
              </v:shape>
            </v:group>
            <v:group style="position:absolute;left:2976;top:5357;width:745;height:766" coordorigin="2976,5357" coordsize="745,766">
              <v:shape style="position:absolute;left:2976;top:5357;width:745;height:766" coordorigin="2976,5357" coordsize="745,766" path="m2976,6123l3720,6123,3720,5357,2976,5357,2976,6123xe" filled="true" fillcolor="#eb539e" stroked="false">
                <v:path arrowok="t"/>
                <v:fill type="solid"/>
              </v:shape>
            </v:group>
            <v:group style="position:absolute;left:2976;top:8419;width:745;height:766" coordorigin="2976,8419" coordsize="745,766">
              <v:shape style="position:absolute;left:2976;top:8419;width:745;height:766" coordorigin="2976,8419" coordsize="745,766" path="m2976,9184l3720,9184,3720,8419,2976,8419,2976,9184xe" filled="true" fillcolor="#007b85" stroked="false">
                <v:path arrowok="t"/>
                <v:fill type="solid"/>
              </v:shape>
            </v:group>
            <v:group style="position:absolute;left:2976;top:7654;width:745;height:766" coordorigin="2976,7654" coordsize="745,766">
              <v:shape style="position:absolute;left:2976;top:7654;width:745;height:766" coordorigin="2976,7654" coordsize="745,766" path="m2976,8419l3720,8419,3720,7654,2976,7654,2976,8419xe" filled="true" fillcolor="#fdbb30" stroked="false">
                <v:path arrowok="t"/>
                <v:fill type="solid"/>
              </v:shape>
            </v:group>
            <v:group style="position:absolute;left:3720;top:5357;width:745;height:766" coordorigin="3720,5357" coordsize="745,766">
              <v:shape style="position:absolute;left:3720;top:5357;width:745;height:766" coordorigin="3720,5357" coordsize="745,766" path="m3720,6123l4465,6123,4465,5357,3720,5357,3720,6123xe" filled="true" fillcolor="#fdbb30" stroked="false">
                <v:path arrowok="t"/>
                <v:fill type="solid"/>
              </v:shape>
              <v:shape style="position:absolute;left:3720;top:5358;width:815;height:822" type="#_x0000_t75" stroked="false">
                <v:imagedata r:id="rId87" o:title=""/>
              </v:shape>
            </v:group>
            <v:group style="position:absolute;left:3720;top:7654;width:745;height:766" coordorigin="3720,7654" coordsize="745,766">
              <v:shape style="position:absolute;left:3720;top:7654;width:745;height:766" coordorigin="3720,7654" coordsize="745,766" path="m3720,8419l4465,8419,4465,7654,3720,7654,3720,8419xe" filled="true" fillcolor="#f58025" stroked="false">
                <v:path arrowok="t"/>
                <v:fill type="solid"/>
              </v:shape>
            </v:group>
            <v:group style="position:absolute;left:3720;top:8419;width:745;height:766" coordorigin="3720,8419" coordsize="745,766">
              <v:shape style="position:absolute;left:3720;top:8419;width:745;height:766" coordorigin="3720,8419" coordsize="745,766" path="m3720,9184l4465,9184,4465,8419,3720,8419,3720,9184xe" filled="true" fillcolor="#233e99" stroked="false">
                <v:path arrowok="t"/>
                <v:fill type="solid"/>
              </v:shape>
            </v:group>
            <v:group style="position:absolute;left:4465;top:5357;width:823;height:766" coordorigin="4465,5357" coordsize="823,766">
              <v:shape style="position:absolute;left:4465;top:5357;width:823;height:766" coordorigin="4465,5357" coordsize="823,766" path="m4465,6123l5287,6123,5287,5357,4465,5357,4465,6123xe" filled="true" fillcolor="#00395a" stroked="false">
                <v:path arrowok="t"/>
                <v:fill type="solid"/>
              </v:shape>
            </v:group>
            <v:group style="position:absolute;left:4465;top:8419;width:745;height:766" coordorigin="4465,8419" coordsize="745,766">
              <v:shape style="position:absolute;left:4465;top:8419;width:745;height:766" coordorigin="4465,8419" coordsize="745,766" path="m4465,9184l5209,9184,5209,8419,4465,8419,4465,9184xe" filled="true" fillcolor="#72c6a1" stroked="false">
                <v:path arrowok="t"/>
                <v:fill type="solid"/>
              </v:shape>
            </v:group>
            <v:group style="position:absolute;left:4465;top:7654;width:745;height:766" coordorigin="4465,7654" coordsize="745,766">
              <v:shape style="position:absolute;left:4465;top:7654;width:745;height:766" coordorigin="4465,7654" coordsize="745,766" path="m4465,8419l5209,8419,5209,7654,4465,7654,4465,8419xe" filled="true" fillcolor="#13b6ea" stroked="false">
                <v:path arrowok="t"/>
                <v:fill type="solid"/>
              </v:shape>
            </v:group>
            <v:group style="position:absolute;left:5209;top:7654;width:745;height:766" coordorigin="5209,7654" coordsize="745,766">
              <v:shape style="position:absolute;left:5209;top:7654;width:745;height:766" coordorigin="5209,7654" coordsize="745,766" path="m5953,8419l5209,8419,5209,7654,5953,7654,5953,8419xe" filled="true" fillcolor="#008265" stroked="false">
                <v:path arrowok="t"/>
                <v:fill type="solid"/>
              </v:shape>
            </v:group>
            <v:group style="position:absolute;left:5209;top:8419;width:745;height:766" coordorigin="5209,8419" coordsize="745,766">
              <v:shape style="position:absolute;left:5209;top:8419;width:745;height:766" coordorigin="5209,8419" coordsize="745,766" path="m5953,9184l5209,9184,5209,8419,5953,8419,5953,9184xe" filled="true" fillcolor="#13b6ea" stroked="false">
                <v:path arrowok="t"/>
                <v:fill type="solid"/>
              </v:shape>
            </v:group>
            <v:group style="position:absolute;left:5209;top:5306;width:745;height:817" coordorigin="5209,5306" coordsize="745,817">
              <v:shape style="position:absolute;left:5209;top:5306;width:745;height:817" coordorigin="5209,5306" coordsize="745,817" path="m5953,6123l5209,6123,5209,5306,5953,5306,5953,6123xe" filled="true" fillcolor="#7ac143" stroked="false">
                <v:path arrowok="t"/>
                <v:fill type="solid"/>
              </v:shape>
            </v:group>
            <v:group style="position:absolute;left:2232;top:6123;width:745;height:766" coordorigin="2232,6123" coordsize="745,766">
              <v:shape style="position:absolute;left:2232;top:6123;width:745;height:766" coordorigin="2232,6123" coordsize="745,766" path="m2232,6888l2976,6888,2976,6123,2232,6123,2232,6888xe" filled="true" fillcolor="#fdbb30" stroked="false">
                <v:path arrowok="t"/>
                <v:fill type="solid"/>
              </v:shape>
            </v:group>
            <v:group style="position:absolute;left:2976;top:6123;width:745;height:766" coordorigin="2976,6123" coordsize="745,766">
              <v:shape style="position:absolute;left:2976;top:6123;width:745;height:766" coordorigin="2976,6123" coordsize="745,766" path="m2976,6888l3720,6888,3720,6123,2976,6123,2976,6888xe" filled="true" fillcolor="#72cbd2" stroked="false">
                <v:path arrowok="t"/>
                <v:fill type="solid"/>
              </v:shape>
            </v:group>
            <v:group style="position:absolute;left:3720;top:6123;width:745;height:766" coordorigin="3720,6123" coordsize="745,766">
              <v:shape style="position:absolute;left:3720;top:6123;width:745;height:766" coordorigin="3720,6123" coordsize="745,766" path="m3720,6888l4465,6888,4465,6123,3720,6123,3720,6888xe" filled="true" fillcolor="#007b85" stroked="false">
                <v:path arrowok="t"/>
                <v:fill type="solid"/>
              </v:shape>
            </v:group>
            <v:group style="position:absolute;left:4465;top:6123;width:745;height:766" coordorigin="4465,6123" coordsize="745,766">
              <v:shape style="position:absolute;left:4465;top:6123;width:745;height:766" coordorigin="4465,6123" coordsize="745,766" path="m4465,6888l5209,6888,5209,6123,4465,6123,4465,6888xe" filled="true" fillcolor="#72c6a1" stroked="false">
                <v:path arrowok="t"/>
                <v:fill type="solid"/>
              </v:shape>
            </v:group>
            <v:group style="position:absolute;left:5209;top:6123;width:745;height:766" coordorigin="5209,6123" coordsize="745,766">
              <v:shape style="position:absolute;left:5209;top:6123;width:745;height:766" coordorigin="5209,6123" coordsize="745,766" path="m5953,6888l5209,6888,5209,6123,5953,6123,5953,6888xe" filled="true" fillcolor="#00395a" stroked="false">
                <v:path arrowok="t"/>
                <v:fill type="solid"/>
              </v:shape>
            </v:group>
            <v:group style="position:absolute;left:2976;top:6888;width:745;height:766" coordorigin="2976,6888" coordsize="745,766">
              <v:shape style="position:absolute;left:2976;top:6888;width:745;height:766" coordorigin="2976,6888" coordsize="745,766" path="m2976,7654l3720,7654,3720,6888,2976,6888,2976,7654xe" filled="true" fillcolor="#781d7d" stroked="false">
                <v:path arrowok="t"/>
                <v:fill type="solid"/>
              </v:shape>
            </v:group>
            <v:group style="position:absolute;left:3720;top:6888;width:745;height:766" coordorigin="3720,6888" coordsize="745,766">
              <v:shape style="position:absolute;left:3720;top:6888;width:745;height:766" coordorigin="3720,6888" coordsize="745,766" path="m3720,7654l4465,7654,4465,6888,3720,6888,3720,7654xe" filled="true" fillcolor="#7ac143" stroked="false">
                <v:path arrowok="t"/>
                <v:fill type="solid"/>
              </v:shape>
            </v:group>
            <v:group style="position:absolute;left:4465;top:6888;width:745;height:766" coordorigin="4465,6888" coordsize="745,766">
              <v:shape style="position:absolute;left:4465;top:6888;width:745;height:766" coordorigin="4465,6888" coordsize="745,766" path="m4465,7654l5209,7654,5209,6888,4465,6888,4465,7654xe" filled="true" fillcolor="#781d7d" stroked="false">
                <v:path arrowok="t"/>
                <v:fill type="solid"/>
              </v:shape>
            </v:group>
            <v:group style="position:absolute;left:5209;top:6888;width:745;height:766" coordorigin="5209,6888" coordsize="745,766">
              <v:shape style="position:absolute;left:5209;top:6888;width:745;height:766" coordorigin="5209,6888" coordsize="745,766" path="m5953,7654l5209,7654,5209,6888,5953,6888,5953,7654xe" filled="true" fillcolor="#13b6ea" stroked="false">
                <v:path arrowok="t"/>
                <v:fill type="solid"/>
              </v:shape>
            </v:group>
            <v:group style="position:absolute;left:1488;top:15307;width:1489;height:1531" coordorigin="1488,15307" coordsize="1489,1531">
              <v:shape style="position:absolute;left:1488;top:15307;width:1489;height:1531" coordorigin="1488,15307" coordsize="1489,1531" path="m1488,16838l2976,16838,2976,15307,1488,15307,1488,16838xe" filled="true" fillcolor="#0065a4" stroked="false">
                <v:path arrowok="t"/>
                <v:fill type="solid"/>
              </v:shape>
            </v:group>
            <v:group style="position:absolute;left:2976;top:15307;width:1489;height:1531" coordorigin="2976,15307" coordsize="1489,1531">
              <v:shape style="position:absolute;left:2976;top:15307;width:1489;height:1531" coordorigin="2976,15307" coordsize="1489,1531" path="m2976,16838l4465,16838,4465,15307,2976,15307,2976,16838xe" filled="true" fillcolor="#13b6ea" stroked="false">
                <v:path arrowok="t"/>
                <v:fill type="solid"/>
              </v:shape>
              <v:shape style="position:absolute;left:2976;top:15307;width:1531;height:1531" type="#_x0000_t75" stroked="false">
                <v:imagedata r:id="rId88" o:title=""/>
              </v:shape>
            </v:group>
            <v:group style="position:absolute;left:4465;top:15307;width:1489;height:1531" coordorigin="4465,15307" coordsize="1489,1531">
              <v:shape style="position:absolute;left:4465;top:15307;width:1489;height:1531" coordorigin="4465,15307" coordsize="1489,1531" path="m4465,16838l5953,16838,5953,15307,4465,15307,4465,16838xe" filled="true" fillcolor="#233e99" stroked="false">
                <v:path arrowok="t"/>
                <v:fill type="solid"/>
              </v:shape>
            </v:group>
            <v:group style="position:absolute;left:5953;top:3061;width:1489;height:1531" coordorigin="5953,3061" coordsize="1489,1531">
              <v:shape style="position:absolute;left:5953;top:3061;width:1489;height:1531" coordorigin="5953,3061" coordsize="1489,1531" path="m5953,4592l7441,4592,7441,3061,5953,3061,5953,4592xe" filled="true" fillcolor="#233e99" stroked="false">
                <v:path arrowok="t"/>
                <v:fill type="solid"/>
              </v:shape>
              <v:shape style="position:absolute;left:5953;top:3061;width:1491;height:1672" type="#_x0000_t75" stroked="false">
                <v:imagedata r:id="rId89" o:title=""/>
              </v:shape>
            </v:group>
            <v:group style="position:absolute;left:7441;top:3061;width:1489;height:1531" coordorigin="7441,3061" coordsize="1489,1531">
              <v:shape style="position:absolute;left:7441;top:3061;width:1489;height:1531" coordorigin="7441,3061" coordsize="1489,1531" path="m7441,4592l8929,4592,8929,3061,7441,3061,7441,4592xe" filled="true" fillcolor="#72cbd2" stroked="false">
                <v:path arrowok="t"/>
                <v:fill type="solid"/>
              </v:shape>
            </v:group>
            <v:group style="position:absolute;left:8929;top:3061;width:1489;height:1531" coordorigin="8929,3061" coordsize="1489,1531">
              <v:shape style="position:absolute;left:8929;top:3061;width:1489;height:1531" coordorigin="8929,3061" coordsize="1489,1531" path="m8929,4592l10417,4592,10417,3061,8929,3061,8929,4592xe" filled="true" fillcolor="#72cbd2" stroked="false">
                <v:path arrowok="t"/>
                <v:fill type="solid"/>
              </v:shape>
              <v:shape style="position:absolute;left:8929;top:3061;width:1559;height:1672" type="#_x0000_t75" stroked="false">
                <v:imagedata r:id="rId90" o:title=""/>
              </v:shape>
            </v:group>
            <v:group style="position:absolute;left:5953;top:4592;width:1489;height:1531" coordorigin="5953,4592" coordsize="1489,1531">
              <v:shape style="position:absolute;left:5953;top:4592;width:1489;height:1531" coordorigin="5953,4592" coordsize="1489,1531" path="m5953,6123l7441,6123,7441,4592,5953,4592,5953,6123xe" filled="true" fillcolor="#233e99" stroked="false">
                <v:path arrowok="t"/>
                <v:fill type="solid"/>
              </v:shape>
            </v:group>
            <v:group style="position:absolute;left:7441;top:4592;width:1489;height:1531" coordorigin="7441,4592" coordsize="1489,1531">
              <v:shape style="position:absolute;left:7441;top:4592;width:1489;height:1531" coordorigin="7441,4592" coordsize="1489,1531" path="m7441,6123l8929,6123,8929,4592,7441,4592,7441,6123xe" filled="true" fillcolor="#13b6ea" stroked="false">
                <v:path arrowok="t"/>
                <v:fill type="solid"/>
              </v:shape>
            </v:group>
            <v:group style="position:absolute;left:8929;top:4592;width:1489;height:1531" coordorigin="8929,4592" coordsize="1489,1531">
              <v:shape style="position:absolute;left:8929;top:4592;width:1489;height:1531" coordorigin="8929,4592" coordsize="1489,1531" path="m8929,6123l10417,6123,10417,4592,8929,4592,8929,6123xe" filled="true" fillcolor="#7ac143" stroked="false">
                <v:path arrowok="t"/>
                <v:fill type="solid"/>
              </v:shape>
            </v:group>
            <v:group style="position:absolute;left:5953;top:6123;width:1489;height:1531" coordorigin="5953,6123" coordsize="1489,1531">
              <v:shape style="position:absolute;left:5953;top:6123;width:1489;height:1531" coordorigin="5953,6123" coordsize="1489,1531" path="m5953,7654l7441,7654,7441,6123,5953,6123,5953,7654xe" filled="true" fillcolor="#7ac143" stroked="false">
                <v:path arrowok="t"/>
                <v:fill type="solid"/>
              </v:shape>
            </v:group>
            <v:group style="position:absolute;left:7441;top:6123;width:1489;height:1531" coordorigin="7441,6123" coordsize="1489,1531">
              <v:shape style="position:absolute;left:7441;top:6123;width:1489;height:1531" coordorigin="7441,6123" coordsize="1489,1531" path="m7441,7654l8929,7654,8929,6123,7441,6123,7441,7654xe" filled="true" fillcolor="#72c6a1" stroked="false">
                <v:path arrowok="t"/>
                <v:fill type="solid"/>
              </v:shape>
              <v:shape style="position:absolute;left:7441;top:6123;width:1488;height:1627" type="#_x0000_t75" stroked="false">
                <v:imagedata r:id="rId91" o:title=""/>
              </v:shape>
            </v:group>
            <v:group style="position:absolute;left:8929;top:6123;width:1489;height:1531" coordorigin="8929,6123" coordsize="1489,1531">
              <v:shape style="position:absolute;left:8929;top:6123;width:1489;height:1531" coordorigin="8929,6123" coordsize="1489,1531" path="m8929,7654l10417,7654,10417,6123,8929,6123,8929,7654xe" filled="true" fillcolor="#fdbb30" stroked="false">
                <v:path arrowok="t"/>
                <v:fill type="solid"/>
              </v:shape>
            </v:group>
            <v:group style="position:absolute;left:10417;top:3061;width:1489;height:1531" coordorigin="10417,3061" coordsize="1489,1531">
              <v:shape style="position:absolute;left:10417;top:3061;width:1489;height:1531" coordorigin="10417,3061" coordsize="1489,1531" path="m10417,4592l11906,4592,11906,3061,10417,3061,10417,4592xe" filled="true" fillcolor="#13b6ea" stroked="false">
                <v:path arrowok="t"/>
                <v:fill type="solid"/>
              </v:shape>
            </v:group>
            <v:group style="position:absolute;left:10417;top:4592;width:1489;height:1531" coordorigin="10417,4592" coordsize="1489,1531">
              <v:shape style="position:absolute;left:10417;top:4592;width:1489;height:1531" coordorigin="10417,4592" coordsize="1489,1531" path="m10417,6123l11906,6123,11906,4592,10417,4592,10417,6123xe" filled="true" fillcolor="#72cbd2" stroked="false">
                <v:path arrowok="t"/>
                <v:fill type="solid"/>
              </v:shape>
            </v:group>
            <v:group style="position:absolute;left:10417;top:6123;width:1489;height:1531" coordorigin="10417,6123" coordsize="1489,1531">
              <v:shape style="position:absolute;left:10417;top:6123;width:1489;height:1531" coordorigin="10417,6123" coordsize="1489,1531" path="m10417,7654l11906,7654,11906,6123,10417,6123,10417,7654xe" filled="true" fillcolor="#72cbd2" stroked="false">
                <v:path arrowok="t"/>
                <v:fill type="solid"/>
              </v:shape>
              <v:shape style="position:absolute;left:10417;top:6123;width:1488;height:1627" type="#_x0000_t75" stroked="false">
                <v:imagedata r:id="rId92" o:title=""/>
              </v:shape>
            </v:group>
            <v:group style="position:absolute;left:5953;top:7654;width:1489;height:1531" coordorigin="5953,7654" coordsize="1489,1531">
              <v:shape style="position:absolute;left:5953;top:7654;width:1489;height:1531" coordorigin="5953,7654" coordsize="1489,1531" path="m5953,9184l7441,9184,7441,7654,5953,7654,5953,9184xe" filled="true" fillcolor="#72cbd2" stroked="false">
                <v:path arrowok="t"/>
                <v:fill type="solid"/>
              </v:shape>
            </v:group>
            <v:group style="position:absolute;left:7441;top:7654;width:1489;height:1531" coordorigin="7441,7654" coordsize="1489,1531">
              <v:shape style="position:absolute;left:7441;top:7654;width:1489;height:1531" coordorigin="7441,7654" coordsize="1489,1531" path="m7441,9184l8929,9184,8929,7654,7441,7654,7441,9184xe" filled="true" fillcolor="#007b85" stroked="false">
                <v:path arrowok="t"/>
                <v:fill type="solid"/>
              </v:shape>
            </v:group>
            <v:group style="position:absolute;left:8929;top:7654;width:1545;height:1531" coordorigin="8929,7654" coordsize="1545,1531">
              <v:shape style="position:absolute;left:8929;top:7654;width:1545;height:1531" coordorigin="8929,7654" coordsize="1545,1531" path="m8929,9184l10474,9184,10474,7654,8929,7654,8929,9184xe" filled="true" fillcolor="#0065a4" stroked="false">
                <v:path arrowok="t"/>
                <v:fill type="solid"/>
              </v:shape>
            </v:group>
            <v:group style="position:absolute;left:10417;top:7654;width:1489;height:1531" coordorigin="10417,7654" coordsize="1489,1531">
              <v:shape style="position:absolute;left:10417;top:7654;width:1489;height:1531" coordorigin="10417,7654" coordsize="1489,1531" path="m10417,9184l11906,9184,11906,7654,10417,7654,10417,9184xe" filled="true" fillcolor="#0065a4" stroked="false">
                <v:path arrowok="t"/>
                <v:fill type="solid"/>
              </v:shape>
              <v:shape style="position:absolute;left:10417;top:7654;width:1488;height:1531" type="#_x0000_t75" stroked="false">
                <v:imagedata r:id="rId93" o:title=""/>
              </v:shape>
            </v:group>
            <v:group style="position:absolute;left:5953;top:9184;width:1489;height:1531" coordorigin="5953,9184" coordsize="1489,1531">
              <v:shape style="position:absolute;left:5953;top:9184;width:1489;height:1531" coordorigin="5953,9184" coordsize="1489,1531" path="m5953,10715l7441,10715,7441,9184,5953,9184,5953,10715xe" filled="true" fillcolor="#007b85" stroked="false">
                <v:path arrowok="t"/>
                <v:fill type="solid"/>
              </v:shape>
            </v:group>
            <v:group style="position:absolute;left:7441;top:9184;width:1489;height:1531" coordorigin="7441,9184" coordsize="1489,1531">
              <v:shape style="position:absolute;left:7441;top:9184;width:1489;height:1531" coordorigin="7441,9184" coordsize="1489,1531" path="m7441,10715l8929,10715,8929,9184,7441,9184,7441,10715xe" filled="true" fillcolor="#0065a4" stroked="false">
                <v:path arrowok="t"/>
                <v:fill type="solid"/>
              </v:shape>
              <v:shape style="position:absolute;left:7441;top:9184;width:1573;height:1701" type="#_x0000_t75" stroked="false">
                <v:imagedata r:id="rId94" o:title=""/>
              </v:shape>
            </v:group>
            <v:group style="position:absolute;left:8929;top:9184;width:1489;height:1531" coordorigin="8929,9184" coordsize="1489,1531">
              <v:shape style="position:absolute;left:8929;top:9184;width:1489;height:1531" coordorigin="8929,9184" coordsize="1489,1531" path="m8929,10715l10417,10715,10417,9184,8929,9184,8929,10715xe" filled="true" fillcolor="#008265" stroked="false">
                <v:path arrowok="t"/>
                <v:fill type="solid"/>
              </v:shape>
              <v:shape style="position:absolute;left:8929;top:9184;width:1545;height:1701" type="#_x0000_t75" stroked="false">
                <v:imagedata r:id="rId95" o:title=""/>
              </v:shape>
            </v:group>
            <v:group style="position:absolute;left:5953;top:10715;width:1489;height:1531" coordorigin="5953,10715" coordsize="1489,1531">
              <v:shape style="position:absolute;left:5953;top:10715;width:1489;height:1531" coordorigin="5953,10715" coordsize="1489,1531" path="m5953,12246l7441,12246,7441,10715,5953,10715,5953,12246xe" filled="true" fillcolor="#233e99" stroked="false">
                <v:path arrowok="t"/>
                <v:fill type="solid"/>
              </v:shape>
            </v:group>
            <v:group style="position:absolute;left:7441;top:10715;width:1489;height:1531" coordorigin="7441,10715" coordsize="1489,1531">
              <v:shape style="position:absolute;left:7441;top:10715;width:1489;height:1531" coordorigin="7441,10715" coordsize="1489,1531" path="m7441,12246l8929,12246,8929,10715,7441,10715,7441,12246xe" filled="true" fillcolor="#0065a4" stroked="false">
                <v:path arrowok="t"/>
                <v:fill type="solid"/>
              </v:shape>
              <v:shape style="position:absolute;left:7441;top:10715;width:1573;height:1627" type="#_x0000_t75" stroked="false">
                <v:imagedata r:id="rId96" o:title=""/>
              </v:shape>
            </v:group>
            <v:group style="position:absolute;left:8929;top:10715;width:1545;height:1531" coordorigin="8929,10715" coordsize="1545,1531">
              <v:shape style="position:absolute;left:8929;top:10715;width:1545;height:1531" coordorigin="8929,10715" coordsize="1545,1531" path="m8929,12246l10474,12246,10474,10715,8929,10715,8929,12246xe" filled="true" fillcolor="#007b85" stroked="false">
                <v:path arrowok="t"/>
                <v:fill type="solid"/>
              </v:shape>
              <v:shape style="position:absolute;left:8929;top:10715;width:1545;height:1627" type="#_x0000_t75" stroked="false">
                <v:imagedata r:id="rId97" o:title=""/>
              </v:shape>
            </v:group>
            <v:group style="position:absolute;left:5953;top:12246;width:1489;height:1531" coordorigin="5953,12246" coordsize="1489,1531">
              <v:shape style="position:absolute;left:5953;top:12246;width:1489;height:1531" coordorigin="5953,12246" coordsize="1489,1531" path="m5953,13776l7441,13776,7441,12246,5953,12246,5953,13776xe" filled="true" fillcolor="#72cbd2" stroked="false">
                <v:path arrowok="t"/>
                <v:fill type="solid"/>
              </v:shape>
            </v:group>
            <v:group style="position:absolute;left:10417;top:10715;width:1489;height:1531" coordorigin="10417,10715" coordsize="1489,1531">
              <v:shape style="position:absolute;left:10417;top:10715;width:1489;height:1531" coordorigin="10417,10715" coordsize="1489,1531" path="m10417,12246l11906,12246,11906,10715,10417,10715,10417,12246xe" filled="true" fillcolor="#13b6ea" stroked="false">
                <v:path arrowok="t"/>
                <v:fill type="solid"/>
              </v:shape>
              <v:shape style="position:absolute;left:10417;top:10715;width:1488;height:1531" type="#_x0000_t75" stroked="false">
                <v:imagedata r:id="rId98" o:title=""/>
              </v:shape>
            </v:group>
            <v:group style="position:absolute;left:7441;top:12246;width:1489;height:1531" coordorigin="7441,12246" coordsize="1489,1531">
              <v:shape style="position:absolute;left:7441;top:12246;width:1489;height:1531" coordorigin="7441,12246" coordsize="1489,1531" path="m7441,13776l8929,13776,8929,12246,7441,12246,7441,13776xe" filled="true" fillcolor="#fdbb30" stroked="false">
                <v:path arrowok="t"/>
                <v:fill type="solid"/>
              </v:shape>
            </v:group>
            <v:group style="position:absolute;left:8929;top:12246;width:1489;height:1531" coordorigin="8929,12246" coordsize="1489,1531">
              <v:shape style="position:absolute;left:8929;top:12246;width:1489;height:1531" coordorigin="8929,12246" coordsize="1489,1531" path="m8929,13776l10417,13776,10417,12246,8929,12246,8929,13776xe" filled="true" fillcolor="#13b6ea" stroked="false">
                <v:path arrowok="t"/>
                <v:fill type="solid"/>
              </v:shape>
              <v:shape style="position:absolute;left:8929;top:12246;width:1559;height:1604" type="#_x0000_t75" stroked="false">
                <v:imagedata r:id="rId99" o:title=""/>
              </v:shape>
            </v:group>
            <v:group style="position:absolute;left:10417;top:12246;width:1489;height:1531" coordorigin="10417,12246" coordsize="1489,1531">
              <v:shape style="position:absolute;left:10417;top:12246;width:1489;height:1531" coordorigin="10417,12246" coordsize="1489,1531" path="m10417,13776l11906,13776,11906,12246,10417,12246,10417,13776xe" filled="true" fillcolor="#008265" stroked="false">
                <v:path arrowok="t"/>
                <v:fill type="solid"/>
              </v:shape>
            </v:group>
            <v:group style="position:absolute;left:10417;top:9184;width:1489;height:1531" coordorigin="10417,9184" coordsize="1489,1531">
              <v:shape style="position:absolute;left:10417;top:9184;width:1489;height:1531" coordorigin="10417,9184" coordsize="1489,1531" path="m10417,10715l11906,10715,11906,9184,10417,9184,10417,10715xe" filled="true" fillcolor="#00395a" stroked="false">
                <v:path arrowok="t"/>
                <v:fill type="solid"/>
              </v:shape>
            </v:group>
            <v:group style="position:absolute;left:5953;top:13776;width:1489;height:1531" coordorigin="5953,13776" coordsize="1489,1531">
              <v:shape style="position:absolute;left:5953;top:13776;width:1489;height:1531" coordorigin="5953,13776" coordsize="1489,1531" path="m5953,15307l7441,15307,7441,13776,5953,13776,5953,15307xe" filled="true" fillcolor="#008265" stroked="false">
                <v:path arrowok="t"/>
                <v:fill type="solid"/>
              </v:shape>
              <v:shape style="position:absolute;left:5953;top:13776;width:1559;height:1570" type="#_x0000_t75" stroked="false">
                <v:imagedata r:id="rId100" o:title=""/>
              </v:shape>
            </v:group>
            <v:group style="position:absolute;left:7441;top:13776;width:1489;height:1531" coordorigin="7441,13776" coordsize="1489,1531">
              <v:shape style="position:absolute;left:7441;top:13776;width:1489;height:1531" coordorigin="7441,13776" coordsize="1489,1531" path="m7441,15307l8929,15307,8929,13776,7441,13776,7441,15307xe" filled="true" fillcolor="#72c6a1" stroked="false">
                <v:path arrowok="t"/>
                <v:fill type="solid"/>
              </v:shape>
              <v:shape style="position:absolute;left:7441;top:13776;width:1488;height:1568" type="#_x0000_t75" stroked="false">
                <v:imagedata r:id="rId101" o:title=""/>
              </v:shape>
            </v:group>
            <v:group style="position:absolute;left:8929;top:13776;width:1489;height:1531" coordorigin="8929,13776" coordsize="1489,1531">
              <v:shape style="position:absolute;left:8929;top:13776;width:1489;height:1531" coordorigin="8929,13776" coordsize="1489,1531" path="m8929,15307l10417,15307,10417,13776,8929,13776,8929,15307xe" filled="true" fillcolor="#0065a4" stroked="false">
                <v:path arrowok="t"/>
                <v:fill type="solid"/>
              </v:shape>
            </v:group>
            <v:group style="position:absolute;left:10417;top:13776;width:1489;height:1531" coordorigin="10417,13776" coordsize="1489,1531">
              <v:shape style="position:absolute;left:10417;top:13776;width:1489;height:1531" coordorigin="10417,13776" coordsize="1489,1531" path="m10417,15307l11906,15307,11906,13776,10417,13776,10417,15307xe" filled="true" fillcolor="#72cbd2" stroked="false">
                <v:path arrowok="t"/>
                <v:fill type="solid"/>
              </v:shape>
            </v:group>
            <v:group style="position:absolute;left:5953;top:15307;width:1489;height:1531" coordorigin="5953,15307" coordsize="1489,1531">
              <v:shape style="position:absolute;left:5953;top:15307;width:1489;height:1531" coordorigin="5953,15307" coordsize="1489,1531" path="m5953,16838l7441,16838,7441,15307,5953,15307,5953,16838xe" filled="true" fillcolor="#13b6ea" stroked="false">
                <v:path arrowok="t"/>
                <v:fill type="solid"/>
              </v:shape>
              <v:shape style="position:absolute;left:5953;top:15307;width:1559;height:1531" type="#_x0000_t75" stroked="false">
                <v:imagedata r:id="rId102" o:title=""/>
              </v:shape>
            </v:group>
            <v:group style="position:absolute;left:7441;top:15307;width:1489;height:1531" coordorigin="7441,15307" coordsize="1489,1531">
              <v:shape style="position:absolute;left:7441;top:15307;width:1489;height:1531" coordorigin="7441,15307" coordsize="1489,1531" path="m7441,16838l8929,16838,8929,15307,7441,15307,7441,16838xe" filled="true" fillcolor="#0065a4" stroked="false">
                <v:path arrowok="t"/>
                <v:fill type="solid"/>
              </v:shape>
              <v:shape style="position:absolute;left:7441;top:15307;width:1488;height:1531" type="#_x0000_t75" stroked="false">
                <v:imagedata r:id="rId103" o:title=""/>
              </v:shape>
            </v:group>
            <v:group style="position:absolute;left:8929;top:15307;width:1489;height:1531" coordorigin="8929,15307" coordsize="1489,1531">
              <v:shape style="position:absolute;left:8929;top:15307;width:1489;height:1531" coordorigin="8929,15307" coordsize="1489,1531" path="m8929,16838l10417,16838,10417,15307,8929,15307,8929,16838xe" filled="true" fillcolor="#72c6a1" stroked="false">
                <v:path arrowok="t"/>
                <v:fill type="solid"/>
              </v:shape>
            </v:group>
            <v:group style="position:absolute;left:10417;top:15307;width:1489;height:1531" coordorigin="10417,15307" coordsize="1489,1531">
              <v:shape style="position:absolute;left:10417;top:15307;width:1489;height:1531" coordorigin="10417,15307" coordsize="1489,1531" path="m10417,16838l11906,16838,11906,15307,10417,15307,10417,16838xe" filled="true" fillcolor="#72c6a1" stroked="false">
                <v:path arrowok="t"/>
                <v:fill type="solid"/>
              </v:shape>
              <v:shape style="position:absolute;left:10417;top:15307;width:1488;height:1531" type="#_x0000_t75" stroked="false">
                <v:imagedata r:id="rId104" o:title="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75"/>
          <w:pgSz w:w="11910" w:h="16840"/>
          <w:pgMar w:footer="0" w:head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3920" coordorigin="0,0" coordsize="11906,16838">
            <v:group style="position:absolute;left:10417;top:7654;width:1489;height:1531" coordorigin="10417,7654" coordsize="1489,1531">
              <v:shape style="position:absolute;left:10417;top:7654;width:1489;height:1531" coordorigin="10417,7654" coordsize="1489,1531" path="m10417,9184l11906,9184,11906,7654,10417,7654,10417,9184xe" filled="true" fillcolor="#0065a4" stroked="false">
                <v:path arrowok="t"/>
                <v:fill type="solid"/>
              </v:shape>
            </v:group>
            <v:group style="position:absolute;left:10417;top:0;width:1489;height:1531" coordorigin="10417,0" coordsize="1489,1531">
              <v:shape style="position:absolute;left:10417;top:0;width:1489;height:1531" coordorigin="10417,0" coordsize="1489,1531" path="m10417,1531l11906,1531,11906,0,10417,0,10417,1531xe" filled="true" fillcolor="#00395a" stroked="false">
                <v:path arrowok="t"/>
                <v:fill type="solid"/>
              </v:shape>
            </v:group>
            <v:group style="position:absolute;left:8929;top:0;width:1489;height:1531" coordorigin="8929,0" coordsize="1489,1531">
              <v:shape style="position:absolute;left:8929;top:0;width:1489;height:1531" coordorigin="8929,0" coordsize="1489,1531" path="m8929,1531l10417,1531,10417,0,8929,0,8929,1531xe" filled="true" fillcolor="#233e99" stroked="false">
                <v:path arrowok="t"/>
                <v:fill type="solid"/>
              </v:shape>
              <v:shape style="position:absolute;left:8844;top:0;width:1573;height:1658" type="#_x0000_t75" stroked="false">
                <v:imagedata r:id="rId106" o:title=""/>
              </v:shape>
            </v:group>
            <v:group style="position:absolute;left:7441;top:0;width:1489;height:1531" coordorigin="7441,0" coordsize="1489,1531">
              <v:shape style="position:absolute;left:7441;top:0;width:1489;height:1531" coordorigin="7441,0" coordsize="1489,1531" path="m7441,1531l8929,1531,8929,0,7441,0,7441,1531xe" filled="true" fillcolor="#0065a4" stroked="false">
                <v:path arrowok="t"/>
                <v:fill type="solid"/>
              </v:shape>
            </v:group>
            <v:group style="position:absolute;left:10417;top:1531;width:1489;height:1531" coordorigin="10417,1531" coordsize="1489,1531">
              <v:shape style="position:absolute;left:10417;top:1531;width:1489;height:1531" coordorigin="10417,1531" coordsize="1489,1531" path="m10417,3061l11906,3061,11906,1531,10417,1531,10417,3061xe" filled="true" fillcolor="#00395a" stroked="false">
                <v:path arrowok="t"/>
                <v:fill type="solid"/>
              </v:shape>
            </v:group>
            <v:group style="position:absolute;left:8929;top:1531;width:1489;height:1531" coordorigin="8929,1531" coordsize="1489,1531">
              <v:shape style="position:absolute;left:8929;top:1531;width:1489;height:1531" coordorigin="8929,1531" coordsize="1489,1531" path="m8929,3061l10417,3061,10417,1531,8929,1531,8929,3061xe" filled="true" fillcolor="#0065a4" stroked="false">
                <v:path arrowok="t"/>
                <v:fill type="solid"/>
              </v:shape>
            </v:group>
            <v:group style="position:absolute;left:7441;top:1531;width:1489;height:1531" coordorigin="7441,1531" coordsize="1489,1531">
              <v:shape style="position:absolute;left:7441;top:1531;width:1489;height:1531" coordorigin="7441,1531" coordsize="1489,1531" path="m7441,3061l8929,3061,8929,1531,7441,1531,7441,3061xe" filled="true" fillcolor="#00395a" stroked="false">
                <v:path arrowok="t"/>
                <v:fill type="solid"/>
              </v:shape>
            </v:group>
            <v:group style="position:absolute;left:10417;top:3061;width:1489;height:1531" coordorigin="10417,3061" coordsize="1489,1531">
              <v:shape style="position:absolute;left:10417;top:3061;width:1489;height:1531" coordorigin="10417,3061" coordsize="1489,1531" path="m10417,4592l11906,4592,11906,3061,10417,3061,10417,4592xe" filled="true" fillcolor="#0065a4" stroked="false">
                <v:path arrowok="t"/>
                <v:fill type="solid"/>
              </v:shape>
            </v:group>
            <v:group style="position:absolute;left:8929;top:3061;width:1489;height:1531" coordorigin="8929,3061" coordsize="1489,1531">
              <v:shape style="position:absolute;left:8929;top:3061;width:1489;height:1531" coordorigin="8929,3061" coordsize="1489,1531" path="m8929,4592l10417,4592,10417,3061,8929,3061,8929,4592xe" filled="true" fillcolor="#13b6ea" stroked="false">
                <v:path arrowok="t"/>
                <v:fill type="solid"/>
              </v:shape>
              <v:shape style="position:absolute;left:8844;top:3061;width:1573;height:1672" type="#_x0000_t75" stroked="false">
                <v:imagedata r:id="rId107" o:title=""/>
              </v:shape>
            </v:group>
            <v:group style="position:absolute;left:7441;top:3061;width:1489;height:1531" coordorigin="7441,3061" coordsize="1489,1531">
              <v:shape style="position:absolute;left:7441;top:3061;width:1489;height:1531" coordorigin="7441,3061" coordsize="1489,1531" path="m7441,4592l8929,4592,8929,3061,7441,3061,7441,4592xe" filled="true" fillcolor="#00395a" stroked="false">
                <v:path arrowok="t"/>
                <v:fill type="solid"/>
              </v:shape>
              <v:shape style="position:absolute;left:7384;top:3061;width:1545;height:1672" type="#_x0000_t75" stroked="false">
                <v:imagedata r:id="rId108" o:title=""/>
              </v:shape>
            </v:group>
            <v:group style="position:absolute;left:10417;top:4592;width:1489;height:1531" coordorigin="10417,4592" coordsize="1489,1531">
              <v:shape style="position:absolute;left:10417;top:4592;width:1489;height:1531" coordorigin="10417,4592" coordsize="1489,1531" path="m10417,6123l11906,6123,11906,4592,10417,4592,10417,6123xe" filled="true" fillcolor="#007b85" stroked="false">
                <v:path arrowok="t"/>
                <v:fill type="solid"/>
              </v:shape>
            </v:group>
            <v:group style="position:absolute;left:8929;top:4592;width:1489;height:1531" coordorigin="8929,4592" coordsize="1489,1531">
              <v:shape style="position:absolute;left:8929;top:4592;width:1489;height:1531" coordorigin="8929,4592" coordsize="1489,1531" path="m8929,6123l10417,6123,10417,4592,8929,4592,8929,6123xe" filled="true" fillcolor="#0065a4" stroked="false">
                <v:path arrowok="t"/>
                <v:fill type="solid"/>
              </v:shape>
              <v:shape style="position:absolute;left:8844;top:4592;width:1573;height:1635" type="#_x0000_t75" stroked="false">
                <v:imagedata r:id="rId109" o:title=""/>
              </v:shape>
            </v:group>
            <v:group style="position:absolute;left:7441;top:4592;width:1489;height:1531" coordorigin="7441,4592" coordsize="1489,1531">
              <v:shape style="position:absolute;left:7441;top:4592;width:1489;height:1531" coordorigin="7441,4592" coordsize="1489,1531" path="m7441,6123l8929,6123,8929,4592,7441,4592,7441,6123xe" filled="true" fillcolor="#72cbd2" stroked="false">
                <v:path arrowok="t"/>
                <v:fill type="solid"/>
              </v:shape>
              <v:shape style="position:absolute;left:7384;top:4592;width:1545;height:1635" type="#_x0000_t75" stroked="false">
                <v:imagedata r:id="rId110" o:title=""/>
              </v:shape>
            </v:group>
            <v:group style="position:absolute;left:10417;top:6123;width:1489;height:1531" coordorigin="10417,6123" coordsize="1489,1531">
              <v:shape style="position:absolute;left:10417;top:6123;width:1489;height:1531" coordorigin="10417,6123" coordsize="1489,1531" path="m10417,7654l11906,7654,11906,6123,10417,6123,10417,7654xe" filled="true" fillcolor="#008265" stroked="false">
                <v:path arrowok="t"/>
                <v:fill type="solid"/>
              </v:shape>
            </v:group>
            <v:group style="position:absolute;left:8929;top:6123;width:1489;height:1531" coordorigin="8929,6123" coordsize="1489,1531">
              <v:shape style="position:absolute;left:8929;top:6123;width:1489;height:1531" coordorigin="8929,6123" coordsize="1489,1531" path="m8929,7654l10417,7654,10417,6123,8929,6123,8929,7654xe" filled="true" fillcolor="#0065a4" stroked="false">
                <v:path arrowok="t"/>
                <v:fill type="solid"/>
              </v:shape>
            </v:group>
            <v:group style="position:absolute;left:7441;top:6123;width:1489;height:1531" coordorigin="7441,6123" coordsize="1489,1531">
              <v:shape style="position:absolute;left:7441;top:6123;width:1489;height:1531" coordorigin="7441,6123" coordsize="1489,1531" path="m7441,7654l8929,7654,8929,6123,7441,6123,7441,7654xe" filled="true" fillcolor="#007b85" stroked="false">
                <v:path arrowok="t"/>
                <v:fill type="solid"/>
              </v:shape>
            </v:group>
            <v:group style="position:absolute;left:5953;top:0;width:1489;height:1531" coordorigin="5953,0" coordsize="1489,1531">
              <v:shape style="position:absolute;left:5953;top:0;width:1489;height:1531" coordorigin="5953,0" coordsize="1489,1531" path="m5953,1531l7441,1531,7441,0,5953,0,5953,1531xe" filled="true" fillcolor="#007b85" stroked="false">
                <v:path arrowok="t"/>
                <v:fill type="solid"/>
              </v:shape>
            </v:group>
            <v:group style="position:absolute;left:4465;top:0;width:1489;height:1531" coordorigin="4465,0" coordsize="1489,1531">
              <v:shape style="position:absolute;left:4465;top:0;width:1489;height:1531" coordorigin="4465,0" coordsize="1489,1531" path="m4465,1531l5953,1531,5953,0,4465,0,4465,1531xe" filled="true" fillcolor="#233e99" stroked="false">
                <v:path arrowok="t"/>
                <v:fill type="solid"/>
              </v:shape>
            </v:group>
            <v:group style="position:absolute;left:2976;top:0;width:1489;height:1531" coordorigin="2976,0" coordsize="1489,1531">
              <v:shape style="position:absolute;left:2976;top:0;width:1489;height:1531" coordorigin="2976,0" coordsize="1489,1531" path="m2976,1531l4465,1531,4465,0,2976,0,2976,1531xe" filled="true" fillcolor="#13b6ea" stroked="false">
                <v:path arrowok="t"/>
                <v:fill type="solid"/>
              </v:shape>
              <v:shape style="position:absolute;left:2905;top:0;width:1559;height:1658" type="#_x0000_t75" stroked="false">
                <v:imagedata r:id="rId111" o:title=""/>
              </v:shape>
            </v:group>
            <v:group style="position:absolute;left:5953;top:1531;width:1489;height:1531" coordorigin="5953,1531" coordsize="1489,1531">
              <v:shape style="position:absolute;left:5953;top:1531;width:1489;height:1531" coordorigin="5953,1531" coordsize="1489,1531" path="m5953,3061l7441,3061,7441,1531,5953,1531,5953,3061xe" filled="true" fillcolor="#72c6a1" stroked="false">
                <v:path arrowok="t"/>
                <v:fill type="solid"/>
              </v:shape>
              <v:shape style="position:absolute;left:5882;top:1531;width:1559;height:1595" type="#_x0000_t75" stroked="false">
                <v:imagedata r:id="rId112" o:title=""/>
              </v:shape>
            </v:group>
            <v:group style="position:absolute;left:4465;top:1531;width:1489;height:1531" coordorigin="4465,1531" coordsize="1489,1531">
              <v:shape style="position:absolute;left:4465;top:1531;width:1489;height:1531" coordorigin="4465,1531" coordsize="1489,1531" path="m4465,3061l5953,3061,5953,1531,4465,1531,4465,3061xe" filled="true" fillcolor="#0065a4" stroked="false">
                <v:path arrowok="t"/>
                <v:fill type="solid"/>
              </v:shape>
            </v:group>
            <v:group style="position:absolute;left:2976;top:1531;width:1489;height:1531" coordorigin="2976,1531" coordsize="1489,1531">
              <v:shape style="position:absolute;left:2976;top:1531;width:1489;height:1531" coordorigin="2976,1531" coordsize="1489,1531" path="m2976,3061l4465,3061,4465,1531,2976,1531,2976,3061xe" filled="true" fillcolor="#008265" stroked="false">
                <v:path arrowok="t"/>
                <v:fill type="solid"/>
              </v:shape>
            </v:group>
            <v:group style="position:absolute;left:5953;top:3061;width:1489;height:1531" coordorigin="5953,3061" coordsize="1489,1531">
              <v:shape style="position:absolute;left:5953;top:3061;width:1489;height:1531" coordorigin="5953,3061" coordsize="1489,1531" path="m5953,4592l7441,4592,7441,3061,5953,3061,5953,4592xe" filled="true" fillcolor="#0065a4" stroked="false">
                <v:path arrowok="t"/>
                <v:fill type="solid"/>
              </v:shape>
            </v:group>
            <v:group style="position:absolute;left:4465;top:3061;width:1489;height:1531" coordorigin="4465,3061" coordsize="1489,1531">
              <v:shape style="position:absolute;left:4465;top:3061;width:1489;height:1531" coordorigin="4465,3061" coordsize="1489,1531" path="m4465,4592l5953,4592,5953,3061,4465,3061,4465,4592xe" filled="true" fillcolor="#0065a4" stroked="false">
                <v:path arrowok="t"/>
                <v:fill type="solid"/>
              </v:shape>
              <v:shape style="position:absolute;left:4394;top:3061;width:1559;height:1672" type="#_x0000_t75" stroked="false">
                <v:imagedata r:id="rId113" o:title=""/>
              </v:shape>
            </v:group>
            <v:group style="position:absolute;left:0;top:0;width:1489;height:1531" coordorigin="0,0" coordsize="1489,1531">
              <v:shape style="position:absolute;left:0;top:0;width:1489;height:1531" coordorigin="0,0" coordsize="1489,1531" path="m0,1531l1488,1531,1488,0,0,0,0,1531xe" filled="true" fillcolor="#00395a" stroked="false">
                <v:path arrowok="t"/>
                <v:fill type="solid"/>
              </v:shape>
            </v:group>
            <v:group style="position:absolute;left:0;top:1531;width:1489;height:1531" coordorigin="0,1531" coordsize="1489,1531">
              <v:shape style="position:absolute;left:0;top:1531;width:1489;height:1531" coordorigin="0,1531" coordsize="1489,1531" path="m0,3061l1488,3061,1488,1531,0,1531,0,3061xe" filled="true" fillcolor="#781d7d" stroked="false">
                <v:path arrowok="t"/>
                <v:fill type="solid"/>
              </v:shape>
            </v:group>
            <v:group style="position:absolute;left:0;top:3061;width:2;height:1531" coordorigin="0,3061" coordsize="2,1531">
              <v:shape style="position:absolute;left:0;top:3061;width:2;height:1531" coordorigin="0,3061" coordsize="0,1531" path="m0,4592l0,3061,0,4592xe" filled="true" fillcolor="#00395a" stroked="false">
                <v:path arrowok="t"/>
                <v:fill type="solid"/>
              </v:shape>
            </v:group>
            <v:group style="position:absolute;left:0;top:3061;width:2977;height:1531" coordorigin="0,3061" coordsize="2977,1531">
              <v:shape style="position:absolute;left:0;top:3061;width:2977;height:1531" coordorigin="0,3061" coordsize="2977,1531" path="m0,4592l2976,4592,2976,3061,0,3061,0,4592xe" filled="true" fillcolor="#0065a4" stroked="false">
                <v:path arrowok="t"/>
                <v:fill type="solid"/>
              </v:shape>
              <v:shape style="position:absolute;left:2905;top:3061;width:1559;height:1672" type="#_x0000_t75" stroked="false">
                <v:imagedata r:id="rId114" o:title=""/>
              </v:shape>
            </v:group>
            <v:group style="position:absolute;left:5953;top:4592;width:1489;height:1531" coordorigin="5953,4592" coordsize="1489,1531">
              <v:shape style="position:absolute;left:5953;top:4592;width:1489;height:1531" coordorigin="5953,4592" coordsize="1489,1531" path="m5953,6123l7441,6123,7441,4592,5953,4592,5953,6123xe" filled="true" fillcolor="#233e99" stroked="false">
                <v:path arrowok="t"/>
                <v:fill type="solid"/>
              </v:shape>
            </v:group>
            <v:group style="position:absolute;left:4465;top:4592;width:1489;height:1531" coordorigin="4465,4592" coordsize="1489,1531">
              <v:shape style="position:absolute;left:4465;top:4592;width:1489;height:1531" coordorigin="4465,4592" coordsize="1489,1531" path="m4465,6123l5953,6123,5953,4592,4465,4592,4465,6123xe" filled="true" fillcolor="#13b6ea" stroked="false">
                <v:path arrowok="t"/>
                <v:fill type="solid"/>
              </v:shape>
            </v:group>
            <v:group style="position:absolute;left:0;top:4592;width:2977;height:1531" coordorigin="0,4592" coordsize="2977,1531">
              <v:shape style="position:absolute;left:0;top:4592;width:2977;height:1531" coordorigin="0,4592" coordsize="2977,1531" path="m0,6123l2976,6123,2976,4592,0,4592,0,6123xe" filled="true" fillcolor="#7ac143" stroked="false">
                <v:path arrowok="t"/>
                <v:fill type="solid"/>
              </v:shape>
            </v:group>
            <v:group style="position:absolute;left:5953;top:6123;width:1489;height:1531" coordorigin="5953,6123" coordsize="1489,1531">
              <v:shape style="position:absolute;left:5953;top:6123;width:1489;height:1531" coordorigin="5953,6123" coordsize="1489,1531" path="m5953,7654l7441,7654,7441,6123,5953,6123,5953,7654xe" filled="true" fillcolor="#0065a4" stroked="false">
                <v:path arrowok="t"/>
                <v:fill type="solid"/>
              </v:shape>
              <v:shape style="position:absolute;left:5882;top:6123;width:1559;height:1627" type="#_x0000_t75" stroked="false">
                <v:imagedata r:id="rId115" o:title=""/>
              </v:shape>
            </v:group>
            <v:group style="position:absolute;left:4465;top:6123;width:1489;height:1531" coordorigin="4465,6123" coordsize="1489,1531">
              <v:shape style="position:absolute;left:4465;top:6123;width:1489;height:1531" coordorigin="4465,6123" coordsize="1489,1531" path="m4465,7654l5953,7654,5953,6123,4465,6123,4465,7654xe" filled="true" fillcolor="#0065a4" stroked="false">
                <v:path arrowok="t"/>
                <v:fill type="solid"/>
              </v:shape>
              <v:shape style="position:absolute;left:0;top:7654;width:1569;height:1644" type="#_x0000_t75" stroked="false">
                <v:imagedata r:id="rId116" o:title=""/>
              </v:shape>
              <v:shape style="position:absolute;left:0;top:9184;width:1569;height:1531" type="#_x0000_t75" stroked="false">
                <v:imagedata r:id="rId117" o:title=""/>
              </v:shape>
            </v:group>
            <v:group style="position:absolute;left:0;top:6123;width:2977;height:1531" coordorigin="0,6123" coordsize="2977,1531">
              <v:shape style="position:absolute;left:0;top:6123;width:2977;height:1531" coordorigin="0,6123" coordsize="2977,1531" path="m0,7654l2976,7654,2976,6123,0,6123,0,7654xe" filled="true" fillcolor="#fdbb30" stroked="false">
                <v:path arrowok="t"/>
                <v:fill type="solid"/>
              </v:shape>
            </v:group>
            <v:group style="position:absolute;left:1488;top:0;width:1489;height:1531" coordorigin="1488,0" coordsize="1489,1531">
              <v:shape style="position:absolute;left:1488;top:0;width:1489;height:1531" coordorigin="1488,0" coordsize="1489,1531" path="m1488,1531l2976,1531,2976,0,1488,0,1488,1531xe" filled="true" fillcolor="#007b85" stroked="false">
                <v:path arrowok="t"/>
                <v:fill type="solid"/>
              </v:shape>
            </v:group>
            <v:group style="position:absolute;left:1488;top:1531;width:1489;height:1531" coordorigin="1488,1531" coordsize="1489,1531">
              <v:shape style="position:absolute;left:1488;top:1531;width:1489;height:1531" coordorigin="1488,1531" coordsize="1489,1531" path="m1488,3061l2976,3061,2976,1531,1488,1531,1488,3061xe" filled="true" fillcolor="#72c6a1" stroked="false">
                <v:path arrowok="t"/>
                <v:fill type="solid"/>
              </v:shape>
              <v:shape style="position:absolute;left:1488;top:1531;width:1488;height:1594" type="#_x0000_t75" stroked="false">
                <v:imagedata r:id="rId118" o:title=""/>
              </v:shape>
            </v:group>
            <v:group style="position:absolute;left:0;top:3061;width:1489;height:1531" coordorigin="0,3061" coordsize="1489,1531">
              <v:shape style="position:absolute;left:0;top:3061;width:1489;height:1531" coordorigin="0,3061" coordsize="1489,1531" path="m0,4592l1488,4592,1488,3061,0,3061,0,4592xe" filled="true" fillcolor="#72cbd2" stroked="false">
                <v:path arrowok="t"/>
                <v:fill type="solid"/>
              </v:shape>
              <v:shape style="position:absolute;left:1488;top:4592;width:1488;height:1701" type="#_x0000_t75" stroked="false">
                <v:imagedata r:id="rId119" o:title=""/>
              </v:shape>
              <v:shape style="position:absolute;left:1488;top:6123;width:1488;height:1627" type="#_x0000_t75" stroked="false">
                <v:imagedata r:id="rId120" o:title=""/>
              </v:shape>
            </v:group>
            <v:group style="position:absolute;left:8929;top:7654;width:1489;height:1531" coordorigin="8929,7654" coordsize="1489,1531">
              <v:shape style="position:absolute;left:8929;top:7654;width:1489;height:1531" coordorigin="8929,7654" coordsize="1489,1531" path="m8929,9184l10417,9184,10417,7654,8929,7654,8929,9184xe" filled="true" fillcolor="#00395a" stroked="false">
                <v:path arrowok="t"/>
                <v:fill type="solid"/>
              </v:shape>
            </v:group>
            <v:group style="position:absolute;left:7441;top:7654;width:1489;height:1531" coordorigin="7441,7654" coordsize="1489,1531">
              <v:shape style="position:absolute;left:7441;top:7654;width:1489;height:1531" coordorigin="7441,7654" coordsize="1489,1531" path="m7441,9184l8929,9184,8929,7654,7441,7654,7441,9184xe" filled="true" fillcolor="#13b6ea" stroked="false">
                <v:path arrowok="t"/>
                <v:fill type="solid"/>
              </v:shape>
              <v:shape style="position:absolute;left:7384;top:7654;width:1545;height:1644" type="#_x0000_t75" stroked="false">
                <v:imagedata r:id="rId121" o:title=""/>
              </v:shape>
            </v:group>
            <v:group style="position:absolute;left:5953;top:7654;width:1489;height:1645" coordorigin="5953,7654" coordsize="1489,1645">
              <v:shape style="position:absolute;left:5953;top:7654;width:1489;height:1645" coordorigin="5953,7654" coordsize="1489,1645" path="m5953,9298l7441,9298,7441,7654,5953,7654,5953,9298xe" filled="true" fillcolor="#72cbd2" stroked="false">
                <v:path arrowok="t"/>
                <v:fill type="solid"/>
              </v:shape>
            </v:group>
            <v:group style="position:absolute;left:4465;top:7654;width:1489;height:1645" coordorigin="4465,7654" coordsize="1489,1645">
              <v:shape style="position:absolute;left:4465;top:7654;width:1489;height:1645" coordorigin="4465,7654" coordsize="1489,1645" path="m4465,9298l5953,9298,5953,7654,4465,7654,4465,9298xe" filled="true" fillcolor="#7ac143" stroked="false">
                <v:path arrowok="t"/>
                <v:fill type="solid"/>
              </v:shape>
            </v:group>
            <v:group style="position:absolute;left:0;top:7654;width:2977;height:1645" coordorigin="0,7654" coordsize="2977,1645">
              <v:shape style="position:absolute;left:0;top:7654;width:2977;height:1645" coordorigin="0,7654" coordsize="2977,1645" path="m0,9298l2976,9298,2976,7654,0,7654,0,9298xe" filled="true" fillcolor="#781d7d" stroked="false">
                <v:path arrowok="t"/>
                <v:fill type="solid"/>
              </v:shape>
            </v:group>
            <v:group style="position:absolute;left:10417;top:9184;width:1489;height:1531" coordorigin="10417,9184" coordsize="1489,1531">
              <v:shape style="position:absolute;left:10417;top:9184;width:1489;height:1531" coordorigin="10417,9184" coordsize="1489,1531" path="m10417,10715l11906,10715,11906,9184,10417,9184,10417,10715xe" filled="true" fillcolor="#008265" stroked="false">
                <v:path arrowok="t"/>
                <v:fill type="solid"/>
              </v:shape>
              <v:shape style="position:absolute;left:10351;top:9184;width:1554;height:1531" type="#_x0000_t75" stroked="false">
                <v:imagedata r:id="rId122" o:title=""/>
              </v:shape>
            </v:group>
            <v:group style="position:absolute;left:8929;top:9184;width:1489;height:1531" coordorigin="8929,9184" coordsize="1489,1531">
              <v:shape style="position:absolute;left:8929;top:9184;width:1489;height:1531" coordorigin="8929,9184" coordsize="1489,1531" path="m8929,10715l10417,10715,10417,9184,8929,9184,8929,10715xe" filled="true" fillcolor="#13b6ea" stroked="false">
                <v:path arrowok="t"/>
                <v:fill type="solid"/>
              </v:shape>
            </v:group>
            <v:group style="position:absolute;left:7384;top:9184;width:1545;height:1531" coordorigin="7384,9184" coordsize="1545,1531">
              <v:shape style="position:absolute;left:7384;top:9184;width:1545;height:1531" coordorigin="7384,9184" coordsize="1545,1531" path="m7384,10715l8929,10715,8929,9184,7384,9184,7384,10715xe" filled="true" fillcolor="#72cbd2" stroked="false">
                <v:path arrowok="t"/>
                <v:fill type="solid"/>
              </v:shape>
            </v:group>
            <v:group style="position:absolute;left:5936;top:9950;width:762;height:766" coordorigin="5936,9950" coordsize="762,766">
              <v:shape style="position:absolute;left:5936;top:9950;width:762;height:766" coordorigin="5936,9950" coordsize="762,766" path="m5936,10715l6697,10715,6697,9950,5936,9950,5936,10715xe" filled="true" fillcolor="#00395a" stroked="false">
                <v:path arrowok="t"/>
                <v:fill type="solid"/>
              </v:shape>
            </v:group>
            <v:group style="position:absolute;left:6697;top:9950;width:745;height:766" coordorigin="6697,9950" coordsize="745,766">
              <v:shape style="position:absolute;left:6697;top:9950;width:745;height:766" coordorigin="6697,9950" coordsize="745,766" path="m6697,10715l7441,10715,7441,9950,6697,9950,6697,10715xe" filled="true" fillcolor="#eb539e" stroked="false">
                <v:path arrowok="t"/>
                <v:fill type="solid"/>
              </v:shape>
            </v:group>
            <v:group style="position:absolute;left:6697;top:9184;width:745;height:766" coordorigin="6697,9184" coordsize="745,766">
              <v:shape style="position:absolute;left:6697;top:9184;width:745;height:766" coordorigin="6697,9184" coordsize="745,766" path="m6697,9950l7441,9950,7441,9184,6697,9184,6697,9950xe" filled="true" fillcolor="#72c6a1" stroked="false">
                <v:path arrowok="t"/>
                <v:fill type="solid"/>
              </v:shape>
            </v:group>
            <v:group style="position:absolute;left:10417;top:10715;width:1489;height:1531" coordorigin="10417,10715" coordsize="1489,1531">
              <v:shape style="position:absolute;left:10417;top:10715;width:1489;height:1531" coordorigin="10417,10715" coordsize="1489,1531" path="m10417,12246l11906,12246,11906,10715,10417,10715,10417,12246xe" filled="true" fillcolor="#0065a4" stroked="false">
                <v:path arrowok="t"/>
                <v:fill type="solid"/>
              </v:shape>
              <v:shape style="position:absolute;left:10351;top:10715;width:1554;height:1531" type="#_x0000_t75" stroked="false">
                <v:imagedata r:id="rId123" o:title=""/>
              </v:shape>
            </v:group>
            <v:group style="position:absolute;left:8929;top:10715;width:1489;height:1531" coordorigin="8929,10715" coordsize="1489,1531">
              <v:shape style="position:absolute;left:8929;top:10715;width:1489;height:1531" coordorigin="8929,10715" coordsize="1489,1531" path="m8929,12246l10417,12246,10417,10715,8929,10715,8929,12246xe" filled="true" fillcolor="#72cbd2" stroked="false">
                <v:path arrowok="t"/>
                <v:fill type="solid"/>
              </v:shape>
            </v:group>
            <v:group style="position:absolute;left:7384;top:10715;width:1545;height:1531" coordorigin="7384,10715" coordsize="1545,1531">
              <v:shape style="position:absolute;left:7384;top:10715;width:1545;height:1531" coordorigin="7384,10715" coordsize="1545,1531" path="m7384,12246l8929,12246,8929,10715,7384,10715,7384,12246xe" filled="true" fillcolor="#72c6a1" stroked="false">
                <v:path arrowok="t"/>
                <v:fill type="solid"/>
              </v:shape>
              <v:shape style="position:absolute;left:7384;top:10715;width:1545;height:1531" type="#_x0000_t75" stroked="false">
                <v:imagedata r:id="rId124" o:title=""/>
              </v:shape>
            </v:group>
            <v:group style="position:absolute;left:5953;top:10715;width:745;height:766" coordorigin="5953,10715" coordsize="745,766">
              <v:shape style="position:absolute;left:5953;top:10715;width:745;height:766" coordorigin="5953,10715" coordsize="745,766" path="m5953,11480l6697,11480,6697,10715,5953,10715,5953,11480xe" filled="true" fillcolor="#72cbd2" stroked="false">
                <v:path arrowok="t"/>
                <v:fill type="solid"/>
              </v:shape>
              <v:shape style="position:absolute;left:5896;top:10715;width:801;height:765" type="#_x0000_t75" stroked="false">
                <v:imagedata r:id="rId125" o:title=""/>
              </v:shape>
            </v:group>
            <v:group style="position:absolute;left:5953;top:11480;width:709;height:766" coordorigin="5953,11480" coordsize="709,766">
              <v:shape style="position:absolute;left:5953;top:11480;width:709;height:766" coordorigin="5953,11480" coordsize="709,766" path="m5953,12246l6661,12246,6661,11480,5953,11480,5953,12246xe" filled="true" fillcolor="#233e99" stroked="false">
                <v:path arrowok="t"/>
                <v:fill type="solid"/>
              </v:shape>
            </v:group>
            <v:group style="position:absolute;left:6661;top:11480;width:780;height:766" coordorigin="6661,11480" coordsize="780,766">
              <v:shape style="position:absolute;left:6661;top:11480;width:780;height:766" coordorigin="6661,11480" coordsize="780,766" path="m6661,12246l7441,12246,7441,11480,6661,11480,6661,12246xe" filled="true" fillcolor="#233e99" stroked="false">
                <v:path arrowok="t"/>
                <v:fill type="solid"/>
              </v:shape>
            </v:group>
            <v:group style="position:absolute;left:6697;top:10715;width:745;height:766" coordorigin="6697,10715" coordsize="745,766">
              <v:shape style="position:absolute;left:6697;top:10715;width:745;height:766" coordorigin="6697,10715" coordsize="745,766" path="m6697,11480l7441,11480,7441,10715,6697,10715,6697,11480xe" filled="true" fillcolor="#00395a" stroked="false">
                <v:path arrowok="t"/>
                <v:fill type="solid"/>
              </v:shape>
            </v:group>
            <v:group style="position:absolute;left:10417;top:12246;width:1489;height:1531" coordorigin="10417,12246" coordsize="1489,1531">
              <v:shape style="position:absolute;left:10417;top:12246;width:1489;height:1531" coordorigin="10417,12246" coordsize="1489,1531" path="m10417,13776l11906,13776,11906,12246,10417,12246,10417,13776xe" filled="true" fillcolor="#72cbd2" stroked="false">
                <v:path arrowok="t"/>
                <v:fill type="solid"/>
              </v:shape>
            </v:group>
            <v:group style="position:absolute;left:8929;top:12246;width:1489;height:1531" coordorigin="8929,12246" coordsize="1489,1531">
              <v:shape style="position:absolute;left:8929;top:12246;width:1489;height:1531" coordorigin="8929,12246" coordsize="1489,1531" path="m8929,13776l10417,13776,10417,12246,8929,12246,8929,13776xe" filled="true" fillcolor="#0065a4" stroked="false">
                <v:path arrowok="t"/>
                <v:fill type="solid"/>
              </v:shape>
              <v:shape style="position:absolute;left:8844;top:12246;width:1573;height:1604" type="#_x0000_t75" stroked="false">
                <v:imagedata r:id="rId126" o:title=""/>
              </v:shape>
            </v:group>
            <v:group style="position:absolute;left:7441;top:12246;width:1489;height:1531" coordorigin="7441,12246" coordsize="1489,1531">
              <v:shape style="position:absolute;left:7441;top:12246;width:1489;height:1531" coordorigin="7441,12246" coordsize="1489,1531" path="m7441,13776l8929,13776,8929,12246,7441,12246,7441,13776xe" filled="true" fillcolor="#007b85" stroked="false">
                <v:path arrowok="t"/>
                <v:fill type="solid"/>
              </v:shape>
            </v:group>
            <v:group style="position:absolute;left:5953;top:12246;width:1489;height:1531" coordorigin="5953,12246" coordsize="1489,1531">
              <v:shape style="position:absolute;left:5953;top:12246;width:1489;height:1531" coordorigin="5953,12246" coordsize="1489,1531" path="m5953,13776l7441,13776,7441,12246,5953,12246,5953,13776xe" filled="true" fillcolor="#72cbd2" stroked="false">
                <v:path arrowok="t"/>
                <v:fill type="solid"/>
              </v:shape>
            </v:group>
            <v:group style="position:absolute;left:10417;top:13776;width:1489;height:1531" coordorigin="10417,13776" coordsize="1489,1531">
              <v:shape style="position:absolute;left:10417;top:13776;width:1489;height:1531" coordorigin="10417,13776" coordsize="1489,1531" path="m10417,15307l11906,15307,11906,13776,10417,13776,10417,15307xe" filled="true" fillcolor="#233e99" stroked="false">
                <v:path arrowok="t"/>
                <v:fill type="solid"/>
              </v:shape>
            </v:group>
            <v:group style="position:absolute;left:8929;top:13776;width:1489;height:1531" coordorigin="8929,13776" coordsize="1489,1531">
              <v:shape style="position:absolute;left:8929;top:13776;width:1489;height:1531" coordorigin="8929,13776" coordsize="1489,1531" path="m8929,15307l10417,15307,10417,13776,8929,13776,8929,15307xe" filled="true" fillcolor="#72c6a1" stroked="false">
                <v:path arrowok="t"/>
                <v:fill type="solid"/>
              </v:shape>
            </v:group>
            <v:group style="position:absolute;left:7441;top:13776;width:1489;height:1531" coordorigin="7441,13776" coordsize="1489,1531">
              <v:shape style="position:absolute;left:7441;top:13776;width:1489;height:1531" coordorigin="7441,13776" coordsize="1489,1531" path="m7441,15307l8929,15307,8929,13776,7441,13776,7441,15307xe" filled="true" fillcolor="#7ac143" stroked="false">
                <v:path arrowok="t"/>
                <v:fill type="solid"/>
              </v:shape>
            </v:group>
            <v:group style="position:absolute;left:5209;top:8419;width:745;height:766" coordorigin="5209,8419" coordsize="745,766">
              <v:shape style="position:absolute;left:5209;top:8419;width:745;height:766" coordorigin="5209,8419" coordsize="745,766" path="m5209,9184l5953,9184,5953,8419,5209,8419,5209,9184xe" filled="true" fillcolor="#f58025" stroked="false">
                <v:path arrowok="t"/>
                <v:fill type="solid"/>
              </v:shape>
            </v:group>
            <v:group style="position:absolute;left:5209;top:11480;width:745;height:766" coordorigin="5209,11480" coordsize="745,766">
              <v:shape style="position:absolute;left:5209;top:11480;width:745;height:766" coordorigin="5209,11480" coordsize="745,766" path="m5209,12246l5953,12246,5953,11480,5209,11480,5209,12246xe" filled="true" fillcolor="#007b85" stroked="false">
                <v:path arrowok="t"/>
                <v:fill type="solid"/>
              </v:shape>
            </v:group>
            <v:group style="position:absolute;left:5209;top:10715;width:745;height:766" coordorigin="5209,10715" coordsize="745,766">
              <v:shape style="position:absolute;left:5209;top:10715;width:745;height:766" coordorigin="5209,10715" coordsize="745,766" path="m5209,11480l5953,11480,5953,10715,5209,10715,5209,11480xe" filled="true" fillcolor="#f58025" stroked="false">
                <v:path arrowok="t"/>
                <v:fill type="solid"/>
              </v:shape>
            </v:group>
            <v:group style="position:absolute;left:4465;top:8419;width:745;height:766" coordorigin="4465,8419" coordsize="745,766">
              <v:shape style="position:absolute;left:4465;top:8419;width:745;height:766" coordorigin="4465,8419" coordsize="745,766" path="m4465,9184l5209,9184,5209,8419,4465,8419,4465,9184xe" filled="true" fillcolor="#72cbd2" stroked="false">
                <v:path arrowok="t"/>
                <v:fill type="solid"/>
              </v:shape>
            </v:group>
            <v:group style="position:absolute;left:4465;top:10715;width:745;height:766" coordorigin="4465,10715" coordsize="745,766">
              <v:shape style="position:absolute;left:4465;top:10715;width:745;height:766" coordorigin="4465,10715" coordsize="745,766" path="m4465,11480l5209,11480,5209,10715,4465,10715,4465,11480xe" filled="true" fillcolor="#781d7d" stroked="false">
                <v:path arrowok="t"/>
                <v:fill type="solid"/>
              </v:shape>
            </v:group>
            <v:group style="position:absolute;left:4465;top:11480;width:745;height:766" coordorigin="4465,11480" coordsize="745,766">
              <v:shape style="position:absolute;left:4465;top:11480;width:745;height:766" coordorigin="4465,11480" coordsize="745,766" path="m4465,12246l5209,12246,5209,11480,4465,11480,4465,12246xe" filled="true" fillcolor="#233e99" stroked="false">
                <v:path arrowok="t"/>
                <v:fill type="solid"/>
              </v:shape>
            </v:group>
            <v:group style="position:absolute;left:0;top:12246;width:1489;height:1531" coordorigin="0,12246" coordsize="1489,1531">
              <v:shape style="position:absolute;left:0;top:12246;width:1489;height:1531" coordorigin="0,12246" coordsize="1489,1531" path="m0,13776l1488,13776,1488,12246,0,12246,0,13776xe" filled="true" fillcolor="#7ac143" stroked="false">
                <v:path arrowok="t"/>
                <v:fill type="solid"/>
              </v:shape>
              <v:shape style="position:absolute;left:0;top:12246;width:1569;height:1604" type="#_x0000_t75" stroked="false">
                <v:imagedata r:id="rId127" o:title=""/>
              </v:shape>
            </v:group>
            <v:group style="position:absolute;left:0;top:13776;width:1489;height:1531" coordorigin="0,13776" coordsize="1489,1531">
              <v:shape style="position:absolute;left:0;top:13776;width:1489;height:1531" coordorigin="0,13776" coordsize="1489,1531" path="m0,15307l1488,15307,1488,13776,0,13776,0,15307xe" filled="true" fillcolor="#72cbd2" stroked="false">
                <v:path arrowok="t"/>
                <v:fill type="solid"/>
              </v:shape>
            </v:group>
            <v:group style="position:absolute;left:0;top:15307;width:1489;height:1531" coordorigin="0,15307" coordsize="1489,1531">
              <v:shape style="position:absolute;left:0;top:15307;width:1489;height:1531" coordorigin="0,15307" coordsize="1489,1531" path="m0,16838l1488,16838,1488,15307,0,15307,0,16838xe" filled="true" fillcolor="#72c6a1" stroked="false">
                <v:path arrowok="t"/>
                <v:fill type="solid"/>
              </v:shape>
              <v:shape style="position:absolute;left:1488;top:10715;width:1488;height:1531" type="#_x0000_t75" stroked="false">
                <v:imagedata r:id="rId128" o:title=""/>
              </v:shape>
            </v:group>
            <v:group style="position:absolute;left:4465;top:12246;width:1489;height:1531" coordorigin="4465,12246" coordsize="1489,1531">
              <v:shape style="position:absolute;left:4465;top:12246;width:1489;height:1531" coordorigin="4465,12246" coordsize="1489,1531" path="m4465,13776l5953,13776,5953,12246,4465,12246,4465,13776xe" filled="true" fillcolor="#fdbb30" stroked="false">
                <v:path arrowok="t"/>
                <v:fill type="solid"/>
              </v:shape>
            </v:group>
            <v:group style="position:absolute;left:2976;top:12246;width:1489;height:1531" coordorigin="2976,12246" coordsize="1489,1531">
              <v:shape style="position:absolute;left:2976;top:12246;width:1489;height:1531" coordorigin="2976,12246" coordsize="1489,1531" path="m2976,13776l4465,13776,4465,12246,2976,12246,2976,13776xe" filled="true" fillcolor="#008265" stroked="false">
                <v:path arrowok="t"/>
                <v:fill type="solid"/>
              </v:shape>
            </v:group>
            <v:group style="position:absolute;left:1488;top:12246;width:1489;height:1531" coordorigin="1488,12246" coordsize="1489,1531">
              <v:shape style="position:absolute;left:1488;top:12246;width:1489;height:1531" coordorigin="1488,12246" coordsize="1489,1531" path="m1488,13776l2976,13776,2976,12246,1488,12246,1488,13776xe" filled="true" fillcolor="#0065a4" stroked="false">
                <v:path arrowok="t"/>
                <v:fill type="solid"/>
              </v:shape>
            </v:group>
            <v:group style="position:absolute;left:5953;top:9184;width:745;height:766" coordorigin="5953,9184" coordsize="745,766">
              <v:shape style="position:absolute;left:5953;top:9184;width:745;height:766" coordorigin="5953,9184" coordsize="745,766" path="m5953,9950l6697,9950,6697,9184,5953,9184,5953,9950xe" filled="true" fillcolor="#fdbb30" stroked="false">
                <v:path arrowok="t"/>
                <v:fill type="solid"/>
              </v:shape>
            </v:group>
            <v:group style="position:absolute;left:5209;top:9184;width:745;height:766" coordorigin="5209,9184" coordsize="745,766">
              <v:shape style="position:absolute;left:5209;top:9184;width:745;height:766" coordorigin="5209,9184" coordsize="745,766" path="m5209,9950l5953,9950,5953,9184,5209,9184,5209,9950xe" filled="true" fillcolor="#72cbd2" stroked="false">
                <v:path arrowok="t"/>
                <v:fill type="solid"/>
              </v:shape>
              <v:shape style="position:absolute;left:5145;top:9184;width:808;height:765" type="#_x0000_t75" stroked="false">
                <v:imagedata r:id="rId129" o:title=""/>
              </v:shape>
            </v:group>
            <v:group style="position:absolute;left:4465;top:9184;width:745;height:766" coordorigin="4465,9184" coordsize="745,766">
              <v:shape style="position:absolute;left:4465;top:9184;width:745;height:766" coordorigin="4465,9184" coordsize="745,766" path="m4465,9950l5209,9950,5209,9184,4465,9184,4465,9950xe" filled="true" fillcolor="#007b85" stroked="false">
                <v:path arrowok="t"/>
                <v:fill type="solid"/>
              </v:shape>
            </v:group>
            <v:group style="position:absolute;left:5209;top:9950;width:745;height:766" coordorigin="5209,9950" coordsize="745,766">
              <v:shape style="position:absolute;left:5209;top:9950;width:745;height:766" coordorigin="5209,9950" coordsize="745,766" path="m5209,10715l5953,10715,5953,9950,5209,9950,5209,10715xe" filled="true" fillcolor="#ef3e42" stroked="false">
                <v:path arrowok="t"/>
                <v:fill type="solid"/>
              </v:shape>
            </v:group>
            <v:group style="position:absolute;left:4465;top:9950;width:745;height:766" coordorigin="4465,9950" coordsize="745,766">
              <v:shape style="position:absolute;left:4465;top:9950;width:745;height:766" coordorigin="4465,9950" coordsize="745,766" path="m4465,10715l5209,10715,5209,9950,4465,9950,4465,10715xe" filled="true" fillcolor="#7ac143" stroked="false">
                <v:path arrowok="t"/>
                <v:fill type="solid"/>
              </v:shape>
            </v:group>
            <v:group style="position:absolute;left:5953;top:13776;width:1489;height:1531" coordorigin="5953,13776" coordsize="1489,1531">
              <v:shape style="position:absolute;left:5953;top:13776;width:1489;height:1531" coordorigin="5953,13776" coordsize="1489,1531" path="m5953,15307l7441,15307,7441,13776,5953,13776,5953,15307xe" filled="true" fillcolor="#fdbb30" stroked="false">
                <v:path arrowok="t"/>
                <v:fill type="solid"/>
              </v:shape>
              <v:shape style="position:absolute;left:5882;top:13776;width:1559;height:1570" type="#_x0000_t75" stroked="false">
                <v:imagedata r:id="rId130" o:title=""/>
              </v:shape>
            </v:group>
            <v:group style="position:absolute;left:4465;top:13776;width:1489;height:1531" coordorigin="4465,13776" coordsize="1489,1531">
              <v:shape style="position:absolute;left:4465;top:13776;width:1489;height:1531" coordorigin="4465,13776" coordsize="1489,1531" path="m4465,15307l5953,15307,5953,13776,4465,13776,4465,15307xe" filled="true" fillcolor="#233e99" stroked="false">
                <v:path arrowok="t"/>
                <v:fill type="solid"/>
              </v:shape>
            </v:group>
            <v:group style="position:absolute;left:2976;top:13776;width:1489;height:1531" coordorigin="2976,13776" coordsize="1489,1531">
              <v:shape style="position:absolute;left:2976;top:13776;width:1489;height:1531" coordorigin="2976,13776" coordsize="1489,1531" path="m2976,15307l4465,15307,4465,13776,2976,13776,2976,15307xe" filled="true" fillcolor="#007b85" stroked="false">
                <v:path arrowok="t"/>
                <v:fill type="solid"/>
              </v:shape>
              <v:shape style="position:absolute;left:2905;top:13776;width:1559;height:1568" type="#_x0000_t75" stroked="false">
                <v:imagedata r:id="rId131" o:title=""/>
              </v:shape>
            </v:group>
            <v:group style="position:absolute;left:1488;top:13776;width:1489;height:1531" coordorigin="1488,13776" coordsize="1489,1531">
              <v:shape style="position:absolute;left:1488;top:13776;width:1489;height:1531" coordorigin="1488,13776" coordsize="1489,1531" path="m1488,15307l2976,15307,2976,13776,1488,13776,1488,15307xe" filled="true" fillcolor="#72cbd2" stroked="false">
                <v:path arrowok="t"/>
                <v:fill type="solid"/>
              </v:shape>
              <v:shape style="position:absolute;left:1488;top:13776;width:1488;height:1568" type="#_x0000_t75" stroked="false">
                <v:imagedata r:id="rId132" o:title=""/>
              </v:shape>
            </v:group>
            <v:group style="position:absolute;left:10417;top:15307;width:1489;height:1531" coordorigin="10417,15307" coordsize="1489,1531">
              <v:shape style="position:absolute;left:10417;top:15307;width:1489;height:1531" coordorigin="10417,15307" coordsize="1489,1531" path="m10417,16838l11906,16838,11906,15307,10417,15307,10417,16838xe" filled="true" fillcolor="#72cbd2" stroked="false">
                <v:path arrowok="t"/>
                <v:fill type="solid"/>
              </v:shape>
            </v:group>
            <v:group style="position:absolute;left:8929;top:15307;width:1489;height:1531" coordorigin="8929,15307" coordsize="1489,1531">
              <v:shape style="position:absolute;left:8929;top:15307;width:1489;height:1531" coordorigin="8929,15307" coordsize="1489,1531" path="m8929,16838l10417,16838,10417,15307,8929,15307,8929,16838xe" filled="true" fillcolor="#007b85" stroked="false">
                <v:path arrowok="t"/>
                <v:fill type="solid"/>
              </v:shape>
            </v:group>
            <v:group style="position:absolute;left:7441;top:15307;width:1489;height:1531" coordorigin="7441,15307" coordsize="1489,1531">
              <v:shape style="position:absolute;left:7441;top:15307;width:1489;height:1531" coordorigin="7441,15307" coordsize="1489,1531" path="m7441,16838l8929,16838,8929,15307,7441,15307,7441,16838xe" filled="true" fillcolor="#00395a" stroked="false">
                <v:path arrowok="t"/>
                <v:fill type="solid"/>
              </v:shape>
              <v:shape style="position:absolute;left:7384;top:15307;width:1545;height:1531" type="#_x0000_t75" stroked="false">
                <v:imagedata r:id="rId133" o:title=""/>
              </v:shape>
            </v:group>
            <v:group style="position:absolute;left:5953;top:15307;width:1489;height:1531" coordorigin="5953,15307" coordsize="1489,1531">
              <v:shape style="position:absolute;left:5953;top:15307;width:1489;height:1531" coordorigin="5953,15307" coordsize="1489,1531" path="m5953,16838l7441,16838,7441,15307,5953,15307,5953,16838xe" filled="true" fillcolor="#72cbd2" stroked="false">
                <v:path arrowok="t"/>
                <v:fill type="solid"/>
              </v:shape>
            </v:group>
            <v:group style="position:absolute;left:4465;top:15307;width:1489;height:1531" coordorigin="4465,15307" coordsize="1489,1531">
              <v:shape style="position:absolute;left:4465;top:15307;width:1489;height:1531" coordorigin="4465,15307" coordsize="1489,1531" path="m4465,16838l5953,16838,5953,15307,4465,15307,4465,16838xe" filled="true" fillcolor="#0065a4" stroked="false">
                <v:path arrowok="t"/>
                <v:fill type="solid"/>
              </v:shape>
            </v:group>
            <v:group style="position:absolute;left:2976;top:15307;width:1489;height:1531" coordorigin="2976,15307" coordsize="1489,1531">
              <v:shape style="position:absolute;left:2976;top:15307;width:1489;height:1531" coordorigin="2976,15307" coordsize="1489,1531" path="m2976,16838l4465,16838,4465,15307,2976,15307,2976,16838xe" filled="true" fillcolor="#00395a" stroked="false">
                <v:path arrowok="t"/>
                <v:fill type="solid"/>
              </v:shape>
              <v:shape style="position:absolute;left:2905;top:15307;width:1559;height:1531" type="#_x0000_t75" stroked="false">
                <v:imagedata r:id="rId134" o:title=""/>
              </v:shape>
            </v:group>
            <v:group style="position:absolute;left:1488;top:15307;width:1489;height:1531" coordorigin="1488,15307" coordsize="1489,1531">
              <v:shape style="position:absolute;left:1488;top:15307;width:1489;height:1531" coordorigin="1488,15307" coordsize="1489,1531" path="m1488,16838l2976,16838,2976,15307,1488,15307,1488,16838xe" filled="true" fillcolor="#72c6a1" stroked="false">
                <v:path arrowok="t"/>
                <v:fill type="solid"/>
              </v:shape>
              <v:shape style="position:absolute;left:1488;top:15307;width:1488;height:1531" type="#_x0000_t75" stroked="false">
                <v:imagedata r:id="rId135" o:title=""/>
              </v:shape>
            </v:group>
            <v:group style="position:absolute;left:0;top:3061;width:4465;height:9185" coordorigin="0,3061" coordsize="4465,9185">
              <v:shape style="position:absolute;left:0;top:3061;width:4465;height:9185" coordorigin="0,3061" coordsize="4465,9185" path="m0,12246l4465,12246,4465,3061,0,3061,0,12246xe" filled="true" fillcolor="#00395a" stroked="false">
                <v:path arrowok="t"/>
                <v:fill type="solid"/>
              </v:shape>
              <v:shape style="position:absolute;left:1134;top:10902;width:2920;height:425" type="#_x0000_t75" stroked="false">
                <v:imagedata r:id="rId13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5"/>
        <w:ind w:left="113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/>
          <w:b/>
          <w:color w:val="FFFFFF"/>
          <w:spacing w:val="5"/>
          <w:w w:val="95"/>
          <w:sz w:val="15"/>
        </w:rPr>
        <w:t>C</w:t>
      </w:r>
      <w:r>
        <w:rPr>
          <w:rFonts w:ascii="Corpid C1 Bold"/>
          <w:b/>
          <w:color w:val="FFFFFF"/>
          <w:spacing w:val="4"/>
          <w:w w:val="95"/>
          <w:sz w:val="15"/>
        </w:rPr>
        <w:t>ON</w:t>
      </w:r>
      <w:r>
        <w:rPr>
          <w:rFonts w:ascii="Corpid C1 Bold"/>
          <w:b/>
          <w:color w:val="FFFFFF"/>
          <w:spacing w:val="5"/>
          <w:w w:val="95"/>
          <w:sz w:val="15"/>
        </w:rPr>
        <w:t>T</w:t>
      </w:r>
      <w:r>
        <w:rPr>
          <w:rFonts w:ascii="Corpid C1 Bold"/>
          <w:b/>
          <w:color w:val="FFFFFF"/>
          <w:spacing w:val="4"/>
          <w:w w:val="95"/>
          <w:sz w:val="15"/>
        </w:rPr>
        <w:t>A</w:t>
      </w:r>
      <w:r>
        <w:rPr>
          <w:rFonts w:ascii="Corpid C1 Bold"/>
          <w:b/>
          <w:color w:val="FFFFFF"/>
          <w:spacing w:val="5"/>
          <w:w w:val="95"/>
          <w:sz w:val="15"/>
        </w:rPr>
        <w:t>CT</w:t>
      </w:r>
      <w:r>
        <w:rPr>
          <w:rFonts w:asci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/>
          <w:b/>
          <w:color w:val="FFFFFF"/>
          <w:spacing w:val="2"/>
          <w:w w:val="95"/>
          <w:sz w:val="15"/>
        </w:rPr>
        <w:t>U</w:t>
      </w:r>
      <w:r>
        <w:rPr>
          <w:rFonts w:ascii="Corpid C1 Bold"/>
          <w:b/>
          <w:color w:val="FFFFFF"/>
          <w:spacing w:val="3"/>
          <w:w w:val="95"/>
          <w:sz w:val="15"/>
        </w:rPr>
        <w:t>S</w:t>
      </w:r>
      <w:r>
        <w:rPr>
          <w:rFonts w:ascii="Corpid C1 Bold"/>
          <w:sz w:val="15"/>
        </w:rPr>
      </w:r>
    </w:p>
    <w:p>
      <w:pPr>
        <w:spacing w:before="20"/>
        <w:ind w:left="113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t   </w:t>
      </w:r>
      <w:r>
        <w:rPr>
          <w:rFonts w:ascii="Corpid C1 Heavy"/>
          <w:b w:val="0"/>
          <w:color w:val="FFFFFF"/>
          <w:spacing w:val="28"/>
          <w:sz w:val="16"/>
        </w:rPr>
        <w:t> </w:t>
      </w:r>
      <w:r>
        <w:rPr>
          <w:rFonts w:ascii="Corpid C1 Regular"/>
          <w:b w:val="0"/>
          <w:color w:val="FFFFFF"/>
          <w:spacing w:val="3"/>
          <w:sz w:val="16"/>
        </w:rPr>
        <w:t>1</w:t>
      </w:r>
      <w:r>
        <w:rPr>
          <w:rFonts w:ascii="Corpid C1 Regular"/>
          <w:b w:val="0"/>
          <w:color w:val="FFFFFF"/>
          <w:spacing w:val="2"/>
          <w:sz w:val="16"/>
        </w:rPr>
        <w:t>3</w:t>
      </w:r>
      <w:r>
        <w:rPr>
          <w:rFonts w:ascii="Corpid C1 Regular"/>
          <w:b w:val="0"/>
          <w:color w:val="FFFFFF"/>
          <w:spacing w:val="1"/>
          <w:sz w:val="16"/>
        </w:rPr>
        <w:t>00</w:t>
      </w:r>
      <w:r>
        <w:rPr>
          <w:rFonts w:ascii="Corpid C1 Regular"/>
          <w:b w:val="0"/>
          <w:color w:val="FFFFFF"/>
          <w:spacing w:val="2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3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3</w:t>
      </w:r>
      <w:r>
        <w:rPr>
          <w:rFonts w:ascii="Corpid C1 Regular"/>
          <w:b w:val="0"/>
          <w:color w:val="FFFFFF"/>
          <w:spacing w:val="2"/>
          <w:sz w:val="16"/>
        </w:rPr>
        <w:t> 400</w:t>
      </w:r>
      <w:r>
        <w:rPr>
          <w:rFonts w:ascii="Corpid C1 Regular"/>
          <w:sz w:val="16"/>
        </w:rPr>
      </w:r>
    </w:p>
    <w:p>
      <w:pPr>
        <w:spacing w:before="18"/>
        <w:ind w:left="368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+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1</w:t>
      </w:r>
      <w:r>
        <w:rPr>
          <w:rFonts w:ascii="Corpid C1 Regular"/>
          <w:b w:val="0"/>
          <w:color w:val="FFFFFF"/>
          <w:spacing w:val="-29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3</w:t>
      </w:r>
      <w:r>
        <w:rPr>
          <w:rFonts w:ascii="Corpid C1 Regular"/>
          <w:b w:val="0"/>
          <w:color w:val="FFFFFF"/>
          <w:spacing w:val="-29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9</w:t>
      </w:r>
      <w:r>
        <w:rPr>
          <w:rFonts w:ascii="Corpid C1 Regular"/>
          <w:b w:val="0"/>
          <w:color w:val="FFFFFF"/>
          <w:spacing w:val="2"/>
          <w:sz w:val="16"/>
        </w:rPr>
        <w:t>5</w:t>
      </w:r>
      <w:r>
        <w:rPr>
          <w:rFonts w:ascii="Corpid C1 Regular"/>
          <w:b w:val="0"/>
          <w:color w:val="FFFFFF"/>
          <w:spacing w:val="1"/>
          <w:sz w:val="16"/>
        </w:rPr>
        <w:t>4</w:t>
      </w:r>
      <w:r>
        <w:rPr>
          <w:rFonts w:ascii="Corpid C1 Regular"/>
          <w:b w:val="0"/>
          <w:color w:val="FFFFFF"/>
          <w:spacing w:val="2"/>
          <w:sz w:val="16"/>
        </w:rPr>
        <w:t>5</w:t>
      </w:r>
      <w:r>
        <w:rPr>
          <w:rFonts w:ascii="Corpid C1 Regular"/>
          <w:b w:val="0"/>
          <w:color w:val="FFFFFF"/>
          <w:spacing w:val="-28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217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sz w:val="16"/>
        </w:rPr>
      </w:r>
    </w:p>
    <w:p>
      <w:pPr>
        <w:spacing w:before="18"/>
        <w:ind w:left="113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e</w:t>
      </w:r>
      <w:r>
        <w:rPr>
          <w:rFonts w:ascii="Corpid C1 Heavy"/>
          <w:b w:val="0"/>
          <w:color w:val="FFFFFF"/>
          <w:sz w:val="16"/>
        </w:rPr>
        <w:t> 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137">
        <w:r>
          <w:rPr>
            <w:rFonts w:ascii="Corpid C1 Regular"/>
            <w:b w:val="0"/>
            <w:color w:val="FFFFFF"/>
            <w:spacing w:val="1"/>
            <w:sz w:val="16"/>
          </w:rPr>
          <w:t>csiroenquiries@csiro.au</w:t>
        </w:r>
        <w:r>
          <w:rPr>
            <w:rFonts w:ascii="Corpid C1 Regular"/>
            <w:sz w:val="16"/>
          </w:rPr>
        </w:r>
      </w:hyperlink>
    </w:p>
    <w:p>
      <w:pPr>
        <w:spacing w:before="18"/>
        <w:ind w:left="113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w</w:t>
      </w:r>
      <w:r>
        <w:rPr>
          <w:rFonts w:ascii="Corpid C1 Heavy"/>
          <w:b w:val="0"/>
          <w:color w:val="FFFFFF"/>
          <w:sz w:val="16"/>
        </w:rPr>
        <w:t>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138">
        <w:r>
          <w:rPr>
            <w:rFonts w:ascii="Corpid C1 Regular"/>
            <w:b w:val="0"/>
            <w:color w:val="FFFFFF"/>
            <w:spacing w:val="1"/>
            <w:sz w:val="16"/>
          </w:rPr>
          <w:t>www.csiro.au</w:t>
        </w:r>
        <w:r>
          <w:rPr>
            <w:rFonts w:ascii="Corpid C1 Regular"/>
            <w:sz w:val="16"/>
          </w:rPr>
        </w:r>
      </w:hyperlink>
    </w:p>
    <w:p>
      <w:pPr>
        <w:spacing w:line="240" w:lineRule="auto" w:before="10"/>
        <w:rPr>
          <w:rFonts w:ascii="Corpid C1 Regular" w:hAnsi="Corpid C1 Regular" w:cs="Corpid C1 Regular" w:eastAsia="Corpid C1 Regular"/>
          <w:b w:val="0"/>
          <w:bCs w:val="0"/>
          <w:sz w:val="19"/>
          <w:szCs w:val="19"/>
        </w:rPr>
      </w:pPr>
    </w:p>
    <w:p>
      <w:pPr>
        <w:spacing w:before="0"/>
        <w:ind w:left="113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/>
          <w:b/>
          <w:color w:val="FFFFFF"/>
          <w:spacing w:val="-2"/>
          <w:sz w:val="15"/>
        </w:rPr>
        <w:t>AT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CSIRO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3"/>
          <w:sz w:val="15"/>
        </w:rPr>
        <w:t>WE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INVENT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5"/>
          <w:sz w:val="15"/>
        </w:rPr>
        <w:t>THE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FUTURE</w:t>
      </w:r>
      <w:r>
        <w:rPr>
          <w:rFonts w:ascii="Corpid C1 Bold"/>
          <w:sz w:val="15"/>
        </w:rPr>
      </w:r>
    </w:p>
    <w:p>
      <w:pPr>
        <w:spacing w:line="262" w:lineRule="auto" w:before="105"/>
        <w:ind w:left="113" w:right="7463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-1"/>
          <w:sz w:val="16"/>
        </w:rPr>
        <w:t>We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do</w:t>
      </w:r>
      <w:r>
        <w:rPr>
          <w:rFonts w:ascii="Corpid C1 Regular"/>
          <w:b w:val="0"/>
          <w:color w:val="FFFFFF"/>
          <w:sz w:val="16"/>
        </w:rPr>
        <w:t> this by </w:t>
      </w:r>
      <w:r>
        <w:rPr>
          <w:rFonts w:ascii="Corpid C1 Regular"/>
          <w:b w:val="0"/>
          <w:color w:val="FFFFFF"/>
          <w:spacing w:val="1"/>
          <w:sz w:val="16"/>
        </w:rPr>
        <w:t>using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science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and</w:t>
      </w:r>
      <w:r>
        <w:rPr>
          <w:rFonts w:ascii="Corpid C1 Regular"/>
          <w:b w:val="0"/>
          <w:color w:val="FFFFFF"/>
          <w:spacing w:val="25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technology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-1"/>
          <w:sz w:val="16"/>
        </w:rPr>
        <w:t>to</w:t>
      </w:r>
      <w:r>
        <w:rPr>
          <w:rFonts w:ascii="Corpid C1 Regular"/>
          <w:b w:val="0"/>
          <w:color w:val="FFFFFF"/>
          <w:sz w:val="16"/>
        </w:rPr>
        <w:t> solve real issues.</w:t>
      </w:r>
      <w:r>
        <w:rPr>
          <w:rFonts w:ascii="Corpid C1 Regular"/>
          <w:sz w:val="16"/>
        </w:rPr>
      </w:r>
    </w:p>
    <w:p>
      <w:pPr>
        <w:spacing w:line="262" w:lineRule="auto" w:before="0"/>
        <w:ind w:left="113" w:right="7463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Our</w:t>
      </w:r>
      <w:r>
        <w:rPr>
          <w:rFonts w:ascii="Corpid C1 Regular"/>
          <w:b w:val="0"/>
          <w:color w:val="FFFFFF"/>
          <w:spacing w:val="-2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solutions</w:t>
      </w:r>
      <w:r>
        <w:rPr>
          <w:rFonts w:ascii="Corpid C1 Regular"/>
          <w:b w:val="0"/>
          <w:color w:val="FFFFFF"/>
          <w:spacing w:val="-1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makes</w:t>
      </w:r>
      <w:r>
        <w:rPr>
          <w:rFonts w:ascii="Corpid C1 Regular"/>
          <w:b w:val="0"/>
          <w:color w:val="FFFFFF"/>
          <w:spacing w:val="-1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a</w:t>
      </w:r>
      <w:r>
        <w:rPr>
          <w:rFonts w:ascii="Corpid C1 Regular"/>
          <w:b w:val="0"/>
          <w:color w:val="FFFFFF"/>
          <w:spacing w:val="-1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difference</w:t>
      </w:r>
      <w:r>
        <w:rPr>
          <w:rFonts w:ascii="Corpid C1 Regular"/>
          <w:b w:val="0"/>
          <w:color w:val="FFFFFF"/>
          <w:spacing w:val="-1"/>
          <w:sz w:val="16"/>
        </w:rPr>
        <w:t> to</w:t>
      </w:r>
      <w:r>
        <w:rPr>
          <w:rFonts w:ascii="Corpid C1 Regular"/>
          <w:b w:val="0"/>
          <w:color w:val="FFFFFF"/>
          <w:spacing w:val="30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industry, </w:t>
      </w:r>
      <w:r>
        <w:rPr>
          <w:rFonts w:ascii="Corpid C1 Regular"/>
          <w:b w:val="0"/>
          <w:color w:val="FFFFFF"/>
          <w:spacing w:val="1"/>
          <w:sz w:val="16"/>
        </w:rPr>
        <w:t>people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and</w:t>
      </w:r>
      <w:r>
        <w:rPr>
          <w:rFonts w:ascii="Corpid C1 Regular"/>
          <w:b w:val="0"/>
          <w:color w:val="FFFFFF"/>
          <w:sz w:val="16"/>
        </w:rPr>
        <w:t> the </w:t>
      </w:r>
      <w:r>
        <w:rPr>
          <w:rFonts w:ascii="Corpid C1 Regular"/>
          <w:b w:val="0"/>
          <w:color w:val="FFFFFF"/>
          <w:spacing w:val="2"/>
          <w:sz w:val="16"/>
        </w:rPr>
        <w:t>planet.</w:t>
      </w:r>
      <w:r>
        <w:rPr>
          <w:rFonts w:ascii="Corpid C1 Regular"/>
          <w:sz w:val="16"/>
        </w:rPr>
      </w:r>
    </w:p>
    <w:p>
      <w:pPr>
        <w:spacing w:line="262" w:lineRule="auto" w:before="105"/>
        <w:ind w:left="113" w:right="7961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2"/>
          <w:sz w:val="16"/>
          <w:szCs w:val="16"/>
        </w:rPr>
        <w:t>As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-1"/>
          <w:sz w:val="16"/>
          <w:szCs w:val="16"/>
        </w:rPr>
        <w:t>Australia’s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national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science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38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agency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we’ve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been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pushing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the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29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edge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of what’s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possible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for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almost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26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90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4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years.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4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-2"/>
          <w:sz w:val="16"/>
          <w:szCs w:val="16"/>
        </w:rPr>
        <w:t>Today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4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we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5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have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4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thousands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28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of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talented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people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working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across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28"/>
          <w:sz w:val="16"/>
          <w:szCs w:val="16"/>
        </w:rPr>
        <w:t>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Australia 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pacing w:val="1"/>
          <w:sz w:val="16"/>
          <w:szCs w:val="16"/>
        </w:rPr>
        <w:t>and</w:t>
      </w:r>
      <w:r>
        <w:rPr>
          <w:rFonts w:ascii="Corpid C1 Regular" w:hAnsi="Corpid C1 Regular" w:cs="Corpid C1 Regular" w:eastAsia="Corpid C1 Regular"/>
          <w:b w:val="0"/>
          <w:bCs w:val="0"/>
          <w:color w:val="FFFFFF"/>
          <w:sz w:val="16"/>
          <w:szCs w:val="16"/>
        </w:rPr>
        <w:t> internationally.</w:t>
      </w:r>
      <w:r>
        <w:rPr>
          <w:rFonts w:ascii="Corpid C1 Regular" w:hAnsi="Corpid C1 Regular" w:cs="Corpid C1 Regular" w:eastAsia="Corpid C1 Regular"/>
          <w:sz w:val="16"/>
          <w:szCs w:val="16"/>
        </w:rPr>
      </w:r>
    </w:p>
    <w:p>
      <w:pPr>
        <w:spacing w:line="262" w:lineRule="auto" w:before="0"/>
        <w:ind w:left="113" w:right="8058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Our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people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work</w:t>
      </w:r>
      <w:r>
        <w:rPr>
          <w:rFonts w:ascii="Corpid C1 Regular"/>
          <w:b w:val="0"/>
          <w:color w:val="FFFFFF"/>
          <w:sz w:val="16"/>
        </w:rPr>
        <w:t> closely </w:t>
      </w:r>
      <w:r>
        <w:rPr>
          <w:rFonts w:ascii="Corpid C1 Regular"/>
          <w:b w:val="0"/>
          <w:color w:val="FFFFFF"/>
          <w:spacing w:val="2"/>
          <w:sz w:val="16"/>
        </w:rPr>
        <w:t>with</w:t>
      </w:r>
      <w:r>
        <w:rPr>
          <w:rFonts w:ascii="Corpid C1 Regular"/>
          <w:b w:val="0"/>
          <w:color w:val="FFFFFF"/>
          <w:spacing w:val="30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industry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and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communities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-1"/>
          <w:sz w:val="16"/>
        </w:rPr>
        <w:t>to</w:t>
      </w:r>
      <w:r>
        <w:rPr>
          <w:rFonts w:ascii="Corpid C1 Regular"/>
          <w:b w:val="0"/>
          <w:color w:val="FFFFFF"/>
          <w:sz w:val="16"/>
        </w:rPr>
        <w:t> leave</w:t>
      </w:r>
      <w:r>
        <w:rPr>
          <w:rFonts w:ascii="Corpid C1 Regular"/>
          <w:b w:val="0"/>
          <w:color w:val="FFFFFF"/>
          <w:spacing w:val="22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a </w:t>
      </w:r>
      <w:r>
        <w:rPr>
          <w:rFonts w:ascii="Corpid C1 Regular"/>
          <w:b w:val="0"/>
          <w:color w:val="FFFFFF"/>
          <w:spacing w:val="1"/>
          <w:sz w:val="16"/>
        </w:rPr>
        <w:t>lasting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legacy.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Collectively,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our</w:t>
      </w:r>
      <w:r>
        <w:rPr>
          <w:rFonts w:ascii="Corpid C1 Regular"/>
          <w:b w:val="0"/>
          <w:color w:val="FFFFFF"/>
          <w:spacing w:val="29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innovation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and</w:t>
      </w:r>
      <w:r>
        <w:rPr>
          <w:rFonts w:ascii="Corpid C1 Regular"/>
          <w:b w:val="0"/>
          <w:color w:val="FFFFFF"/>
          <w:sz w:val="16"/>
        </w:rPr>
        <w:t> excellence </w:t>
      </w:r>
      <w:r>
        <w:rPr>
          <w:rFonts w:ascii="Corpid C1 Regular"/>
          <w:b w:val="0"/>
          <w:color w:val="FFFFFF"/>
          <w:spacing w:val="1"/>
          <w:sz w:val="16"/>
        </w:rPr>
        <w:t>places</w:t>
      </w:r>
      <w:r>
        <w:rPr>
          <w:rFonts w:ascii="Corpid C1 Regular"/>
          <w:b w:val="0"/>
          <w:color w:val="FFFFFF"/>
          <w:spacing w:val="34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us in the top ten </w:t>
      </w:r>
      <w:r>
        <w:rPr>
          <w:rFonts w:ascii="Corpid C1 Regular"/>
          <w:b w:val="0"/>
          <w:color w:val="FFFFFF"/>
          <w:spacing w:val="1"/>
          <w:sz w:val="16"/>
        </w:rPr>
        <w:t>applied</w:t>
      </w:r>
      <w:r>
        <w:rPr>
          <w:rFonts w:ascii="Corpid C1 Regular"/>
          <w:b w:val="0"/>
          <w:color w:val="FFFFFF"/>
          <w:sz w:val="16"/>
        </w:rPr>
        <w:t> research</w:t>
      </w:r>
      <w:r>
        <w:rPr>
          <w:rFonts w:ascii="Corpid C1 Regular"/>
          <w:b w:val="0"/>
          <w:color w:val="FFFFFF"/>
          <w:spacing w:val="28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agencies</w:t>
      </w:r>
      <w:r>
        <w:rPr>
          <w:rFonts w:ascii="Corpid C1 Regular"/>
          <w:b w:val="0"/>
          <w:color w:val="FFFFFF"/>
          <w:sz w:val="16"/>
        </w:rPr>
        <w:t> in the </w:t>
      </w:r>
      <w:r>
        <w:rPr>
          <w:rFonts w:ascii="Corpid C1 Regular"/>
          <w:b w:val="0"/>
          <w:color w:val="FFFFFF"/>
          <w:spacing w:val="1"/>
          <w:sz w:val="16"/>
        </w:rPr>
        <w:t>world.</w:t>
      </w:r>
      <w:r>
        <w:rPr>
          <w:rFonts w:ascii="Corpid C1 Regular"/>
          <w:sz w:val="16"/>
        </w:rPr>
      </w:r>
    </w:p>
    <w:p>
      <w:pPr>
        <w:spacing w:before="114"/>
        <w:ind w:left="113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/>
          <w:b/>
          <w:color w:val="FFFFFF"/>
          <w:spacing w:val="2"/>
          <w:w w:val="95"/>
          <w:sz w:val="15"/>
        </w:rPr>
        <w:t>W</w:t>
      </w:r>
      <w:r>
        <w:rPr>
          <w:rFonts w:ascii="Corpid C1 Bold"/>
          <w:b/>
          <w:color w:val="FFFFFF"/>
          <w:spacing w:val="3"/>
          <w:w w:val="95"/>
          <w:sz w:val="15"/>
        </w:rPr>
        <w:t>E</w:t>
      </w:r>
      <w:r>
        <w:rPr>
          <w:rFonts w:asci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/>
          <w:b/>
          <w:color w:val="FFFFFF"/>
          <w:spacing w:val="7"/>
          <w:w w:val="95"/>
          <w:sz w:val="15"/>
        </w:rPr>
        <w:t>C</w:t>
      </w:r>
      <w:r>
        <w:rPr>
          <w:rFonts w:ascii="Corpid C1 Bold"/>
          <w:b/>
          <w:color w:val="FFFFFF"/>
          <w:spacing w:val="6"/>
          <w:w w:val="95"/>
          <w:sz w:val="15"/>
        </w:rPr>
        <w:t>O</w:t>
      </w:r>
      <w:r>
        <w:rPr>
          <w:rFonts w:ascii="Corpid C1 Bold"/>
          <w:b/>
          <w:color w:val="FFFFFF"/>
          <w:spacing w:val="7"/>
          <w:w w:val="95"/>
          <w:sz w:val="15"/>
        </w:rPr>
        <w:t>LL</w:t>
      </w:r>
      <w:r>
        <w:rPr>
          <w:rFonts w:ascii="Corpid C1 Bold"/>
          <w:b/>
          <w:color w:val="FFFFFF"/>
          <w:spacing w:val="6"/>
          <w:w w:val="95"/>
          <w:sz w:val="15"/>
        </w:rPr>
        <w:t>ABO</w:t>
      </w:r>
      <w:r>
        <w:rPr>
          <w:rFonts w:ascii="Corpid C1 Bold"/>
          <w:b/>
          <w:color w:val="FFFFFF"/>
          <w:spacing w:val="7"/>
          <w:w w:val="95"/>
          <w:sz w:val="15"/>
        </w:rPr>
        <w:t>R</w:t>
      </w:r>
      <w:r>
        <w:rPr>
          <w:rFonts w:ascii="Corpid C1 Bold"/>
          <w:b/>
          <w:color w:val="FFFFFF"/>
          <w:spacing w:val="6"/>
          <w:w w:val="95"/>
          <w:sz w:val="15"/>
        </w:rPr>
        <w:t>A</w:t>
      </w:r>
      <w:r>
        <w:rPr>
          <w:rFonts w:ascii="Corpid C1 Bold"/>
          <w:b/>
          <w:color w:val="FFFFFF"/>
          <w:spacing w:val="7"/>
          <w:w w:val="95"/>
          <w:sz w:val="15"/>
        </w:rPr>
        <w:t>TE</w:t>
      </w:r>
      <w:r>
        <w:rPr>
          <w:rFonts w:asci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/>
          <w:b/>
          <w:color w:val="FFFFFF"/>
          <w:spacing w:val="3"/>
          <w:w w:val="95"/>
          <w:sz w:val="15"/>
        </w:rPr>
        <w:t>T</w:t>
      </w:r>
      <w:r>
        <w:rPr>
          <w:rFonts w:ascii="Corpid C1 Bold"/>
          <w:b/>
          <w:color w:val="FFFFFF"/>
          <w:spacing w:val="2"/>
          <w:w w:val="95"/>
          <w:sz w:val="15"/>
        </w:rPr>
        <w:t>O</w:t>
      </w:r>
      <w:r>
        <w:rPr>
          <w:rFonts w:asci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/>
          <w:b/>
          <w:color w:val="FFFFFF"/>
          <w:spacing w:val="5"/>
          <w:w w:val="95"/>
          <w:sz w:val="15"/>
        </w:rPr>
        <w:t>I</w:t>
      </w:r>
      <w:r>
        <w:rPr>
          <w:rFonts w:ascii="Corpid C1 Bold"/>
          <w:b/>
          <w:color w:val="FFFFFF"/>
          <w:spacing w:val="4"/>
          <w:w w:val="95"/>
          <w:sz w:val="15"/>
        </w:rPr>
        <w:t>NNOVA</w:t>
      </w:r>
      <w:r>
        <w:rPr>
          <w:rFonts w:ascii="Corpid C1 Bold"/>
          <w:b/>
          <w:color w:val="FFFFFF"/>
          <w:spacing w:val="5"/>
          <w:w w:val="95"/>
          <w:sz w:val="15"/>
        </w:rPr>
        <w:t>TE</w:t>
      </w:r>
      <w:r>
        <w:rPr>
          <w:rFonts w:ascii="Corpid C1 Bold"/>
          <w:sz w:val="15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before="109"/>
        <w:ind w:left="113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/>
          <w:b/>
          <w:color w:val="FFFFFF"/>
          <w:spacing w:val="6"/>
          <w:w w:val="95"/>
          <w:sz w:val="15"/>
        </w:rPr>
        <w:t>F</w:t>
      </w:r>
      <w:r>
        <w:rPr>
          <w:rFonts w:ascii="Corpid C1 Bold"/>
          <w:b/>
          <w:color w:val="FFFFFF"/>
          <w:spacing w:val="5"/>
          <w:w w:val="95"/>
          <w:sz w:val="15"/>
        </w:rPr>
        <w:t>O</w:t>
      </w:r>
      <w:r>
        <w:rPr>
          <w:rFonts w:ascii="Corpid C1 Bold"/>
          <w:b/>
          <w:color w:val="FFFFFF"/>
          <w:spacing w:val="6"/>
          <w:w w:val="95"/>
          <w:sz w:val="15"/>
        </w:rPr>
        <w:t>LL</w:t>
      </w:r>
      <w:r>
        <w:rPr>
          <w:rFonts w:ascii="Corpid C1 Bold"/>
          <w:b/>
          <w:color w:val="FFFFFF"/>
          <w:spacing w:val="5"/>
          <w:w w:val="95"/>
          <w:sz w:val="15"/>
        </w:rPr>
        <w:t>OW</w:t>
      </w:r>
      <w:r>
        <w:rPr>
          <w:rFonts w:asci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/>
          <w:b/>
          <w:color w:val="FFFFFF"/>
          <w:spacing w:val="2"/>
          <w:w w:val="95"/>
          <w:sz w:val="15"/>
        </w:rPr>
        <w:t>U</w:t>
      </w:r>
      <w:r>
        <w:rPr>
          <w:rFonts w:ascii="Corpid C1 Bold"/>
          <w:b/>
          <w:color w:val="FFFFFF"/>
          <w:spacing w:val="3"/>
          <w:w w:val="95"/>
          <w:sz w:val="15"/>
        </w:rPr>
        <w:t>S</w:t>
      </w:r>
      <w:r>
        <w:rPr>
          <w:rFonts w:ascii="Corpid C1 Bold"/>
          <w:sz w:val="15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Corpid C1 Bold" w:hAnsi="Corpid C1 Bold" w:cs="Corpid C1 Bold" w:eastAsia="Corpid C1 Bold"/>
          <w:b/>
          <w:bCs/>
          <w:sz w:val="7"/>
          <w:szCs w:val="7"/>
        </w:rPr>
      </w:pPr>
    </w:p>
    <w:p>
      <w:pPr>
        <w:spacing w:before="0"/>
        <w:ind w:left="0" w:right="104" w:firstLine="0"/>
        <w:jc w:val="right"/>
        <w:rPr>
          <w:rFonts w:ascii="Corpid C1 Regular" w:hAnsi="Corpid C1 Regular" w:cs="Corpid C1 Regular" w:eastAsia="Corpid C1 Regular"/>
          <w:sz w:val="9"/>
          <w:szCs w:val="9"/>
        </w:rPr>
      </w:pPr>
      <w:r>
        <w:rPr>
          <w:rFonts w:ascii="Corpid C1 Regular"/>
          <w:b w:val="0"/>
          <w:color w:val="FFFFFF"/>
          <w:spacing w:val="1"/>
          <w:sz w:val="9"/>
        </w:rPr>
        <w:t>B&amp;M</w:t>
      </w:r>
      <w:r>
        <w:rPr>
          <w:rFonts w:ascii="Corpid C1 Regular"/>
          <w:b w:val="0"/>
          <w:color w:val="FFFFFF"/>
          <w:spacing w:val="-13"/>
          <w:sz w:val="9"/>
        </w:rPr>
        <w:t> </w:t>
      </w:r>
      <w:r>
        <w:rPr>
          <w:rFonts w:ascii="Corpid C1 Regular"/>
          <w:b w:val="0"/>
          <w:color w:val="FFFFFF"/>
          <w:sz w:val="9"/>
        </w:rPr>
        <w:t>|</w:t>
      </w:r>
      <w:r>
        <w:rPr>
          <w:rFonts w:ascii="Corpid C1 Regular"/>
          <w:b w:val="0"/>
          <w:color w:val="FFFFFF"/>
          <w:spacing w:val="-12"/>
          <w:sz w:val="9"/>
        </w:rPr>
        <w:t> </w:t>
      </w:r>
      <w:r>
        <w:rPr>
          <w:rFonts w:ascii="Corpid C1 Regular"/>
          <w:b w:val="0"/>
          <w:color w:val="FFFFFF"/>
          <w:spacing w:val="3"/>
          <w:sz w:val="9"/>
        </w:rPr>
        <w:t>1</w:t>
      </w:r>
      <w:r>
        <w:rPr>
          <w:rFonts w:ascii="Corpid C1 Regular"/>
          <w:b w:val="0"/>
          <w:color w:val="FFFFFF"/>
          <w:spacing w:val="2"/>
          <w:sz w:val="9"/>
        </w:rPr>
        <w:t>5-</w:t>
      </w:r>
      <w:r>
        <w:rPr>
          <w:rFonts w:ascii="Corpid C1 Regular"/>
          <w:b w:val="0"/>
          <w:color w:val="FFFFFF"/>
          <w:spacing w:val="1"/>
          <w:sz w:val="9"/>
        </w:rPr>
        <w:t>00</w:t>
      </w:r>
      <w:r>
        <w:rPr>
          <w:rFonts w:ascii="Corpid C1 Regular"/>
          <w:b w:val="0"/>
          <w:color w:val="FFFFFF"/>
          <w:spacing w:val="3"/>
          <w:sz w:val="9"/>
        </w:rPr>
        <w:t>1</w:t>
      </w:r>
      <w:r>
        <w:rPr>
          <w:rFonts w:ascii="Corpid C1 Regular"/>
          <w:b w:val="0"/>
          <w:color w:val="FFFFFF"/>
          <w:spacing w:val="1"/>
          <w:sz w:val="9"/>
        </w:rPr>
        <w:t>9</w:t>
      </w:r>
      <w:r>
        <w:rPr>
          <w:rFonts w:ascii="Corpid C1 Regular"/>
          <w:b w:val="0"/>
          <w:color w:val="FFFFFF"/>
          <w:spacing w:val="2"/>
          <w:sz w:val="9"/>
        </w:rPr>
        <w:t>5</w:t>
      </w:r>
      <w:r>
        <w:rPr>
          <w:rFonts w:ascii="Corpid C1 Regular"/>
          <w:sz w:val="9"/>
        </w:rPr>
      </w:r>
    </w:p>
    <w:sectPr>
      <w:footerReference w:type="even" r:id="rId105"/>
      <w:pgSz w:w="11910" w:h="16840"/>
      <w:pgMar w:footer="0" w:header="0" w:top="1580" w:bottom="0" w:left="10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UnitRoundedOT-Medi">
    <w:altName w:val="UnitRoundedOT-Medi"/>
    <w:charset w:val="0"/>
    <w:family w:val="swiss"/>
    <w:pitch w:val="variable"/>
  </w:font>
  <w:font w:name="Corpid C1 Heavy">
    <w:altName w:val="Corpid C1 Heavy"/>
    <w:charset w:val="0"/>
    <w:family w:val="swiss"/>
    <w:pitch w:val="variable"/>
  </w:font>
  <w:font w:name="Corpid C1 Light">
    <w:altName w:val="Corpid C1 Light"/>
    <w:charset w:val="0"/>
    <w:family w:val="swiss"/>
    <w:pitch w:val="variable"/>
  </w:font>
  <w:font w:name="Corpid C1 Bold">
    <w:altName w:val="Corpid C1 Bold"/>
    <w:charset w:val="0"/>
    <w:family w:val="swiss"/>
    <w:pitch w:val="variable"/>
  </w:font>
  <w:font w:name="UnitRoundedOT-Bold">
    <w:altName w:val="UnitRoundedOT-Bold"/>
    <w:charset w:val="0"/>
    <w:family w:val="swiss"/>
    <w:pitch w:val="variable"/>
  </w:font>
  <w:font w:name="Corpid C1 Regular">
    <w:altName w:val="Corpid C1 Regular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4.521515pt;margin-top:809.559204pt;width:46.85pt;height:9pt;mso-position-horizontal-relative:page;mso-position-vertical-relative:page;z-index:-57736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Light" w:hAnsi="Corpid C1 Light" w:cs="Corpid C1 Light" w:eastAsia="Corpid C1 Light"/>
                    <w:sz w:val="14"/>
                    <w:szCs w:val="14"/>
                  </w:rPr>
                </w:pPr>
                <w:r>
                  <w:rPr>
                    <w:rFonts w:ascii="Corpid C1 Light"/>
                    <w:b w:val="0"/>
                    <w:spacing w:val="1"/>
                    <w:sz w:val="14"/>
                  </w:rPr>
                  <w:t>Strategy</w:t>
                </w:r>
                <w:r>
                  <w:rPr>
                    <w:rFonts w:ascii="Corpid C1 Light"/>
                    <w:b w:val="0"/>
                    <w:spacing w:val="9"/>
                    <w:sz w:val="14"/>
                  </w:rPr>
                  <w:t> </w:t>
                </w:r>
                <w:r>
                  <w:rPr>
                    <w:rFonts w:ascii="Corpid C1 Light"/>
                    <w:b w:val="0"/>
                    <w:sz w:val="14"/>
                  </w:rPr>
                  <w:t>2020</w:t>
                </w:r>
                <w:r>
                  <w:rPr>
                    <w:rFonts w:ascii="Corpid C1 Light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3.075684pt;margin-top:809.559204pt;width:7.55pt;height:9pt;mso-position-horizontal-relative:page;mso-position-vertical-relative:page;z-index:-57712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w w:val="86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Bold"/>
                    <w:b/>
                    <w:w w:val="9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92902pt;margin-top:809.559204pt;width:8.2pt;height:9pt;mso-position-horizontal-relative:page;mso-position-vertical-relative:page;z-index:-57688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w w:val="102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Bold"/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.692902pt;margin-top:809.559204pt;width:8.2pt;height:9pt;mso-position-horizontal-relative:page;mso-position-vertical-relative:page;z-index:-57664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w w:val="102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Bold"/>
                    <w:b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4.521515pt;margin-top:809.559204pt;width:46.85pt;height:9pt;mso-position-horizontal-relative:page;mso-position-vertical-relative:page;z-index:-57640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Light" w:hAnsi="Corpid C1 Light" w:cs="Corpid C1 Light" w:eastAsia="Corpid C1 Light"/>
                    <w:sz w:val="14"/>
                    <w:szCs w:val="14"/>
                  </w:rPr>
                </w:pPr>
                <w:r>
                  <w:rPr>
                    <w:rFonts w:ascii="Corpid C1 Light"/>
                    <w:b w:val="0"/>
                    <w:spacing w:val="1"/>
                    <w:sz w:val="14"/>
                  </w:rPr>
                  <w:t>Strategy</w:t>
                </w:r>
                <w:r>
                  <w:rPr>
                    <w:rFonts w:ascii="Corpid C1 Light"/>
                    <w:b w:val="0"/>
                    <w:spacing w:val="9"/>
                    <w:sz w:val="14"/>
                  </w:rPr>
                  <w:t> </w:t>
                </w:r>
                <w:r>
                  <w:rPr>
                    <w:rFonts w:ascii="Corpid C1 Light"/>
                    <w:b w:val="0"/>
                    <w:sz w:val="14"/>
                  </w:rPr>
                  <w:t>2020</w:t>
                </w:r>
                <w:r>
                  <w:rPr>
                    <w:rFonts w:ascii="Corpid C1 Light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1.161926pt;margin-top:809.559204pt;width:9.6pt;height:9pt;mso-position-horizontal-relative:page;mso-position-vertical-relative:page;z-index:-57616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w w:val="65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Bold"/>
                    <w:b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orpid C1 Bold"/>
                    <w:b/>
                    <w:spacing w:val="2"/>
                    <w:w w:val="65"/>
                    <w:sz w:val="14"/>
                  </w:rPr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.692902pt;margin-top:809.559204pt;width:9.550pt;height:9pt;mso-position-horizontal-relative:page;mso-position-vertical-relative:page;z-index:-57592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spacing w:val="3"/>
                    <w:w w:val="95"/>
                    <w:sz w:val="14"/>
                  </w:rPr>
                  <w:t>10</w:t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4.521515pt;margin-top:809.559204pt;width:46.85pt;height:9pt;mso-position-horizontal-relative:page;mso-position-vertical-relative:page;z-index:-57568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Light" w:hAnsi="Corpid C1 Light" w:cs="Corpid C1 Light" w:eastAsia="Corpid C1 Light"/>
                    <w:sz w:val="14"/>
                    <w:szCs w:val="14"/>
                  </w:rPr>
                </w:pPr>
                <w:r>
                  <w:rPr>
                    <w:rFonts w:ascii="Corpid C1 Light"/>
                    <w:b w:val="0"/>
                    <w:spacing w:val="1"/>
                    <w:sz w:val="14"/>
                  </w:rPr>
                  <w:t>Strategy</w:t>
                </w:r>
                <w:r>
                  <w:rPr>
                    <w:rFonts w:ascii="Corpid C1 Light"/>
                    <w:b w:val="0"/>
                    <w:spacing w:val="9"/>
                    <w:sz w:val="14"/>
                  </w:rPr>
                  <w:t> </w:t>
                </w:r>
                <w:r>
                  <w:rPr>
                    <w:rFonts w:ascii="Corpid C1 Light"/>
                    <w:b w:val="0"/>
                    <w:sz w:val="14"/>
                  </w:rPr>
                  <w:t>2020</w:t>
                </w:r>
                <w:r>
                  <w:rPr>
                    <w:rFonts w:ascii="Corpid C1 Light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1.161926pt;margin-top:809.559204pt;width:9.6pt;height:9pt;mso-position-horizontal-relative:page;mso-position-vertical-relative:page;z-index:-57544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Bold" w:hAnsi="Corpid C1 Bold" w:cs="Corpid C1 Bold" w:eastAsia="Corpid C1 Bold"/>
                    <w:sz w:val="14"/>
                    <w:szCs w:val="14"/>
                  </w:rPr>
                </w:pPr>
                <w:r>
                  <w:rPr>
                    <w:rFonts w:ascii="Corpid C1 Bold"/>
                    <w:b/>
                    <w:w w:val="65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Bold"/>
                    <w:b/>
                    <w:w w:val="7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orpid C1 Bold"/>
                    <w:b/>
                    <w:spacing w:val="2"/>
                    <w:w w:val="65"/>
                    <w:sz w:val="14"/>
                  </w:rPr>
                </w:r>
                <w:r>
                  <w:rPr>
                    <w:rFonts w:ascii="Corpid C1 Bold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799" w:hanging="199"/>
      </w:pPr>
      <w:rPr>
        <w:rFonts w:hint="default" w:ascii="Corpid C1 Light" w:hAnsi="Corpid C1 Light" w:eastAsia="Corpid C1 Light"/>
        <w:sz w:val="18"/>
        <w:szCs w:val="18"/>
      </w:rPr>
    </w:lvl>
    <w:lvl w:ilvl="1">
      <w:start w:val="1"/>
      <w:numFmt w:val="bullet"/>
      <w:lvlText w:val="•"/>
      <w:lvlJc w:val="left"/>
      <w:pPr>
        <w:ind w:left="1332" w:hanging="199"/>
      </w:pPr>
      <w:rPr>
        <w:rFonts w:hint="default" w:ascii="Corpid C1 Light" w:hAnsi="Corpid C1 Light" w:eastAsia="Corpid C1 Light"/>
        <w:sz w:val="18"/>
        <w:szCs w:val="18"/>
      </w:rPr>
    </w:lvl>
    <w:lvl w:ilvl="2">
      <w:start w:val="1"/>
      <w:numFmt w:val="bullet"/>
      <w:lvlText w:val="•"/>
      <w:lvlJc w:val="left"/>
      <w:pPr>
        <w:ind w:left="1175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2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2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5" w:hanging="199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725" w:hanging="199"/>
      </w:pPr>
      <w:rPr>
        <w:rFonts w:hint="default" w:ascii="Corpid C1 Light" w:hAnsi="Corpid C1 Light" w:eastAsia="Corpid C1 Light"/>
        <w:sz w:val="18"/>
        <w:szCs w:val="18"/>
      </w:rPr>
    </w:lvl>
    <w:lvl w:ilvl="1">
      <w:start w:val="1"/>
      <w:numFmt w:val="bullet"/>
      <w:lvlText w:val="•"/>
      <w:lvlJc w:val="left"/>
      <w:pPr>
        <w:ind w:left="1332" w:hanging="199"/>
      </w:pPr>
      <w:rPr>
        <w:rFonts w:hint="default" w:ascii="Corpid C1 Light" w:hAnsi="Corpid C1 Light" w:eastAsia="Corpid C1 Light"/>
        <w:sz w:val="18"/>
        <w:szCs w:val="18"/>
      </w:rPr>
    </w:lvl>
    <w:lvl w:ilvl="2">
      <w:start w:val="1"/>
      <w:numFmt w:val="bullet"/>
      <w:lvlText w:val="•"/>
      <w:lvlJc w:val="left"/>
      <w:pPr>
        <w:ind w:left="1171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1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0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7" w:hanging="19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834" w:hanging="199"/>
      </w:pPr>
      <w:rPr>
        <w:rFonts w:hint="default" w:ascii="Corpid C1 Light" w:hAnsi="Corpid C1 Light" w:eastAsia="Corpid C1 Light"/>
        <w:sz w:val="18"/>
        <w:szCs w:val="18"/>
      </w:rPr>
    </w:lvl>
    <w:lvl w:ilvl="1">
      <w:start w:val="1"/>
      <w:numFmt w:val="bullet"/>
      <w:lvlText w:val="•"/>
      <w:lvlJc w:val="left"/>
      <w:pPr>
        <w:ind w:left="1332" w:hanging="199"/>
      </w:pPr>
      <w:rPr>
        <w:rFonts w:hint="default" w:ascii="Corpid C1 Light" w:hAnsi="Corpid C1 Light" w:eastAsia="Corpid C1 Light"/>
        <w:sz w:val="18"/>
        <w:szCs w:val="18"/>
      </w:rPr>
    </w:lvl>
    <w:lvl w:ilvl="2">
      <w:start w:val="1"/>
      <w:numFmt w:val="bullet"/>
      <w:lvlText w:val="•"/>
      <w:lvlJc w:val="left"/>
      <w:pPr>
        <w:ind w:left="1191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1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1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0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0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9" w:hanging="19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332" w:hanging="199"/>
      </w:pPr>
      <w:rPr>
        <w:rFonts w:hint="default" w:ascii="Corpid C1 Light" w:hAnsi="Corpid C1 Light" w:eastAsia="Corpid C1 Light"/>
        <w:sz w:val="18"/>
        <w:szCs w:val="18"/>
      </w:rPr>
    </w:lvl>
    <w:lvl w:ilvl="1">
      <w:start w:val="1"/>
      <w:numFmt w:val="bullet"/>
      <w:lvlText w:val="•"/>
      <w:lvlJc w:val="left"/>
      <w:pPr>
        <w:ind w:left="1755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7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0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3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68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9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14" w:hanging="19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–"/>
      <w:lvlJc w:val="left"/>
      <w:pPr>
        <w:ind w:left="527" w:hanging="148"/>
      </w:pPr>
      <w:rPr>
        <w:rFonts w:hint="default" w:ascii="Corpid C1 Light" w:hAnsi="Corpid C1 Light" w:eastAsia="Corpid C1 Light"/>
        <w:sz w:val="18"/>
        <w:szCs w:val="18"/>
      </w:rPr>
    </w:lvl>
    <w:lvl w:ilvl="1">
      <w:start w:val="1"/>
      <w:numFmt w:val="decimal"/>
      <w:lvlText w:val="%2."/>
      <w:lvlJc w:val="left"/>
      <w:pPr>
        <w:ind w:left="2354" w:hanging="227"/>
        <w:jc w:val="left"/>
      </w:pPr>
      <w:rPr>
        <w:rFonts w:hint="default" w:ascii="Corpid C1 Light" w:hAnsi="Corpid C1 Light" w:eastAsia="Corpid C1 Light"/>
        <w:spacing w:val="-1"/>
        <w:w w:val="76"/>
        <w:sz w:val="18"/>
        <w:szCs w:val="18"/>
      </w:rPr>
    </w:lvl>
    <w:lvl w:ilvl="2">
      <w:start w:val="1"/>
      <w:numFmt w:val="bullet"/>
      <w:lvlText w:val="•"/>
      <w:lvlJc w:val="left"/>
      <w:pPr>
        <w:ind w:left="278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1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2" w:hanging="227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42"/>
      <w:ind w:left="113"/>
    </w:pPr>
    <w:rPr>
      <w:rFonts w:ascii="Corpid C1 Bold" w:hAnsi="Corpid C1 Bold" w:eastAsia="Corpid C1 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16"/>
      <w:ind w:left="113"/>
    </w:pPr>
    <w:rPr>
      <w:rFonts w:ascii="Corpid C1 Light" w:hAnsi="Corpid C1 Light" w:eastAsia="Corpid C1 Light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33"/>
    </w:pPr>
    <w:rPr>
      <w:rFonts w:ascii="Corpid C1 Light" w:hAnsi="Corpid C1 Light" w:eastAsia="Corpid C1 Light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38"/>
      <w:outlineLvl w:val="1"/>
    </w:pPr>
    <w:rPr>
      <w:rFonts w:ascii="UnitRoundedOT-Bold" w:hAnsi="UnitRoundedOT-Bold" w:eastAsia="UnitRoundedOT-Bold"/>
      <w:b/>
      <w:bCs/>
      <w:sz w:val="96"/>
      <w:szCs w:val="96"/>
    </w:rPr>
  </w:style>
  <w:style w:styleId="Heading2" w:type="paragraph">
    <w:name w:val="Heading 2"/>
    <w:basedOn w:val="Normal"/>
    <w:uiPriority w:val="1"/>
    <w:qFormat/>
    <w:pPr>
      <w:ind w:left="1133"/>
      <w:outlineLvl w:val="2"/>
    </w:pPr>
    <w:rPr>
      <w:rFonts w:ascii="UnitRoundedOT-Bold" w:hAnsi="UnitRoundedOT-Bold" w:eastAsia="UnitRoundedOT-Bold"/>
      <w:b/>
      <w:bCs/>
      <w:sz w:val="60"/>
      <w:szCs w:val="60"/>
    </w:rPr>
  </w:style>
  <w:style w:styleId="Heading3" w:type="paragraph">
    <w:name w:val="Heading 3"/>
    <w:basedOn w:val="Normal"/>
    <w:uiPriority w:val="1"/>
    <w:qFormat/>
    <w:pPr>
      <w:ind w:left="113"/>
      <w:outlineLvl w:val="3"/>
    </w:pPr>
    <w:rPr>
      <w:rFonts w:ascii="UnitRoundedOT-Medi" w:hAnsi="UnitRoundedOT-Medi" w:eastAsia="UnitRoundedOT-Medi"/>
      <w:sz w:val="60"/>
      <w:szCs w:val="60"/>
    </w:rPr>
  </w:style>
  <w:style w:styleId="Heading4" w:type="paragraph">
    <w:name w:val="Heading 4"/>
    <w:basedOn w:val="Normal"/>
    <w:uiPriority w:val="1"/>
    <w:qFormat/>
    <w:pPr>
      <w:spacing w:before="35"/>
      <w:ind w:left="396"/>
      <w:outlineLvl w:val="4"/>
    </w:pPr>
    <w:rPr>
      <w:rFonts w:ascii="UnitRoundedOT-Bold" w:hAnsi="UnitRoundedOT-Bold" w:eastAsia="UnitRoundedOT-Bold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ind w:left="907" w:hanging="1"/>
      <w:outlineLvl w:val="5"/>
    </w:pPr>
    <w:rPr>
      <w:rFonts w:ascii="Corpid C1 Regular" w:hAnsi="Corpid C1 Regular" w:eastAsia="Corpid C1 Regular"/>
      <w:sz w:val="30"/>
      <w:szCs w:val="30"/>
    </w:rPr>
  </w:style>
  <w:style w:styleId="Heading6" w:type="paragraph">
    <w:name w:val="Heading 6"/>
    <w:basedOn w:val="Normal"/>
    <w:uiPriority w:val="1"/>
    <w:qFormat/>
    <w:pPr>
      <w:ind w:left="1118"/>
      <w:outlineLvl w:val="6"/>
    </w:pPr>
    <w:rPr>
      <w:rFonts w:ascii="Corpid C1 Bold" w:hAnsi="Corpid C1 Bold" w:eastAsia="Corpid C1 Bold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spacing w:before="70"/>
      <w:ind w:left="1133"/>
      <w:outlineLvl w:val="7"/>
    </w:pPr>
    <w:rPr>
      <w:rFonts w:ascii="Corpid C1 Bold" w:hAnsi="Corpid C1 Bold" w:eastAsia="Corpid C1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oter" Target="footer3.xml"/><Relationship Id="rId63" Type="http://schemas.openxmlformats.org/officeDocument/2006/relationships/image" Target="media/image56.jpeg"/><Relationship Id="rId64" Type="http://schemas.openxmlformats.org/officeDocument/2006/relationships/footer" Target="footer4.xml"/><Relationship Id="rId65" Type="http://schemas.openxmlformats.org/officeDocument/2006/relationships/footer" Target="footer5.xml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jpeg"/><Relationship Id="rId69" Type="http://schemas.openxmlformats.org/officeDocument/2006/relationships/image" Target="media/image60.png"/><Relationship Id="rId70" Type="http://schemas.openxmlformats.org/officeDocument/2006/relationships/footer" Target="footer6.xml"/><Relationship Id="rId71" Type="http://schemas.openxmlformats.org/officeDocument/2006/relationships/footer" Target="footer7.xml"/><Relationship Id="rId72" Type="http://schemas.openxmlformats.org/officeDocument/2006/relationships/image" Target="media/image61.jpeg"/><Relationship Id="rId73" Type="http://schemas.openxmlformats.org/officeDocument/2006/relationships/footer" Target="footer8.xml"/><Relationship Id="rId74" Type="http://schemas.openxmlformats.org/officeDocument/2006/relationships/image" Target="media/image62.jpeg"/><Relationship Id="rId75" Type="http://schemas.openxmlformats.org/officeDocument/2006/relationships/footer" Target="footer9.xml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jpe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jpe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image" Target="media/image78.jpeg"/><Relationship Id="rId92" Type="http://schemas.openxmlformats.org/officeDocument/2006/relationships/image" Target="media/image79.jpeg"/><Relationship Id="rId93" Type="http://schemas.openxmlformats.org/officeDocument/2006/relationships/image" Target="media/image80.jpeg"/><Relationship Id="rId94" Type="http://schemas.openxmlformats.org/officeDocument/2006/relationships/image" Target="media/image81.jpeg"/><Relationship Id="rId95" Type="http://schemas.openxmlformats.org/officeDocument/2006/relationships/image" Target="media/image82.jpeg"/><Relationship Id="rId96" Type="http://schemas.openxmlformats.org/officeDocument/2006/relationships/image" Target="media/image83.jpeg"/><Relationship Id="rId97" Type="http://schemas.openxmlformats.org/officeDocument/2006/relationships/image" Target="media/image84.jpeg"/><Relationship Id="rId98" Type="http://schemas.openxmlformats.org/officeDocument/2006/relationships/image" Target="media/image85.jpeg"/><Relationship Id="rId99" Type="http://schemas.openxmlformats.org/officeDocument/2006/relationships/image" Target="media/image86.jpeg"/><Relationship Id="rId100" Type="http://schemas.openxmlformats.org/officeDocument/2006/relationships/image" Target="media/image87.jpeg"/><Relationship Id="rId101" Type="http://schemas.openxmlformats.org/officeDocument/2006/relationships/image" Target="media/image88.jpeg"/><Relationship Id="rId102" Type="http://schemas.openxmlformats.org/officeDocument/2006/relationships/image" Target="media/image89.jpeg"/><Relationship Id="rId103" Type="http://schemas.openxmlformats.org/officeDocument/2006/relationships/image" Target="media/image90.jpeg"/><Relationship Id="rId104" Type="http://schemas.openxmlformats.org/officeDocument/2006/relationships/image" Target="media/image91.jpeg"/><Relationship Id="rId105" Type="http://schemas.openxmlformats.org/officeDocument/2006/relationships/footer" Target="footer10.xml"/><Relationship Id="rId106" Type="http://schemas.openxmlformats.org/officeDocument/2006/relationships/image" Target="media/image92.jpeg"/><Relationship Id="rId107" Type="http://schemas.openxmlformats.org/officeDocument/2006/relationships/image" Target="media/image93.jpeg"/><Relationship Id="rId108" Type="http://schemas.openxmlformats.org/officeDocument/2006/relationships/image" Target="media/image94.jpeg"/><Relationship Id="rId109" Type="http://schemas.openxmlformats.org/officeDocument/2006/relationships/image" Target="media/image95.jpeg"/><Relationship Id="rId110" Type="http://schemas.openxmlformats.org/officeDocument/2006/relationships/image" Target="media/image96.jpeg"/><Relationship Id="rId111" Type="http://schemas.openxmlformats.org/officeDocument/2006/relationships/image" Target="media/image97.jpeg"/><Relationship Id="rId112" Type="http://schemas.openxmlformats.org/officeDocument/2006/relationships/image" Target="media/image98.jpeg"/><Relationship Id="rId113" Type="http://schemas.openxmlformats.org/officeDocument/2006/relationships/image" Target="media/image99.jpeg"/><Relationship Id="rId114" Type="http://schemas.openxmlformats.org/officeDocument/2006/relationships/image" Target="media/image100.jpeg"/><Relationship Id="rId115" Type="http://schemas.openxmlformats.org/officeDocument/2006/relationships/image" Target="media/image101.jpeg"/><Relationship Id="rId116" Type="http://schemas.openxmlformats.org/officeDocument/2006/relationships/image" Target="media/image102.jpeg"/><Relationship Id="rId117" Type="http://schemas.openxmlformats.org/officeDocument/2006/relationships/image" Target="media/image103.jpeg"/><Relationship Id="rId118" Type="http://schemas.openxmlformats.org/officeDocument/2006/relationships/image" Target="media/image104.jpeg"/><Relationship Id="rId119" Type="http://schemas.openxmlformats.org/officeDocument/2006/relationships/image" Target="media/image105.jpeg"/><Relationship Id="rId120" Type="http://schemas.openxmlformats.org/officeDocument/2006/relationships/image" Target="media/image106.jpeg"/><Relationship Id="rId121" Type="http://schemas.openxmlformats.org/officeDocument/2006/relationships/image" Target="media/image107.jpeg"/><Relationship Id="rId122" Type="http://schemas.openxmlformats.org/officeDocument/2006/relationships/image" Target="media/image108.jpeg"/><Relationship Id="rId123" Type="http://schemas.openxmlformats.org/officeDocument/2006/relationships/image" Target="media/image109.jpeg"/><Relationship Id="rId124" Type="http://schemas.openxmlformats.org/officeDocument/2006/relationships/image" Target="media/image110.jpeg"/><Relationship Id="rId125" Type="http://schemas.openxmlformats.org/officeDocument/2006/relationships/image" Target="media/image111.jpeg"/><Relationship Id="rId126" Type="http://schemas.openxmlformats.org/officeDocument/2006/relationships/image" Target="media/image112.jpeg"/><Relationship Id="rId127" Type="http://schemas.openxmlformats.org/officeDocument/2006/relationships/image" Target="media/image113.jpeg"/><Relationship Id="rId128" Type="http://schemas.openxmlformats.org/officeDocument/2006/relationships/image" Target="media/image114.jpeg"/><Relationship Id="rId129" Type="http://schemas.openxmlformats.org/officeDocument/2006/relationships/image" Target="media/image115.jpeg"/><Relationship Id="rId130" Type="http://schemas.openxmlformats.org/officeDocument/2006/relationships/image" Target="media/image116.jpeg"/><Relationship Id="rId131" Type="http://schemas.openxmlformats.org/officeDocument/2006/relationships/image" Target="media/image117.jpeg"/><Relationship Id="rId132" Type="http://schemas.openxmlformats.org/officeDocument/2006/relationships/image" Target="media/image118.jpeg"/><Relationship Id="rId133" Type="http://schemas.openxmlformats.org/officeDocument/2006/relationships/image" Target="media/image119.jpeg"/><Relationship Id="rId134" Type="http://schemas.openxmlformats.org/officeDocument/2006/relationships/image" Target="media/image120.jpeg"/><Relationship Id="rId135" Type="http://schemas.openxmlformats.org/officeDocument/2006/relationships/image" Target="media/image121.jpeg"/><Relationship Id="rId136" Type="http://schemas.openxmlformats.org/officeDocument/2006/relationships/image" Target="media/image122.png"/><Relationship Id="rId137" Type="http://schemas.openxmlformats.org/officeDocument/2006/relationships/hyperlink" Target="mailto:csiroenquiries@csiro.au" TargetMode="External"/><Relationship Id="rId138" Type="http://schemas.openxmlformats.org/officeDocument/2006/relationships/hyperlink" Target="http://www.csiro.au/" TargetMode="External"/><Relationship Id="rId1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CSIRO</dc:creator>
  <dc:subject>B&amp;M | 15-00195</dc:subject>
  <dc:title>Australia’s innovation catalyst | Strategy 2020</dc:title>
  <dcterms:created xsi:type="dcterms:W3CDTF">2015-07-22T14:17:55Z</dcterms:created>
  <dcterms:modified xsi:type="dcterms:W3CDTF">2015-07-22T14:17:55Z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2015-07-15T00:00:00Z</vt:filetime>
  </property>
  <property fmtid="{D5CDD505-2E9C-101B-9397-08002B2CF9AE}" pid="3" name="LastSaved">
    <vt:filetime>2015-07-22T00:00:00Z</vt:filetime>
  </property>
</Properties>
</file>