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Calibri"/>
          <w:b w:val="0"/>
          <w:caps w:val="0"/>
          <w:noProof w:val="0"/>
          <w:color w:val="000000"/>
          <w:spacing w:val="0"/>
          <w:sz w:val="24"/>
          <w:szCs w:val="22"/>
          <w:lang w:eastAsia="en-AU"/>
        </w:rPr>
        <w:id w:val="23654465"/>
        <w:docPartObj>
          <w:docPartGallery w:val="Cover Pages"/>
          <w:docPartUnique/>
        </w:docPartObj>
      </w:sdtPr>
      <w:sdtEndPr>
        <w:rPr>
          <w:bCs/>
          <w:kern w:val="28"/>
        </w:rPr>
      </w:sdtEndPr>
      <w:sdtContent>
        <w:p w:rsidR="009A623D" w:rsidRPr="001C3137" w:rsidRDefault="00171A7C" w:rsidP="004E1EE8">
          <w:pPr>
            <w:pStyle w:val="BusinessUnitName"/>
            <w:framePr w:w="6124" w:h="284" w:hRule="exact" w:vSpace="1276" w:wrap="notBeside" w:vAnchor="page" w:hAnchor="margin" w:y="1146" w:anchorLock="1"/>
          </w:pPr>
          <w:r>
            <w:t>OCEANs AND ATMOSPHERE</w:t>
          </w:r>
        </w:p>
        <w:p w:rsidR="00171A7C" w:rsidRPr="00171A7C" w:rsidRDefault="00836B29" w:rsidP="00171A7C">
          <w:pPr>
            <w:pStyle w:val="CoverTitle"/>
          </w:pPr>
          <w:r>
            <w:rPr>
              <w:noProof/>
            </w:rPr>
            <mc:AlternateContent>
              <mc:Choice Requires="wpg">
                <w:drawing>
                  <wp:anchor distT="0" distB="0" distL="114300" distR="114300" simplePos="0" relativeHeight="251816448" behindDoc="1" locked="0" layoutInCell="1" allowOverlap="1">
                    <wp:simplePos x="0" y="0"/>
                    <wp:positionH relativeFrom="column">
                      <wp:posOffset>-1272540</wp:posOffset>
                    </wp:positionH>
                    <wp:positionV relativeFrom="paragraph">
                      <wp:posOffset>-1500505</wp:posOffset>
                    </wp:positionV>
                    <wp:extent cx="8454390" cy="7533005"/>
                    <wp:effectExtent l="0" t="635" r="3810" b="635"/>
                    <wp:wrapNone/>
                    <wp:docPr id="36" name="Group 94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37"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4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F989B" id="Group 940" o:spid="_x0000_s1026" alt="background" style="position:absolute;margin-left:-100.2pt;margin-top:-118.15pt;width:665.7pt;height:593.15pt;z-index:-251500032"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iDMUA&#10;AADbAAAADwAAAGRycy9kb3ducmV2LnhtbESP3WrCQBSE7wt9h+UUeiO6aYtGYjZSbAtSQfHnAQ7Z&#10;YxLMng3ZbX7evlsQejnMzDdMuh5MLTpqXWVZwcssAkGcW11xoeBy/pouQTiPrLG2TApGcrDOHh9S&#10;TLTt+UjdyRciQNglqKD0vkmkdHlJBt3MNsTBu9rWoA+yLaRusQ9wU8vXKFpIgxWHhRIb2pSU304/&#10;RsH+gHF+6SbfzTzefS7iyfhhtxulnp+G9xUIT4P/D9/bW63gLY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CIMxQAAANsAAAAPAAAAAAAAAAAAAAAAAJgCAABkcnMv&#10;ZG93bnJldi54bWxQSwUGAAAAAAQABAD1AAAAigM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ykL8A&#10;AADbAAAADwAAAGRycy9kb3ducmV2LnhtbERPTYvCMBC9C/6HMIIXWVNdEOkaRQVBj6sieBuT2bZs&#10;M6lNbOu/NwfB4+N9L1adLUVDtS8cK5iMExDE2pmCMwXn0+5rDsIHZIOlY1LwJA+rZb+3wNS4ln+p&#10;OYZMxBD2KSrIQ6hSKb3OyaIfu4o4cn+uthgirDNpamxjuC3lNElm0mLBsSHHirY56f/jwyroCmpu&#10;7X0zcocbXR+NPuz15arUcNCtf0AE6sJH/HbvjYLvODZ+i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W/KQvwAAANsAAAAPAAAAAAAAAAAAAAAAAJgCAABkcnMvZG93bnJl&#10;di54bWxQSwUGAAAAAAQABAD1AAAAhAM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Pr>
              <w:noProof/>
            </w:rPr>
            <mc:AlternateContent>
              <mc:Choice Requires="wpg">
                <w:drawing>
                  <wp:anchor distT="0" distB="0" distL="114300" distR="114300" simplePos="0" relativeHeight="251818496" behindDoc="1" locked="0" layoutInCell="1" allowOverlap="1">
                    <wp:simplePos x="0" y="0"/>
                    <wp:positionH relativeFrom="column">
                      <wp:posOffset>-886460</wp:posOffset>
                    </wp:positionH>
                    <wp:positionV relativeFrom="paragraph">
                      <wp:posOffset>-119380</wp:posOffset>
                    </wp:positionV>
                    <wp:extent cx="8095615" cy="1022350"/>
                    <wp:effectExtent l="5080" t="635" r="5080" b="5715"/>
                    <wp:wrapNone/>
                    <wp:docPr id="13"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4" name="Group 81"/>
                            <wpg:cNvGrpSpPr>
                              <a:grpSpLocks/>
                            </wpg:cNvGrpSpPr>
                            <wpg:grpSpPr bwMode="auto">
                              <a:xfrm>
                                <a:off x="0" y="0"/>
                                <a:ext cx="80962" cy="10223"/>
                                <a:chOff x="254" y="226"/>
                                <a:chExt cx="80962" cy="10223"/>
                              </a:xfrm>
                            </wpg:grpSpPr>
                            <wps:wsp>
                              <wps:cNvPr id="15"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105"/>
                              <wpg:cNvGrpSpPr>
                                <a:grpSpLocks/>
                              </wpg:cNvGrpSpPr>
                              <wpg:grpSpPr bwMode="auto">
                                <a:xfrm>
                                  <a:off x="9186" y="3326"/>
                                  <a:ext cx="8853" cy="1049"/>
                                  <a:chOff x="6800" y="3263"/>
                                  <a:chExt cx="8851" cy="1047"/>
                                </a:xfrm>
                              </wpg:grpSpPr>
                              <wps:wsp>
                                <wps:cNvPr id="18"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4F0" w:rsidRPr="007367A7" w:rsidRDefault="00C134F0"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3" name="Picture 40" descr="CSIRO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69.8pt;margin-top:-9.4pt;width:637.45pt;height:80.5pt;z-index:-251497984"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fesEA&#10;AADbAAAADwAAAGRycy9kb3ducmV2LnhtbERPS4vCMBC+C/sfwix403SFilajLLssCqLg4+JtbGbb&#10;YjMJTdT6740geJuP7znTeWtqcaXGV5YVfPUTEMS51RUXCg77v94IhA/IGmvLpOBOHuazj84UM21v&#10;vKXrLhQihrDPUEEZgsuk9HlJBn3fOuLI/dvGYIiwKaRu8BbDTS0HSTKUBiuODSU6+ikpP+8uRsFm&#10;tQ1ucPrl4yJN3UHvx+dVtVaq+9l+T0AEasNb/HIvdZyfwv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zX3r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UQMEA&#10;AADbAAAADwAAAGRycy9kb3ducmV2LnhtbERPTWvCQBC9F/wPywje6kYtItFVJFLxVpr24HHMTrLR&#10;7GzIbpP033cLhd7m8T5ndxhtI3rqfO1YwWKegCAunK65UvD58fq8AeEDssbGMSn4Jg+H/eRph6l2&#10;A79Tn4dKxBD2KSowIbSplL4wZNHPXUscudJ1FkOEXSV1h0MMt41cJslaWqw5NhhsKTNUPPIvq+C8&#10;So59di3vb+XLcMsqOhmTn5SaTcfjFkSgMfyL/9wXHeev4feXe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FEDBAAAA2wAAAA8AAAAAAAAAAAAAAAAAmAIAAGRycy9kb3du&#10;cmV2LnhtbFBLBQYAAAAABAAEAPUAAACGAw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woMIA&#10;AADbAAAADwAAAGRycy9kb3ducmV2LnhtbESPQYvCQAyF74L/YYjgRXSqB5HqKLuCKB4Eux72mO1k&#10;22InUzqj1n9vDoK3hPfy3pfVpnO1ulMbKs8GppMEFHHubcWFgcvPbrwAFSKyxdozGXhSgM2631th&#10;av2Dz3TPYqEkhEOKBsoYm1TrkJfkMEx8Qyzav28dRlnbQtsWHxLuaj1Lkrl2WLE0lNjQtqT8mt2c&#10;gdPz23XH7Le57Sku/vAyumpPxgwH3dcSVKQufszv64MVfIGVX2Q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bCgwgAAANsAAAAPAAAAAAAAAAAAAAAAAJgCAABkcnMvZG93&#10;bnJldi54bWxQSwUGAAAAAAQABAD1AAAAhwM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Cz8EA&#10;AADbAAAADwAAAGRycy9kb3ducmV2LnhtbERPzYrCMBC+L/gOYQQvoqke/KlGUaGwsoe11QcYmrEt&#10;NpPaRO2+vVlY2Nt8fL+z3namFk9qXWVZwWQcgSDOra64UHA5J6MFCOeRNdaWScEPOdhueh9rjLV9&#10;cUrPzBcihLCLUUHpfRNL6fKSDLqxbYgDd7WtQR9gW0jd4iuEm1pOo2gmDVYcGkps6FBSfsseRsE8&#10;1Xv6+j754f0oD+lllmQPlyg16He7FQhPnf8X/7k/dZi/hN9fwg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s/BAAAA2wAAAA8AAAAAAAAAAAAAAAAAmAIAAGRycy9kb3du&#10;cmV2LnhtbFBLBQYAAAAABAAEAPUAAACGAw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78AA&#10;AADbAAAADwAAAGRycy9kb3ducmV2LnhtbERPzYrCMBC+C75DGMGLaKoHlW5TWYWCsgdt9QGGZrYt&#10;20xqE7X79pvDgseP7z/ZDaYVT+pdY1nBchGBIC6tbrhScLtm8y0I55E1tpZJwS852KXjUYKxti/O&#10;6Vn4SoQQdjEqqL3vYildWZNBt7AdceC+bW/QB9hXUvf4CuGmlasoWkuDDYeGGjs61FT+FA+jYJPr&#10;PX2dL352P8lDfltnxcNlSk0nw+cHCE+Df4v/3UetYBXWhy/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6h78AAAADbAAAADwAAAAAAAAAAAAAAAACYAgAAZHJzL2Rvd25y&#10;ZXYueG1sUEsFBgAAAAAEAAQA9QAAAIU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8YA&#10;AADbAAAADwAAAGRycy9kb3ducmV2LnhtbESPQWvCQBSE7wX/w/IEL6VukoOU6CqtRin0UNQcenxk&#10;n0lI9m3Mrpr667uFgsdhZr5hFqvBtOJKvastK4inEQjiwuqaSwX5cfvyCsJ5ZI2tZVLwQw5Wy9HT&#10;AlNtb7yn68GXIkDYpaig8r5LpXRFRQbd1HbEwTvZ3qAPsi+l7vEW4KaVSRTNpMGaw0KFHa0rKprD&#10;xSho7tnmnGTH8/dzfvrMv96bXcyZUpPx8DYH4Wnwj/B/+0MrSGL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9/8YAAADbAAAADwAAAAAAAAAAAAAAAACY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7LMIA&#10;AADbAAAADwAAAGRycy9kb3ducmV2LnhtbESPQWsCMRSE7wX/Q3iCt5p1QSlbo4ggiGih2qXXx+Z1&#10;N7h5WZKoq7++EQo9DjPzDTNf9rYVV/LBOFYwGWcgiCunDdcKvk6b1zcQISJrbB2TgjsFWC4GL3Ms&#10;tLvxJ12PsRYJwqFABU2MXSFlqBqyGMauI07ej/MWY5K+ltrjLcFtK/Msm0mLhtNCgx2tG6rOx4tV&#10;cMCpMxme97vv8qF9ZTYfpWuVGg371TuISH38D/+1t1pBnsPz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nsswgAAANsAAAAPAAAAAAAAAAAAAAAAAJgCAABkcnMvZG93&#10;bnJldi54bWxQSwUGAAAAAAQABAD1AAAAhwM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3k8MA&#10;AADbAAAADwAAAGRycy9kb3ducmV2LnhtbESPUWvCQBCE3wX/w7GCb3qppbakniKCEAUfjP6AJbdN&#10;0uT2Ym6r6b/vFQp9HGbmG2a1GVyr7tSH2rOBp3kCirjwtubSwPWyn72BCoJssfVMBr4pwGY9Hq0w&#10;tf7BZ7rnUqoI4ZCigUqkS7UORUUOw9x3xNH78L1DibIvte3xEeGu1YskWWqHNceFCjvaVVQ0+Zcz&#10;8MKn42vWXE/SFMdDmeVy+9TWmOlk2L6DEhrkP/zXzqyBxTP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3k8MAAADbAAAADwAAAAAAAAAAAAAAAACYAgAAZHJzL2Rv&#10;d25yZXYueG1sUEsFBgAAAAAEAAQA9QAAAIg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5q8QA&#10;AADbAAAADwAAAGRycy9kb3ducmV2LnhtbESP3WoCMRSE7wu+QzhCb0SztSqyGqUULAVB8OcBDptj&#10;dnVzsiZx3b69KRR6OczMN8xy3dlatORD5VjB2ygDQVw4XbFRcDpuhnMQISJrrB2Tgh8KsF71XpaY&#10;a/fgPbWHaESCcMhRQRljk0sZipIshpFriJN3dt5iTNIbqT0+EtzWcpxlM2mx4rRQYkOfJRXXw90q&#10;iLuv983UtH4yqJvbJbsM7ma7U+q1330sQETq4n/4r/2tFYwn8Psl/Q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OavEAAAA2wAAAA8AAAAAAAAAAAAAAAAAmAIAAGRycy9k&#10;b3ducmV2LnhtbFBLBQYAAAAABAAEAPUAAACJ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uMMA&#10;AADbAAAADwAAAGRycy9kb3ducmV2LnhtbESPS2vDMBCE74H+B7GF3mI5Lg7FjRJCqaH0lgfkuljr&#10;B7FWriU/kl9fBQo9DjPzDbPZzaYVI/WusaxgFcUgiAurG64UnE/58g2E88gaW8uk4EYOdtunxQYz&#10;bSc+0Hj0lQgQdhkqqL3vMildUZNBF9mOOHil7Q36IPtK6h6nADetTOJ4LQ02HBZq7OijpuJ6HIyC&#10;18Hl4+piftJznI/l8D3p+2el1MvzvH8H4Wn2/+G/9pdWkKT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yguMMAAADbAAAADwAAAAAAAAAAAAAAAACYAgAAZHJzL2Rv&#10;d25yZXYueG1sUEsFBgAAAAAEAAQA9QAAAIgD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P9MMA&#10;AADbAAAADwAAAGRycy9kb3ducmV2LnhtbESPzWrDMBCE74G+g9hCbomcH0Jxo4QQElp6StMe2tti&#10;bS1Ta2WkreO+fRUI9DjMzDfMejv4VvUUUxPYwGxagCKugm24NvD+dpw8gEqCbLENTAZ+KcF2czda&#10;Y2nDhV+pP0utMoRTiQacSFdqnSpHHtM0dMTZ+wrRo2QZa20jXjLct3peFCvtseG84LCjvaPq+/zj&#10;DXQf/eEkfKhTdMXTApf42cuLMeP7YfcISmiQ//Ct/WwNzF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P9M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AEMYA&#10;AADbAAAADwAAAGRycy9kb3ducmV2LnhtbESPQWvCQBSE7wX/w/IEL0U35tBKdBVtowg9lGoOHh/Z&#10;ZxKSfRuzq6b++m6h0OMwM98wi1VvGnGjzlWWFUwnEQji3OqKCwXZcTuegXAeWWNjmRR8k4PVcvC0&#10;wETbO3/R7eALESDsElRQet8mUrq8JINuYlvi4J1tZ9AH2RVSd3gPcNPIOIpepMGKw0KJLb2VlNeH&#10;q1FQP9L3S5weL6fn7PyRfW7q3ZRTpUbDfj0H4an3/+G/9l4riF/h90v4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AEMYAAADbAAAADwAAAAAAAAAAAAAAAACYAgAAZHJz&#10;L2Rvd25yZXYueG1sUEsFBgAAAAAEAAQA9QAAAIsDA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FuMAA&#10;AADbAAAADwAAAGRycy9kb3ducmV2LnhtbERPTWvCQBC9F/wPywi9BN2YQynRVUQpCF5sVPQ4ZMck&#10;mJ0N2amm/949FHp8vO/FanCtelAfGs8GZtMUFHHpbcOVgdPxa/IJKgiyxdYzGfilAKvl6G2BufVP&#10;/qZHIZWKIRxyNFCLdLnWoazJYZj6jjhyN987lAj7StsenzHctTpL0w/tsOHYUGNHm5rKe/HjDNA1&#10;uTTFLNmftkl2dceqPYicjXkfD+s5KKFB/sV/7p01kMWx8Uv8AXr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4FuMAAAADbAAAADwAAAAAAAAAAAAAAAACYAgAAZHJzL2Rvd25y&#10;ZXYueG1sUEsFBgAAAAAEAAQA9QAAAIUDA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dYcUA&#10;AADbAAAADwAAAGRycy9kb3ducmV2LnhtbESPQWuDQBSE74X8h+UFcinJ2hw02qwhBIQUeqntJbcX&#10;91VF962422j667uFQo/DzHzD7A+z6cWNRtdaVvC0iUAQV1a3XCv4eC/WOxDOI2vsLZOCOzk45IuH&#10;PWbaTvxGt9LXIkDYZaig8X7IpHRVQwbdxg7Ewfu0o0Ef5FhLPeIU4KaX2yiKpcGWw0KDA50aqrry&#10;yygo0uT1sUtqfPm+9vN5Si5tEg9KrZbz8RmEp9n/h//aZ61gm8Lvl/A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V1hxQAAANsAAAAPAAAAAAAAAAAAAAAAAJgCAABkcnMv&#10;ZG93bnJldi54bWxQSwUGAAAAAAQABAD1AAAAig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aA74A&#10;AADbAAAADwAAAGRycy9kb3ducmV2LnhtbERPz2vCMBS+C/4P4Q28abqNiXRGEWHQHTys6v3RvDWl&#10;yUtJMtv99+YgePz4fm/3k7PiRiF2nhW8rgoQxI3XHbcKLuev5QZETMgarWdS8E8R9rv5bIul9iP/&#10;0K1OrcghHEtUYFIaSiljY8hhXPmBOHO/PjhMGYZW6oBjDndWvhXFWjrsODcYHOhoqOnrP6cgfVhf&#10;6asLfXX6nirTrw9MqNTiZTp8gkg0paf44a60gve8Pn/JP0Du7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1mgO+AAAA2wAAAA8AAAAAAAAAAAAAAAAAmAIAAGRycy9kb3ducmV2&#10;LnhtbFBLBQYAAAAABAAEAPUAAACD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RsAA&#10;AADbAAAADwAAAGRycy9kb3ducmV2LnhtbESPQYvCMBSE7wv+h/AEb9tUBVmrUURQvKmt4PXRPNtq&#10;81KaqPXfG0HY4zAz3zDzZWdq8aDWVZYVDKMYBHFudcWFglO2+f0D4TyyxtoyKXiRg+Wi9zPHRNsn&#10;H+mR+kIECLsEFZTeN4mULi/JoItsQxy8i20N+iDbQuoWnwFuajmK44k0WHFYKLGhdUn5Lb0bBfvJ&#10;fX9ZT282T5vtga7nzEubKTXod6sZCE+d/w9/2zutYDyCz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qRsAAAADbAAAADwAAAAAAAAAAAAAAAACYAgAAZHJzL2Rvd25y&#10;ZXYueG1sUEsFBgAAAAAEAAQA9QAAAIUDA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rsidR="00C134F0" w:rsidRPr="007367A7" w:rsidRDefault="00C134F0"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i7nEAAAA2wAAAA8AAABkcnMvZG93bnJldi54bWxEj0FrAjEUhO+C/yE8wZtmW0Hr1igiFErZ&#10;Itoe9Pa6eW6Wbl62m6jpv28EocdhZr5hFqtoG3GhzteOFTyMMxDEpdM1Vwo+P15GTyB8QNbYOCYF&#10;v+Rhtez3Fphrd+UdXfahEgnCPkcFJoQ2l9KXhiz6sWuJk3dyncWQZFdJ3eE1wW0jH7NsKi3WnBYM&#10;trQxVH7vz1bBV/HTHA5uPt2a+B7x+FacZlwoNRzE9TOIQDH8h+/tV61gMoHb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Yi7nEAAAA2wAAAA8AAAAAAAAAAAAAAAAA&#10;nwIAAGRycy9kb3ducmV2LnhtbFBLBQYAAAAABAAEAPcAAACQAwAAAAA=&#10;">
                      <v:imagedata r:id="rId9" o:title="CSIRO logo"/>
                      <v:path arrowok="t"/>
                    </v:shape>
                  </v:group>
                </w:pict>
              </mc:Fallback>
            </mc:AlternateContent>
          </w:r>
          <w:r w:rsidR="00171A7C" w:rsidRPr="00171A7C">
            <w:t xml:space="preserve">Research Director, </w:t>
          </w:r>
          <w:r w:rsidR="00171A7C">
            <w:br/>
          </w:r>
          <w:r w:rsidR="00171A7C" w:rsidRPr="00171A7C">
            <w:t xml:space="preserve">Marine Resources </w:t>
          </w:r>
          <w:r w:rsidR="00171A7C">
            <w:br/>
          </w:r>
          <w:r w:rsidR="00171A7C" w:rsidRPr="00171A7C">
            <w:t>and Industries</w:t>
          </w:r>
        </w:p>
        <w:p w:rsidR="009A623D" w:rsidRPr="00171A7C" w:rsidRDefault="00171A7C" w:rsidP="00171A7C">
          <w:pPr>
            <w:pStyle w:val="Heading1"/>
            <w:numPr>
              <w:ilvl w:val="0"/>
              <w:numId w:val="0"/>
            </w:numPr>
            <w:spacing w:before="40"/>
            <w:ind w:left="1134" w:hanging="1134"/>
            <w:rPr>
              <w:rFonts w:asciiTheme="minorHAnsi" w:hAnsiTheme="minorHAnsi"/>
              <w:b w:val="0"/>
              <w:bCs w:val="0"/>
            </w:rPr>
          </w:pPr>
          <w:r w:rsidRPr="00CA516F">
            <w:rPr>
              <w:rFonts w:asciiTheme="minorHAnsi" w:hAnsiTheme="minorHAnsi"/>
              <w:color w:val="003959"/>
              <w:spacing w:val="-4"/>
              <w:w w:val="95"/>
            </w:rPr>
            <w:t>I</w:t>
          </w:r>
          <w:r w:rsidRPr="00CA516F">
            <w:rPr>
              <w:rFonts w:asciiTheme="minorHAnsi" w:hAnsiTheme="minorHAnsi"/>
              <w:color w:val="003959"/>
              <w:spacing w:val="-2"/>
              <w:w w:val="95"/>
            </w:rPr>
            <w:t>n</w:t>
          </w:r>
          <w:r w:rsidRPr="00CA516F">
            <w:rPr>
              <w:rFonts w:asciiTheme="minorHAnsi" w:hAnsiTheme="minorHAnsi"/>
              <w:color w:val="003959"/>
              <w:spacing w:val="-3"/>
              <w:w w:val="95"/>
            </w:rPr>
            <w:t>f</w:t>
          </w:r>
          <w:r w:rsidRPr="00CA516F">
            <w:rPr>
              <w:rFonts w:asciiTheme="minorHAnsi" w:hAnsiTheme="minorHAnsi"/>
              <w:color w:val="003959"/>
              <w:spacing w:val="-2"/>
              <w:w w:val="95"/>
            </w:rPr>
            <w:t>orm</w:t>
          </w:r>
          <w:r w:rsidRPr="00CA516F">
            <w:rPr>
              <w:rFonts w:asciiTheme="minorHAnsi" w:hAnsiTheme="minorHAnsi"/>
              <w:color w:val="003959"/>
              <w:spacing w:val="-3"/>
              <w:w w:val="95"/>
            </w:rPr>
            <w:t>at</w:t>
          </w:r>
          <w:r w:rsidRPr="00CA516F">
            <w:rPr>
              <w:rFonts w:asciiTheme="minorHAnsi" w:hAnsiTheme="minorHAnsi"/>
              <w:color w:val="003959"/>
              <w:spacing w:val="-2"/>
              <w:w w:val="95"/>
            </w:rPr>
            <w:t>ion</w:t>
          </w:r>
          <w:r w:rsidRPr="00CA516F">
            <w:rPr>
              <w:rFonts w:asciiTheme="minorHAnsi" w:hAnsiTheme="minorHAnsi"/>
              <w:color w:val="003959"/>
              <w:spacing w:val="-50"/>
              <w:w w:val="95"/>
            </w:rPr>
            <w:t xml:space="preserve"> </w:t>
          </w:r>
          <w:r w:rsidRPr="00CA516F">
            <w:rPr>
              <w:rFonts w:asciiTheme="minorHAnsi" w:hAnsiTheme="minorHAnsi"/>
              <w:color w:val="003959"/>
              <w:spacing w:val="-2"/>
              <w:w w:val="95"/>
            </w:rPr>
            <w:t>f</w:t>
          </w:r>
          <w:r w:rsidRPr="00CA516F">
            <w:rPr>
              <w:rFonts w:asciiTheme="minorHAnsi" w:hAnsiTheme="minorHAnsi"/>
              <w:color w:val="003959"/>
              <w:spacing w:val="-1"/>
              <w:w w:val="95"/>
            </w:rPr>
            <w:t>or</w:t>
          </w:r>
          <w:r w:rsidRPr="00CA516F">
            <w:rPr>
              <w:rFonts w:asciiTheme="minorHAnsi" w:hAnsiTheme="minorHAnsi"/>
              <w:color w:val="003959"/>
              <w:spacing w:val="-50"/>
              <w:w w:val="95"/>
            </w:rPr>
            <w:t xml:space="preserve"> </w:t>
          </w:r>
          <w:r w:rsidRPr="00CA516F">
            <w:rPr>
              <w:rFonts w:asciiTheme="minorHAnsi" w:hAnsiTheme="minorHAnsi"/>
              <w:color w:val="003959"/>
              <w:spacing w:val="-3"/>
              <w:w w:val="95"/>
            </w:rPr>
            <w:t>a</w:t>
          </w:r>
          <w:r w:rsidRPr="00CA516F">
            <w:rPr>
              <w:rFonts w:asciiTheme="minorHAnsi" w:hAnsiTheme="minorHAnsi"/>
              <w:color w:val="003959"/>
              <w:spacing w:val="-2"/>
              <w:w w:val="95"/>
            </w:rPr>
            <w:t>ppli</w:t>
          </w:r>
          <w:r w:rsidRPr="00CA516F">
            <w:rPr>
              <w:rFonts w:asciiTheme="minorHAnsi" w:hAnsiTheme="minorHAnsi"/>
              <w:color w:val="003959"/>
              <w:spacing w:val="-3"/>
              <w:w w:val="95"/>
            </w:rPr>
            <w:t>ca</w:t>
          </w:r>
          <w:r w:rsidRPr="00CA516F">
            <w:rPr>
              <w:rFonts w:asciiTheme="minorHAnsi" w:hAnsiTheme="minorHAnsi"/>
              <w:color w:val="003959"/>
              <w:spacing w:val="-2"/>
              <w:w w:val="95"/>
            </w:rPr>
            <w:t>n</w:t>
          </w:r>
          <w:r w:rsidRPr="00CA516F">
            <w:rPr>
              <w:rFonts w:asciiTheme="minorHAnsi" w:hAnsiTheme="minorHAnsi"/>
              <w:color w:val="003959"/>
              <w:spacing w:val="-3"/>
              <w:w w:val="95"/>
            </w:rPr>
            <w:t>ts</w:t>
          </w:r>
          <w:r w:rsidR="009A623D" w:rsidRPr="008F64BD">
            <w:t xml:space="preserve"> </w:t>
          </w:r>
        </w:p>
        <w:p w:rsidR="009A623D" w:rsidRDefault="00171A7C" w:rsidP="00C134F0">
          <w:pPr>
            <w:pStyle w:val="BodyText"/>
          </w:pPr>
          <w:r>
            <w:t xml:space="preserve">March 2018 </w:t>
          </w:r>
        </w:p>
        <w:p w:rsidR="009A623D" w:rsidRPr="009A623D" w:rsidRDefault="00836B29" w:rsidP="009A623D">
          <w:pPr>
            <w:pStyle w:val="BodyText"/>
          </w:pPr>
          <w:r>
            <w:rPr>
              <w:noProof/>
            </w:rPr>
            <mc:AlternateContent>
              <mc:Choice Requires="wps">
                <w:drawing>
                  <wp:anchor distT="0" distB="0" distL="114300" distR="114300" simplePos="0" relativeHeight="251815424" behindDoc="1" locked="0" layoutInCell="1" allowOverlap="1">
                    <wp:simplePos x="0" y="0"/>
                    <wp:positionH relativeFrom="margin">
                      <wp:posOffset>-767715</wp:posOffset>
                    </wp:positionH>
                    <wp:positionV relativeFrom="margin">
                      <wp:posOffset>4982210</wp:posOffset>
                    </wp:positionV>
                    <wp:extent cx="7612380" cy="5028565"/>
                    <wp:effectExtent l="0" t="0" r="7620" b="635"/>
                    <wp:wrapNone/>
                    <wp:docPr id="10" name="Rectangle 939" descr="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2380" cy="5028565"/>
                            </a:xfrm>
                            <a:prstGeom prst="rect">
                              <a:avLst/>
                            </a:prstGeom>
                            <a:blipFill dpi="0" rotWithShape="0">
                              <a:blip r:embed="rId10"/>
                              <a:srcRect/>
                              <a:stretch>
                                <a:fillRect b="-747"/>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B219" id="Rectangle 939" o:spid="_x0000_s1026" alt="Cover image" style="position:absolute;margin-left:-60.45pt;margin-top:392.3pt;width:599.4pt;height:395.9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jAwMC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2wBDAAIBAQIBAQICAgICAgICAwUD&#10;AwMDAwYEBAMFBwYHBwcGBwcICQsJCAgKCAcHCg0KCgsMDAwMBwkODw0MDgsMDAz/2wBDAQICAgMD&#10;AwYDAwYMCAcIDAwMDAwMDAwMDAwMDAwMDAwMDAwMDAwMDAwMDAwMDAwMDAwMDAwMDAwMDAwMDAwM&#10;DAz/wAARCAJ9A7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" stroked="f">
                    <v:fill r:id="rId11" o:title="Cover image" recolor="t" type="frame"/>
                    <w10:wrap anchorx="margin" anchory="margin"/>
                  </v:rect>
                </w:pict>
              </mc:Fallback>
            </mc:AlternateContent>
          </w:r>
          <w:r w:rsidR="009A623D">
            <w:br w:type="page"/>
          </w:r>
        </w:p>
      </w:sdtContent>
    </w:sdt>
    <w:p w:rsidR="00171A7C" w:rsidRPr="00171A7C" w:rsidRDefault="00171A7C" w:rsidP="00171A7C">
      <w:pPr>
        <w:pStyle w:val="TOC2"/>
        <w:rPr>
          <w:rFonts w:eastAsiaTheme="majorEastAsia" w:cstheme="majorBidi"/>
          <w:b/>
          <w:bCs/>
          <w:noProof w:val="0"/>
          <w:sz w:val="44"/>
          <w:szCs w:val="28"/>
        </w:rPr>
      </w:pPr>
      <w:r w:rsidRPr="00171A7C">
        <w:rPr>
          <w:rFonts w:eastAsiaTheme="majorEastAsia" w:cstheme="majorBidi"/>
          <w:b/>
          <w:bCs/>
          <w:noProof w:val="0"/>
          <w:sz w:val="44"/>
          <w:szCs w:val="28"/>
        </w:rPr>
        <w:lastRenderedPageBreak/>
        <w:t xml:space="preserve">CSIRO’s Oceans </w:t>
      </w:r>
      <w:r w:rsidR="009779F0">
        <w:rPr>
          <w:rFonts w:eastAsiaTheme="majorEastAsia" w:cstheme="majorBidi"/>
          <w:b/>
          <w:bCs/>
          <w:noProof w:val="0"/>
          <w:sz w:val="44"/>
          <w:szCs w:val="28"/>
        </w:rPr>
        <w:t>and</w:t>
      </w:r>
      <w:r w:rsidRPr="00171A7C">
        <w:rPr>
          <w:rFonts w:eastAsiaTheme="majorEastAsia" w:cstheme="majorBidi"/>
          <w:b/>
          <w:bCs/>
          <w:noProof w:val="0"/>
          <w:sz w:val="44"/>
          <w:szCs w:val="28"/>
        </w:rPr>
        <w:t xml:space="preserve"> Atmosphere</w:t>
      </w:r>
    </w:p>
    <w:p w:rsidR="00171A7C" w:rsidRPr="00171A7C" w:rsidRDefault="00171A7C" w:rsidP="00171A7C">
      <w:pPr>
        <w:pStyle w:val="TOC2"/>
        <w:rPr>
          <w:b/>
          <w:color w:val="00A9CE" w:themeColor="accent1"/>
          <w:sz w:val="22"/>
        </w:rPr>
      </w:pPr>
      <w:r w:rsidRPr="00171A7C">
        <w:rPr>
          <w:b/>
          <w:color w:val="00A9CE" w:themeColor="accent1"/>
          <w:sz w:val="22"/>
        </w:rPr>
        <w:t>Key challenges we address</w:t>
      </w:r>
    </w:p>
    <w:p w:rsidR="00171A7C" w:rsidRPr="00171A7C" w:rsidRDefault="00171A7C" w:rsidP="00171A7C">
      <w:pPr>
        <w:pStyle w:val="TOC2"/>
        <w:rPr>
          <w:color w:val="auto"/>
          <w:sz w:val="20"/>
          <w:szCs w:val="20"/>
        </w:rPr>
      </w:pPr>
      <w:r w:rsidRPr="00171A7C">
        <w:rPr>
          <w:color w:val="auto"/>
          <w:sz w:val="20"/>
          <w:szCs w:val="20"/>
        </w:rPr>
        <w:t>Understanding our oceans, coasts, climate and atmosphere is critical to Australia’s future.</w:t>
      </w:r>
    </w:p>
    <w:p w:rsidR="00171A7C" w:rsidRPr="00171A7C" w:rsidRDefault="00171A7C" w:rsidP="00171A7C">
      <w:pPr>
        <w:pStyle w:val="TOC2"/>
        <w:rPr>
          <w:color w:val="auto"/>
          <w:sz w:val="20"/>
          <w:szCs w:val="20"/>
        </w:rPr>
      </w:pPr>
      <w:r w:rsidRPr="00171A7C">
        <w:rPr>
          <w:color w:val="auto"/>
          <w:sz w:val="20"/>
          <w:szCs w:val="20"/>
        </w:rPr>
        <w:t>Our ocean-based industries contribute over $70 billion a year to the Australian economy. The ocean drives the climate system, provides food and transport, minerals, oil and gas resources, sustains biodiversity and regional economies, and offers recreational and lifestyle opportunities.</w:t>
      </w:r>
    </w:p>
    <w:p w:rsidR="00171A7C" w:rsidRPr="00171A7C" w:rsidRDefault="00171A7C" w:rsidP="00171A7C">
      <w:pPr>
        <w:pStyle w:val="TOC2"/>
        <w:rPr>
          <w:color w:val="auto"/>
          <w:sz w:val="20"/>
          <w:szCs w:val="20"/>
        </w:rPr>
      </w:pPr>
      <w:r w:rsidRPr="00171A7C">
        <w:rPr>
          <w:color w:val="auto"/>
          <w:sz w:val="20"/>
          <w:szCs w:val="20"/>
        </w:rPr>
        <w:t>Australia’s marine and coastal resources often come under pressure from the competing demands of different sectors. Sharing our ocean’s wealth for the benefit of all Australians requires a careful balancing act of planning, management and co-operation. Oceans and Atmosphere provides the large-scale multidisciplinary science to inform environmentally, socially and economically sustainable outcomes across the broad range of users and uses of Australia’s marine environment.</w:t>
      </w:r>
    </w:p>
    <w:p w:rsidR="00171A7C" w:rsidRPr="00171A7C" w:rsidRDefault="00171A7C" w:rsidP="00171A7C">
      <w:pPr>
        <w:pStyle w:val="TOC2"/>
        <w:rPr>
          <w:color w:val="auto"/>
          <w:sz w:val="20"/>
          <w:szCs w:val="20"/>
        </w:rPr>
      </w:pPr>
      <w:r w:rsidRPr="00171A7C">
        <w:rPr>
          <w:color w:val="auto"/>
          <w:sz w:val="20"/>
          <w:szCs w:val="20"/>
        </w:rPr>
        <w:t>Marine Resources and Industries is one of four Research Prog</w:t>
      </w:r>
      <w:r w:rsidR="001E24F1">
        <w:rPr>
          <w:color w:val="auto"/>
          <w:sz w:val="20"/>
          <w:szCs w:val="20"/>
        </w:rPr>
        <w:t xml:space="preserve">rams in Oceans and Atmosphere. </w:t>
      </w:r>
      <w:r w:rsidRPr="00171A7C">
        <w:rPr>
          <w:color w:val="auto"/>
          <w:sz w:val="20"/>
          <w:szCs w:val="20"/>
        </w:rPr>
        <w:t xml:space="preserve">It undertakes research to inform and support the management of marine resources, including fisheries, biodiversity conservation, and offshore oil and gas, both in </w:t>
      </w:r>
      <w:r w:rsidR="001A71F4">
        <w:rPr>
          <w:color w:val="auto"/>
          <w:sz w:val="20"/>
          <w:szCs w:val="20"/>
        </w:rPr>
        <w:t xml:space="preserve">Australia and internationally. </w:t>
      </w:r>
      <w:r w:rsidRPr="00171A7C">
        <w:rPr>
          <w:color w:val="auto"/>
          <w:sz w:val="20"/>
          <w:szCs w:val="20"/>
        </w:rPr>
        <w:t>The program has nationally and internationally recogni</w:t>
      </w:r>
      <w:r w:rsidR="001A71F4">
        <w:rPr>
          <w:color w:val="auto"/>
          <w:sz w:val="20"/>
          <w:szCs w:val="20"/>
        </w:rPr>
        <w:t>s</w:t>
      </w:r>
      <w:r w:rsidRPr="00171A7C">
        <w:rPr>
          <w:color w:val="auto"/>
          <w:sz w:val="20"/>
          <w:szCs w:val="20"/>
        </w:rPr>
        <w:t xml:space="preserve">ed scientists in quantitative benthic and pelagic ecology, genomics, fisheries and risk assessment, ecosystem modelling and resource economics. </w:t>
      </w:r>
    </w:p>
    <w:p w:rsidR="00171A7C" w:rsidRPr="00171A7C" w:rsidRDefault="00171A7C" w:rsidP="00171A7C">
      <w:pPr>
        <w:pStyle w:val="TOC2"/>
        <w:rPr>
          <w:b/>
          <w:color w:val="00A9CE" w:themeColor="accent1"/>
          <w:sz w:val="22"/>
        </w:rPr>
      </w:pPr>
      <w:r w:rsidRPr="00171A7C">
        <w:rPr>
          <w:b/>
          <w:color w:val="00A9CE" w:themeColor="accent1"/>
          <w:sz w:val="22"/>
        </w:rPr>
        <w:t>Our vision</w:t>
      </w:r>
    </w:p>
    <w:p w:rsidR="00171A7C" w:rsidRPr="00171A7C" w:rsidRDefault="00171A7C" w:rsidP="00171A7C">
      <w:pPr>
        <w:pStyle w:val="TOC2"/>
        <w:rPr>
          <w:color w:val="auto"/>
          <w:sz w:val="20"/>
          <w:szCs w:val="20"/>
        </w:rPr>
      </w:pPr>
      <w:r w:rsidRPr="00171A7C">
        <w:rPr>
          <w:color w:val="auto"/>
          <w:sz w:val="20"/>
          <w:szCs w:val="20"/>
        </w:rPr>
        <w:t>Oceans and Atmosphere provides the knowledge to manage Australia’s marine estate and atmospheric environment, plan for and respond to weather and climate related natural hazards and ensure sustainable coastal development and growth of marine industries.</w:t>
      </w:r>
    </w:p>
    <w:p w:rsidR="00171A7C" w:rsidRPr="00171A7C" w:rsidRDefault="00171A7C" w:rsidP="00171A7C">
      <w:pPr>
        <w:pStyle w:val="TOC2"/>
        <w:rPr>
          <w:b/>
          <w:color w:val="00A9CE" w:themeColor="accent1"/>
          <w:sz w:val="22"/>
        </w:rPr>
      </w:pPr>
      <w:r w:rsidRPr="00171A7C">
        <w:rPr>
          <w:b/>
          <w:color w:val="00A9CE" w:themeColor="accent1"/>
          <w:sz w:val="22"/>
        </w:rPr>
        <w:t>About CSIRO</w:t>
      </w:r>
    </w:p>
    <w:p w:rsidR="00171A7C" w:rsidRPr="00171A7C" w:rsidRDefault="00171A7C" w:rsidP="00171A7C">
      <w:pPr>
        <w:pStyle w:val="TOC2"/>
        <w:rPr>
          <w:color w:val="auto"/>
          <w:sz w:val="20"/>
          <w:szCs w:val="20"/>
        </w:rPr>
      </w:pPr>
      <w:r w:rsidRPr="00171A7C">
        <w:rPr>
          <w:color w:val="auto"/>
          <w:sz w:val="20"/>
          <w:szCs w:val="20"/>
        </w:rPr>
        <w:t>The Commonwealth Scientific and Industrial Research Organisation (CSIRO) is o</w:t>
      </w:r>
      <w:r w:rsidR="001A71F4">
        <w:rPr>
          <w:color w:val="auto"/>
          <w:sz w:val="20"/>
          <w:szCs w:val="20"/>
        </w:rPr>
        <w:t xml:space="preserve">ne of the world’s largest and </w:t>
      </w:r>
      <w:r w:rsidRPr="00171A7C">
        <w:rPr>
          <w:color w:val="auto"/>
          <w:sz w:val="20"/>
          <w:szCs w:val="20"/>
        </w:rPr>
        <w:t>most successful publicly-funded research and development organisations with locations across Australia and internationally. CSIRO is committed to complementing</w:t>
      </w:r>
      <w:r w:rsidR="001A71F4">
        <w:rPr>
          <w:color w:val="auto"/>
          <w:sz w:val="20"/>
          <w:szCs w:val="20"/>
        </w:rPr>
        <w:t xml:space="preserve"> i</w:t>
      </w:r>
      <w:r w:rsidRPr="00171A7C">
        <w:rPr>
          <w:color w:val="auto"/>
          <w:sz w:val="20"/>
          <w:szCs w:val="20"/>
        </w:rPr>
        <w:t>ts  world-class science capabilities with outcome-focused research that will generate economic, environmental  and social benefits for Australia in a global context.</w:t>
      </w:r>
    </w:p>
    <w:p w:rsidR="00171A7C" w:rsidRPr="00171A7C" w:rsidRDefault="00171A7C" w:rsidP="00171A7C">
      <w:pPr>
        <w:pStyle w:val="TOC2"/>
        <w:tabs>
          <w:tab w:val="clear" w:pos="1531"/>
          <w:tab w:val="clear" w:pos="9639"/>
          <w:tab w:val="left" w:pos="3613"/>
        </w:tabs>
        <w:rPr>
          <w:b/>
          <w:color w:val="00A9CE" w:themeColor="accent1"/>
          <w:sz w:val="22"/>
        </w:rPr>
      </w:pPr>
      <w:r w:rsidRPr="00171A7C">
        <w:rPr>
          <w:b/>
          <w:color w:val="00A9CE" w:themeColor="accent1"/>
          <w:sz w:val="22"/>
        </w:rPr>
        <w:t>About the role</w:t>
      </w:r>
      <w:r>
        <w:rPr>
          <w:b/>
          <w:color w:val="00A9CE" w:themeColor="accent1"/>
          <w:sz w:val="22"/>
        </w:rPr>
        <w:tab/>
      </w:r>
    </w:p>
    <w:p w:rsidR="00171A7C" w:rsidRPr="00171A7C" w:rsidRDefault="00171A7C" w:rsidP="00171A7C">
      <w:pPr>
        <w:pStyle w:val="TOC2"/>
        <w:rPr>
          <w:color w:val="auto"/>
          <w:sz w:val="20"/>
          <w:szCs w:val="20"/>
        </w:rPr>
      </w:pPr>
      <w:r w:rsidRPr="00171A7C">
        <w:rPr>
          <w:color w:val="auto"/>
          <w:sz w:val="20"/>
          <w:szCs w:val="20"/>
        </w:rPr>
        <w:t xml:space="preserve">The Research Director sets the vision and strategy for the Marine Resources and Industries Research Program and is responsible for leading a portfolio of multi-disciplinary, collaborative research projects that deliver on the goals of the Oceans and Atmosphere Business Unit.  </w:t>
      </w:r>
    </w:p>
    <w:p w:rsidR="00171A7C" w:rsidRPr="00171A7C" w:rsidRDefault="00171A7C" w:rsidP="00171A7C">
      <w:pPr>
        <w:pStyle w:val="TOC2"/>
        <w:rPr>
          <w:color w:val="auto"/>
          <w:sz w:val="20"/>
          <w:szCs w:val="20"/>
        </w:rPr>
      </w:pPr>
      <w:r w:rsidRPr="00171A7C">
        <w:rPr>
          <w:color w:val="auto"/>
          <w:sz w:val="20"/>
          <w:szCs w:val="20"/>
        </w:rPr>
        <w:t>CSIRO’s mandate is to deliver world-class research that provides innovative solutions for industry, government and the community. The research effort is, therefore, mission-directed and impact-focussed and it is essential that the Research Director has, or can readily develop, strong links with industry partners and relevant government agencies. Experience building cohesive, dynamic and creative research teams that integrate across disciplinary and organisationa</w:t>
      </w:r>
      <w:r w:rsidR="001A71F4">
        <w:rPr>
          <w:color w:val="auto"/>
          <w:sz w:val="20"/>
          <w:szCs w:val="20"/>
        </w:rPr>
        <w:t xml:space="preserve">l boundaries is essential. </w:t>
      </w:r>
      <w:r w:rsidRPr="00171A7C">
        <w:rPr>
          <w:color w:val="auto"/>
          <w:sz w:val="20"/>
          <w:szCs w:val="20"/>
        </w:rPr>
        <w:t xml:space="preserve">It should be expected that the portfolio of research will evolve over time on the basis of need, strategy and performance. </w:t>
      </w:r>
    </w:p>
    <w:p w:rsidR="00171A7C" w:rsidRPr="00171A7C" w:rsidRDefault="00171A7C" w:rsidP="00171A7C">
      <w:pPr>
        <w:pStyle w:val="TOC2"/>
        <w:rPr>
          <w:sz w:val="22"/>
        </w:rPr>
      </w:pPr>
      <w:r w:rsidRPr="00171A7C">
        <w:rPr>
          <w:color w:val="auto"/>
          <w:sz w:val="20"/>
          <w:szCs w:val="20"/>
        </w:rPr>
        <w:t>The Research Director must be an entrepreneurial and collaborative leader. He or she will form part of the Oceans and Atmosphere Leadership Team and be accountable for the delivery of specific elements of Oceans and Atmosphere’s overall impact, science and financial objectives.</w:t>
      </w:r>
      <w:r w:rsidR="003053C7">
        <w:br w:type="page"/>
      </w:r>
      <w:bookmarkStart w:id="1" w:name="_Toc341085719"/>
    </w:p>
    <w:p w:rsidR="00171A7C" w:rsidRPr="00171A7C" w:rsidRDefault="00171A7C" w:rsidP="00171A7C">
      <w:pPr>
        <w:pStyle w:val="Heading1"/>
        <w:numPr>
          <w:ilvl w:val="0"/>
          <w:numId w:val="0"/>
        </w:numPr>
        <w:spacing w:before="0"/>
        <w:ind w:left="1134" w:hanging="1134"/>
        <w:rPr>
          <w:rFonts w:asciiTheme="minorHAnsi" w:hAnsiTheme="minorHAnsi"/>
          <w:b w:val="0"/>
          <w:bCs w:val="0"/>
        </w:rPr>
      </w:pPr>
      <w:r w:rsidRPr="00171A7C">
        <w:rPr>
          <w:rFonts w:asciiTheme="minorHAnsi" w:hAnsiTheme="minorHAnsi"/>
          <w:color w:val="00AFDB"/>
          <w:spacing w:val="-5"/>
          <w:w w:val="95"/>
        </w:rPr>
        <w:lastRenderedPageBreak/>
        <w:t>Key</w:t>
      </w:r>
      <w:r w:rsidRPr="00171A7C">
        <w:rPr>
          <w:rFonts w:asciiTheme="minorHAnsi" w:hAnsiTheme="minorHAnsi"/>
          <w:color w:val="00AFDB"/>
          <w:spacing w:val="-27"/>
          <w:w w:val="95"/>
        </w:rPr>
        <w:t xml:space="preserve"> </w:t>
      </w:r>
      <w:r w:rsidRPr="00171A7C">
        <w:rPr>
          <w:rFonts w:asciiTheme="minorHAnsi" w:hAnsiTheme="minorHAnsi"/>
          <w:color w:val="00AFDB"/>
          <w:spacing w:val="-3"/>
          <w:w w:val="95"/>
        </w:rPr>
        <w:t>res</w:t>
      </w:r>
      <w:r w:rsidRPr="00171A7C">
        <w:rPr>
          <w:rFonts w:asciiTheme="minorHAnsi" w:hAnsiTheme="minorHAnsi"/>
          <w:color w:val="00AFDB"/>
          <w:spacing w:val="-2"/>
          <w:w w:val="95"/>
        </w:rPr>
        <w:t>ul</w:t>
      </w:r>
      <w:r w:rsidRPr="00171A7C">
        <w:rPr>
          <w:rFonts w:asciiTheme="minorHAnsi" w:hAnsiTheme="minorHAnsi"/>
          <w:color w:val="00AFDB"/>
          <w:spacing w:val="-3"/>
          <w:w w:val="95"/>
        </w:rPr>
        <w:t>t</w:t>
      </w:r>
      <w:r w:rsidRPr="00171A7C">
        <w:rPr>
          <w:rFonts w:asciiTheme="minorHAnsi" w:hAnsiTheme="minorHAnsi"/>
          <w:color w:val="00AFDB"/>
          <w:spacing w:val="-27"/>
          <w:w w:val="95"/>
        </w:rPr>
        <w:t xml:space="preserve"> </w:t>
      </w:r>
      <w:r w:rsidRPr="00171A7C">
        <w:rPr>
          <w:rFonts w:asciiTheme="minorHAnsi" w:hAnsiTheme="minorHAnsi"/>
          <w:color w:val="00AFDB"/>
          <w:spacing w:val="-3"/>
          <w:w w:val="95"/>
        </w:rPr>
        <w:t>ar</w:t>
      </w:r>
      <w:r w:rsidRPr="00171A7C">
        <w:rPr>
          <w:rFonts w:asciiTheme="minorHAnsi" w:hAnsiTheme="minorHAnsi"/>
          <w:color w:val="00AFDB"/>
          <w:spacing w:val="-2"/>
          <w:w w:val="95"/>
        </w:rPr>
        <w:t>e</w:t>
      </w:r>
      <w:r w:rsidRPr="00171A7C">
        <w:rPr>
          <w:rFonts w:asciiTheme="minorHAnsi" w:hAnsiTheme="minorHAnsi"/>
          <w:color w:val="00AFDB"/>
          <w:spacing w:val="-3"/>
          <w:w w:val="95"/>
        </w:rPr>
        <w:t>as</w:t>
      </w:r>
      <w:r w:rsidRPr="00171A7C">
        <w:rPr>
          <w:rFonts w:asciiTheme="minorHAnsi" w:hAnsiTheme="minorHAnsi"/>
          <w:color w:val="00AFDB"/>
          <w:spacing w:val="-26"/>
          <w:w w:val="95"/>
        </w:rPr>
        <w:t xml:space="preserve"> </w:t>
      </w:r>
      <w:r w:rsidRPr="00171A7C">
        <w:rPr>
          <w:rFonts w:asciiTheme="minorHAnsi" w:hAnsiTheme="minorHAnsi"/>
          <w:color w:val="00AFDB"/>
          <w:spacing w:val="-1"/>
          <w:w w:val="95"/>
        </w:rPr>
        <w:t>and</w:t>
      </w:r>
      <w:r w:rsidRPr="00171A7C">
        <w:rPr>
          <w:rFonts w:asciiTheme="minorHAnsi" w:hAnsiTheme="minorHAnsi"/>
          <w:color w:val="00AFDB"/>
          <w:spacing w:val="-27"/>
          <w:w w:val="95"/>
        </w:rPr>
        <w:t xml:space="preserve"> </w:t>
      </w:r>
      <w:r w:rsidRPr="00171A7C">
        <w:rPr>
          <w:rFonts w:asciiTheme="minorHAnsi" w:hAnsiTheme="minorHAnsi"/>
          <w:color w:val="00AFDB"/>
          <w:spacing w:val="-2"/>
          <w:w w:val="95"/>
        </w:rPr>
        <w:t>du</w:t>
      </w:r>
      <w:r w:rsidRPr="00171A7C">
        <w:rPr>
          <w:rFonts w:asciiTheme="minorHAnsi" w:hAnsiTheme="minorHAnsi"/>
          <w:color w:val="00AFDB"/>
          <w:spacing w:val="-3"/>
          <w:w w:val="95"/>
        </w:rPr>
        <w:t>t</w:t>
      </w:r>
      <w:r w:rsidRPr="00171A7C">
        <w:rPr>
          <w:rFonts w:asciiTheme="minorHAnsi" w:hAnsiTheme="minorHAnsi"/>
          <w:color w:val="00AFDB"/>
          <w:spacing w:val="-2"/>
          <w:w w:val="95"/>
        </w:rPr>
        <w:t>i</w:t>
      </w:r>
      <w:r w:rsidRPr="00171A7C">
        <w:rPr>
          <w:rFonts w:asciiTheme="minorHAnsi" w:hAnsiTheme="minorHAnsi"/>
          <w:color w:val="00AFDB"/>
          <w:spacing w:val="-3"/>
          <w:w w:val="95"/>
        </w:rPr>
        <w:t>es</w:t>
      </w:r>
    </w:p>
    <w:p w:rsidR="00171A7C" w:rsidRPr="00C71B1E" w:rsidRDefault="00171A7C" w:rsidP="00AC2396">
      <w:pPr>
        <w:pStyle w:val="TOC2"/>
        <w:rPr>
          <w:b/>
          <w:color w:val="005468" w:themeColor="accent2" w:themeTint="E6"/>
          <w:sz w:val="22"/>
        </w:rPr>
      </w:pPr>
      <w:r w:rsidRPr="00C71B1E">
        <w:rPr>
          <w:b/>
          <w:color w:val="005468" w:themeColor="accent2" w:themeTint="E6"/>
          <w:sz w:val="22"/>
        </w:rPr>
        <w:t xml:space="preserve">Science leadership </w:t>
      </w:r>
    </w:p>
    <w:p w:rsidR="00171A7C" w:rsidRPr="00171A7C" w:rsidRDefault="005F6F2F"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Pr>
          <w:rFonts w:eastAsia="Calibri" w:cs="Times New Roman"/>
          <w:b w:val="0"/>
          <w:bCs w:val="0"/>
          <w:iCs w:val="0"/>
          <w:noProof/>
          <w:color w:val="000000"/>
          <w:spacing w:val="0"/>
          <w:sz w:val="22"/>
          <w:szCs w:val="22"/>
        </w:rPr>
        <w:drawing>
          <wp:anchor distT="0" distB="0" distL="114300" distR="114300" simplePos="0" relativeHeight="251825664" behindDoc="1" locked="0" layoutInCell="1" allowOverlap="1">
            <wp:simplePos x="0" y="0"/>
            <wp:positionH relativeFrom="column">
              <wp:posOffset>3614844</wp:posOffset>
            </wp:positionH>
            <wp:positionV relativeFrom="page">
              <wp:posOffset>1600200</wp:posOffset>
            </wp:positionV>
            <wp:extent cx="2497455" cy="3149600"/>
            <wp:effectExtent l="0" t="0" r="0" b="0"/>
            <wp:wrapTight wrapText="bothSides">
              <wp:wrapPolygon edited="0">
                <wp:start x="0" y="0"/>
                <wp:lineTo x="0" y="21426"/>
                <wp:lineTo x="21419" y="21426"/>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ATHAN AYRES  Alamy Stock Photo.jpg"/>
                    <pic:cNvPicPr/>
                  </pic:nvPicPr>
                  <pic:blipFill rotWithShape="1">
                    <a:blip r:embed="rId12">
                      <a:extLst>
                        <a:ext uri="{28A0092B-C50C-407E-A947-70E740481C1C}">
                          <a14:useLocalDpi xmlns:a14="http://schemas.microsoft.com/office/drawing/2010/main" val="0"/>
                        </a:ext>
                      </a:extLst>
                    </a:blip>
                    <a:srcRect l="18988" r="28481"/>
                    <a:stretch/>
                  </pic:blipFill>
                  <pic:spPr bwMode="auto">
                    <a:xfrm>
                      <a:off x="0" y="0"/>
                      <a:ext cx="2497455"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A7C" w:rsidRPr="00171A7C">
        <w:rPr>
          <w:rFonts w:eastAsia="Calibri" w:cs="Times New Roman"/>
          <w:b w:val="0"/>
          <w:bCs w:val="0"/>
          <w:iCs w:val="0"/>
          <w:color w:val="000000"/>
          <w:spacing w:val="0"/>
          <w:sz w:val="22"/>
          <w:szCs w:val="22"/>
        </w:rPr>
        <w:t>Create a long-term impact plan for the Program that addresses national challenges and builds the necessary capacity to deliver on Program objectives;</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Develop a culture of science excellence, creativity, innovation and flexibility;</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 xml:space="preserve">Stimulate science thinking – develop and encourage science networks, sponsor new initiatives and explore innovative solutions to problems; </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Oversee the Program’s pipeline of projects - facilitate prioritisation and allocation decisions;</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Build and deliver on a pipeline of contracts (3-5 year focus) including identification of CSIRO-wide opportunities;</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Manage the Program’s portfolio of Intellectual Property;</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Drive the pursuit of external revenue to support the goals of the business unit;</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Engage key stakeholders and clients to build support for investment;</w:t>
      </w:r>
    </w:p>
    <w:p w:rsidR="00171A7C" w:rsidRP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Lead project review processes;</w:t>
      </w:r>
    </w:p>
    <w:p w:rsidR="00171A7C" w:rsidRDefault="00171A7C" w:rsidP="00171A7C">
      <w:pPr>
        <w:pStyle w:val="Heading4"/>
        <w:numPr>
          <w:ilvl w:val="0"/>
          <w:numId w:val="22"/>
        </w:numPr>
        <w:tabs>
          <w:tab w:val="clear" w:pos="1134"/>
          <w:tab w:val="left" w:pos="709"/>
        </w:tabs>
        <w:spacing w:before="0" w:after="0"/>
        <w:ind w:left="709" w:hanging="567"/>
        <w:rPr>
          <w:rFonts w:eastAsia="Calibri" w:cs="Times New Roman"/>
          <w:b w:val="0"/>
          <w:bCs w:val="0"/>
          <w:iCs w:val="0"/>
          <w:color w:val="000000"/>
          <w:spacing w:val="0"/>
          <w:sz w:val="22"/>
          <w:szCs w:val="22"/>
        </w:rPr>
      </w:pPr>
      <w:r w:rsidRPr="00171A7C">
        <w:rPr>
          <w:rFonts w:eastAsia="Calibri" w:cs="Times New Roman"/>
          <w:b w:val="0"/>
          <w:bCs w:val="0"/>
          <w:iCs w:val="0"/>
          <w:color w:val="000000"/>
          <w:spacing w:val="0"/>
          <w:sz w:val="22"/>
          <w:szCs w:val="22"/>
        </w:rPr>
        <w:t>Support the Director and Deputy Director in Oceans and Atmosphere Science and Impact Reviews.</w:t>
      </w:r>
    </w:p>
    <w:p w:rsidR="00C87C4C" w:rsidRPr="00C87C4C" w:rsidRDefault="00C87C4C" w:rsidP="00C87C4C">
      <w:pPr>
        <w:pStyle w:val="BodyText"/>
      </w:pPr>
    </w:p>
    <w:tbl>
      <w:tblPr>
        <w:tblStyle w:val="TableCSIRO"/>
        <w:tblW w:w="0" w:type="auto"/>
        <w:tblLook w:val="04A0" w:firstRow="1" w:lastRow="0" w:firstColumn="1" w:lastColumn="0" w:noHBand="0" w:noVBand="1"/>
      </w:tblPr>
      <w:tblGrid>
        <w:gridCol w:w="4759"/>
        <w:gridCol w:w="4766"/>
      </w:tblGrid>
      <w:tr w:rsidR="00171A7C" w:rsidTr="00171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rsidR="00171A7C" w:rsidRPr="00C71B1E" w:rsidRDefault="00171A7C" w:rsidP="00AC2396">
            <w:pPr>
              <w:pStyle w:val="TOC2"/>
              <w:rPr>
                <w:color w:val="005468" w:themeColor="accent2" w:themeTint="E6"/>
                <w:sz w:val="22"/>
              </w:rPr>
            </w:pPr>
            <w:r w:rsidRPr="00C71B1E">
              <w:rPr>
                <w:color w:val="005468" w:themeColor="accent2" w:themeTint="E6"/>
                <w:sz w:val="22"/>
              </w:rPr>
              <w:t>Capability leadership</w:t>
            </w:r>
          </w:p>
          <w:p w:rsidR="00171A7C" w:rsidRP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Drive “Zero Harm” and actively promote a healthy, safe and environmentally sustainable workplace;</w:t>
            </w:r>
          </w:p>
          <w:p w:rsidR="00171A7C" w:rsidRP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Attract, develop and retain world class talent which meet current and future needs of the Program;</w:t>
            </w:r>
          </w:p>
          <w:p w:rsidR="00171A7C" w:rsidRP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Demonstrates exemplary behaviour in the workplace and manages people matters proactively in accordance with CSIRO values;</w:t>
            </w:r>
          </w:p>
          <w:p w:rsidR="00171A7C" w:rsidRP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Forecast and develop capability which is aligned to the goals of the business unit and supports the delivery of Program research;</w:t>
            </w:r>
          </w:p>
          <w:p w:rsidR="00171A7C" w:rsidRP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 xml:space="preserve">Build effective and diverse teams, facilitate career development for staff and actively plan for succession within the Program; </w:t>
            </w:r>
          </w:p>
          <w:p w:rsidR="00171A7C" w:rsidRDefault="00171A7C" w:rsidP="00171A7C">
            <w:pPr>
              <w:pStyle w:val="ListParagraph"/>
              <w:numPr>
                <w:ilvl w:val="0"/>
                <w:numId w:val="24"/>
              </w:numPr>
              <w:tabs>
                <w:tab w:val="left" w:pos="4962"/>
              </w:tabs>
              <w:spacing w:after="0"/>
              <w:ind w:left="369" w:hanging="283"/>
              <w:rPr>
                <w:b w:val="0"/>
                <w:sz w:val="22"/>
                <w:szCs w:val="22"/>
              </w:rPr>
            </w:pPr>
            <w:r w:rsidRPr="00171A7C">
              <w:rPr>
                <w:b w:val="0"/>
                <w:sz w:val="22"/>
                <w:szCs w:val="22"/>
              </w:rPr>
              <w:t>Contribute to the development of the Oceans and Atmosphere strategy and communicate to Program staff;</w:t>
            </w:r>
          </w:p>
          <w:p w:rsidR="001E1E66" w:rsidRDefault="00171A7C" w:rsidP="001E1E66">
            <w:pPr>
              <w:pStyle w:val="ListParagraph"/>
              <w:numPr>
                <w:ilvl w:val="0"/>
                <w:numId w:val="24"/>
              </w:numPr>
              <w:tabs>
                <w:tab w:val="left" w:pos="4962"/>
              </w:tabs>
              <w:spacing w:after="0"/>
              <w:ind w:left="369" w:hanging="283"/>
              <w:rPr>
                <w:b w:val="0"/>
                <w:sz w:val="22"/>
                <w:szCs w:val="22"/>
              </w:rPr>
            </w:pPr>
            <w:r w:rsidRPr="00171A7C">
              <w:rPr>
                <w:b w:val="0"/>
                <w:sz w:val="22"/>
                <w:szCs w:val="22"/>
              </w:rPr>
              <w:lastRenderedPageBreak/>
              <w:t>Proactively lead and support change initiatives across the Research Program and the Business Unit.</w:t>
            </w:r>
          </w:p>
          <w:p w:rsidR="001E1E66" w:rsidRPr="00C71B1E" w:rsidRDefault="001E1E66" w:rsidP="00AC2396">
            <w:pPr>
              <w:pStyle w:val="TOC2"/>
              <w:rPr>
                <w:color w:val="005468" w:themeColor="accent2" w:themeTint="E6"/>
                <w:sz w:val="22"/>
              </w:rPr>
            </w:pPr>
            <w:r w:rsidRPr="00C71B1E">
              <w:rPr>
                <w:color w:val="005468" w:themeColor="accent2" w:themeTint="E6"/>
                <w:sz w:val="22"/>
              </w:rPr>
              <w:t xml:space="preserve">Engagement and partnership </w:t>
            </w:r>
          </w:p>
          <w:p w:rsidR="001E1E66" w:rsidRPr="001E1E66" w:rsidRDefault="001E1E66" w:rsidP="001E1E66">
            <w:pPr>
              <w:pStyle w:val="ListParagraph"/>
              <w:numPr>
                <w:ilvl w:val="0"/>
                <w:numId w:val="24"/>
              </w:numPr>
              <w:tabs>
                <w:tab w:val="left" w:pos="4962"/>
              </w:tabs>
              <w:spacing w:after="0"/>
              <w:ind w:left="369" w:hanging="283"/>
              <w:rPr>
                <w:b w:val="0"/>
                <w:sz w:val="22"/>
                <w:szCs w:val="22"/>
              </w:rPr>
            </w:pPr>
            <w:r w:rsidRPr="001E1E66">
              <w:rPr>
                <w:b w:val="0"/>
                <w:sz w:val="22"/>
                <w:szCs w:val="22"/>
              </w:rPr>
              <w:t xml:space="preserve">Build strategic alliances within the organisation to collaboratively execute CSIRO Strategy and Oceans and Atmosphere Strategy across lines of business; </w:t>
            </w:r>
          </w:p>
          <w:p w:rsidR="001E1E66" w:rsidRPr="001E1E66" w:rsidRDefault="001E1E66" w:rsidP="001E1E66">
            <w:pPr>
              <w:pStyle w:val="ListParagraph"/>
              <w:numPr>
                <w:ilvl w:val="0"/>
                <w:numId w:val="24"/>
              </w:numPr>
              <w:tabs>
                <w:tab w:val="left" w:pos="4962"/>
              </w:tabs>
              <w:spacing w:after="0"/>
              <w:ind w:left="369" w:hanging="283"/>
              <w:rPr>
                <w:b w:val="0"/>
                <w:sz w:val="22"/>
                <w:szCs w:val="22"/>
              </w:rPr>
            </w:pPr>
            <w:r w:rsidRPr="001E1E66">
              <w:rPr>
                <w:b w:val="0"/>
                <w:sz w:val="22"/>
                <w:szCs w:val="22"/>
              </w:rPr>
              <w:t>Develop and cultivate national and international research collaborations and networks to keep abreast of emerging advances in relevant science fields and industry challenges;</w:t>
            </w:r>
          </w:p>
          <w:p w:rsidR="001E1E66" w:rsidRPr="001E1E66" w:rsidRDefault="001E1E66" w:rsidP="001E1E66">
            <w:pPr>
              <w:pStyle w:val="ListParagraph"/>
              <w:numPr>
                <w:ilvl w:val="0"/>
                <w:numId w:val="24"/>
              </w:numPr>
              <w:tabs>
                <w:tab w:val="left" w:pos="4962"/>
              </w:tabs>
              <w:spacing w:after="0"/>
              <w:ind w:left="369" w:hanging="283"/>
              <w:rPr>
                <w:b w:val="0"/>
                <w:sz w:val="22"/>
                <w:szCs w:val="22"/>
              </w:rPr>
            </w:pPr>
            <w:r w:rsidRPr="001E1E66">
              <w:rPr>
                <w:b w:val="0"/>
                <w:sz w:val="22"/>
                <w:szCs w:val="22"/>
              </w:rPr>
              <w:t>Communicate Oceans and Atmosphere strategy and Program goals to internal and external stakeholders;</w:t>
            </w:r>
          </w:p>
          <w:p w:rsidR="001E1E66" w:rsidRPr="001E1E66" w:rsidRDefault="001E1E66" w:rsidP="001E1E66">
            <w:pPr>
              <w:pStyle w:val="ListParagraph"/>
              <w:numPr>
                <w:ilvl w:val="0"/>
                <w:numId w:val="24"/>
              </w:numPr>
              <w:tabs>
                <w:tab w:val="left" w:pos="4962"/>
              </w:tabs>
              <w:spacing w:after="0"/>
              <w:ind w:left="369" w:hanging="283"/>
              <w:rPr>
                <w:b w:val="0"/>
                <w:sz w:val="22"/>
                <w:szCs w:val="22"/>
              </w:rPr>
            </w:pPr>
            <w:r w:rsidRPr="001E1E66">
              <w:rPr>
                <w:b w:val="0"/>
                <w:sz w:val="22"/>
                <w:szCs w:val="22"/>
              </w:rPr>
              <w:t>Identify and pursue high level contact with customers/partners to identify and capitalise on opportunities for future collaboration – externally and within other Programs and Business Units;</w:t>
            </w:r>
          </w:p>
        </w:tc>
        <w:tc>
          <w:tcPr>
            <w:tcW w:w="4819" w:type="dxa"/>
            <w:shd w:val="clear" w:color="auto" w:fill="auto"/>
          </w:tcPr>
          <w:p w:rsidR="00171A7C" w:rsidRPr="00C71B1E" w:rsidRDefault="00171A7C" w:rsidP="00AC2396">
            <w:pPr>
              <w:pStyle w:val="TOC2"/>
              <w:cnfStyle w:val="100000000000" w:firstRow="1" w:lastRow="0" w:firstColumn="0" w:lastColumn="0" w:oddVBand="0" w:evenVBand="0" w:oddHBand="0" w:evenHBand="0" w:firstRowFirstColumn="0" w:firstRowLastColumn="0" w:lastRowFirstColumn="0" w:lastRowLastColumn="0"/>
              <w:rPr>
                <w:color w:val="005468" w:themeColor="accent2" w:themeTint="E6"/>
                <w:sz w:val="22"/>
              </w:rPr>
            </w:pPr>
            <w:r w:rsidRPr="00C71B1E">
              <w:rPr>
                <w:color w:val="005468" w:themeColor="accent2" w:themeTint="E6"/>
                <w:sz w:val="22"/>
              </w:rPr>
              <w:lastRenderedPageBreak/>
              <w:t>Resource leadership</w:t>
            </w:r>
          </w:p>
          <w:p w:rsidR="00171A7C" w:rsidRPr="00171A7C"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rPr>
                <w:b w:val="0"/>
                <w:sz w:val="22"/>
              </w:rPr>
            </w:pPr>
            <w:r w:rsidRPr="00171A7C">
              <w:rPr>
                <w:b w:val="0"/>
                <w:sz w:val="22"/>
              </w:rPr>
              <w:t xml:space="preserve">Lead and manage the Program’s finances, people, infrastructure and other assets to ensure their effective and efficient use; </w:t>
            </w:r>
          </w:p>
          <w:p w:rsidR="00171A7C" w:rsidRPr="00171A7C"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rPr>
                <w:b w:val="0"/>
                <w:sz w:val="22"/>
              </w:rPr>
            </w:pPr>
            <w:r w:rsidRPr="00171A7C">
              <w:rPr>
                <w:b w:val="0"/>
                <w:sz w:val="22"/>
              </w:rPr>
              <w:t>Ensure management of infrastructure and resources in an environmentally sustainable way;</w:t>
            </w:r>
          </w:p>
          <w:p w:rsidR="00171A7C" w:rsidRPr="00171A7C"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rPr>
                <w:b w:val="0"/>
                <w:sz w:val="22"/>
              </w:rPr>
            </w:pPr>
            <w:r w:rsidRPr="00171A7C">
              <w:rPr>
                <w:b w:val="0"/>
                <w:sz w:val="22"/>
              </w:rPr>
              <w:t>Ensure best practice governance and management of commercial activities and intellectual property.</w:t>
            </w:r>
          </w:p>
          <w:p w:rsidR="00171A7C" w:rsidRPr="00171A7C"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rPr>
                <w:b w:val="0"/>
                <w:sz w:val="22"/>
              </w:rPr>
            </w:pPr>
            <w:r w:rsidRPr="00171A7C">
              <w:rPr>
                <w:b w:val="0"/>
                <w:sz w:val="22"/>
              </w:rPr>
              <w:t xml:space="preserve">Manage financial performance of the Program and deliver annual budgets; </w:t>
            </w:r>
          </w:p>
          <w:p w:rsidR="00171A7C" w:rsidRPr="00171A7C"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rPr>
                <w:b w:val="0"/>
                <w:sz w:val="22"/>
              </w:rPr>
            </w:pPr>
            <w:r w:rsidRPr="00171A7C">
              <w:rPr>
                <w:b w:val="0"/>
                <w:sz w:val="22"/>
              </w:rPr>
              <w:t xml:space="preserve">Ensure Program delivers against milestones and quality standards;  </w:t>
            </w:r>
          </w:p>
          <w:p w:rsidR="00171A7C" w:rsidRPr="001E1E66" w:rsidRDefault="00171A7C" w:rsidP="009779F0">
            <w:pPr>
              <w:pStyle w:val="BodyText"/>
              <w:numPr>
                <w:ilvl w:val="0"/>
                <w:numId w:val="25"/>
              </w:numPr>
              <w:spacing w:before="0" w:after="0"/>
              <w:ind w:left="441" w:hanging="298"/>
              <w:cnfStyle w:val="100000000000" w:firstRow="1" w:lastRow="0" w:firstColumn="0" w:lastColumn="0" w:oddVBand="0" w:evenVBand="0" w:oddHBand="0" w:evenHBand="0" w:firstRowFirstColumn="0" w:firstRowLastColumn="0" w:lastRowFirstColumn="0" w:lastRowLastColumn="0"/>
            </w:pPr>
            <w:r w:rsidRPr="00171A7C">
              <w:rPr>
                <w:b w:val="0"/>
                <w:sz w:val="22"/>
              </w:rPr>
              <w:t>Contribute to the development of science plans for future infrastructure.</w:t>
            </w:r>
          </w:p>
          <w:p w:rsidR="009779F0" w:rsidRDefault="009779F0" w:rsidP="00AC2396">
            <w:pPr>
              <w:pStyle w:val="TOC2"/>
              <w:cnfStyle w:val="100000000000" w:firstRow="1" w:lastRow="0" w:firstColumn="0" w:lastColumn="0" w:oddVBand="0" w:evenVBand="0" w:oddHBand="0" w:evenHBand="0" w:firstRowFirstColumn="0" w:firstRowLastColumn="0" w:lastRowFirstColumn="0" w:lastRowLastColumn="0"/>
              <w:rPr>
                <w:color w:val="005468" w:themeColor="accent2" w:themeTint="E6"/>
                <w:sz w:val="22"/>
              </w:rPr>
            </w:pPr>
          </w:p>
          <w:p w:rsidR="00006593" w:rsidRDefault="00006593" w:rsidP="00AC2396">
            <w:pPr>
              <w:pStyle w:val="TOC2"/>
              <w:cnfStyle w:val="100000000000" w:firstRow="1" w:lastRow="0" w:firstColumn="0" w:lastColumn="0" w:oddVBand="0" w:evenVBand="0" w:oddHBand="0" w:evenHBand="0" w:firstRowFirstColumn="0" w:firstRowLastColumn="0" w:lastRowFirstColumn="0" w:lastRowLastColumn="0"/>
              <w:rPr>
                <w:color w:val="005468" w:themeColor="accent2" w:themeTint="E6"/>
                <w:sz w:val="22"/>
              </w:rPr>
            </w:pPr>
          </w:p>
          <w:p w:rsidR="00006593" w:rsidRDefault="00006593" w:rsidP="00AC2396">
            <w:pPr>
              <w:pStyle w:val="TOC2"/>
              <w:cnfStyle w:val="100000000000" w:firstRow="1" w:lastRow="0" w:firstColumn="0" w:lastColumn="0" w:oddVBand="0" w:evenVBand="0" w:oddHBand="0" w:evenHBand="0" w:firstRowFirstColumn="0" w:firstRowLastColumn="0" w:lastRowFirstColumn="0" w:lastRowLastColumn="0"/>
              <w:rPr>
                <w:color w:val="005468" w:themeColor="accent2" w:themeTint="E6"/>
                <w:sz w:val="22"/>
              </w:rPr>
            </w:pPr>
          </w:p>
          <w:p w:rsidR="001E1E66" w:rsidRPr="00C71B1E" w:rsidRDefault="001E1E66" w:rsidP="00AC2396">
            <w:pPr>
              <w:pStyle w:val="TOC2"/>
              <w:cnfStyle w:val="100000000000" w:firstRow="1" w:lastRow="0" w:firstColumn="0" w:lastColumn="0" w:oddVBand="0" w:evenVBand="0" w:oddHBand="0" w:evenHBand="0" w:firstRowFirstColumn="0" w:firstRowLastColumn="0" w:lastRowFirstColumn="0" w:lastRowLastColumn="0"/>
              <w:rPr>
                <w:color w:val="005468" w:themeColor="accent2" w:themeTint="E6"/>
                <w:sz w:val="22"/>
              </w:rPr>
            </w:pPr>
            <w:r w:rsidRPr="00C71B1E">
              <w:rPr>
                <w:color w:val="005468" w:themeColor="accent2" w:themeTint="E6"/>
                <w:sz w:val="22"/>
              </w:rPr>
              <w:lastRenderedPageBreak/>
              <w:t>Key capabilities</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Behaviours</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Leading change through vision and values</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Selling the vision</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Influencing/cultivating networks</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Decision  making/judgment</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Establishing strategic direction</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Entrepreneurship</w:t>
            </w:r>
          </w:p>
          <w:p w:rsidR="001E1E66" w:rsidRPr="001E1E66" w:rsidRDefault="001E1E66" w:rsidP="001E1E66">
            <w:pPr>
              <w:pStyle w:val="BodyText"/>
              <w:numPr>
                <w:ilvl w:val="0"/>
                <w:numId w:val="26"/>
              </w:numPr>
              <w:spacing w:before="0" w:after="0"/>
              <w:ind w:left="447" w:hanging="301"/>
              <w:cnfStyle w:val="100000000000" w:firstRow="1" w:lastRow="0" w:firstColumn="0" w:lastColumn="0" w:oddVBand="0" w:evenVBand="0" w:oddHBand="0" w:evenHBand="0" w:firstRowFirstColumn="0" w:firstRowLastColumn="0" w:lastRowFirstColumn="0" w:lastRowLastColumn="0"/>
              <w:rPr>
                <w:b w:val="0"/>
                <w:sz w:val="22"/>
              </w:rPr>
            </w:pPr>
            <w:r w:rsidRPr="001E1E66">
              <w:rPr>
                <w:b w:val="0"/>
                <w:sz w:val="22"/>
              </w:rPr>
              <w:t>Expanding and advancing opportunities.</w:t>
            </w:r>
          </w:p>
          <w:p w:rsidR="001E1E66" w:rsidRPr="001E1E66" w:rsidRDefault="001E1E66" w:rsidP="001E1E66">
            <w:pPr>
              <w:pStyle w:val="BodyText"/>
              <w:cnfStyle w:val="100000000000" w:firstRow="1" w:lastRow="0" w:firstColumn="0" w:lastColumn="0" w:oddVBand="0" w:evenVBand="0" w:oddHBand="0" w:evenHBand="0" w:firstRowFirstColumn="0" w:firstRowLastColumn="0" w:lastRowFirstColumn="0" w:lastRowLastColumn="0"/>
            </w:pPr>
          </w:p>
          <w:p w:rsidR="001E1E66" w:rsidRDefault="001E1E66" w:rsidP="001E1E66">
            <w:pPr>
              <w:pStyle w:val="BodyText"/>
              <w:cnfStyle w:val="100000000000" w:firstRow="1" w:lastRow="0" w:firstColumn="0" w:lastColumn="0" w:oddVBand="0" w:evenVBand="0" w:oddHBand="0" w:evenHBand="0" w:firstRowFirstColumn="0" w:firstRowLastColumn="0" w:lastRowFirstColumn="0" w:lastRowLastColumn="0"/>
            </w:pPr>
          </w:p>
        </w:tc>
      </w:tr>
      <w:bookmarkEnd w:id="1"/>
    </w:tbl>
    <w:p w:rsidR="001E1E66" w:rsidRPr="001E1E66" w:rsidRDefault="001E1E66" w:rsidP="001E1E66">
      <w:pPr>
        <w:pStyle w:val="BodyText"/>
        <w:spacing w:before="0" w:after="0"/>
        <w:ind w:left="1488"/>
      </w:pPr>
    </w:p>
    <w:p w:rsidR="001E1E66" w:rsidRPr="001E1E66" w:rsidRDefault="001E1E66" w:rsidP="001E1E66">
      <w:pPr>
        <w:tabs>
          <w:tab w:val="left" w:pos="4962"/>
        </w:tabs>
        <w:spacing w:after="0"/>
        <w:rPr>
          <w:rFonts w:eastAsiaTheme="majorEastAsia" w:cstheme="majorBidi"/>
          <w:bCs/>
          <w:color w:val="00313C" w:themeColor="accent2"/>
          <w:sz w:val="32"/>
          <w:szCs w:val="26"/>
        </w:rPr>
      </w:pPr>
      <w:r w:rsidRPr="001E1E66">
        <w:rPr>
          <w:rFonts w:eastAsiaTheme="majorEastAsia" w:cstheme="majorBidi"/>
          <w:bCs/>
          <w:color w:val="00313C" w:themeColor="accent2"/>
          <w:sz w:val="32"/>
          <w:szCs w:val="26"/>
        </w:rPr>
        <w:t>Experience</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Demonstrated high-level research leadership and management (at least 7 years) in a relevant field</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A reputation of exemplary values and behaviours and active promotion of cross business collaboration</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Established reputation for developing and leading strategic direction in a manner that inspires a large multi-disciplined  team and supports the achievement of strategic goals</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Excellent written and oral communication skills, evidenced by superior reporting, presentation and negotiation abilities, and the capacity to identify and influence critical stakeholders to gain support for contentious proposals/ideas</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Proven ability to resolve major scientific, technical, commercial or management problems which have significant research impact, through the development of original concepts and approaches</w:t>
      </w:r>
    </w:p>
    <w:p w:rsidR="001E1E66" w:rsidRPr="001E1E66" w:rsidRDefault="001E1E66" w:rsidP="008E31A0">
      <w:pPr>
        <w:pStyle w:val="ListParagraph"/>
        <w:numPr>
          <w:ilvl w:val="0"/>
          <w:numId w:val="26"/>
        </w:numPr>
        <w:tabs>
          <w:tab w:val="left" w:pos="4962"/>
        </w:tabs>
        <w:spacing w:before="0" w:after="0"/>
        <w:ind w:left="709" w:hanging="425"/>
        <w:rPr>
          <w:sz w:val="22"/>
          <w:szCs w:val="22"/>
        </w:rPr>
      </w:pPr>
      <w:r w:rsidRPr="001E1E66">
        <w:rPr>
          <w:sz w:val="22"/>
          <w:szCs w:val="22"/>
        </w:rPr>
        <w:t>Demonstrated ability for flexibility to respond to external change and deal with external constraints, including identifying and promoting opportunities arising as a result of change</w:t>
      </w:r>
    </w:p>
    <w:p w:rsidR="009E354F" w:rsidRDefault="001E1E66" w:rsidP="008E31A0">
      <w:pPr>
        <w:pStyle w:val="ListParagraph"/>
        <w:numPr>
          <w:ilvl w:val="0"/>
          <w:numId w:val="26"/>
        </w:numPr>
        <w:tabs>
          <w:tab w:val="left" w:pos="4962"/>
        </w:tabs>
        <w:spacing w:before="0" w:after="0"/>
        <w:ind w:left="709" w:hanging="425"/>
      </w:pPr>
      <w:r w:rsidRPr="001E1E66">
        <w:rPr>
          <w:sz w:val="22"/>
          <w:szCs w:val="22"/>
        </w:rPr>
        <w:t>Financial and risk management within a group or area.</w:t>
      </w:r>
      <w:r w:rsidR="009E354F">
        <w:br w:type="page"/>
      </w:r>
    </w:p>
    <w:p w:rsidR="00C71B1E" w:rsidRPr="00AB01D7" w:rsidRDefault="00C71B1E" w:rsidP="00C71B1E">
      <w:pPr>
        <w:tabs>
          <w:tab w:val="left" w:pos="4962"/>
        </w:tabs>
        <w:spacing w:after="0"/>
        <w:rPr>
          <w:rFonts w:eastAsiaTheme="majorEastAsia" w:cstheme="majorBidi"/>
          <w:color w:val="00313C" w:themeColor="accent2"/>
          <w:sz w:val="32"/>
          <w:szCs w:val="26"/>
        </w:rPr>
      </w:pPr>
      <w:r w:rsidRPr="00AB01D7">
        <w:rPr>
          <w:rFonts w:eastAsiaTheme="majorEastAsia" w:cstheme="majorBidi"/>
          <w:color w:val="00313C" w:themeColor="accent2"/>
          <w:sz w:val="32"/>
          <w:szCs w:val="26"/>
        </w:rPr>
        <w:lastRenderedPageBreak/>
        <w:t>Selection Criteria</w:t>
      </w:r>
    </w:p>
    <w:p w:rsidR="00C71B1E" w:rsidRPr="00C71B1E" w:rsidRDefault="00C71B1E" w:rsidP="00C71B1E">
      <w:pPr>
        <w:pStyle w:val="ListParagraph"/>
        <w:numPr>
          <w:ilvl w:val="0"/>
          <w:numId w:val="24"/>
        </w:numPr>
        <w:tabs>
          <w:tab w:val="left" w:pos="4962"/>
        </w:tabs>
        <w:spacing w:after="0"/>
        <w:ind w:left="369" w:hanging="283"/>
        <w:rPr>
          <w:sz w:val="22"/>
          <w:szCs w:val="22"/>
        </w:rPr>
      </w:pPr>
      <w:r w:rsidRPr="00C71B1E">
        <w:rPr>
          <w:sz w:val="22"/>
          <w:szCs w:val="22"/>
        </w:rPr>
        <w:t>Evidence of an ability to strategically identify national and global research challenges and opportunities to transform the economic, environmental and social sustainability of marine resources and industries.</w:t>
      </w:r>
    </w:p>
    <w:p w:rsidR="00C71B1E" w:rsidRPr="00C71B1E" w:rsidRDefault="00C71B1E" w:rsidP="00C71B1E">
      <w:pPr>
        <w:pStyle w:val="ListParagraph"/>
        <w:numPr>
          <w:ilvl w:val="0"/>
          <w:numId w:val="24"/>
        </w:numPr>
        <w:tabs>
          <w:tab w:val="left" w:pos="4962"/>
        </w:tabs>
        <w:spacing w:after="0"/>
        <w:ind w:left="369" w:hanging="283"/>
        <w:rPr>
          <w:sz w:val="22"/>
          <w:szCs w:val="22"/>
        </w:rPr>
      </w:pPr>
      <w:r w:rsidRPr="00C71B1E">
        <w:rPr>
          <w:sz w:val="22"/>
          <w:szCs w:val="22"/>
        </w:rPr>
        <w:t>Evidence of successful development and leadership of a pipeline and portfolio of science, research and innovation on a national and international scale.</w:t>
      </w:r>
    </w:p>
    <w:p w:rsidR="00C71B1E" w:rsidRPr="00C71B1E" w:rsidRDefault="00C71B1E" w:rsidP="00C71B1E">
      <w:pPr>
        <w:pStyle w:val="ListParagraph"/>
        <w:numPr>
          <w:ilvl w:val="0"/>
          <w:numId w:val="24"/>
        </w:numPr>
        <w:tabs>
          <w:tab w:val="left" w:pos="4962"/>
        </w:tabs>
        <w:spacing w:after="0"/>
        <w:ind w:left="369" w:hanging="283"/>
        <w:rPr>
          <w:sz w:val="22"/>
          <w:szCs w:val="22"/>
        </w:rPr>
      </w:pPr>
      <w:r w:rsidRPr="00C71B1E">
        <w:rPr>
          <w:sz w:val="22"/>
          <w:szCs w:val="22"/>
        </w:rPr>
        <w:t>Evidence of strong industry engagement and strategic relationship management that grows new impact opportunities and supports positive and sustainable commercial outcomes.</w:t>
      </w:r>
    </w:p>
    <w:p w:rsidR="00C71B1E" w:rsidRPr="00C71B1E" w:rsidRDefault="00C71B1E" w:rsidP="00C71B1E">
      <w:pPr>
        <w:pStyle w:val="ListParagraph"/>
        <w:numPr>
          <w:ilvl w:val="0"/>
          <w:numId w:val="24"/>
        </w:numPr>
        <w:tabs>
          <w:tab w:val="left" w:pos="4962"/>
        </w:tabs>
        <w:spacing w:after="0"/>
        <w:ind w:left="369" w:hanging="283"/>
        <w:rPr>
          <w:sz w:val="22"/>
          <w:szCs w:val="22"/>
        </w:rPr>
      </w:pPr>
      <w:r w:rsidRPr="00C71B1E">
        <w:rPr>
          <w:sz w:val="22"/>
          <w:szCs w:val="22"/>
        </w:rPr>
        <w:t xml:space="preserve">The ability to work effectively as an integral member and leader of a multi-disciplinary, regionally dispersed research team, and foster an environment in which there is a high level of co-operation within and between teams. </w:t>
      </w:r>
    </w:p>
    <w:p w:rsidR="00171A7C" w:rsidRPr="00974991" w:rsidRDefault="00C71B1E" w:rsidP="00D349D1">
      <w:pPr>
        <w:pStyle w:val="ListParagraph"/>
        <w:numPr>
          <w:ilvl w:val="0"/>
          <w:numId w:val="24"/>
        </w:numPr>
        <w:tabs>
          <w:tab w:val="left" w:pos="4962"/>
        </w:tabs>
        <w:spacing w:after="0"/>
        <w:ind w:left="369" w:hanging="283"/>
        <w:rPr>
          <w:sz w:val="22"/>
          <w:szCs w:val="22"/>
        </w:rPr>
      </w:pPr>
      <w:r w:rsidRPr="00C71B1E">
        <w:rPr>
          <w:sz w:val="22"/>
          <w:szCs w:val="22"/>
        </w:rPr>
        <w:t xml:space="preserve">Demonstrated ability to establish productive teams, manage performance, undertake strategic planning, operationalise the vision for staff, and gain commitment to the direction chosen. </w:t>
      </w:r>
    </w:p>
    <w:p w:rsidR="00C71B1E" w:rsidRDefault="00C71B1E" w:rsidP="00D349D1">
      <w:pPr>
        <w:tabs>
          <w:tab w:val="left" w:pos="4962"/>
        </w:tabs>
        <w:spacing w:after="0"/>
      </w:pPr>
    </w:p>
    <w:tbl>
      <w:tblPr>
        <w:tblStyle w:val="TableCSIRO"/>
        <w:tblW w:w="0" w:type="auto"/>
        <w:tblLook w:val="04A0" w:firstRow="1" w:lastRow="0" w:firstColumn="1" w:lastColumn="0" w:noHBand="0" w:noVBand="1"/>
      </w:tblPr>
      <w:tblGrid>
        <w:gridCol w:w="4763"/>
        <w:gridCol w:w="4762"/>
      </w:tblGrid>
      <w:tr w:rsidR="00AC2396" w:rsidTr="00AC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rsidR="00AC2396" w:rsidRPr="00AB01D7" w:rsidRDefault="00AC2396" w:rsidP="00AC2396">
            <w:pPr>
              <w:tabs>
                <w:tab w:val="left" w:pos="4962"/>
              </w:tabs>
              <w:spacing w:after="0"/>
              <w:rPr>
                <w:noProof/>
                <w:color w:val="005468" w:themeColor="accent2" w:themeTint="E6"/>
              </w:rPr>
            </w:pPr>
            <w:r w:rsidRPr="00AB01D7">
              <w:rPr>
                <w:noProof/>
                <w:color w:val="005468" w:themeColor="accent2" w:themeTint="E6"/>
              </w:rPr>
              <w:t xml:space="preserve">Organisational </w:t>
            </w:r>
            <w:r w:rsidR="00D359D4" w:rsidRPr="00AB01D7">
              <w:rPr>
                <w:noProof/>
                <w:color w:val="005468" w:themeColor="accent2" w:themeTint="E6"/>
              </w:rPr>
              <w:t>k</w:t>
            </w:r>
            <w:r w:rsidRPr="00AB01D7">
              <w:rPr>
                <w:noProof/>
                <w:color w:val="005468" w:themeColor="accent2" w:themeTint="E6"/>
              </w:rPr>
              <w:t>nowledge</w:t>
            </w:r>
          </w:p>
          <w:p w:rsidR="00AC2396" w:rsidRPr="00AC2396" w:rsidRDefault="00AC2396" w:rsidP="00AC2396">
            <w:pPr>
              <w:pStyle w:val="ListParagraph"/>
              <w:numPr>
                <w:ilvl w:val="0"/>
                <w:numId w:val="24"/>
              </w:numPr>
              <w:tabs>
                <w:tab w:val="left" w:pos="4962"/>
              </w:tabs>
              <w:spacing w:after="0"/>
              <w:ind w:left="369" w:hanging="283"/>
              <w:rPr>
                <w:b w:val="0"/>
                <w:sz w:val="22"/>
                <w:szCs w:val="22"/>
              </w:rPr>
            </w:pPr>
            <w:r w:rsidRPr="00AC2396">
              <w:rPr>
                <w:b w:val="0"/>
                <w:sz w:val="22"/>
                <w:szCs w:val="22"/>
              </w:rPr>
              <w:t>Broad knowledge of CSIRO Oceans &amp; Atmosphere’s science domains and portfolios, in particular marine resources and biodiversity</w:t>
            </w:r>
          </w:p>
          <w:p w:rsidR="00AC2396" w:rsidRPr="00AC2396" w:rsidRDefault="00AC2396" w:rsidP="00AC2396">
            <w:pPr>
              <w:pStyle w:val="ListParagraph"/>
              <w:numPr>
                <w:ilvl w:val="0"/>
                <w:numId w:val="24"/>
              </w:numPr>
              <w:tabs>
                <w:tab w:val="left" w:pos="4962"/>
              </w:tabs>
              <w:spacing w:after="0"/>
              <w:ind w:left="369" w:hanging="283"/>
              <w:rPr>
                <w:b w:val="0"/>
                <w:sz w:val="22"/>
                <w:szCs w:val="22"/>
              </w:rPr>
            </w:pPr>
            <w:r w:rsidRPr="00AC2396">
              <w:rPr>
                <w:b w:val="0"/>
                <w:sz w:val="22"/>
                <w:szCs w:val="22"/>
              </w:rPr>
              <w:t>Deep working knowledge of the global and national challenges and opportunities in the research portfolio of Marine Resources and Industries</w:t>
            </w:r>
          </w:p>
          <w:p w:rsidR="00AC2396" w:rsidRPr="00AC2396" w:rsidRDefault="00AC2396" w:rsidP="00AC2396">
            <w:pPr>
              <w:pStyle w:val="ListParagraph"/>
              <w:numPr>
                <w:ilvl w:val="0"/>
                <w:numId w:val="24"/>
              </w:numPr>
              <w:tabs>
                <w:tab w:val="left" w:pos="4962"/>
              </w:tabs>
              <w:spacing w:after="0"/>
              <w:ind w:left="369" w:hanging="283"/>
              <w:rPr>
                <w:b w:val="0"/>
                <w:sz w:val="22"/>
                <w:szCs w:val="22"/>
              </w:rPr>
            </w:pPr>
            <w:r w:rsidRPr="00AC2396">
              <w:rPr>
                <w:b w:val="0"/>
                <w:sz w:val="22"/>
                <w:szCs w:val="22"/>
              </w:rPr>
              <w:t>Broad knowledge of CSIRO’s Strategy, Structure and Operating Model</w:t>
            </w:r>
          </w:p>
          <w:p w:rsidR="00AC2396" w:rsidRPr="00AC2396" w:rsidRDefault="00AC2396" w:rsidP="00AC2396">
            <w:pPr>
              <w:pStyle w:val="ListParagraph"/>
              <w:numPr>
                <w:ilvl w:val="0"/>
                <w:numId w:val="24"/>
              </w:numPr>
              <w:tabs>
                <w:tab w:val="left" w:pos="4962"/>
              </w:tabs>
              <w:spacing w:after="0"/>
              <w:ind w:left="369" w:hanging="283"/>
              <w:rPr>
                <w:b w:val="0"/>
                <w:sz w:val="22"/>
                <w:szCs w:val="22"/>
              </w:rPr>
            </w:pPr>
            <w:r w:rsidRPr="00AC2396">
              <w:rPr>
                <w:b w:val="0"/>
                <w:sz w:val="22"/>
                <w:szCs w:val="22"/>
              </w:rPr>
              <w:t>In depth knowledge and understanding of national and international innovation systems (universities, publically funded research agencies and CSIRO’s role)</w:t>
            </w:r>
          </w:p>
          <w:p w:rsidR="00AC2396" w:rsidRPr="00D359D4" w:rsidRDefault="00AC2396" w:rsidP="00AC2396">
            <w:pPr>
              <w:pStyle w:val="ListParagraph"/>
              <w:numPr>
                <w:ilvl w:val="0"/>
                <w:numId w:val="24"/>
              </w:numPr>
              <w:tabs>
                <w:tab w:val="left" w:pos="4962"/>
              </w:tabs>
              <w:spacing w:after="0"/>
              <w:ind w:left="369" w:hanging="283"/>
            </w:pPr>
            <w:r w:rsidRPr="00AC2396">
              <w:rPr>
                <w:b w:val="0"/>
                <w:sz w:val="22"/>
                <w:szCs w:val="22"/>
              </w:rPr>
              <w:t>Relevant stakeholder networks</w:t>
            </w:r>
          </w:p>
          <w:p w:rsidR="00D359D4" w:rsidRDefault="00D359D4" w:rsidP="00D359D4">
            <w:pPr>
              <w:tabs>
                <w:tab w:val="left" w:pos="4962"/>
              </w:tabs>
              <w:spacing w:after="0"/>
            </w:pPr>
          </w:p>
          <w:p w:rsidR="00D359D4" w:rsidRPr="00AB01D7" w:rsidRDefault="00AB01D7" w:rsidP="00D359D4">
            <w:pPr>
              <w:tabs>
                <w:tab w:val="left" w:pos="4962"/>
              </w:tabs>
              <w:spacing w:after="0"/>
              <w:rPr>
                <w:noProof/>
                <w:color w:val="005468" w:themeColor="accent2" w:themeTint="E6"/>
              </w:rPr>
            </w:pPr>
            <w:r>
              <w:rPr>
                <w:noProof/>
                <w:color w:val="005468" w:themeColor="accent2" w:themeTint="E6"/>
              </w:rPr>
              <w:t>Personal a</w:t>
            </w:r>
            <w:r w:rsidR="00D359D4" w:rsidRPr="00AB01D7">
              <w:rPr>
                <w:noProof/>
                <w:color w:val="005468" w:themeColor="accent2" w:themeTint="E6"/>
              </w:rPr>
              <w:t>ttributes</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Ability to navigate complexity</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Credibility</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Resilience</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Emotional intelligence</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Collegiate  approach</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Tolerance of ambiguity</w:t>
            </w:r>
          </w:p>
          <w:p w:rsidR="00D359D4" w:rsidRPr="00D359D4" w:rsidRDefault="00D359D4" w:rsidP="00D359D4">
            <w:pPr>
              <w:pStyle w:val="ListParagraph"/>
              <w:numPr>
                <w:ilvl w:val="0"/>
                <w:numId w:val="24"/>
              </w:numPr>
              <w:tabs>
                <w:tab w:val="left" w:pos="4962"/>
              </w:tabs>
              <w:spacing w:after="0"/>
              <w:ind w:left="369" w:hanging="283"/>
              <w:rPr>
                <w:b w:val="0"/>
              </w:rPr>
            </w:pPr>
            <w:r w:rsidRPr="00D359D4">
              <w:rPr>
                <w:b w:val="0"/>
              </w:rPr>
              <w:t>Ability to problem solve</w:t>
            </w:r>
          </w:p>
          <w:p w:rsidR="00D359D4" w:rsidRPr="00C71B1E" w:rsidRDefault="00C87C4C" w:rsidP="00C71B1E">
            <w:pPr>
              <w:pStyle w:val="ListParagraph"/>
              <w:numPr>
                <w:ilvl w:val="0"/>
                <w:numId w:val="24"/>
              </w:numPr>
              <w:tabs>
                <w:tab w:val="left" w:pos="4962"/>
              </w:tabs>
              <w:spacing w:after="0"/>
              <w:ind w:left="369" w:hanging="283"/>
            </w:pPr>
            <w:r>
              <w:rPr>
                <w:b w:val="0"/>
              </w:rPr>
              <w:t>Ability to optimize diversity</w:t>
            </w:r>
          </w:p>
        </w:tc>
        <w:tc>
          <w:tcPr>
            <w:tcW w:w="4819" w:type="dxa"/>
            <w:shd w:val="clear" w:color="auto" w:fill="auto"/>
          </w:tcPr>
          <w:p w:rsidR="00A275CF" w:rsidRPr="00AB01D7" w:rsidRDefault="00A275CF" w:rsidP="00A275CF">
            <w:pPr>
              <w:tabs>
                <w:tab w:val="left" w:pos="4962"/>
              </w:tabs>
              <w:spacing w:after="0"/>
              <w:cnfStyle w:val="100000000000" w:firstRow="1" w:lastRow="0" w:firstColumn="0" w:lastColumn="0" w:oddVBand="0" w:evenVBand="0" w:oddHBand="0" w:evenHBand="0" w:firstRowFirstColumn="0" w:firstRowLastColumn="0" w:lastRowFirstColumn="0" w:lastRowLastColumn="0"/>
              <w:rPr>
                <w:noProof/>
                <w:color w:val="005468" w:themeColor="accent2" w:themeTint="E6"/>
              </w:rPr>
            </w:pPr>
            <w:r w:rsidRPr="00AB01D7">
              <w:rPr>
                <w:noProof/>
                <w:color w:val="005468" w:themeColor="accent2" w:themeTint="E6"/>
              </w:rPr>
              <w:t>Conditions of employment</w:t>
            </w:r>
          </w:p>
          <w:p w:rsidR="00A275CF" w:rsidRPr="00A275CF" w:rsidRDefault="00A275CF" w:rsidP="00A275CF">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rPr>
              <w:t>A</w:t>
            </w:r>
            <w:r w:rsidRPr="00A275CF">
              <w:rPr>
                <w:b w:val="0"/>
                <w:sz w:val="22"/>
                <w:szCs w:val="22"/>
              </w:rPr>
              <w:t>n attractive senior salary package will be offered to the successful candidate. Four weeks annual recreation leave and 15 days Sick Leave and Carers’ Leave apply.</w:t>
            </w:r>
          </w:p>
          <w:p w:rsidR="00A275CF" w:rsidRPr="00A275CF" w:rsidRDefault="00A275CF" w:rsidP="00A275CF">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Relocation and immigration assistance will be provided to the successful candidate where required.</w:t>
            </w:r>
          </w:p>
          <w:p w:rsidR="00A275CF" w:rsidRPr="00A275CF" w:rsidRDefault="00A275CF" w:rsidP="00A275CF">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This is an indefinite position.</w:t>
            </w:r>
          </w:p>
          <w:p w:rsidR="00A275CF" w:rsidRDefault="00A275CF" w:rsidP="00A275CF">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CSIRO’s preferred location for this role is Hobart, Tasmania or Brisbane, Queensland</w:t>
            </w:r>
          </w:p>
          <w:p w:rsidR="00C71B1E" w:rsidRDefault="00C71B1E" w:rsidP="00C71B1E">
            <w:pPr>
              <w:pStyle w:val="ListParagraph"/>
              <w:tabs>
                <w:tab w:val="left" w:pos="4962"/>
              </w:tabs>
              <w:spacing w:after="0"/>
              <w:ind w:left="369"/>
              <w:cnfStyle w:val="100000000000" w:firstRow="1" w:lastRow="0" w:firstColumn="0" w:lastColumn="0" w:oddVBand="0" w:evenVBand="0" w:oddHBand="0" w:evenHBand="0" w:firstRowFirstColumn="0" w:firstRowLastColumn="0" w:lastRowFirstColumn="0" w:lastRowLastColumn="0"/>
              <w:rPr>
                <w:b w:val="0"/>
                <w:sz w:val="22"/>
                <w:szCs w:val="22"/>
              </w:rPr>
            </w:pPr>
          </w:p>
          <w:p w:rsidR="00C71B1E" w:rsidRPr="00AB01D7" w:rsidRDefault="00C71B1E" w:rsidP="00C71B1E">
            <w:pPr>
              <w:tabs>
                <w:tab w:val="left" w:pos="4962"/>
              </w:tabs>
              <w:spacing w:after="0"/>
              <w:cnfStyle w:val="100000000000" w:firstRow="1" w:lastRow="0" w:firstColumn="0" w:lastColumn="0" w:oddVBand="0" w:evenVBand="0" w:oddHBand="0" w:evenHBand="0" w:firstRowFirstColumn="0" w:firstRowLastColumn="0" w:lastRowFirstColumn="0" w:lastRowLastColumn="0"/>
              <w:rPr>
                <w:noProof/>
                <w:color w:val="005468" w:themeColor="accent2" w:themeTint="E6"/>
              </w:rPr>
            </w:pPr>
            <w:r w:rsidRPr="00AB01D7">
              <w:rPr>
                <w:noProof/>
                <w:color w:val="005468" w:themeColor="accent2" w:themeTint="E6"/>
              </w:rPr>
              <w:t>CSIRO is a values based organisation</w:t>
            </w:r>
          </w:p>
          <w:p w:rsidR="00C71B1E" w:rsidRPr="00006593" w:rsidRDefault="00C71B1E" w:rsidP="00006593">
            <w:pPr>
              <w:tabs>
                <w:tab w:val="left" w:pos="4962"/>
              </w:tabs>
              <w:spacing w:after="0"/>
              <w:cnfStyle w:val="100000000000" w:firstRow="1" w:lastRow="0" w:firstColumn="0" w:lastColumn="0" w:oddVBand="0" w:evenVBand="0" w:oddHBand="0" w:evenHBand="0" w:firstRowFirstColumn="0" w:firstRowLastColumn="0" w:lastRowFirstColumn="0" w:lastRowLastColumn="0"/>
              <w:rPr>
                <w:b w:val="0"/>
              </w:rPr>
            </w:pPr>
            <w:r w:rsidRPr="00006593">
              <w:rPr>
                <w:b w:val="0"/>
              </w:rPr>
              <w:t>You’ll need to demonstrate behaviours aligned to our values of:</w:t>
            </w:r>
          </w:p>
          <w:p w:rsidR="00C71B1E" w:rsidRPr="00A275CF" w:rsidRDefault="00C71B1E" w:rsidP="00C71B1E">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Integrity of excellent science</w:t>
            </w:r>
          </w:p>
          <w:p w:rsidR="00C71B1E" w:rsidRPr="00A275CF" w:rsidRDefault="00C71B1E" w:rsidP="00C71B1E">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Building trust and respect each day</w:t>
            </w:r>
          </w:p>
          <w:p w:rsidR="00C71B1E" w:rsidRPr="00A275CF" w:rsidRDefault="00C71B1E" w:rsidP="00C71B1E">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Initiative to explore new horizons</w:t>
            </w:r>
          </w:p>
          <w:p w:rsidR="00C71B1E" w:rsidRDefault="00C71B1E" w:rsidP="00C71B1E">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A275CF">
              <w:rPr>
                <w:b w:val="0"/>
                <w:sz w:val="22"/>
                <w:szCs w:val="22"/>
              </w:rPr>
              <w:t>Delivering on commitments</w:t>
            </w:r>
          </w:p>
          <w:p w:rsidR="00C71B1E" w:rsidRPr="00C71B1E" w:rsidRDefault="00C71B1E" w:rsidP="00C71B1E">
            <w:pPr>
              <w:pStyle w:val="ListParagraph"/>
              <w:numPr>
                <w:ilvl w:val="0"/>
                <w:numId w:val="24"/>
              </w:numPr>
              <w:tabs>
                <w:tab w:val="left" w:pos="4962"/>
              </w:tabs>
              <w:spacing w:after="0"/>
              <w:ind w:left="369" w:hanging="283"/>
              <w:cnfStyle w:val="100000000000" w:firstRow="1" w:lastRow="0" w:firstColumn="0" w:lastColumn="0" w:oddVBand="0" w:evenVBand="0" w:oddHBand="0" w:evenHBand="0" w:firstRowFirstColumn="0" w:firstRowLastColumn="0" w:lastRowFirstColumn="0" w:lastRowLastColumn="0"/>
              <w:rPr>
                <w:b w:val="0"/>
                <w:sz w:val="22"/>
                <w:szCs w:val="22"/>
              </w:rPr>
            </w:pPr>
            <w:r w:rsidRPr="00C71B1E">
              <w:rPr>
                <w:b w:val="0"/>
                <w:sz w:val="22"/>
                <w:szCs w:val="22"/>
              </w:rPr>
              <w:t>Safety and sustainability</w:t>
            </w:r>
          </w:p>
          <w:p w:rsidR="00D359D4" w:rsidRDefault="00D359D4" w:rsidP="00D359D4">
            <w:pPr>
              <w:tabs>
                <w:tab w:val="left" w:pos="4962"/>
              </w:tabs>
              <w:spacing w:after="0"/>
              <w:cnfStyle w:val="100000000000" w:firstRow="1" w:lastRow="0" w:firstColumn="0" w:lastColumn="0" w:oddVBand="0" w:evenVBand="0" w:oddHBand="0" w:evenHBand="0" w:firstRowFirstColumn="0" w:firstRowLastColumn="0" w:lastRowFirstColumn="0" w:lastRowLastColumn="0"/>
            </w:pPr>
          </w:p>
          <w:p w:rsidR="00D359D4" w:rsidRDefault="00D359D4" w:rsidP="00D359D4">
            <w:pPr>
              <w:tabs>
                <w:tab w:val="left" w:pos="4962"/>
              </w:tabs>
              <w:spacing w:after="0"/>
              <w:cnfStyle w:val="100000000000" w:firstRow="1" w:lastRow="0" w:firstColumn="0" w:lastColumn="0" w:oddVBand="0" w:evenVBand="0" w:oddHBand="0" w:evenHBand="0" w:firstRowFirstColumn="0" w:firstRowLastColumn="0" w:lastRowFirstColumn="0" w:lastRowLastColumn="0"/>
            </w:pPr>
          </w:p>
          <w:p w:rsidR="00AC2396" w:rsidRDefault="00AC2396" w:rsidP="00D349D1">
            <w:pPr>
              <w:tabs>
                <w:tab w:val="left" w:pos="4962"/>
              </w:tabs>
              <w:spacing w:after="0"/>
              <w:cnfStyle w:val="100000000000" w:firstRow="1" w:lastRow="0" w:firstColumn="0" w:lastColumn="0" w:oddVBand="0" w:evenVBand="0" w:oddHBand="0" w:evenHBand="0" w:firstRowFirstColumn="0" w:firstRowLastColumn="0" w:lastRowFirstColumn="0" w:lastRowLastColumn="0"/>
            </w:pPr>
          </w:p>
        </w:tc>
      </w:tr>
    </w:tbl>
    <w:p w:rsidR="00171A7C" w:rsidRDefault="00F74904" w:rsidP="00D349D1">
      <w:pPr>
        <w:tabs>
          <w:tab w:val="left" w:pos="4962"/>
        </w:tabs>
        <w:spacing w:after="0"/>
      </w:pPr>
      <w:r w:rsidRPr="00CA516F">
        <w:rPr>
          <w:rFonts w:asciiTheme="minorHAnsi" w:hAnsiTheme="minorHAnsi"/>
          <w:noProof/>
        </w:rPr>
        <mc:AlternateContent>
          <mc:Choice Requires="wpg">
            <w:drawing>
              <wp:anchor distT="0" distB="0" distL="114300" distR="114300" simplePos="0" relativeHeight="251822592" behindDoc="0" locked="0" layoutInCell="1" allowOverlap="1" wp14:anchorId="49183928" wp14:editId="41559F81">
                <wp:simplePos x="0" y="0"/>
                <wp:positionH relativeFrom="page">
                  <wp:posOffset>-8255</wp:posOffset>
                </wp:positionH>
                <wp:positionV relativeFrom="page">
                  <wp:posOffset>8579908</wp:posOffset>
                </wp:positionV>
                <wp:extent cx="7552055" cy="2700020"/>
                <wp:effectExtent l="0" t="635" r="2540" b="0"/>
                <wp:wrapNone/>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2700020"/>
                          <a:chOff x="13" y="12586"/>
                          <a:chExt cx="11893" cy="4252"/>
                        </a:xfrm>
                      </wpg:grpSpPr>
                      <pic:pic xmlns:pic="http://schemas.openxmlformats.org/drawingml/2006/picture">
                        <pic:nvPicPr>
                          <pic:cNvPr id="41"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 y="12586"/>
                            <a:ext cx="11892" cy="4252"/>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2"/>
                        <wps:cNvSpPr txBox="1">
                          <a:spLocks noChangeArrowheads="1"/>
                        </wps:cNvSpPr>
                        <wps:spPr bwMode="auto">
                          <a:xfrm>
                            <a:off x="11001" y="16266"/>
                            <a:ext cx="5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904" w:rsidRDefault="00F74904" w:rsidP="00F74904">
                              <w:pPr>
                                <w:spacing w:line="140" w:lineRule="exact"/>
                                <w:rPr>
                                  <w:rFonts w:ascii="Gill Sans MT" w:eastAsia="Gill Sans MT" w:hAnsi="Gill Sans MT" w:cs="Gill Sans MT"/>
                                  <w:sz w:val="14"/>
                                  <w:szCs w:val="14"/>
                                </w:rPr>
                              </w:pPr>
                              <w:r>
                                <w:rPr>
                                  <w:rFonts w:ascii="Gill Sans MT"/>
                                  <w:color w:val="231F20"/>
                                  <w:w w:val="7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83928" id="Group 24" o:spid="_x0000_s1046" style="position:absolute;margin-left:-.65pt;margin-top:675.6pt;width:594.65pt;height:212.6pt;z-index:251822592;mso-position-horizontal-relative:page;mso-position-vertical-relative:page" coordorigin="13,12586" coordsize="11893,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">
                <v:shape id="Picture 26" o:spid="_x0000_s1047" type="#_x0000_t75" style="position:absolute;left:13;top:12586;width:11892;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1Ef/FAAAA2wAAAA8AAABkcnMvZG93bnJldi54bWxEj0FrwkAUhO8F/8PyhF5EN1FbQnQjRSqI&#10;1EK1FLw9ss8kmH0bstsY/70rFHocZuYbZrnqTS06al1lWUE8iUAQ51ZXXCj4Pm7GCQjnkTXWlknB&#10;jRysssHTElNtr/xF3cEXIkDYpaig9L5JpXR5SQbdxDbEwTvb1qAPsi2kbvEa4KaW0yh6lQYrDgsl&#10;NrQuKb8cfo2Cl+l6l+QfyT4evZ949vNJbr4dKfU87N8WIDz1/j/8195qBfMYHl/CD5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RH/xQAAANsAAAAPAAAAAAAAAAAAAAAA&#10;AJ8CAABkcnMvZG93bnJldi54bWxQSwUGAAAAAAQABAD3AAAAkQMAAAAA&#10;">
                  <v:imagedata r:id="rId14" o:title=""/>
                </v:shape>
                <v:shapetype id="_x0000_t202" coordsize="21600,21600" o:spt="202" path="m,l,21600r21600,l21600,xe">
                  <v:stroke joinstyle="miter"/>
                  <v:path gradientshapeok="t" o:connecttype="rect"/>
                </v:shapetype>
                <v:shape id="Text Box 42" o:spid="_x0000_s1048" type="#_x0000_t202" style="position:absolute;left:11001;top:16266;width:5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74904" w:rsidRDefault="00F74904" w:rsidP="00F74904">
                        <w:pPr>
                          <w:spacing w:line="140" w:lineRule="exact"/>
                          <w:rPr>
                            <w:rFonts w:ascii="Gill Sans MT" w:eastAsia="Gill Sans MT" w:hAnsi="Gill Sans MT" w:cs="Gill Sans MT"/>
                            <w:sz w:val="14"/>
                            <w:szCs w:val="14"/>
                          </w:rPr>
                        </w:pPr>
                        <w:r>
                          <w:rPr>
                            <w:rFonts w:ascii="Gill Sans MT"/>
                            <w:color w:val="231F20"/>
                            <w:w w:val="75"/>
                            <w:sz w:val="14"/>
                          </w:rPr>
                          <w:t>1</w:t>
                        </w:r>
                      </w:p>
                    </w:txbxContent>
                  </v:textbox>
                </v:shape>
                <w10:wrap anchorx="page" anchory="page"/>
              </v:group>
            </w:pict>
          </mc:Fallback>
        </mc:AlternateContent>
      </w:r>
    </w:p>
    <w:p w:rsidR="00171A7C" w:rsidRDefault="00171A7C" w:rsidP="00D349D1">
      <w:pPr>
        <w:tabs>
          <w:tab w:val="left" w:pos="4962"/>
        </w:tabs>
        <w:spacing w:after="0"/>
      </w:pPr>
    </w:p>
    <w:p w:rsidR="00171A7C" w:rsidRDefault="00171A7C" w:rsidP="00D349D1">
      <w:pPr>
        <w:tabs>
          <w:tab w:val="left" w:pos="4962"/>
        </w:tabs>
        <w:spacing w:after="0"/>
      </w:pPr>
    </w:p>
    <w:p w:rsidR="00171A7C" w:rsidRDefault="00171A7C" w:rsidP="00D349D1">
      <w:pPr>
        <w:tabs>
          <w:tab w:val="left" w:pos="4962"/>
        </w:tabs>
        <w:spacing w:after="0"/>
      </w:pPr>
    </w:p>
    <w:p w:rsidR="00171A7C" w:rsidRDefault="00171A7C" w:rsidP="00D349D1">
      <w:pPr>
        <w:tabs>
          <w:tab w:val="left" w:pos="4962"/>
        </w:tabs>
        <w:spacing w:after="0"/>
      </w:pPr>
    </w:p>
    <w:p w:rsidR="00171A7C" w:rsidRDefault="00171A7C" w:rsidP="00D349D1">
      <w:pPr>
        <w:tabs>
          <w:tab w:val="left" w:pos="4962"/>
        </w:tabs>
        <w:spacing w:after="0"/>
      </w:pPr>
    </w:p>
    <w:p w:rsidR="00171A7C" w:rsidRDefault="00171A7C" w:rsidP="00D349D1">
      <w:pPr>
        <w:tabs>
          <w:tab w:val="left" w:pos="4962"/>
        </w:tabs>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rsidTr="0024666C">
        <w:trPr>
          <w:trHeight w:hRule="exact" w:val="992"/>
        </w:trPr>
        <w:tc>
          <w:tcPr>
            <w:tcW w:w="8755" w:type="dxa"/>
            <w:gridSpan w:val="3"/>
          </w:tcPr>
          <w:p w:rsidR="00B46B69" w:rsidRPr="005F573F" w:rsidRDefault="00836B29" w:rsidP="0024666C">
            <w:pPr>
              <w:pStyle w:val="BackCoverContactDetails"/>
            </w:pPr>
            <w:r>
              <w:rPr>
                <w:noProof/>
              </w:rPr>
              <w:lastRenderedPageBreak/>
              <mc:AlternateContent>
                <mc:Choice Requires="wps">
                  <w:drawing>
                    <wp:anchor distT="0" distB="0" distL="114300" distR="114300" simplePos="0" relativeHeight="251782144" behindDoc="1" locked="0" layoutInCell="1" allowOverlap="1">
                      <wp:simplePos x="0" y="0"/>
                      <wp:positionH relativeFrom="column">
                        <wp:posOffset>-759460</wp:posOffset>
                      </wp:positionH>
                      <wp:positionV relativeFrom="paragraph">
                        <wp:posOffset>-746125</wp:posOffset>
                      </wp:positionV>
                      <wp:extent cx="7598410" cy="7686675"/>
                      <wp:effectExtent l="0" t="2540" r="3810" b="0"/>
                      <wp:wrapNone/>
                      <wp:docPr id="1"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BBF5"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EgNV0zeAgAA/wUAAA4AAAAAAAAAAAAAAAAA&#10;LgIAAGRycy9lMm9Eb2MueG1sUEsBAi0AFAAGAAgAAAAhAL9x4dLeAAAADwEAAA8AAAAAAAAAAAAA&#10;AAAAOAUAAGRycy9kb3ducmV2LnhtbFBLBQYAAAAABAAEAPMAAABDBgAAAAA=&#10;" filled="f" fillcolor="#00a9ce [3204]" stroked="f"/>
                  </w:pict>
                </mc:Fallback>
              </mc:AlternateContent>
            </w:r>
          </w:p>
        </w:tc>
      </w:tr>
      <w:tr w:rsidR="00B46B69" w:rsidTr="0024666C">
        <w:tc>
          <w:tcPr>
            <w:tcW w:w="3337" w:type="dxa"/>
          </w:tcPr>
          <w:p w:rsidR="00B46B69" w:rsidRPr="00AD1102" w:rsidRDefault="00B46B69" w:rsidP="0024666C">
            <w:pPr>
              <w:pStyle w:val="BackCoverContactHeading"/>
              <w:rPr>
                <w:color w:val="FFFFFF" w:themeColor="background1"/>
              </w:rPr>
            </w:pPr>
            <w:r w:rsidRPr="00AD1102">
              <w:rPr>
                <w:color w:val="FFFFFF" w:themeColor="background1"/>
              </w:rPr>
              <w:t>CONTACT US</w:t>
            </w:r>
          </w:p>
          <w:p w:rsidR="00B46B69" w:rsidRPr="00AD1102" w:rsidRDefault="00B46B69" w:rsidP="0024666C">
            <w:pPr>
              <w:pStyle w:val="BackCoverContactDetails"/>
              <w:rPr>
                <w:color w:val="FFFFFF" w:themeColor="background1"/>
              </w:rPr>
            </w:pPr>
            <w:r w:rsidRPr="00AD1102">
              <w:rPr>
                <w:rStyle w:val="BackCoverContactBold"/>
                <w:color w:val="FFFFFF" w:themeColor="background1"/>
                <w:szCs w:val="22"/>
              </w:rPr>
              <w:t>t</w:t>
            </w:r>
            <w:r w:rsidRPr="00AD1102">
              <w:rPr>
                <w:color w:val="FFFFFF" w:themeColor="background1"/>
              </w:rPr>
              <w:t xml:space="preserve"> </w:t>
            </w:r>
            <w:r w:rsidRPr="00AD1102">
              <w:rPr>
                <w:color w:val="FFFFFF" w:themeColor="background1"/>
              </w:rPr>
              <w:tab/>
              <w:t>1300 363 400</w:t>
            </w:r>
          </w:p>
          <w:p w:rsidR="00B46B69" w:rsidRPr="00AD1102" w:rsidRDefault="00B46B69" w:rsidP="0024666C">
            <w:pPr>
              <w:pStyle w:val="BackCoverContactDetails"/>
              <w:rPr>
                <w:color w:val="FFFFFF" w:themeColor="background1"/>
                <w:szCs w:val="22"/>
              </w:rPr>
            </w:pPr>
            <w:r w:rsidRPr="00AD1102">
              <w:rPr>
                <w:color w:val="FFFFFF" w:themeColor="background1"/>
              </w:rPr>
              <w:tab/>
              <w:t>+61 3 9545 2176</w:t>
            </w:r>
          </w:p>
          <w:p w:rsidR="00B46B69" w:rsidRPr="00AD1102" w:rsidRDefault="00B46B69" w:rsidP="0024666C">
            <w:pPr>
              <w:pStyle w:val="BackCoverContactDetails"/>
              <w:rPr>
                <w:color w:val="FFFFFF" w:themeColor="background1"/>
              </w:rPr>
            </w:pPr>
            <w:r w:rsidRPr="00AD1102">
              <w:rPr>
                <w:rStyle w:val="BackCoverContactBold"/>
                <w:color w:val="FFFFFF" w:themeColor="background1"/>
                <w:szCs w:val="22"/>
              </w:rPr>
              <w:t>e</w:t>
            </w:r>
            <w:r w:rsidRPr="00AD1102">
              <w:rPr>
                <w:color w:val="FFFFFF" w:themeColor="background1"/>
              </w:rPr>
              <w:t xml:space="preserve"> </w:t>
            </w:r>
            <w:r w:rsidRPr="00AD1102">
              <w:rPr>
                <w:color w:val="FFFFFF" w:themeColor="background1"/>
              </w:rPr>
              <w:tab/>
            </w:r>
            <w:r w:rsidR="00192293" w:rsidRPr="00AD1102">
              <w:rPr>
                <w:color w:val="FFFFFF" w:themeColor="background1"/>
              </w:rPr>
              <w:t>csiro</w:t>
            </w:r>
            <w:r w:rsidRPr="00AD1102">
              <w:rPr>
                <w:color w:val="FFFFFF" w:themeColor="background1"/>
              </w:rPr>
              <w:t>enquiries@csiro.au</w:t>
            </w:r>
          </w:p>
          <w:p w:rsidR="00B46B69" w:rsidRPr="00AD1102" w:rsidRDefault="00B46B69" w:rsidP="0024666C">
            <w:pPr>
              <w:pStyle w:val="BackCoverContactDetails"/>
              <w:rPr>
                <w:color w:val="FFFFFF" w:themeColor="background1"/>
              </w:rPr>
            </w:pPr>
            <w:r w:rsidRPr="00AD1102">
              <w:rPr>
                <w:rStyle w:val="BackCoverContactBold"/>
                <w:color w:val="FFFFFF" w:themeColor="background1"/>
                <w:szCs w:val="22"/>
              </w:rPr>
              <w:t>w</w:t>
            </w:r>
            <w:r w:rsidRPr="00AD1102">
              <w:rPr>
                <w:color w:val="FFFFFF" w:themeColor="background1"/>
              </w:rPr>
              <w:t xml:space="preserve"> </w:t>
            </w:r>
            <w:r w:rsidRPr="00AD1102">
              <w:rPr>
                <w:color w:val="FFFFFF" w:themeColor="background1"/>
              </w:rPr>
              <w:tab/>
              <w:t>www.csiro.au</w:t>
            </w:r>
          </w:p>
          <w:p w:rsidR="00B46B69" w:rsidRPr="00AD1102" w:rsidRDefault="00B46B69" w:rsidP="0024666C">
            <w:pPr>
              <w:pStyle w:val="BackCoverContactHeading"/>
              <w:rPr>
                <w:b/>
                <w:color w:val="FFFFFF" w:themeColor="background1"/>
              </w:rPr>
            </w:pPr>
            <w:r w:rsidRPr="00AD1102">
              <w:rPr>
                <w:b/>
                <w:color w:val="FFFFFF" w:themeColor="background1"/>
              </w:rPr>
              <w:t>At CSIRO</w:t>
            </w:r>
            <w:r w:rsidR="00192293" w:rsidRPr="00AD1102">
              <w:rPr>
                <w:b/>
                <w:color w:val="FFFFFF" w:themeColor="background1"/>
              </w:rPr>
              <w:t xml:space="preserve">, we do the </w:t>
            </w:r>
            <w:r w:rsidR="00192293" w:rsidRPr="00AD1102">
              <w:rPr>
                <w:b/>
                <w:color w:val="FFFFFF" w:themeColor="background1"/>
              </w:rPr>
              <w:br/>
              <w:t>extraordinary every day</w:t>
            </w:r>
            <w:r w:rsidRPr="00AD1102">
              <w:rPr>
                <w:b/>
                <w:color w:val="FFFFFF" w:themeColor="background1"/>
              </w:rPr>
              <w:t xml:space="preserve"> </w:t>
            </w:r>
          </w:p>
          <w:p w:rsidR="00192293" w:rsidRPr="00AD1102" w:rsidRDefault="00192293" w:rsidP="00192293">
            <w:pPr>
              <w:pStyle w:val="BackCoverContactDetails"/>
              <w:spacing w:after="60"/>
              <w:rPr>
                <w:color w:val="FFFFFF" w:themeColor="background1"/>
              </w:rPr>
            </w:pPr>
            <w:r w:rsidRPr="00AD1102">
              <w:rPr>
                <w:color w:val="FFFFFF" w:themeColor="background1"/>
              </w:rPr>
              <w:t xml:space="preserve">We innovate for tomorrow and help improve today – for our customers, all Australians and the world. </w:t>
            </w:r>
          </w:p>
          <w:p w:rsidR="00192293" w:rsidRPr="00AD1102" w:rsidRDefault="00192293" w:rsidP="00192293">
            <w:pPr>
              <w:pStyle w:val="BackCoverContactDetails"/>
              <w:spacing w:after="60"/>
              <w:rPr>
                <w:color w:val="FFFFFF" w:themeColor="background1"/>
              </w:rPr>
            </w:pPr>
            <w:r w:rsidRPr="00AD1102">
              <w:rPr>
                <w:color w:val="FFFFFF" w:themeColor="background1"/>
              </w:rPr>
              <w:t xml:space="preserve">Our innovations contribute billions of dollars to the Australian economy </w:t>
            </w:r>
            <w:r w:rsidRPr="00AD1102">
              <w:rPr>
                <w:color w:val="FFFFFF" w:themeColor="background1"/>
              </w:rPr>
              <w:br/>
              <w:t xml:space="preserve">every year. As the largest patent holder </w:t>
            </w:r>
            <w:r w:rsidRPr="00AD1102">
              <w:rPr>
                <w:color w:val="FFFFFF" w:themeColor="background1"/>
              </w:rPr>
              <w:br/>
              <w:t xml:space="preserve">in the nation, our vast wealth of intellectual property has led to more </w:t>
            </w:r>
            <w:r w:rsidRPr="00AD1102">
              <w:rPr>
                <w:color w:val="FFFFFF" w:themeColor="background1"/>
              </w:rPr>
              <w:br/>
              <w:t xml:space="preserve">than 150 spin-off companies. </w:t>
            </w:r>
          </w:p>
          <w:p w:rsidR="00192293" w:rsidRPr="00AD1102" w:rsidRDefault="00192293" w:rsidP="00192293">
            <w:pPr>
              <w:pStyle w:val="BackCoverContactDetails"/>
              <w:spacing w:after="60"/>
              <w:rPr>
                <w:color w:val="FFFFFF" w:themeColor="background1"/>
              </w:rPr>
            </w:pPr>
            <w:r w:rsidRPr="00AD1102">
              <w:rPr>
                <w:color w:val="FFFFFF" w:themeColor="background1"/>
              </w:rPr>
              <w:t xml:space="preserve">With more than 5,000 experts and a burning desire to get things done, we are Australia’s catalyst for innovation. </w:t>
            </w:r>
          </w:p>
          <w:p w:rsidR="00B46B69" w:rsidRPr="00585C0D" w:rsidRDefault="00192293" w:rsidP="00192293">
            <w:pPr>
              <w:pStyle w:val="BackCoverContactDetails"/>
              <w:spacing w:after="120"/>
            </w:pPr>
            <w:r w:rsidRPr="00AD1102">
              <w:rPr>
                <w:color w:val="FFFFFF" w:themeColor="background1"/>
              </w:rPr>
              <w:t xml:space="preserve">CSIRO. WE IMAGINE. WE COLLABORATE. </w:t>
            </w:r>
            <w:r w:rsidRPr="00AD1102">
              <w:rPr>
                <w:color w:val="FFFFFF" w:themeColor="background1"/>
              </w:rPr>
              <w:br/>
              <w:t>WE INNOVATE.</w:t>
            </w:r>
          </w:p>
        </w:tc>
        <w:tc>
          <w:tcPr>
            <w:tcW w:w="457" w:type="dxa"/>
          </w:tcPr>
          <w:p w:rsidR="00B46B69" w:rsidRPr="00585C0D" w:rsidRDefault="00B46B69" w:rsidP="0024666C">
            <w:pPr>
              <w:pStyle w:val="BackCoverContactHeading"/>
            </w:pPr>
          </w:p>
        </w:tc>
        <w:tc>
          <w:tcPr>
            <w:tcW w:w="4961" w:type="dxa"/>
          </w:tcPr>
          <w:p w:rsidR="00B46B69" w:rsidRPr="00AD1102" w:rsidRDefault="00B46B69" w:rsidP="0024666C">
            <w:pPr>
              <w:pStyle w:val="BackCoverContactHeading"/>
              <w:rPr>
                <w:color w:val="FFFFFF" w:themeColor="background1"/>
              </w:rPr>
            </w:pPr>
            <w:r w:rsidRPr="00AD1102">
              <w:rPr>
                <w:color w:val="FFFFFF" w:themeColor="background1"/>
              </w:rPr>
              <w:t>For further information</w:t>
            </w:r>
          </w:p>
          <w:p w:rsidR="00CA4251" w:rsidRPr="00AD1102" w:rsidRDefault="009779F0" w:rsidP="00CA4251">
            <w:pPr>
              <w:pStyle w:val="BackCoverContactDetails"/>
              <w:rPr>
                <w:rStyle w:val="BackCoverContactBold"/>
                <w:color w:val="FFFFFF" w:themeColor="background1"/>
              </w:rPr>
            </w:pPr>
            <w:r w:rsidRPr="00AD1102">
              <w:rPr>
                <w:rStyle w:val="BackCoverContactBold"/>
                <w:color w:val="FFFFFF" w:themeColor="background1"/>
              </w:rPr>
              <w:t>Oceans and Atmosphere</w:t>
            </w:r>
          </w:p>
          <w:p w:rsidR="00CA4251" w:rsidRPr="00AD1102" w:rsidRDefault="00EB2879" w:rsidP="00CA4251">
            <w:pPr>
              <w:pStyle w:val="BackCoverContactDetails"/>
              <w:rPr>
                <w:color w:val="FFFFFF" w:themeColor="background1"/>
              </w:rPr>
            </w:pPr>
            <w:r w:rsidRPr="00AD1102">
              <w:rPr>
                <w:color w:val="FFFFFF" w:themeColor="background1"/>
              </w:rPr>
              <w:t>Dympna Austin</w:t>
            </w:r>
            <w:r w:rsidR="00CA4251" w:rsidRPr="00AD1102">
              <w:rPr>
                <w:color w:val="FFFFFF" w:themeColor="background1"/>
              </w:rPr>
              <w:br/>
            </w:r>
            <w:r w:rsidR="00CA4251" w:rsidRPr="00AD1102">
              <w:rPr>
                <w:rStyle w:val="BackCoverContactBold"/>
                <w:color w:val="FFFFFF" w:themeColor="background1"/>
                <w:szCs w:val="22"/>
              </w:rPr>
              <w:t>t</w:t>
            </w:r>
            <w:r w:rsidR="00CA4251" w:rsidRPr="00AD1102">
              <w:rPr>
                <w:color w:val="FFFFFF" w:themeColor="background1"/>
              </w:rPr>
              <w:t xml:space="preserve"> </w:t>
            </w:r>
            <w:r w:rsidR="00CA4251" w:rsidRPr="00AD1102">
              <w:rPr>
                <w:color w:val="FFFFFF" w:themeColor="background1"/>
              </w:rPr>
              <w:tab/>
            </w:r>
            <w:r w:rsidR="00F36542" w:rsidRPr="00AD1102">
              <w:rPr>
                <w:color w:val="FFFFFF" w:themeColor="background1"/>
              </w:rPr>
              <w:t xml:space="preserve">+61 2 9325 3130 </w:t>
            </w:r>
          </w:p>
          <w:p w:rsidR="00CA4251" w:rsidRPr="00AD1102" w:rsidRDefault="00CA4251" w:rsidP="00CA4251">
            <w:pPr>
              <w:pStyle w:val="BackCoverContactDetails"/>
              <w:rPr>
                <w:color w:val="FFFFFF" w:themeColor="background1"/>
              </w:rPr>
            </w:pPr>
            <w:r w:rsidRPr="00AD1102">
              <w:rPr>
                <w:rStyle w:val="BackCoverContactBold"/>
                <w:color w:val="FFFFFF" w:themeColor="background1"/>
                <w:szCs w:val="22"/>
              </w:rPr>
              <w:t>e</w:t>
            </w:r>
            <w:r w:rsidRPr="00AD1102">
              <w:rPr>
                <w:color w:val="FFFFFF" w:themeColor="background1"/>
              </w:rPr>
              <w:t xml:space="preserve"> </w:t>
            </w:r>
            <w:r w:rsidRPr="00AD1102">
              <w:rPr>
                <w:color w:val="FFFFFF" w:themeColor="background1"/>
              </w:rPr>
              <w:tab/>
            </w:r>
            <w:r w:rsidR="00EB2879" w:rsidRPr="00AD1102">
              <w:rPr>
                <w:rStyle w:val="BackCoverContactBold"/>
                <w:b w:val="0"/>
                <w:color w:val="FFFFFF" w:themeColor="background1"/>
              </w:rPr>
              <w:t>dympna</w:t>
            </w:r>
            <w:r w:rsidRPr="00AD1102">
              <w:rPr>
                <w:rStyle w:val="BackCoverContactBold"/>
                <w:b w:val="0"/>
                <w:color w:val="FFFFFF" w:themeColor="background1"/>
              </w:rPr>
              <w:t>.</w:t>
            </w:r>
            <w:r w:rsidR="00EB2879" w:rsidRPr="00AD1102">
              <w:rPr>
                <w:rStyle w:val="BackCoverContactBold"/>
                <w:b w:val="0"/>
                <w:color w:val="FFFFFF" w:themeColor="background1"/>
              </w:rPr>
              <w:t>austin</w:t>
            </w:r>
            <w:r w:rsidRPr="00AD1102">
              <w:rPr>
                <w:rStyle w:val="BackCoverContactBold"/>
                <w:b w:val="0"/>
                <w:color w:val="FFFFFF" w:themeColor="background1"/>
              </w:rPr>
              <w:t>@csiro.au</w:t>
            </w:r>
          </w:p>
          <w:p w:rsidR="00CA4251" w:rsidRPr="00AD1102" w:rsidRDefault="00CA4251" w:rsidP="00CA4251">
            <w:pPr>
              <w:pStyle w:val="BackCoverContactDetails"/>
              <w:rPr>
                <w:rStyle w:val="BackCoverContactBold"/>
                <w:b w:val="0"/>
                <w:color w:val="FFFFFF" w:themeColor="background1"/>
              </w:rPr>
            </w:pPr>
            <w:r w:rsidRPr="00AD1102">
              <w:rPr>
                <w:rStyle w:val="BackCoverContactBold"/>
                <w:color w:val="FFFFFF" w:themeColor="background1"/>
                <w:szCs w:val="22"/>
              </w:rPr>
              <w:t>w</w:t>
            </w:r>
            <w:r w:rsidRPr="00AD1102">
              <w:rPr>
                <w:color w:val="FFFFFF" w:themeColor="background1"/>
              </w:rPr>
              <w:t xml:space="preserve"> </w:t>
            </w:r>
            <w:r w:rsidRPr="00AD1102">
              <w:rPr>
                <w:color w:val="FFFFFF" w:themeColor="background1"/>
              </w:rPr>
              <w:tab/>
            </w:r>
            <w:r w:rsidR="00EB2879" w:rsidRPr="00AD1102">
              <w:rPr>
                <w:rStyle w:val="BackCoverContactBold"/>
                <w:b w:val="0"/>
                <w:color w:val="FFFFFF" w:themeColor="background1"/>
              </w:rPr>
              <w:t>www.csiro.au/en/Research/OandA</w:t>
            </w:r>
          </w:p>
          <w:p w:rsidR="00EB2879" w:rsidRDefault="00EB2879" w:rsidP="00CA4251">
            <w:pPr>
              <w:pStyle w:val="BackCoverContactDetails"/>
              <w:rPr>
                <w:rStyle w:val="BackCoverContactBold"/>
                <w:b w:val="0"/>
              </w:rPr>
            </w:pPr>
          </w:p>
          <w:p w:rsidR="00CA4251" w:rsidRDefault="00CA4251" w:rsidP="00CA4251">
            <w:pPr>
              <w:pStyle w:val="BackCoverContactDetails"/>
              <w:rPr>
                <w:rStyle w:val="BackCoverContactBold"/>
                <w:szCs w:val="22"/>
              </w:rPr>
            </w:pPr>
          </w:p>
          <w:p w:rsidR="00266A7B" w:rsidRPr="00585C0D" w:rsidRDefault="00266A7B" w:rsidP="00266A7B">
            <w:pPr>
              <w:pStyle w:val="BackCoverContactDetails"/>
            </w:pPr>
          </w:p>
          <w:p w:rsidR="00B46B69" w:rsidRPr="00585C0D" w:rsidRDefault="00B46B69" w:rsidP="00192293">
            <w:pPr>
              <w:pStyle w:val="BackCoverContactDetails"/>
            </w:pPr>
          </w:p>
        </w:tc>
      </w:tr>
    </w:tbl>
    <w:p w:rsidR="00A14107" w:rsidRPr="006C2F7A" w:rsidRDefault="009779F0" w:rsidP="006C3DCD">
      <w:pPr>
        <w:pStyle w:val="BodyText"/>
        <w:rPr>
          <w:sz w:val="18"/>
        </w:rPr>
      </w:pPr>
      <w:r w:rsidRPr="00CA516F">
        <w:rPr>
          <w:rFonts w:asciiTheme="minorHAnsi" w:hAnsiTheme="minorHAnsi"/>
          <w:noProof/>
        </w:rPr>
        <mc:AlternateContent>
          <mc:Choice Requires="wpg">
            <w:drawing>
              <wp:anchor distT="0" distB="0" distL="114300" distR="114300" simplePos="0" relativeHeight="251824640" behindDoc="1" locked="0" layoutInCell="1" allowOverlap="1" wp14:anchorId="7913D692" wp14:editId="091B9F8B">
                <wp:simplePos x="0" y="0"/>
                <wp:positionH relativeFrom="page">
                  <wp:posOffset>16933</wp:posOffset>
                </wp:positionH>
                <wp:positionV relativeFrom="page">
                  <wp:posOffset>948267</wp:posOffset>
                </wp:positionV>
                <wp:extent cx="7602855" cy="10769388"/>
                <wp:effectExtent l="0" t="0" r="0" b="0"/>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855" cy="10769388"/>
                          <a:chOff x="0" y="918"/>
                          <a:chExt cx="11973" cy="15920"/>
                        </a:xfrm>
                      </wpg:grpSpPr>
                      <wpg:grpSp>
                        <wpg:cNvPr id="64" name="Group 20"/>
                        <wpg:cNvGrpSpPr>
                          <a:grpSpLocks/>
                        </wpg:cNvGrpSpPr>
                        <wpg:grpSpPr bwMode="auto">
                          <a:xfrm>
                            <a:off x="0" y="1701"/>
                            <a:ext cx="11906" cy="15137"/>
                            <a:chOff x="0" y="1701"/>
                            <a:chExt cx="11906" cy="15137"/>
                          </a:xfrm>
                        </wpg:grpSpPr>
                        <wps:wsp>
                          <wps:cNvPr id="65" name="Freeform 21"/>
                          <wps:cNvSpPr>
                            <a:spLocks/>
                          </wps:cNvSpPr>
                          <wps:spPr bwMode="auto">
                            <a:xfrm>
                              <a:off x="0" y="1701"/>
                              <a:ext cx="11906" cy="15137"/>
                            </a:xfrm>
                            <a:custGeom>
                              <a:avLst/>
                              <a:gdLst>
                                <a:gd name="T0" fmla="*/ 0 w 11906"/>
                                <a:gd name="T1" fmla="+- 0 16838 1701"/>
                                <a:gd name="T2" fmla="*/ 16838 h 15137"/>
                                <a:gd name="T3" fmla="*/ 11906 w 11906"/>
                                <a:gd name="T4" fmla="+- 0 16838 1701"/>
                                <a:gd name="T5" fmla="*/ 16838 h 15137"/>
                                <a:gd name="T6" fmla="*/ 11906 w 11906"/>
                                <a:gd name="T7" fmla="+- 0 1701 1701"/>
                                <a:gd name="T8" fmla="*/ 1701 h 15137"/>
                                <a:gd name="T9" fmla="*/ 0 w 11906"/>
                                <a:gd name="T10" fmla="+- 0 1701 1701"/>
                                <a:gd name="T11" fmla="*/ 1701 h 15137"/>
                                <a:gd name="T12" fmla="*/ 0 w 11906"/>
                                <a:gd name="T13" fmla="+- 0 16838 1701"/>
                                <a:gd name="T14" fmla="*/ 16838 h 15137"/>
                              </a:gdLst>
                              <a:ahLst/>
                              <a:cxnLst>
                                <a:cxn ang="0">
                                  <a:pos x="T0" y="T2"/>
                                </a:cxn>
                                <a:cxn ang="0">
                                  <a:pos x="T3" y="T5"/>
                                </a:cxn>
                                <a:cxn ang="0">
                                  <a:pos x="T6" y="T8"/>
                                </a:cxn>
                                <a:cxn ang="0">
                                  <a:pos x="T9" y="T11"/>
                                </a:cxn>
                                <a:cxn ang="0">
                                  <a:pos x="T12" y="T14"/>
                                </a:cxn>
                              </a:cxnLst>
                              <a:rect l="0" t="0" r="r" b="b"/>
                              <a:pathLst>
                                <a:path w="11906" h="15137">
                                  <a:moveTo>
                                    <a:pt x="0" y="15137"/>
                                  </a:moveTo>
                                  <a:lnTo>
                                    <a:pt x="11906" y="15137"/>
                                  </a:lnTo>
                                  <a:lnTo>
                                    <a:pt x="11906" y="0"/>
                                  </a:lnTo>
                                  <a:lnTo>
                                    <a:pt x="0" y="0"/>
                                  </a:lnTo>
                                  <a:lnTo>
                                    <a:pt x="0" y="15137"/>
                                  </a:lnTo>
                                  <a:close/>
                                </a:path>
                              </a:pathLst>
                            </a:custGeom>
                            <a:solidFill>
                              <a:srgbClr val="00A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17"/>
                        <wpg:cNvGrpSpPr>
                          <a:grpSpLocks/>
                        </wpg:cNvGrpSpPr>
                        <wpg:grpSpPr bwMode="auto">
                          <a:xfrm>
                            <a:off x="0" y="7214"/>
                            <a:ext cx="11973" cy="9624"/>
                            <a:chOff x="0" y="7214"/>
                            <a:chExt cx="11973" cy="9624"/>
                          </a:xfrm>
                        </wpg:grpSpPr>
                        <wps:wsp>
                          <wps:cNvPr id="67" name="Freeform 19"/>
                          <wps:cNvSpPr>
                            <a:spLocks/>
                          </wps:cNvSpPr>
                          <wps:spPr bwMode="auto">
                            <a:xfrm>
                              <a:off x="0" y="8426"/>
                              <a:ext cx="11906" cy="8412"/>
                            </a:xfrm>
                            <a:custGeom>
                              <a:avLst/>
                              <a:gdLst>
                                <a:gd name="T0" fmla="*/ 6661 w 11906"/>
                                <a:gd name="T1" fmla="+- 0 8426 8426"/>
                                <a:gd name="T2" fmla="*/ 8426 h 8412"/>
                                <a:gd name="T3" fmla="*/ 0 w 11906"/>
                                <a:gd name="T4" fmla="+- 0 8426 8426"/>
                                <a:gd name="T5" fmla="*/ 8426 h 8412"/>
                                <a:gd name="T6" fmla="*/ 0 w 11906"/>
                                <a:gd name="T7" fmla="+- 0 16838 8426"/>
                                <a:gd name="T8" fmla="*/ 16838 h 8412"/>
                                <a:gd name="T9" fmla="*/ 11906 w 11906"/>
                                <a:gd name="T10" fmla="+- 0 16838 8426"/>
                                <a:gd name="T11" fmla="*/ 16838 h 8412"/>
                                <a:gd name="T12" fmla="*/ 11906 w 11906"/>
                                <a:gd name="T13" fmla="+- 0 9787 8426"/>
                                <a:gd name="T14" fmla="*/ 9787 h 8412"/>
                                <a:gd name="T15" fmla="*/ 11282 w 11906"/>
                                <a:gd name="T16" fmla="+- 0 9787 8426"/>
                                <a:gd name="T17" fmla="*/ 9787 h 8412"/>
                                <a:gd name="T18" fmla="*/ 11106 w 11906"/>
                                <a:gd name="T19" fmla="+- 0 9784 8426"/>
                                <a:gd name="T20" fmla="*/ 9784 h 8412"/>
                                <a:gd name="T21" fmla="*/ 10940 w 11906"/>
                                <a:gd name="T22" fmla="+- 0 9775 8426"/>
                                <a:gd name="T23" fmla="*/ 9775 h 8412"/>
                                <a:gd name="T24" fmla="*/ 10783 w 11906"/>
                                <a:gd name="T25" fmla="+- 0 9761 8426"/>
                                <a:gd name="T26" fmla="*/ 9761 h 8412"/>
                                <a:gd name="T27" fmla="*/ 10635 w 11906"/>
                                <a:gd name="T28" fmla="+- 0 9741 8426"/>
                                <a:gd name="T29" fmla="*/ 9741 h 8412"/>
                                <a:gd name="T30" fmla="*/ 10495 w 11906"/>
                                <a:gd name="T31" fmla="+- 0 9717 8426"/>
                                <a:gd name="T32" fmla="*/ 9717 h 8412"/>
                                <a:gd name="T33" fmla="*/ 10362 w 11906"/>
                                <a:gd name="T34" fmla="+- 0 9688 8426"/>
                                <a:gd name="T35" fmla="*/ 9688 h 8412"/>
                                <a:gd name="T36" fmla="*/ 10237 w 11906"/>
                                <a:gd name="T37" fmla="+- 0 9655 8426"/>
                                <a:gd name="T38" fmla="*/ 9655 h 8412"/>
                                <a:gd name="T39" fmla="*/ 10117 w 11906"/>
                                <a:gd name="T40" fmla="+- 0 9619 8426"/>
                                <a:gd name="T41" fmla="*/ 9619 h 8412"/>
                                <a:gd name="T42" fmla="*/ 10002 w 11906"/>
                                <a:gd name="T43" fmla="+- 0 9578 8426"/>
                                <a:gd name="T44" fmla="*/ 9578 h 8412"/>
                                <a:gd name="T45" fmla="*/ 9893 w 11906"/>
                                <a:gd name="T46" fmla="+- 0 9535 8426"/>
                                <a:gd name="T47" fmla="*/ 9535 h 8412"/>
                                <a:gd name="T48" fmla="*/ 9788 w 11906"/>
                                <a:gd name="T49" fmla="+- 0 9489 8426"/>
                                <a:gd name="T50" fmla="*/ 9489 h 8412"/>
                                <a:gd name="T51" fmla="*/ 9686 w 11906"/>
                                <a:gd name="T52" fmla="+- 0 9441 8426"/>
                                <a:gd name="T53" fmla="*/ 9441 h 8412"/>
                                <a:gd name="T54" fmla="*/ 9588 w 11906"/>
                                <a:gd name="T55" fmla="+- 0 9391 8426"/>
                                <a:gd name="T56" fmla="*/ 9391 h 8412"/>
                                <a:gd name="T57" fmla="*/ 9492 w 11906"/>
                                <a:gd name="T58" fmla="+- 0 9339 8426"/>
                                <a:gd name="T59" fmla="*/ 9339 h 8412"/>
                                <a:gd name="T60" fmla="*/ 9397 w 11906"/>
                                <a:gd name="T61" fmla="+- 0 9285 8426"/>
                                <a:gd name="T62" fmla="*/ 9285 h 8412"/>
                                <a:gd name="T63" fmla="*/ 9304 w 11906"/>
                                <a:gd name="T64" fmla="+- 0 9231 8426"/>
                                <a:gd name="T65" fmla="*/ 9231 h 8412"/>
                                <a:gd name="T66" fmla="*/ 9024 w 11906"/>
                                <a:gd name="T67" fmla="+- 0 9065 8426"/>
                                <a:gd name="T68" fmla="*/ 9065 h 8412"/>
                                <a:gd name="T69" fmla="*/ 8929 w 11906"/>
                                <a:gd name="T70" fmla="+- 0 9010 8426"/>
                                <a:gd name="T71" fmla="*/ 9010 h 8412"/>
                                <a:gd name="T72" fmla="*/ 8845 w 11906"/>
                                <a:gd name="T73" fmla="+- 0 8964 8426"/>
                                <a:gd name="T74" fmla="*/ 8964 h 8412"/>
                                <a:gd name="T75" fmla="*/ 8759 w 11906"/>
                                <a:gd name="T76" fmla="+- 0 8918 8426"/>
                                <a:gd name="T77" fmla="*/ 8918 h 8412"/>
                                <a:gd name="T78" fmla="*/ 8669 w 11906"/>
                                <a:gd name="T79" fmla="+- 0 8874 8426"/>
                                <a:gd name="T80" fmla="*/ 8874 h 8412"/>
                                <a:gd name="T81" fmla="*/ 8576 w 11906"/>
                                <a:gd name="T82" fmla="+- 0 8830 8426"/>
                                <a:gd name="T83" fmla="*/ 8830 h 8412"/>
                                <a:gd name="T84" fmla="*/ 8480 w 11906"/>
                                <a:gd name="T85" fmla="+- 0 8788 8426"/>
                                <a:gd name="T86" fmla="*/ 8788 h 8412"/>
                                <a:gd name="T87" fmla="*/ 8381 w 11906"/>
                                <a:gd name="T88" fmla="+- 0 8747 8426"/>
                                <a:gd name="T89" fmla="*/ 8747 h 8412"/>
                                <a:gd name="T90" fmla="*/ 8279 w 11906"/>
                                <a:gd name="T91" fmla="+- 0 8708 8426"/>
                                <a:gd name="T92" fmla="*/ 8708 h 8412"/>
                                <a:gd name="T93" fmla="*/ 8174 w 11906"/>
                                <a:gd name="T94" fmla="+- 0 8670 8426"/>
                                <a:gd name="T95" fmla="*/ 8670 h 8412"/>
                                <a:gd name="T96" fmla="*/ 8065 w 11906"/>
                                <a:gd name="T97" fmla="+- 0 8635 8426"/>
                                <a:gd name="T98" fmla="*/ 8635 h 8412"/>
                                <a:gd name="T99" fmla="*/ 7953 w 11906"/>
                                <a:gd name="T100" fmla="+- 0 8602 8426"/>
                                <a:gd name="T101" fmla="*/ 8602 h 8412"/>
                                <a:gd name="T102" fmla="*/ 7839 w 11906"/>
                                <a:gd name="T103" fmla="+- 0 8571 8426"/>
                                <a:gd name="T104" fmla="*/ 8571 h 8412"/>
                                <a:gd name="T105" fmla="*/ 7721 w 11906"/>
                                <a:gd name="T106" fmla="+- 0 8542 8426"/>
                                <a:gd name="T107" fmla="*/ 8542 h 8412"/>
                                <a:gd name="T108" fmla="*/ 7600 w 11906"/>
                                <a:gd name="T109" fmla="+- 0 8517 8426"/>
                                <a:gd name="T110" fmla="*/ 8517 h 8412"/>
                                <a:gd name="T111" fmla="*/ 7475 w 11906"/>
                                <a:gd name="T112" fmla="+- 0 8494 8426"/>
                                <a:gd name="T113" fmla="*/ 8494 h 8412"/>
                                <a:gd name="T114" fmla="*/ 7348 w 11906"/>
                                <a:gd name="T115" fmla="+- 0 8474 8426"/>
                                <a:gd name="T116" fmla="*/ 8474 h 8412"/>
                                <a:gd name="T117" fmla="*/ 7217 w 11906"/>
                                <a:gd name="T118" fmla="+- 0 8457 8426"/>
                                <a:gd name="T119" fmla="*/ 8457 h 8412"/>
                                <a:gd name="T120" fmla="*/ 7083 w 11906"/>
                                <a:gd name="T121" fmla="+- 0 8444 8426"/>
                                <a:gd name="T122" fmla="*/ 8444 h 8412"/>
                                <a:gd name="T123" fmla="*/ 6946 w 11906"/>
                                <a:gd name="T124" fmla="+- 0 8434 8426"/>
                                <a:gd name="T125" fmla="*/ 8434 h 8412"/>
                                <a:gd name="T126" fmla="*/ 6805 w 11906"/>
                                <a:gd name="T127" fmla="+- 0 8428 8426"/>
                                <a:gd name="T128" fmla="*/ 8428 h 8412"/>
                                <a:gd name="T129" fmla="*/ 6661 w 11906"/>
                                <a:gd name="T130" fmla="+- 0 8426 8426"/>
                                <a:gd name="T131" fmla="*/ 8426 h 84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1906" h="8412">
                                  <a:moveTo>
                                    <a:pt x="6661" y="0"/>
                                  </a:moveTo>
                                  <a:lnTo>
                                    <a:pt x="0" y="0"/>
                                  </a:lnTo>
                                  <a:lnTo>
                                    <a:pt x="0" y="8412"/>
                                  </a:lnTo>
                                  <a:lnTo>
                                    <a:pt x="11906" y="8412"/>
                                  </a:lnTo>
                                  <a:lnTo>
                                    <a:pt x="11906" y="1361"/>
                                  </a:lnTo>
                                  <a:lnTo>
                                    <a:pt x="11282" y="1361"/>
                                  </a:lnTo>
                                  <a:lnTo>
                                    <a:pt x="11106" y="1358"/>
                                  </a:lnTo>
                                  <a:lnTo>
                                    <a:pt x="10940" y="1349"/>
                                  </a:lnTo>
                                  <a:lnTo>
                                    <a:pt x="10783" y="1335"/>
                                  </a:lnTo>
                                  <a:lnTo>
                                    <a:pt x="10635" y="1315"/>
                                  </a:lnTo>
                                  <a:lnTo>
                                    <a:pt x="10495" y="1291"/>
                                  </a:lnTo>
                                  <a:lnTo>
                                    <a:pt x="10362" y="1262"/>
                                  </a:lnTo>
                                  <a:lnTo>
                                    <a:pt x="10237" y="1229"/>
                                  </a:lnTo>
                                  <a:lnTo>
                                    <a:pt x="10117" y="1193"/>
                                  </a:lnTo>
                                  <a:lnTo>
                                    <a:pt x="10002" y="1152"/>
                                  </a:lnTo>
                                  <a:lnTo>
                                    <a:pt x="9893" y="1109"/>
                                  </a:lnTo>
                                  <a:lnTo>
                                    <a:pt x="9788" y="1063"/>
                                  </a:lnTo>
                                  <a:lnTo>
                                    <a:pt x="9686" y="1015"/>
                                  </a:lnTo>
                                  <a:lnTo>
                                    <a:pt x="9588" y="965"/>
                                  </a:lnTo>
                                  <a:lnTo>
                                    <a:pt x="9492" y="913"/>
                                  </a:lnTo>
                                  <a:lnTo>
                                    <a:pt x="9397" y="859"/>
                                  </a:lnTo>
                                  <a:lnTo>
                                    <a:pt x="9304" y="805"/>
                                  </a:lnTo>
                                  <a:lnTo>
                                    <a:pt x="9024" y="639"/>
                                  </a:lnTo>
                                  <a:lnTo>
                                    <a:pt x="8929" y="584"/>
                                  </a:lnTo>
                                  <a:lnTo>
                                    <a:pt x="8845" y="538"/>
                                  </a:lnTo>
                                  <a:lnTo>
                                    <a:pt x="8759" y="492"/>
                                  </a:lnTo>
                                  <a:lnTo>
                                    <a:pt x="8669" y="448"/>
                                  </a:lnTo>
                                  <a:lnTo>
                                    <a:pt x="8576" y="404"/>
                                  </a:lnTo>
                                  <a:lnTo>
                                    <a:pt x="8480" y="362"/>
                                  </a:lnTo>
                                  <a:lnTo>
                                    <a:pt x="8381" y="321"/>
                                  </a:lnTo>
                                  <a:lnTo>
                                    <a:pt x="8279" y="282"/>
                                  </a:lnTo>
                                  <a:lnTo>
                                    <a:pt x="8174" y="244"/>
                                  </a:lnTo>
                                  <a:lnTo>
                                    <a:pt x="8065" y="209"/>
                                  </a:lnTo>
                                  <a:lnTo>
                                    <a:pt x="7953" y="176"/>
                                  </a:lnTo>
                                  <a:lnTo>
                                    <a:pt x="7839" y="145"/>
                                  </a:lnTo>
                                  <a:lnTo>
                                    <a:pt x="7721" y="116"/>
                                  </a:lnTo>
                                  <a:lnTo>
                                    <a:pt x="7600" y="91"/>
                                  </a:lnTo>
                                  <a:lnTo>
                                    <a:pt x="7475" y="68"/>
                                  </a:lnTo>
                                  <a:lnTo>
                                    <a:pt x="7348" y="48"/>
                                  </a:lnTo>
                                  <a:lnTo>
                                    <a:pt x="7217" y="31"/>
                                  </a:lnTo>
                                  <a:lnTo>
                                    <a:pt x="7083" y="18"/>
                                  </a:lnTo>
                                  <a:lnTo>
                                    <a:pt x="6946" y="8"/>
                                  </a:lnTo>
                                  <a:lnTo>
                                    <a:pt x="6805" y="2"/>
                                  </a:lnTo>
                                  <a:lnTo>
                                    <a:pt x="666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18"/>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3395" b="9496"/>
                            <a:stretch/>
                          </pic:blipFill>
                          <pic:spPr bwMode="auto">
                            <a:xfrm>
                              <a:off x="0" y="7214"/>
                              <a:ext cx="11973" cy="81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 name="Group 15"/>
                        <wpg:cNvGrpSpPr>
                          <a:grpSpLocks/>
                        </wpg:cNvGrpSpPr>
                        <wpg:grpSpPr bwMode="auto">
                          <a:xfrm>
                            <a:off x="0" y="8428"/>
                            <a:ext cx="11906" cy="1361"/>
                            <a:chOff x="0" y="8428"/>
                            <a:chExt cx="11906" cy="1361"/>
                          </a:xfrm>
                        </wpg:grpSpPr>
                        <wps:wsp>
                          <wps:cNvPr id="70" name="Freeform 16"/>
                          <wps:cNvSpPr>
                            <a:spLocks/>
                          </wps:cNvSpPr>
                          <wps:spPr bwMode="auto">
                            <a:xfrm>
                              <a:off x="0" y="8428"/>
                              <a:ext cx="11906" cy="1361"/>
                            </a:xfrm>
                            <a:custGeom>
                              <a:avLst/>
                              <a:gdLst>
                                <a:gd name="T0" fmla="*/ 11906 w 11906"/>
                                <a:gd name="T1" fmla="+- 0 9789 8428"/>
                                <a:gd name="T2" fmla="*/ 9789 h 1361"/>
                                <a:gd name="T3" fmla="*/ 11836 w 11906"/>
                                <a:gd name="T4" fmla="+- 0 9789 8428"/>
                                <a:gd name="T5" fmla="*/ 9789 h 1361"/>
                                <a:gd name="T6" fmla="*/ 11751 w 11906"/>
                                <a:gd name="T7" fmla="+- 0 9789 8428"/>
                                <a:gd name="T8" fmla="*/ 9789 h 1361"/>
                                <a:gd name="T9" fmla="*/ 11680 w 11906"/>
                                <a:gd name="T10" fmla="+- 0 9789 8428"/>
                                <a:gd name="T11" fmla="*/ 9789 h 1361"/>
                                <a:gd name="T12" fmla="*/ 11619 w 11906"/>
                                <a:gd name="T13" fmla="+- 0 9789 8428"/>
                                <a:gd name="T14" fmla="*/ 9789 h 1361"/>
                                <a:gd name="T15" fmla="*/ 11536 w 11906"/>
                                <a:gd name="T16" fmla="+- 0 9789 8428"/>
                                <a:gd name="T17" fmla="*/ 9789 h 1361"/>
                                <a:gd name="T18" fmla="*/ 11451 w 11906"/>
                                <a:gd name="T19" fmla="+- 0 9789 8428"/>
                                <a:gd name="T20" fmla="*/ 9789 h 1361"/>
                                <a:gd name="T21" fmla="*/ 11384 w 11906"/>
                                <a:gd name="T22" fmla="+- 0 9789 8428"/>
                                <a:gd name="T23" fmla="*/ 9789 h 1361"/>
                                <a:gd name="T24" fmla="*/ 11305 w 11906"/>
                                <a:gd name="T25" fmla="+- 0 9789 8428"/>
                                <a:gd name="T26" fmla="*/ 9789 h 1361"/>
                                <a:gd name="T27" fmla="*/ 11129 w 11906"/>
                                <a:gd name="T28" fmla="+- 0 9786 8428"/>
                                <a:gd name="T29" fmla="*/ 9786 h 1361"/>
                                <a:gd name="T30" fmla="*/ 10963 w 11906"/>
                                <a:gd name="T31" fmla="+- 0 9777 8428"/>
                                <a:gd name="T32" fmla="*/ 9777 h 1361"/>
                                <a:gd name="T33" fmla="*/ 10806 w 11906"/>
                                <a:gd name="T34" fmla="+- 0 9763 8428"/>
                                <a:gd name="T35" fmla="*/ 9763 h 1361"/>
                                <a:gd name="T36" fmla="*/ 10658 w 11906"/>
                                <a:gd name="T37" fmla="+- 0 9743 8428"/>
                                <a:gd name="T38" fmla="*/ 9743 h 1361"/>
                                <a:gd name="T39" fmla="*/ 10518 w 11906"/>
                                <a:gd name="T40" fmla="+- 0 9719 8428"/>
                                <a:gd name="T41" fmla="*/ 9719 h 1361"/>
                                <a:gd name="T42" fmla="*/ 10385 w 11906"/>
                                <a:gd name="T43" fmla="+- 0 9690 8428"/>
                                <a:gd name="T44" fmla="*/ 9690 h 1361"/>
                                <a:gd name="T45" fmla="*/ 10259 w 11906"/>
                                <a:gd name="T46" fmla="+- 0 9657 8428"/>
                                <a:gd name="T47" fmla="*/ 9657 h 1361"/>
                                <a:gd name="T48" fmla="*/ 10139 w 11906"/>
                                <a:gd name="T49" fmla="+- 0 9621 8428"/>
                                <a:gd name="T50" fmla="*/ 9621 h 1361"/>
                                <a:gd name="T51" fmla="*/ 10025 w 11906"/>
                                <a:gd name="T52" fmla="+- 0 9580 8428"/>
                                <a:gd name="T53" fmla="*/ 9580 h 1361"/>
                                <a:gd name="T54" fmla="*/ 9916 w 11906"/>
                                <a:gd name="T55" fmla="+- 0 9537 8428"/>
                                <a:gd name="T56" fmla="*/ 9537 h 1361"/>
                                <a:gd name="T57" fmla="*/ 9811 w 11906"/>
                                <a:gd name="T58" fmla="+- 0 9491 8428"/>
                                <a:gd name="T59" fmla="*/ 9491 h 1361"/>
                                <a:gd name="T60" fmla="*/ 9709 w 11906"/>
                                <a:gd name="T61" fmla="+- 0 9443 8428"/>
                                <a:gd name="T62" fmla="*/ 9443 h 1361"/>
                                <a:gd name="T63" fmla="*/ 9611 w 11906"/>
                                <a:gd name="T64" fmla="+- 0 9393 8428"/>
                                <a:gd name="T65" fmla="*/ 9393 h 1361"/>
                                <a:gd name="T66" fmla="*/ 9514 w 11906"/>
                                <a:gd name="T67" fmla="+- 0 9341 8428"/>
                                <a:gd name="T68" fmla="*/ 9341 h 1361"/>
                                <a:gd name="T69" fmla="*/ 9420 w 11906"/>
                                <a:gd name="T70" fmla="+- 0 9287 8428"/>
                                <a:gd name="T71" fmla="*/ 9287 h 1361"/>
                                <a:gd name="T72" fmla="*/ 9327 w 11906"/>
                                <a:gd name="T73" fmla="+- 0 9233 8428"/>
                                <a:gd name="T74" fmla="*/ 9233 h 1361"/>
                                <a:gd name="T75" fmla="*/ 9234 w 11906"/>
                                <a:gd name="T76" fmla="+- 0 9178 8428"/>
                                <a:gd name="T77" fmla="*/ 9178 h 1361"/>
                                <a:gd name="T78" fmla="*/ 9141 w 11906"/>
                                <a:gd name="T79" fmla="+- 0 9123 8428"/>
                                <a:gd name="T80" fmla="*/ 9123 h 1361"/>
                                <a:gd name="T81" fmla="*/ 9047 w 11906"/>
                                <a:gd name="T82" fmla="+- 0 9067 8428"/>
                                <a:gd name="T83" fmla="*/ 9067 h 1361"/>
                                <a:gd name="T84" fmla="*/ 8952 w 11906"/>
                                <a:gd name="T85" fmla="+- 0 9012 8428"/>
                                <a:gd name="T86" fmla="*/ 9012 h 1361"/>
                                <a:gd name="T87" fmla="*/ 8868 w 11906"/>
                                <a:gd name="T88" fmla="+- 0 8966 8428"/>
                                <a:gd name="T89" fmla="*/ 8966 h 1361"/>
                                <a:gd name="T90" fmla="*/ 8781 w 11906"/>
                                <a:gd name="T91" fmla="+- 0 8920 8428"/>
                                <a:gd name="T92" fmla="*/ 8920 h 1361"/>
                                <a:gd name="T93" fmla="*/ 8692 w 11906"/>
                                <a:gd name="T94" fmla="+- 0 8876 8428"/>
                                <a:gd name="T95" fmla="*/ 8876 h 1361"/>
                                <a:gd name="T96" fmla="*/ 8599 w 11906"/>
                                <a:gd name="T97" fmla="+- 0 8832 8428"/>
                                <a:gd name="T98" fmla="*/ 8832 h 1361"/>
                                <a:gd name="T99" fmla="*/ 8503 w 11906"/>
                                <a:gd name="T100" fmla="+- 0 8790 8428"/>
                                <a:gd name="T101" fmla="*/ 8790 h 1361"/>
                                <a:gd name="T102" fmla="*/ 8404 w 11906"/>
                                <a:gd name="T103" fmla="+- 0 8749 8428"/>
                                <a:gd name="T104" fmla="*/ 8749 h 1361"/>
                                <a:gd name="T105" fmla="*/ 8302 w 11906"/>
                                <a:gd name="T106" fmla="+- 0 8710 8428"/>
                                <a:gd name="T107" fmla="*/ 8710 h 1361"/>
                                <a:gd name="T108" fmla="*/ 8196 w 11906"/>
                                <a:gd name="T109" fmla="+- 0 8672 8428"/>
                                <a:gd name="T110" fmla="*/ 8672 h 1361"/>
                                <a:gd name="T111" fmla="*/ 8088 w 11906"/>
                                <a:gd name="T112" fmla="+- 0 8637 8428"/>
                                <a:gd name="T113" fmla="*/ 8637 h 1361"/>
                                <a:gd name="T114" fmla="*/ 7976 w 11906"/>
                                <a:gd name="T115" fmla="+- 0 8604 8428"/>
                                <a:gd name="T116" fmla="*/ 8604 h 1361"/>
                                <a:gd name="T117" fmla="*/ 7861 w 11906"/>
                                <a:gd name="T118" fmla="+- 0 8573 8428"/>
                                <a:gd name="T119" fmla="*/ 8573 h 1361"/>
                                <a:gd name="T120" fmla="*/ 7743 w 11906"/>
                                <a:gd name="T121" fmla="+- 0 8544 8428"/>
                                <a:gd name="T122" fmla="*/ 8544 h 1361"/>
                                <a:gd name="T123" fmla="*/ 7622 w 11906"/>
                                <a:gd name="T124" fmla="+- 0 8519 8428"/>
                                <a:gd name="T125" fmla="*/ 8519 h 1361"/>
                                <a:gd name="T126" fmla="*/ 7498 w 11906"/>
                                <a:gd name="T127" fmla="+- 0 8496 8428"/>
                                <a:gd name="T128" fmla="*/ 8496 h 1361"/>
                                <a:gd name="T129" fmla="*/ 7370 w 11906"/>
                                <a:gd name="T130" fmla="+- 0 8476 8428"/>
                                <a:gd name="T131" fmla="*/ 8476 h 1361"/>
                                <a:gd name="T132" fmla="*/ 7240 w 11906"/>
                                <a:gd name="T133" fmla="+- 0 8459 8428"/>
                                <a:gd name="T134" fmla="*/ 8459 h 1361"/>
                                <a:gd name="T135" fmla="*/ 7106 w 11906"/>
                                <a:gd name="T136" fmla="+- 0 8446 8428"/>
                                <a:gd name="T137" fmla="*/ 8446 h 1361"/>
                                <a:gd name="T138" fmla="*/ 6968 w 11906"/>
                                <a:gd name="T139" fmla="+- 0 8436 8428"/>
                                <a:gd name="T140" fmla="*/ 8436 h 1361"/>
                                <a:gd name="T141" fmla="*/ 6828 w 11906"/>
                                <a:gd name="T142" fmla="+- 0 8430 8428"/>
                                <a:gd name="T143" fmla="*/ 8430 h 1361"/>
                                <a:gd name="T144" fmla="*/ 6684 w 11906"/>
                                <a:gd name="T145" fmla="+- 0 8428 8428"/>
                                <a:gd name="T146" fmla="*/ 8428 h 1361"/>
                                <a:gd name="T147" fmla="*/ 0 w 11906"/>
                                <a:gd name="T148" fmla="+- 0 8428 8428"/>
                                <a:gd name="T149" fmla="*/ 8428 h 13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1361">
                                  <a:moveTo>
                                    <a:pt x="11906" y="1361"/>
                                  </a:moveTo>
                                  <a:lnTo>
                                    <a:pt x="11836" y="1361"/>
                                  </a:lnTo>
                                  <a:lnTo>
                                    <a:pt x="11751" y="1361"/>
                                  </a:lnTo>
                                  <a:lnTo>
                                    <a:pt x="11680" y="1361"/>
                                  </a:lnTo>
                                  <a:lnTo>
                                    <a:pt x="11619" y="1361"/>
                                  </a:lnTo>
                                  <a:lnTo>
                                    <a:pt x="11536" y="1361"/>
                                  </a:lnTo>
                                  <a:lnTo>
                                    <a:pt x="11451" y="1361"/>
                                  </a:lnTo>
                                  <a:lnTo>
                                    <a:pt x="11384" y="1361"/>
                                  </a:lnTo>
                                  <a:lnTo>
                                    <a:pt x="11305" y="1361"/>
                                  </a:lnTo>
                                  <a:lnTo>
                                    <a:pt x="11129" y="1358"/>
                                  </a:lnTo>
                                  <a:lnTo>
                                    <a:pt x="10963" y="1349"/>
                                  </a:lnTo>
                                  <a:lnTo>
                                    <a:pt x="10806" y="1335"/>
                                  </a:lnTo>
                                  <a:lnTo>
                                    <a:pt x="10658" y="1315"/>
                                  </a:lnTo>
                                  <a:lnTo>
                                    <a:pt x="10518" y="1291"/>
                                  </a:lnTo>
                                  <a:lnTo>
                                    <a:pt x="10385" y="1262"/>
                                  </a:lnTo>
                                  <a:lnTo>
                                    <a:pt x="10259" y="1229"/>
                                  </a:lnTo>
                                  <a:lnTo>
                                    <a:pt x="10139" y="1193"/>
                                  </a:lnTo>
                                  <a:lnTo>
                                    <a:pt x="10025" y="1152"/>
                                  </a:lnTo>
                                  <a:lnTo>
                                    <a:pt x="9916" y="1109"/>
                                  </a:lnTo>
                                  <a:lnTo>
                                    <a:pt x="9811" y="1063"/>
                                  </a:lnTo>
                                  <a:lnTo>
                                    <a:pt x="9709" y="1015"/>
                                  </a:lnTo>
                                  <a:lnTo>
                                    <a:pt x="9611" y="965"/>
                                  </a:lnTo>
                                  <a:lnTo>
                                    <a:pt x="9514" y="913"/>
                                  </a:lnTo>
                                  <a:lnTo>
                                    <a:pt x="9420" y="859"/>
                                  </a:lnTo>
                                  <a:lnTo>
                                    <a:pt x="9327" y="805"/>
                                  </a:lnTo>
                                  <a:lnTo>
                                    <a:pt x="9234" y="750"/>
                                  </a:lnTo>
                                  <a:lnTo>
                                    <a:pt x="9141" y="695"/>
                                  </a:lnTo>
                                  <a:lnTo>
                                    <a:pt x="9047" y="639"/>
                                  </a:lnTo>
                                  <a:lnTo>
                                    <a:pt x="8952" y="584"/>
                                  </a:lnTo>
                                  <a:lnTo>
                                    <a:pt x="8868" y="538"/>
                                  </a:lnTo>
                                  <a:lnTo>
                                    <a:pt x="8781" y="492"/>
                                  </a:lnTo>
                                  <a:lnTo>
                                    <a:pt x="8692" y="448"/>
                                  </a:lnTo>
                                  <a:lnTo>
                                    <a:pt x="8599" y="404"/>
                                  </a:lnTo>
                                  <a:lnTo>
                                    <a:pt x="8503" y="362"/>
                                  </a:lnTo>
                                  <a:lnTo>
                                    <a:pt x="8404" y="321"/>
                                  </a:lnTo>
                                  <a:lnTo>
                                    <a:pt x="8302" y="282"/>
                                  </a:lnTo>
                                  <a:lnTo>
                                    <a:pt x="8196" y="244"/>
                                  </a:lnTo>
                                  <a:lnTo>
                                    <a:pt x="8088" y="209"/>
                                  </a:lnTo>
                                  <a:lnTo>
                                    <a:pt x="7976" y="176"/>
                                  </a:lnTo>
                                  <a:lnTo>
                                    <a:pt x="7861" y="145"/>
                                  </a:lnTo>
                                  <a:lnTo>
                                    <a:pt x="7743" y="116"/>
                                  </a:lnTo>
                                  <a:lnTo>
                                    <a:pt x="7622" y="91"/>
                                  </a:lnTo>
                                  <a:lnTo>
                                    <a:pt x="7498" y="68"/>
                                  </a:lnTo>
                                  <a:lnTo>
                                    <a:pt x="7370" y="48"/>
                                  </a:lnTo>
                                  <a:lnTo>
                                    <a:pt x="7240" y="31"/>
                                  </a:lnTo>
                                  <a:lnTo>
                                    <a:pt x="7106" y="18"/>
                                  </a:lnTo>
                                  <a:lnTo>
                                    <a:pt x="6968" y="8"/>
                                  </a:lnTo>
                                  <a:lnTo>
                                    <a:pt x="6828" y="2"/>
                                  </a:lnTo>
                                  <a:lnTo>
                                    <a:pt x="6684" y="0"/>
                                  </a:lnTo>
                                  <a:lnTo>
                                    <a:pt x="0" y="0"/>
                                  </a:lnTo>
                                </a:path>
                              </a:pathLst>
                            </a:custGeom>
                            <a:noFill/>
                            <a:ln w="9525">
                              <a:solidFill>
                                <a:srgbClr val="003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3"/>
                        <wpg:cNvGrpSpPr>
                          <a:grpSpLocks/>
                        </wpg:cNvGrpSpPr>
                        <wpg:grpSpPr bwMode="auto">
                          <a:xfrm>
                            <a:off x="0" y="8428"/>
                            <a:ext cx="11906" cy="681"/>
                            <a:chOff x="0" y="8428"/>
                            <a:chExt cx="11906" cy="681"/>
                          </a:xfrm>
                        </wpg:grpSpPr>
                        <wps:wsp>
                          <wps:cNvPr id="72" name="Freeform 14"/>
                          <wps:cNvSpPr>
                            <a:spLocks/>
                          </wps:cNvSpPr>
                          <wps:spPr bwMode="auto">
                            <a:xfrm>
                              <a:off x="0" y="8428"/>
                              <a:ext cx="11906" cy="681"/>
                            </a:xfrm>
                            <a:custGeom>
                              <a:avLst/>
                              <a:gdLst>
                                <a:gd name="T0" fmla="*/ 0 w 11906"/>
                                <a:gd name="T1" fmla="+- 0 9109 8428"/>
                                <a:gd name="T2" fmla="*/ 9109 h 681"/>
                                <a:gd name="T3" fmla="*/ 7534 w 11906"/>
                                <a:gd name="T4" fmla="+- 0 9109 8428"/>
                                <a:gd name="T5" fmla="*/ 9109 h 681"/>
                                <a:gd name="T6" fmla="*/ 7668 w 11906"/>
                                <a:gd name="T7" fmla="+- 0 9109 8428"/>
                                <a:gd name="T8" fmla="*/ 9109 h 681"/>
                                <a:gd name="T9" fmla="*/ 7793 w 11906"/>
                                <a:gd name="T10" fmla="+- 0 9108 8428"/>
                                <a:gd name="T11" fmla="*/ 9108 h 681"/>
                                <a:gd name="T12" fmla="*/ 7909 w 11906"/>
                                <a:gd name="T13" fmla="+- 0 9107 8428"/>
                                <a:gd name="T14" fmla="*/ 9107 h 681"/>
                                <a:gd name="T15" fmla="*/ 8017 w 11906"/>
                                <a:gd name="T16" fmla="+- 0 9106 8428"/>
                                <a:gd name="T17" fmla="*/ 9106 h 681"/>
                                <a:gd name="T18" fmla="*/ 8118 w 11906"/>
                                <a:gd name="T19" fmla="+- 0 9104 8428"/>
                                <a:gd name="T20" fmla="*/ 9104 h 681"/>
                                <a:gd name="T21" fmla="*/ 8211 w 11906"/>
                                <a:gd name="T22" fmla="+- 0 9102 8428"/>
                                <a:gd name="T23" fmla="*/ 9102 h 681"/>
                                <a:gd name="T24" fmla="*/ 8297 w 11906"/>
                                <a:gd name="T25" fmla="+- 0 9099 8428"/>
                                <a:gd name="T26" fmla="*/ 9099 h 681"/>
                                <a:gd name="T27" fmla="*/ 8376 w 11906"/>
                                <a:gd name="T28" fmla="+- 0 9096 8428"/>
                                <a:gd name="T29" fmla="*/ 9096 h 681"/>
                                <a:gd name="T30" fmla="*/ 8449 w 11906"/>
                                <a:gd name="T31" fmla="+- 0 9093 8428"/>
                                <a:gd name="T32" fmla="*/ 9093 h 681"/>
                                <a:gd name="T33" fmla="*/ 8516 w 11906"/>
                                <a:gd name="T34" fmla="+- 0 9088 8428"/>
                                <a:gd name="T35" fmla="*/ 9088 h 681"/>
                                <a:gd name="T36" fmla="*/ 8578 w 11906"/>
                                <a:gd name="T37" fmla="+- 0 9084 8428"/>
                                <a:gd name="T38" fmla="*/ 9084 h 681"/>
                                <a:gd name="T39" fmla="*/ 8687 w 11906"/>
                                <a:gd name="T40" fmla="+- 0 9072 8428"/>
                                <a:gd name="T41" fmla="*/ 9072 h 681"/>
                                <a:gd name="T42" fmla="*/ 8778 w 11906"/>
                                <a:gd name="T43" fmla="+- 0 9059 8428"/>
                                <a:gd name="T44" fmla="*/ 9059 h 681"/>
                                <a:gd name="T45" fmla="*/ 8855 w 11906"/>
                                <a:gd name="T46" fmla="+- 0 9042 8428"/>
                                <a:gd name="T47" fmla="*/ 9042 h 681"/>
                                <a:gd name="T48" fmla="*/ 8922 w 11906"/>
                                <a:gd name="T49" fmla="+- 0 9023 8428"/>
                                <a:gd name="T50" fmla="*/ 9023 h 681"/>
                                <a:gd name="T51" fmla="*/ 9013 w 11906"/>
                                <a:gd name="T52" fmla="+- 0 8988 8428"/>
                                <a:gd name="T53" fmla="*/ 8988 h 681"/>
                                <a:gd name="T54" fmla="*/ 9076 w 11906"/>
                                <a:gd name="T55" fmla="+- 0 8959 8428"/>
                                <a:gd name="T56" fmla="*/ 8959 h 681"/>
                                <a:gd name="T57" fmla="*/ 9143 w 11906"/>
                                <a:gd name="T58" fmla="+- 0 8927 8428"/>
                                <a:gd name="T59" fmla="*/ 8927 h 681"/>
                                <a:gd name="T60" fmla="*/ 9213 w 11906"/>
                                <a:gd name="T61" fmla="+- 0 8893 8428"/>
                                <a:gd name="T62" fmla="*/ 8893 h 681"/>
                                <a:gd name="T63" fmla="*/ 9288 w 11906"/>
                                <a:gd name="T64" fmla="+- 0 8857 8428"/>
                                <a:gd name="T65" fmla="*/ 8857 h 681"/>
                                <a:gd name="T66" fmla="*/ 9368 w 11906"/>
                                <a:gd name="T67" fmla="+- 0 8819 8428"/>
                                <a:gd name="T68" fmla="*/ 8819 h 681"/>
                                <a:gd name="T69" fmla="*/ 9454 w 11906"/>
                                <a:gd name="T70" fmla="+- 0 8780 8428"/>
                                <a:gd name="T71" fmla="*/ 8780 h 681"/>
                                <a:gd name="T72" fmla="*/ 9545 w 11906"/>
                                <a:gd name="T73" fmla="+- 0 8741 8428"/>
                                <a:gd name="T74" fmla="*/ 8741 h 681"/>
                                <a:gd name="T75" fmla="*/ 9643 w 11906"/>
                                <a:gd name="T76" fmla="+- 0 8702 8428"/>
                                <a:gd name="T77" fmla="*/ 8702 h 681"/>
                                <a:gd name="T78" fmla="*/ 9749 w 11906"/>
                                <a:gd name="T79" fmla="+- 0 8663 8428"/>
                                <a:gd name="T80" fmla="*/ 8663 h 681"/>
                                <a:gd name="T81" fmla="*/ 9862 w 11906"/>
                                <a:gd name="T82" fmla="+- 0 8626 8428"/>
                                <a:gd name="T83" fmla="*/ 8626 h 681"/>
                                <a:gd name="T84" fmla="*/ 9984 w 11906"/>
                                <a:gd name="T85" fmla="+- 0 8590 8428"/>
                                <a:gd name="T86" fmla="*/ 8590 h 681"/>
                                <a:gd name="T87" fmla="*/ 10115 w 11906"/>
                                <a:gd name="T88" fmla="+- 0 8557 8428"/>
                                <a:gd name="T89" fmla="*/ 8557 h 681"/>
                                <a:gd name="T90" fmla="*/ 10255 w 11906"/>
                                <a:gd name="T91" fmla="+- 0 8526 8428"/>
                                <a:gd name="T92" fmla="*/ 8526 h 681"/>
                                <a:gd name="T93" fmla="*/ 10406 w 11906"/>
                                <a:gd name="T94" fmla="+- 0 8498 8428"/>
                                <a:gd name="T95" fmla="*/ 8498 h 681"/>
                                <a:gd name="T96" fmla="*/ 10568 w 11906"/>
                                <a:gd name="T97" fmla="+- 0 8475 8428"/>
                                <a:gd name="T98" fmla="*/ 8475 h 681"/>
                                <a:gd name="T99" fmla="*/ 10740 w 11906"/>
                                <a:gd name="T100" fmla="+- 0 8455 8428"/>
                                <a:gd name="T101" fmla="*/ 8455 h 681"/>
                                <a:gd name="T102" fmla="*/ 10925 w 11906"/>
                                <a:gd name="T103" fmla="+- 0 8441 8428"/>
                                <a:gd name="T104" fmla="*/ 8441 h 681"/>
                                <a:gd name="T105" fmla="*/ 11122 w 11906"/>
                                <a:gd name="T106" fmla="+- 0 8432 8428"/>
                                <a:gd name="T107" fmla="*/ 8432 h 681"/>
                                <a:gd name="T108" fmla="*/ 11333 w 11906"/>
                                <a:gd name="T109" fmla="+- 0 8428 8428"/>
                                <a:gd name="T110" fmla="*/ 8428 h 681"/>
                                <a:gd name="T111" fmla="*/ 11906 w 11906"/>
                                <a:gd name="T112" fmla="+- 0 8428 8428"/>
                                <a:gd name="T113" fmla="*/ 8428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1">
                                  <a:moveTo>
                                    <a:pt x="0" y="681"/>
                                  </a:moveTo>
                                  <a:lnTo>
                                    <a:pt x="7534" y="681"/>
                                  </a:lnTo>
                                  <a:lnTo>
                                    <a:pt x="7668" y="681"/>
                                  </a:lnTo>
                                  <a:lnTo>
                                    <a:pt x="7793" y="680"/>
                                  </a:lnTo>
                                  <a:lnTo>
                                    <a:pt x="7909" y="679"/>
                                  </a:lnTo>
                                  <a:lnTo>
                                    <a:pt x="8017" y="678"/>
                                  </a:lnTo>
                                  <a:lnTo>
                                    <a:pt x="8118" y="676"/>
                                  </a:lnTo>
                                  <a:lnTo>
                                    <a:pt x="8211" y="674"/>
                                  </a:lnTo>
                                  <a:lnTo>
                                    <a:pt x="8297" y="671"/>
                                  </a:lnTo>
                                  <a:lnTo>
                                    <a:pt x="8376" y="668"/>
                                  </a:lnTo>
                                  <a:lnTo>
                                    <a:pt x="8449" y="665"/>
                                  </a:lnTo>
                                  <a:lnTo>
                                    <a:pt x="8516" y="660"/>
                                  </a:lnTo>
                                  <a:lnTo>
                                    <a:pt x="8578" y="656"/>
                                  </a:lnTo>
                                  <a:lnTo>
                                    <a:pt x="8687" y="644"/>
                                  </a:lnTo>
                                  <a:lnTo>
                                    <a:pt x="8778" y="631"/>
                                  </a:lnTo>
                                  <a:lnTo>
                                    <a:pt x="8855" y="614"/>
                                  </a:lnTo>
                                  <a:lnTo>
                                    <a:pt x="8922" y="595"/>
                                  </a:lnTo>
                                  <a:lnTo>
                                    <a:pt x="9013" y="560"/>
                                  </a:lnTo>
                                  <a:lnTo>
                                    <a:pt x="9076" y="531"/>
                                  </a:lnTo>
                                  <a:lnTo>
                                    <a:pt x="9143" y="499"/>
                                  </a:lnTo>
                                  <a:lnTo>
                                    <a:pt x="9213" y="465"/>
                                  </a:lnTo>
                                  <a:lnTo>
                                    <a:pt x="9288" y="429"/>
                                  </a:lnTo>
                                  <a:lnTo>
                                    <a:pt x="9368" y="391"/>
                                  </a:lnTo>
                                  <a:lnTo>
                                    <a:pt x="9454" y="352"/>
                                  </a:lnTo>
                                  <a:lnTo>
                                    <a:pt x="9545" y="313"/>
                                  </a:lnTo>
                                  <a:lnTo>
                                    <a:pt x="9643" y="274"/>
                                  </a:lnTo>
                                  <a:lnTo>
                                    <a:pt x="9749" y="235"/>
                                  </a:lnTo>
                                  <a:lnTo>
                                    <a:pt x="9862" y="198"/>
                                  </a:lnTo>
                                  <a:lnTo>
                                    <a:pt x="9984" y="162"/>
                                  </a:lnTo>
                                  <a:lnTo>
                                    <a:pt x="10115" y="129"/>
                                  </a:lnTo>
                                  <a:lnTo>
                                    <a:pt x="10255" y="98"/>
                                  </a:lnTo>
                                  <a:lnTo>
                                    <a:pt x="10406" y="70"/>
                                  </a:lnTo>
                                  <a:lnTo>
                                    <a:pt x="10568" y="47"/>
                                  </a:lnTo>
                                  <a:lnTo>
                                    <a:pt x="10740" y="27"/>
                                  </a:lnTo>
                                  <a:lnTo>
                                    <a:pt x="10925" y="13"/>
                                  </a:lnTo>
                                  <a:lnTo>
                                    <a:pt x="11122" y="4"/>
                                  </a:lnTo>
                                  <a:lnTo>
                                    <a:pt x="11333" y="0"/>
                                  </a:lnTo>
                                  <a:lnTo>
                                    <a:pt x="11906" y="0"/>
                                  </a:lnTo>
                                </a:path>
                              </a:pathLst>
                            </a:custGeom>
                            <a:noFill/>
                            <a:ln w="9525">
                              <a:solidFill>
                                <a:srgbClr val="003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3"/>
                        <wpg:cNvGrpSpPr>
                          <a:grpSpLocks/>
                        </wpg:cNvGrpSpPr>
                        <wpg:grpSpPr bwMode="auto">
                          <a:xfrm>
                            <a:off x="0" y="7975"/>
                            <a:ext cx="11906" cy="1361"/>
                            <a:chOff x="0" y="7975"/>
                            <a:chExt cx="11906" cy="1361"/>
                          </a:xfrm>
                        </wpg:grpSpPr>
                        <wps:wsp>
                          <wps:cNvPr id="74" name="Freeform 74"/>
                          <wps:cNvSpPr>
                            <a:spLocks/>
                          </wps:cNvSpPr>
                          <wps:spPr bwMode="auto">
                            <a:xfrm>
                              <a:off x="0" y="7975"/>
                              <a:ext cx="11906" cy="1361"/>
                            </a:xfrm>
                            <a:custGeom>
                              <a:avLst/>
                              <a:gdLst>
                                <a:gd name="T0" fmla="*/ 11906 w 11906"/>
                                <a:gd name="T1" fmla="+- 0 9335 7975"/>
                                <a:gd name="T2" fmla="*/ 9335 h 1361"/>
                                <a:gd name="T3" fmla="*/ 11836 w 11906"/>
                                <a:gd name="T4" fmla="+- 0 9335 7975"/>
                                <a:gd name="T5" fmla="*/ 9335 h 1361"/>
                                <a:gd name="T6" fmla="*/ 11751 w 11906"/>
                                <a:gd name="T7" fmla="+- 0 9335 7975"/>
                                <a:gd name="T8" fmla="*/ 9335 h 1361"/>
                                <a:gd name="T9" fmla="*/ 11680 w 11906"/>
                                <a:gd name="T10" fmla="+- 0 9335 7975"/>
                                <a:gd name="T11" fmla="*/ 9335 h 1361"/>
                                <a:gd name="T12" fmla="*/ 11619 w 11906"/>
                                <a:gd name="T13" fmla="+- 0 9335 7975"/>
                                <a:gd name="T14" fmla="*/ 9335 h 1361"/>
                                <a:gd name="T15" fmla="*/ 11536 w 11906"/>
                                <a:gd name="T16" fmla="+- 0 9335 7975"/>
                                <a:gd name="T17" fmla="*/ 9335 h 1361"/>
                                <a:gd name="T18" fmla="*/ 11451 w 11906"/>
                                <a:gd name="T19" fmla="+- 0 9335 7975"/>
                                <a:gd name="T20" fmla="*/ 9335 h 1361"/>
                                <a:gd name="T21" fmla="*/ 11384 w 11906"/>
                                <a:gd name="T22" fmla="+- 0 9335 7975"/>
                                <a:gd name="T23" fmla="*/ 9335 h 1361"/>
                                <a:gd name="T24" fmla="*/ 11305 w 11906"/>
                                <a:gd name="T25" fmla="+- 0 9335 7975"/>
                                <a:gd name="T26" fmla="*/ 9335 h 1361"/>
                                <a:gd name="T27" fmla="*/ 11129 w 11906"/>
                                <a:gd name="T28" fmla="+- 0 9332 7975"/>
                                <a:gd name="T29" fmla="*/ 9332 h 1361"/>
                                <a:gd name="T30" fmla="*/ 10963 w 11906"/>
                                <a:gd name="T31" fmla="+- 0 9323 7975"/>
                                <a:gd name="T32" fmla="*/ 9323 h 1361"/>
                                <a:gd name="T33" fmla="*/ 10806 w 11906"/>
                                <a:gd name="T34" fmla="+- 0 9309 7975"/>
                                <a:gd name="T35" fmla="*/ 9309 h 1361"/>
                                <a:gd name="T36" fmla="*/ 10658 w 11906"/>
                                <a:gd name="T37" fmla="+- 0 9290 7975"/>
                                <a:gd name="T38" fmla="*/ 9290 h 1361"/>
                                <a:gd name="T39" fmla="*/ 10518 w 11906"/>
                                <a:gd name="T40" fmla="+- 0 9265 7975"/>
                                <a:gd name="T41" fmla="*/ 9265 h 1361"/>
                                <a:gd name="T42" fmla="*/ 10385 w 11906"/>
                                <a:gd name="T43" fmla="+- 0 9237 7975"/>
                                <a:gd name="T44" fmla="*/ 9237 h 1361"/>
                                <a:gd name="T45" fmla="*/ 10259 w 11906"/>
                                <a:gd name="T46" fmla="+- 0 9204 7975"/>
                                <a:gd name="T47" fmla="*/ 9204 h 1361"/>
                                <a:gd name="T48" fmla="*/ 10139 w 11906"/>
                                <a:gd name="T49" fmla="+- 0 9167 7975"/>
                                <a:gd name="T50" fmla="*/ 9167 h 1361"/>
                                <a:gd name="T51" fmla="*/ 10025 w 11906"/>
                                <a:gd name="T52" fmla="+- 0 9127 7975"/>
                                <a:gd name="T53" fmla="*/ 9127 h 1361"/>
                                <a:gd name="T54" fmla="*/ 9916 w 11906"/>
                                <a:gd name="T55" fmla="+- 0 9084 7975"/>
                                <a:gd name="T56" fmla="*/ 9084 h 1361"/>
                                <a:gd name="T57" fmla="*/ 9811 w 11906"/>
                                <a:gd name="T58" fmla="+- 0 9038 7975"/>
                                <a:gd name="T59" fmla="*/ 9038 h 1361"/>
                                <a:gd name="T60" fmla="*/ 9709 w 11906"/>
                                <a:gd name="T61" fmla="+- 0 8990 7975"/>
                                <a:gd name="T62" fmla="*/ 8990 h 1361"/>
                                <a:gd name="T63" fmla="*/ 9611 w 11906"/>
                                <a:gd name="T64" fmla="+- 0 8939 7975"/>
                                <a:gd name="T65" fmla="*/ 8939 h 1361"/>
                                <a:gd name="T66" fmla="*/ 9514 w 11906"/>
                                <a:gd name="T67" fmla="+- 0 8887 7975"/>
                                <a:gd name="T68" fmla="*/ 8887 h 1361"/>
                                <a:gd name="T69" fmla="*/ 9420 w 11906"/>
                                <a:gd name="T70" fmla="+- 0 8834 7975"/>
                                <a:gd name="T71" fmla="*/ 8834 h 1361"/>
                                <a:gd name="T72" fmla="*/ 9327 w 11906"/>
                                <a:gd name="T73" fmla="+- 0 8780 7975"/>
                                <a:gd name="T74" fmla="*/ 8780 h 1361"/>
                                <a:gd name="T75" fmla="*/ 9234 w 11906"/>
                                <a:gd name="T76" fmla="+- 0 8725 7975"/>
                                <a:gd name="T77" fmla="*/ 8725 h 1361"/>
                                <a:gd name="T78" fmla="*/ 9141 w 11906"/>
                                <a:gd name="T79" fmla="+- 0 8669 7975"/>
                                <a:gd name="T80" fmla="*/ 8669 h 1361"/>
                                <a:gd name="T81" fmla="*/ 9047 w 11906"/>
                                <a:gd name="T82" fmla="+- 0 8614 7975"/>
                                <a:gd name="T83" fmla="*/ 8614 h 1361"/>
                                <a:gd name="T84" fmla="*/ 8952 w 11906"/>
                                <a:gd name="T85" fmla="+- 0 8559 7975"/>
                                <a:gd name="T86" fmla="*/ 8559 h 1361"/>
                                <a:gd name="T87" fmla="*/ 8868 w 11906"/>
                                <a:gd name="T88" fmla="+- 0 8512 7975"/>
                                <a:gd name="T89" fmla="*/ 8512 h 1361"/>
                                <a:gd name="T90" fmla="*/ 8781 w 11906"/>
                                <a:gd name="T91" fmla="+- 0 8467 7975"/>
                                <a:gd name="T92" fmla="*/ 8467 h 1361"/>
                                <a:gd name="T93" fmla="*/ 8692 w 11906"/>
                                <a:gd name="T94" fmla="+- 0 8422 7975"/>
                                <a:gd name="T95" fmla="*/ 8422 h 1361"/>
                                <a:gd name="T96" fmla="*/ 8599 w 11906"/>
                                <a:gd name="T97" fmla="+- 0 8378 7975"/>
                                <a:gd name="T98" fmla="*/ 8378 h 1361"/>
                                <a:gd name="T99" fmla="*/ 8503 w 11906"/>
                                <a:gd name="T100" fmla="+- 0 8336 7975"/>
                                <a:gd name="T101" fmla="*/ 8336 h 1361"/>
                                <a:gd name="T102" fmla="*/ 8404 w 11906"/>
                                <a:gd name="T103" fmla="+- 0 8295 7975"/>
                                <a:gd name="T104" fmla="*/ 8295 h 1361"/>
                                <a:gd name="T105" fmla="*/ 8302 w 11906"/>
                                <a:gd name="T106" fmla="+- 0 8256 7975"/>
                                <a:gd name="T107" fmla="*/ 8256 h 1361"/>
                                <a:gd name="T108" fmla="*/ 8196 w 11906"/>
                                <a:gd name="T109" fmla="+- 0 8219 7975"/>
                                <a:gd name="T110" fmla="*/ 8219 h 1361"/>
                                <a:gd name="T111" fmla="*/ 8088 w 11906"/>
                                <a:gd name="T112" fmla="+- 0 8183 7975"/>
                                <a:gd name="T113" fmla="*/ 8183 h 1361"/>
                                <a:gd name="T114" fmla="*/ 7976 w 11906"/>
                                <a:gd name="T115" fmla="+- 0 8150 7975"/>
                                <a:gd name="T116" fmla="*/ 8150 h 1361"/>
                                <a:gd name="T117" fmla="*/ 7861 w 11906"/>
                                <a:gd name="T118" fmla="+- 0 8119 7975"/>
                                <a:gd name="T119" fmla="*/ 8119 h 1361"/>
                                <a:gd name="T120" fmla="*/ 7743 w 11906"/>
                                <a:gd name="T121" fmla="+- 0 8091 7975"/>
                                <a:gd name="T122" fmla="*/ 8091 h 1361"/>
                                <a:gd name="T123" fmla="*/ 7622 w 11906"/>
                                <a:gd name="T124" fmla="+- 0 8065 7975"/>
                                <a:gd name="T125" fmla="*/ 8065 h 1361"/>
                                <a:gd name="T126" fmla="*/ 7498 w 11906"/>
                                <a:gd name="T127" fmla="+- 0 8042 7975"/>
                                <a:gd name="T128" fmla="*/ 8042 h 1361"/>
                                <a:gd name="T129" fmla="*/ 7370 w 11906"/>
                                <a:gd name="T130" fmla="+- 0 8022 7975"/>
                                <a:gd name="T131" fmla="*/ 8022 h 1361"/>
                                <a:gd name="T132" fmla="*/ 7240 w 11906"/>
                                <a:gd name="T133" fmla="+- 0 8006 7975"/>
                                <a:gd name="T134" fmla="*/ 8006 h 1361"/>
                                <a:gd name="T135" fmla="*/ 7106 w 11906"/>
                                <a:gd name="T136" fmla="+- 0 7992 7975"/>
                                <a:gd name="T137" fmla="*/ 7992 h 1361"/>
                                <a:gd name="T138" fmla="*/ 6968 w 11906"/>
                                <a:gd name="T139" fmla="+- 0 7983 7975"/>
                                <a:gd name="T140" fmla="*/ 7983 h 1361"/>
                                <a:gd name="T141" fmla="*/ 6828 w 11906"/>
                                <a:gd name="T142" fmla="+- 0 7977 7975"/>
                                <a:gd name="T143" fmla="*/ 7977 h 1361"/>
                                <a:gd name="T144" fmla="*/ 6684 w 11906"/>
                                <a:gd name="T145" fmla="+- 0 7975 7975"/>
                                <a:gd name="T146" fmla="*/ 7975 h 1361"/>
                                <a:gd name="T147" fmla="*/ 0 w 11906"/>
                                <a:gd name="T148" fmla="+- 0 7975 7975"/>
                                <a:gd name="T149" fmla="*/ 7975 h 13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1361">
                                  <a:moveTo>
                                    <a:pt x="11906" y="1360"/>
                                  </a:moveTo>
                                  <a:lnTo>
                                    <a:pt x="11836" y="1360"/>
                                  </a:lnTo>
                                  <a:lnTo>
                                    <a:pt x="11751" y="1360"/>
                                  </a:lnTo>
                                  <a:lnTo>
                                    <a:pt x="11680" y="1360"/>
                                  </a:lnTo>
                                  <a:lnTo>
                                    <a:pt x="11619" y="1360"/>
                                  </a:lnTo>
                                  <a:lnTo>
                                    <a:pt x="11536" y="1360"/>
                                  </a:lnTo>
                                  <a:lnTo>
                                    <a:pt x="11451" y="1360"/>
                                  </a:lnTo>
                                  <a:lnTo>
                                    <a:pt x="11384" y="1360"/>
                                  </a:lnTo>
                                  <a:lnTo>
                                    <a:pt x="11305" y="1360"/>
                                  </a:lnTo>
                                  <a:lnTo>
                                    <a:pt x="11129" y="1357"/>
                                  </a:lnTo>
                                  <a:lnTo>
                                    <a:pt x="10963" y="1348"/>
                                  </a:lnTo>
                                  <a:lnTo>
                                    <a:pt x="10806" y="1334"/>
                                  </a:lnTo>
                                  <a:lnTo>
                                    <a:pt x="10658" y="1315"/>
                                  </a:lnTo>
                                  <a:lnTo>
                                    <a:pt x="10518" y="1290"/>
                                  </a:lnTo>
                                  <a:lnTo>
                                    <a:pt x="10385" y="1262"/>
                                  </a:lnTo>
                                  <a:lnTo>
                                    <a:pt x="10259" y="1229"/>
                                  </a:lnTo>
                                  <a:lnTo>
                                    <a:pt x="10139" y="1192"/>
                                  </a:lnTo>
                                  <a:lnTo>
                                    <a:pt x="10025" y="1152"/>
                                  </a:lnTo>
                                  <a:lnTo>
                                    <a:pt x="9916" y="1109"/>
                                  </a:lnTo>
                                  <a:lnTo>
                                    <a:pt x="9811" y="1063"/>
                                  </a:lnTo>
                                  <a:lnTo>
                                    <a:pt x="9709" y="1015"/>
                                  </a:lnTo>
                                  <a:lnTo>
                                    <a:pt x="9611" y="964"/>
                                  </a:lnTo>
                                  <a:lnTo>
                                    <a:pt x="9514" y="912"/>
                                  </a:lnTo>
                                  <a:lnTo>
                                    <a:pt x="9420" y="859"/>
                                  </a:lnTo>
                                  <a:lnTo>
                                    <a:pt x="9327" y="805"/>
                                  </a:lnTo>
                                  <a:lnTo>
                                    <a:pt x="9234" y="750"/>
                                  </a:lnTo>
                                  <a:lnTo>
                                    <a:pt x="9141" y="694"/>
                                  </a:lnTo>
                                  <a:lnTo>
                                    <a:pt x="9047" y="639"/>
                                  </a:lnTo>
                                  <a:lnTo>
                                    <a:pt x="8952" y="584"/>
                                  </a:lnTo>
                                  <a:lnTo>
                                    <a:pt x="8868" y="537"/>
                                  </a:lnTo>
                                  <a:lnTo>
                                    <a:pt x="8781" y="492"/>
                                  </a:lnTo>
                                  <a:lnTo>
                                    <a:pt x="8692" y="447"/>
                                  </a:lnTo>
                                  <a:lnTo>
                                    <a:pt x="8599" y="403"/>
                                  </a:lnTo>
                                  <a:lnTo>
                                    <a:pt x="8503" y="361"/>
                                  </a:lnTo>
                                  <a:lnTo>
                                    <a:pt x="8404" y="320"/>
                                  </a:lnTo>
                                  <a:lnTo>
                                    <a:pt x="8302" y="281"/>
                                  </a:lnTo>
                                  <a:lnTo>
                                    <a:pt x="8196" y="244"/>
                                  </a:lnTo>
                                  <a:lnTo>
                                    <a:pt x="8088" y="208"/>
                                  </a:lnTo>
                                  <a:lnTo>
                                    <a:pt x="7976" y="175"/>
                                  </a:lnTo>
                                  <a:lnTo>
                                    <a:pt x="7861" y="144"/>
                                  </a:lnTo>
                                  <a:lnTo>
                                    <a:pt x="7743" y="116"/>
                                  </a:lnTo>
                                  <a:lnTo>
                                    <a:pt x="7622" y="90"/>
                                  </a:lnTo>
                                  <a:lnTo>
                                    <a:pt x="7498" y="67"/>
                                  </a:lnTo>
                                  <a:lnTo>
                                    <a:pt x="7370" y="47"/>
                                  </a:lnTo>
                                  <a:lnTo>
                                    <a:pt x="7240" y="31"/>
                                  </a:lnTo>
                                  <a:lnTo>
                                    <a:pt x="7106" y="17"/>
                                  </a:lnTo>
                                  <a:lnTo>
                                    <a:pt x="6968" y="8"/>
                                  </a:lnTo>
                                  <a:lnTo>
                                    <a:pt x="6828" y="2"/>
                                  </a:lnTo>
                                  <a:lnTo>
                                    <a:pt x="6684" y="0"/>
                                  </a:lnTo>
                                  <a:lnTo>
                                    <a:pt x="0" y="0"/>
                                  </a:lnTo>
                                </a:path>
                              </a:pathLst>
                            </a:custGeom>
                            <a:noFill/>
                            <a:ln w="9525">
                              <a:solidFill>
                                <a:srgbClr val="003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9"/>
                        <wpg:cNvGrpSpPr>
                          <a:grpSpLocks/>
                        </wpg:cNvGrpSpPr>
                        <wpg:grpSpPr bwMode="auto">
                          <a:xfrm>
                            <a:off x="0" y="7975"/>
                            <a:ext cx="11906" cy="681"/>
                            <a:chOff x="0" y="7975"/>
                            <a:chExt cx="11906" cy="681"/>
                          </a:xfrm>
                        </wpg:grpSpPr>
                        <wps:wsp>
                          <wps:cNvPr id="76" name="Freeform 10"/>
                          <wps:cNvSpPr>
                            <a:spLocks/>
                          </wps:cNvSpPr>
                          <wps:spPr bwMode="auto">
                            <a:xfrm>
                              <a:off x="0" y="7975"/>
                              <a:ext cx="11906" cy="681"/>
                            </a:xfrm>
                            <a:custGeom>
                              <a:avLst/>
                              <a:gdLst>
                                <a:gd name="T0" fmla="*/ 0 w 11906"/>
                                <a:gd name="T1" fmla="+- 0 8655 7975"/>
                                <a:gd name="T2" fmla="*/ 8655 h 681"/>
                                <a:gd name="T3" fmla="*/ 7534 w 11906"/>
                                <a:gd name="T4" fmla="+- 0 8655 7975"/>
                                <a:gd name="T5" fmla="*/ 8655 h 681"/>
                                <a:gd name="T6" fmla="*/ 7668 w 11906"/>
                                <a:gd name="T7" fmla="+- 0 8655 7975"/>
                                <a:gd name="T8" fmla="*/ 8655 h 681"/>
                                <a:gd name="T9" fmla="*/ 7793 w 11906"/>
                                <a:gd name="T10" fmla="+- 0 8654 7975"/>
                                <a:gd name="T11" fmla="*/ 8654 h 681"/>
                                <a:gd name="T12" fmla="*/ 7909 w 11906"/>
                                <a:gd name="T13" fmla="+- 0 8654 7975"/>
                                <a:gd name="T14" fmla="*/ 8654 h 681"/>
                                <a:gd name="T15" fmla="*/ 8017 w 11906"/>
                                <a:gd name="T16" fmla="+- 0 8652 7975"/>
                                <a:gd name="T17" fmla="*/ 8652 h 681"/>
                                <a:gd name="T18" fmla="*/ 8118 w 11906"/>
                                <a:gd name="T19" fmla="+- 0 8651 7975"/>
                                <a:gd name="T20" fmla="*/ 8651 h 681"/>
                                <a:gd name="T21" fmla="*/ 8211 w 11906"/>
                                <a:gd name="T22" fmla="+- 0 8648 7975"/>
                                <a:gd name="T23" fmla="*/ 8648 h 681"/>
                                <a:gd name="T24" fmla="*/ 8297 w 11906"/>
                                <a:gd name="T25" fmla="+- 0 8646 7975"/>
                                <a:gd name="T26" fmla="*/ 8646 h 681"/>
                                <a:gd name="T27" fmla="*/ 8376 w 11906"/>
                                <a:gd name="T28" fmla="+- 0 8643 7975"/>
                                <a:gd name="T29" fmla="*/ 8643 h 681"/>
                                <a:gd name="T30" fmla="*/ 8449 w 11906"/>
                                <a:gd name="T31" fmla="+- 0 8639 7975"/>
                                <a:gd name="T32" fmla="*/ 8639 h 681"/>
                                <a:gd name="T33" fmla="*/ 8516 w 11906"/>
                                <a:gd name="T34" fmla="+- 0 8635 7975"/>
                                <a:gd name="T35" fmla="*/ 8635 h 681"/>
                                <a:gd name="T36" fmla="*/ 8578 w 11906"/>
                                <a:gd name="T37" fmla="+- 0 8630 7975"/>
                                <a:gd name="T38" fmla="*/ 8630 h 681"/>
                                <a:gd name="T39" fmla="*/ 8687 w 11906"/>
                                <a:gd name="T40" fmla="+- 0 8619 7975"/>
                                <a:gd name="T41" fmla="*/ 8619 h 681"/>
                                <a:gd name="T42" fmla="*/ 8778 w 11906"/>
                                <a:gd name="T43" fmla="+- 0 8605 7975"/>
                                <a:gd name="T44" fmla="*/ 8605 h 681"/>
                                <a:gd name="T45" fmla="*/ 8855 w 11906"/>
                                <a:gd name="T46" fmla="+- 0 8589 7975"/>
                                <a:gd name="T47" fmla="*/ 8589 h 681"/>
                                <a:gd name="T48" fmla="*/ 8922 w 11906"/>
                                <a:gd name="T49" fmla="+- 0 8570 7975"/>
                                <a:gd name="T50" fmla="*/ 8570 h 681"/>
                                <a:gd name="T51" fmla="*/ 9013 w 11906"/>
                                <a:gd name="T52" fmla="+- 0 8534 7975"/>
                                <a:gd name="T53" fmla="*/ 8534 h 681"/>
                                <a:gd name="T54" fmla="*/ 9076 w 11906"/>
                                <a:gd name="T55" fmla="+- 0 8505 7975"/>
                                <a:gd name="T56" fmla="*/ 8505 h 681"/>
                                <a:gd name="T57" fmla="*/ 9143 w 11906"/>
                                <a:gd name="T58" fmla="+- 0 8474 7975"/>
                                <a:gd name="T59" fmla="*/ 8474 h 681"/>
                                <a:gd name="T60" fmla="*/ 9213 w 11906"/>
                                <a:gd name="T61" fmla="+- 0 8440 7975"/>
                                <a:gd name="T62" fmla="*/ 8440 h 681"/>
                                <a:gd name="T63" fmla="*/ 9288 w 11906"/>
                                <a:gd name="T64" fmla="+- 0 8403 7975"/>
                                <a:gd name="T65" fmla="*/ 8403 h 681"/>
                                <a:gd name="T66" fmla="*/ 9368 w 11906"/>
                                <a:gd name="T67" fmla="+- 0 8366 7975"/>
                                <a:gd name="T68" fmla="*/ 8366 h 681"/>
                                <a:gd name="T69" fmla="*/ 9454 w 11906"/>
                                <a:gd name="T70" fmla="+- 0 8327 7975"/>
                                <a:gd name="T71" fmla="*/ 8327 h 681"/>
                                <a:gd name="T72" fmla="*/ 9545 w 11906"/>
                                <a:gd name="T73" fmla="+- 0 8288 7975"/>
                                <a:gd name="T74" fmla="*/ 8288 h 681"/>
                                <a:gd name="T75" fmla="*/ 9643 w 11906"/>
                                <a:gd name="T76" fmla="+- 0 8248 7975"/>
                                <a:gd name="T77" fmla="*/ 8248 h 681"/>
                                <a:gd name="T78" fmla="*/ 9749 w 11906"/>
                                <a:gd name="T79" fmla="+- 0 8210 7975"/>
                                <a:gd name="T80" fmla="*/ 8210 h 681"/>
                                <a:gd name="T81" fmla="*/ 9862 w 11906"/>
                                <a:gd name="T82" fmla="+- 0 8172 7975"/>
                                <a:gd name="T83" fmla="*/ 8172 h 681"/>
                                <a:gd name="T84" fmla="*/ 9984 w 11906"/>
                                <a:gd name="T85" fmla="+- 0 8137 7975"/>
                                <a:gd name="T86" fmla="*/ 8137 h 681"/>
                                <a:gd name="T87" fmla="*/ 10115 w 11906"/>
                                <a:gd name="T88" fmla="+- 0 8103 7975"/>
                                <a:gd name="T89" fmla="*/ 8103 h 681"/>
                                <a:gd name="T90" fmla="*/ 10255 w 11906"/>
                                <a:gd name="T91" fmla="+- 0 8072 7975"/>
                                <a:gd name="T92" fmla="*/ 8072 h 681"/>
                                <a:gd name="T93" fmla="*/ 10406 w 11906"/>
                                <a:gd name="T94" fmla="+- 0 8045 7975"/>
                                <a:gd name="T95" fmla="*/ 8045 h 681"/>
                                <a:gd name="T96" fmla="*/ 10568 w 11906"/>
                                <a:gd name="T97" fmla="+- 0 8021 7975"/>
                                <a:gd name="T98" fmla="*/ 8021 h 681"/>
                                <a:gd name="T99" fmla="*/ 10740 w 11906"/>
                                <a:gd name="T100" fmla="+- 0 8002 7975"/>
                                <a:gd name="T101" fmla="*/ 8002 h 681"/>
                                <a:gd name="T102" fmla="*/ 10925 w 11906"/>
                                <a:gd name="T103" fmla="+- 0 7987 7975"/>
                                <a:gd name="T104" fmla="*/ 7987 h 681"/>
                                <a:gd name="T105" fmla="*/ 11122 w 11906"/>
                                <a:gd name="T106" fmla="+- 0 7978 7975"/>
                                <a:gd name="T107" fmla="*/ 7978 h 681"/>
                                <a:gd name="T108" fmla="*/ 11333 w 11906"/>
                                <a:gd name="T109" fmla="+- 0 7975 7975"/>
                                <a:gd name="T110" fmla="*/ 7975 h 681"/>
                                <a:gd name="T111" fmla="*/ 11906 w 11906"/>
                                <a:gd name="T112" fmla="+- 0 7975 7975"/>
                                <a:gd name="T113" fmla="*/ 7975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1">
                                  <a:moveTo>
                                    <a:pt x="0" y="680"/>
                                  </a:moveTo>
                                  <a:lnTo>
                                    <a:pt x="7534" y="680"/>
                                  </a:lnTo>
                                  <a:lnTo>
                                    <a:pt x="7668" y="680"/>
                                  </a:lnTo>
                                  <a:lnTo>
                                    <a:pt x="7793" y="679"/>
                                  </a:lnTo>
                                  <a:lnTo>
                                    <a:pt x="7909" y="679"/>
                                  </a:lnTo>
                                  <a:lnTo>
                                    <a:pt x="8017" y="677"/>
                                  </a:lnTo>
                                  <a:lnTo>
                                    <a:pt x="8118" y="676"/>
                                  </a:lnTo>
                                  <a:lnTo>
                                    <a:pt x="8211" y="673"/>
                                  </a:lnTo>
                                  <a:lnTo>
                                    <a:pt x="8297" y="671"/>
                                  </a:lnTo>
                                  <a:lnTo>
                                    <a:pt x="8376" y="668"/>
                                  </a:lnTo>
                                  <a:lnTo>
                                    <a:pt x="8449" y="664"/>
                                  </a:lnTo>
                                  <a:lnTo>
                                    <a:pt x="8516" y="660"/>
                                  </a:lnTo>
                                  <a:lnTo>
                                    <a:pt x="8578" y="655"/>
                                  </a:lnTo>
                                  <a:lnTo>
                                    <a:pt x="8687" y="644"/>
                                  </a:lnTo>
                                  <a:lnTo>
                                    <a:pt x="8778" y="630"/>
                                  </a:lnTo>
                                  <a:lnTo>
                                    <a:pt x="8855" y="614"/>
                                  </a:lnTo>
                                  <a:lnTo>
                                    <a:pt x="8922" y="595"/>
                                  </a:lnTo>
                                  <a:lnTo>
                                    <a:pt x="9013" y="559"/>
                                  </a:lnTo>
                                  <a:lnTo>
                                    <a:pt x="9076" y="530"/>
                                  </a:lnTo>
                                  <a:lnTo>
                                    <a:pt x="9143" y="499"/>
                                  </a:lnTo>
                                  <a:lnTo>
                                    <a:pt x="9213" y="465"/>
                                  </a:lnTo>
                                  <a:lnTo>
                                    <a:pt x="9288" y="428"/>
                                  </a:lnTo>
                                  <a:lnTo>
                                    <a:pt x="9368" y="391"/>
                                  </a:lnTo>
                                  <a:lnTo>
                                    <a:pt x="9454" y="352"/>
                                  </a:lnTo>
                                  <a:lnTo>
                                    <a:pt x="9545" y="313"/>
                                  </a:lnTo>
                                  <a:lnTo>
                                    <a:pt x="9643" y="273"/>
                                  </a:lnTo>
                                  <a:lnTo>
                                    <a:pt x="9749" y="235"/>
                                  </a:lnTo>
                                  <a:lnTo>
                                    <a:pt x="9862" y="197"/>
                                  </a:lnTo>
                                  <a:lnTo>
                                    <a:pt x="9984" y="162"/>
                                  </a:lnTo>
                                  <a:lnTo>
                                    <a:pt x="10115" y="128"/>
                                  </a:lnTo>
                                  <a:lnTo>
                                    <a:pt x="10255" y="97"/>
                                  </a:lnTo>
                                  <a:lnTo>
                                    <a:pt x="10406" y="70"/>
                                  </a:lnTo>
                                  <a:lnTo>
                                    <a:pt x="10568" y="46"/>
                                  </a:lnTo>
                                  <a:lnTo>
                                    <a:pt x="10740" y="27"/>
                                  </a:lnTo>
                                  <a:lnTo>
                                    <a:pt x="10925" y="12"/>
                                  </a:lnTo>
                                  <a:lnTo>
                                    <a:pt x="11122" y="3"/>
                                  </a:lnTo>
                                  <a:lnTo>
                                    <a:pt x="11333" y="0"/>
                                  </a:lnTo>
                                  <a:lnTo>
                                    <a:pt x="11906" y="0"/>
                                  </a:lnTo>
                                </a:path>
                              </a:pathLst>
                            </a:custGeom>
                            <a:noFill/>
                            <a:ln w="9525">
                              <a:solidFill>
                                <a:srgbClr val="003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
                        <wpg:cNvGrpSpPr>
                          <a:grpSpLocks/>
                        </wpg:cNvGrpSpPr>
                        <wpg:grpSpPr bwMode="auto">
                          <a:xfrm>
                            <a:off x="0" y="8882"/>
                            <a:ext cx="11906" cy="681"/>
                            <a:chOff x="0" y="8882"/>
                            <a:chExt cx="11906" cy="681"/>
                          </a:xfrm>
                        </wpg:grpSpPr>
                        <wps:wsp>
                          <wps:cNvPr id="78" name="Freeform 8"/>
                          <wps:cNvSpPr>
                            <a:spLocks/>
                          </wps:cNvSpPr>
                          <wps:spPr bwMode="auto">
                            <a:xfrm>
                              <a:off x="0" y="8882"/>
                              <a:ext cx="11906" cy="681"/>
                            </a:xfrm>
                            <a:custGeom>
                              <a:avLst/>
                              <a:gdLst>
                                <a:gd name="T0" fmla="*/ 0 w 11906"/>
                                <a:gd name="T1" fmla="+- 0 9562 8882"/>
                                <a:gd name="T2" fmla="*/ 9562 h 681"/>
                                <a:gd name="T3" fmla="*/ 7534 w 11906"/>
                                <a:gd name="T4" fmla="+- 0 9562 8882"/>
                                <a:gd name="T5" fmla="*/ 9562 h 681"/>
                                <a:gd name="T6" fmla="*/ 7668 w 11906"/>
                                <a:gd name="T7" fmla="+- 0 9562 8882"/>
                                <a:gd name="T8" fmla="*/ 9562 h 681"/>
                                <a:gd name="T9" fmla="*/ 7793 w 11906"/>
                                <a:gd name="T10" fmla="+- 0 9562 8882"/>
                                <a:gd name="T11" fmla="*/ 9562 h 681"/>
                                <a:gd name="T12" fmla="*/ 7909 w 11906"/>
                                <a:gd name="T13" fmla="+- 0 9561 8882"/>
                                <a:gd name="T14" fmla="*/ 9561 h 681"/>
                                <a:gd name="T15" fmla="*/ 8017 w 11906"/>
                                <a:gd name="T16" fmla="+- 0 9559 8882"/>
                                <a:gd name="T17" fmla="*/ 9559 h 681"/>
                                <a:gd name="T18" fmla="*/ 8118 w 11906"/>
                                <a:gd name="T19" fmla="+- 0 9558 8882"/>
                                <a:gd name="T20" fmla="*/ 9558 h 681"/>
                                <a:gd name="T21" fmla="*/ 8211 w 11906"/>
                                <a:gd name="T22" fmla="+- 0 9555 8882"/>
                                <a:gd name="T23" fmla="*/ 9555 h 681"/>
                                <a:gd name="T24" fmla="*/ 8297 w 11906"/>
                                <a:gd name="T25" fmla="+- 0 9553 8882"/>
                                <a:gd name="T26" fmla="*/ 9553 h 681"/>
                                <a:gd name="T27" fmla="*/ 8376 w 11906"/>
                                <a:gd name="T28" fmla="+- 0 9550 8882"/>
                                <a:gd name="T29" fmla="*/ 9550 h 681"/>
                                <a:gd name="T30" fmla="*/ 8449 w 11906"/>
                                <a:gd name="T31" fmla="+- 0 9546 8882"/>
                                <a:gd name="T32" fmla="*/ 9546 h 681"/>
                                <a:gd name="T33" fmla="*/ 8516 w 11906"/>
                                <a:gd name="T34" fmla="+- 0 9542 8882"/>
                                <a:gd name="T35" fmla="*/ 9542 h 681"/>
                                <a:gd name="T36" fmla="*/ 8578 w 11906"/>
                                <a:gd name="T37" fmla="+- 0 9537 8882"/>
                                <a:gd name="T38" fmla="*/ 9537 h 681"/>
                                <a:gd name="T39" fmla="*/ 8687 w 11906"/>
                                <a:gd name="T40" fmla="+- 0 9526 8882"/>
                                <a:gd name="T41" fmla="*/ 9526 h 681"/>
                                <a:gd name="T42" fmla="*/ 8778 w 11906"/>
                                <a:gd name="T43" fmla="+- 0 9512 8882"/>
                                <a:gd name="T44" fmla="*/ 9512 h 681"/>
                                <a:gd name="T45" fmla="*/ 8855 w 11906"/>
                                <a:gd name="T46" fmla="+- 0 9496 8882"/>
                                <a:gd name="T47" fmla="*/ 9496 h 681"/>
                                <a:gd name="T48" fmla="*/ 8922 w 11906"/>
                                <a:gd name="T49" fmla="+- 0 9477 8882"/>
                                <a:gd name="T50" fmla="*/ 9477 h 681"/>
                                <a:gd name="T51" fmla="*/ 9013 w 11906"/>
                                <a:gd name="T52" fmla="+- 0 9441 8882"/>
                                <a:gd name="T53" fmla="*/ 9441 h 681"/>
                                <a:gd name="T54" fmla="*/ 9076 w 11906"/>
                                <a:gd name="T55" fmla="+- 0 9413 8882"/>
                                <a:gd name="T56" fmla="*/ 9413 h 681"/>
                                <a:gd name="T57" fmla="*/ 9143 w 11906"/>
                                <a:gd name="T58" fmla="+- 0 9381 8882"/>
                                <a:gd name="T59" fmla="*/ 9381 h 681"/>
                                <a:gd name="T60" fmla="*/ 9213 w 11906"/>
                                <a:gd name="T61" fmla="+- 0 9347 8882"/>
                                <a:gd name="T62" fmla="*/ 9347 h 681"/>
                                <a:gd name="T63" fmla="*/ 9288 w 11906"/>
                                <a:gd name="T64" fmla="+- 0 9310 8882"/>
                                <a:gd name="T65" fmla="*/ 9310 h 681"/>
                                <a:gd name="T66" fmla="*/ 9368 w 11906"/>
                                <a:gd name="T67" fmla="+- 0 9273 8882"/>
                                <a:gd name="T68" fmla="*/ 9273 h 681"/>
                                <a:gd name="T69" fmla="*/ 9454 w 11906"/>
                                <a:gd name="T70" fmla="+- 0 9234 8882"/>
                                <a:gd name="T71" fmla="*/ 9234 h 681"/>
                                <a:gd name="T72" fmla="*/ 9545 w 11906"/>
                                <a:gd name="T73" fmla="+- 0 9195 8882"/>
                                <a:gd name="T74" fmla="*/ 9195 h 681"/>
                                <a:gd name="T75" fmla="*/ 9643 w 11906"/>
                                <a:gd name="T76" fmla="+- 0 9155 8882"/>
                                <a:gd name="T77" fmla="*/ 9155 h 681"/>
                                <a:gd name="T78" fmla="*/ 9749 w 11906"/>
                                <a:gd name="T79" fmla="+- 0 9117 8882"/>
                                <a:gd name="T80" fmla="*/ 9117 h 681"/>
                                <a:gd name="T81" fmla="*/ 9862 w 11906"/>
                                <a:gd name="T82" fmla="+- 0 9079 8882"/>
                                <a:gd name="T83" fmla="*/ 9079 h 681"/>
                                <a:gd name="T84" fmla="*/ 9984 w 11906"/>
                                <a:gd name="T85" fmla="+- 0 9044 8882"/>
                                <a:gd name="T86" fmla="*/ 9044 h 681"/>
                                <a:gd name="T87" fmla="*/ 10115 w 11906"/>
                                <a:gd name="T88" fmla="+- 0 9010 8882"/>
                                <a:gd name="T89" fmla="*/ 9010 h 681"/>
                                <a:gd name="T90" fmla="*/ 10255 w 11906"/>
                                <a:gd name="T91" fmla="+- 0 8979 8882"/>
                                <a:gd name="T92" fmla="*/ 8979 h 681"/>
                                <a:gd name="T93" fmla="*/ 10406 w 11906"/>
                                <a:gd name="T94" fmla="+- 0 8952 8882"/>
                                <a:gd name="T95" fmla="*/ 8952 h 681"/>
                                <a:gd name="T96" fmla="*/ 10568 w 11906"/>
                                <a:gd name="T97" fmla="+- 0 8928 8882"/>
                                <a:gd name="T98" fmla="*/ 8928 h 681"/>
                                <a:gd name="T99" fmla="*/ 10740 w 11906"/>
                                <a:gd name="T100" fmla="+- 0 8909 8882"/>
                                <a:gd name="T101" fmla="*/ 8909 h 681"/>
                                <a:gd name="T102" fmla="*/ 10925 w 11906"/>
                                <a:gd name="T103" fmla="+- 0 8894 8882"/>
                                <a:gd name="T104" fmla="*/ 8894 h 681"/>
                                <a:gd name="T105" fmla="*/ 11122 w 11906"/>
                                <a:gd name="T106" fmla="+- 0 8885 8882"/>
                                <a:gd name="T107" fmla="*/ 8885 h 681"/>
                                <a:gd name="T108" fmla="*/ 11333 w 11906"/>
                                <a:gd name="T109" fmla="+- 0 8882 8882"/>
                                <a:gd name="T110" fmla="*/ 8882 h 681"/>
                                <a:gd name="T111" fmla="*/ 11906 w 11906"/>
                                <a:gd name="T112" fmla="+- 0 8882 8882"/>
                                <a:gd name="T113" fmla="*/ 8882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1">
                                  <a:moveTo>
                                    <a:pt x="0" y="680"/>
                                  </a:moveTo>
                                  <a:lnTo>
                                    <a:pt x="7534" y="680"/>
                                  </a:lnTo>
                                  <a:lnTo>
                                    <a:pt x="7668" y="680"/>
                                  </a:lnTo>
                                  <a:lnTo>
                                    <a:pt x="7793" y="680"/>
                                  </a:lnTo>
                                  <a:lnTo>
                                    <a:pt x="7909" y="679"/>
                                  </a:lnTo>
                                  <a:lnTo>
                                    <a:pt x="8017" y="677"/>
                                  </a:lnTo>
                                  <a:lnTo>
                                    <a:pt x="8118" y="676"/>
                                  </a:lnTo>
                                  <a:lnTo>
                                    <a:pt x="8211" y="673"/>
                                  </a:lnTo>
                                  <a:lnTo>
                                    <a:pt x="8297" y="671"/>
                                  </a:lnTo>
                                  <a:lnTo>
                                    <a:pt x="8376" y="668"/>
                                  </a:lnTo>
                                  <a:lnTo>
                                    <a:pt x="8449" y="664"/>
                                  </a:lnTo>
                                  <a:lnTo>
                                    <a:pt x="8516" y="660"/>
                                  </a:lnTo>
                                  <a:lnTo>
                                    <a:pt x="8578" y="655"/>
                                  </a:lnTo>
                                  <a:lnTo>
                                    <a:pt x="8687" y="644"/>
                                  </a:lnTo>
                                  <a:lnTo>
                                    <a:pt x="8778" y="630"/>
                                  </a:lnTo>
                                  <a:lnTo>
                                    <a:pt x="8855" y="614"/>
                                  </a:lnTo>
                                  <a:lnTo>
                                    <a:pt x="8922" y="595"/>
                                  </a:lnTo>
                                  <a:lnTo>
                                    <a:pt x="9013" y="559"/>
                                  </a:lnTo>
                                  <a:lnTo>
                                    <a:pt x="9076" y="531"/>
                                  </a:lnTo>
                                  <a:lnTo>
                                    <a:pt x="9143" y="499"/>
                                  </a:lnTo>
                                  <a:lnTo>
                                    <a:pt x="9213" y="465"/>
                                  </a:lnTo>
                                  <a:lnTo>
                                    <a:pt x="9288" y="428"/>
                                  </a:lnTo>
                                  <a:lnTo>
                                    <a:pt x="9368" y="391"/>
                                  </a:lnTo>
                                  <a:lnTo>
                                    <a:pt x="9454" y="352"/>
                                  </a:lnTo>
                                  <a:lnTo>
                                    <a:pt x="9545" y="313"/>
                                  </a:lnTo>
                                  <a:lnTo>
                                    <a:pt x="9643" y="273"/>
                                  </a:lnTo>
                                  <a:lnTo>
                                    <a:pt x="9749" y="235"/>
                                  </a:lnTo>
                                  <a:lnTo>
                                    <a:pt x="9862" y="197"/>
                                  </a:lnTo>
                                  <a:lnTo>
                                    <a:pt x="9984" y="162"/>
                                  </a:lnTo>
                                  <a:lnTo>
                                    <a:pt x="10115" y="128"/>
                                  </a:lnTo>
                                  <a:lnTo>
                                    <a:pt x="10255" y="97"/>
                                  </a:lnTo>
                                  <a:lnTo>
                                    <a:pt x="10406" y="70"/>
                                  </a:lnTo>
                                  <a:lnTo>
                                    <a:pt x="10568" y="46"/>
                                  </a:lnTo>
                                  <a:lnTo>
                                    <a:pt x="10740" y="27"/>
                                  </a:lnTo>
                                  <a:lnTo>
                                    <a:pt x="10925" y="12"/>
                                  </a:lnTo>
                                  <a:lnTo>
                                    <a:pt x="11122" y="3"/>
                                  </a:lnTo>
                                  <a:lnTo>
                                    <a:pt x="11333" y="0"/>
                                  </a:lnTo>
                                  <a:lnTo>
                                    <a:pt x="11906" y="0"/>
                                  </a:lnTo>
                                </a:path>
                              </a:pathLst>
                            </a:custGeom>
                            <a:noFill/>
                            <a:ln w="9525">
                              <a:solidFill>
                                <a:srgbClr val="003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
                        <wpg:cNvGrpSpPr>
                          <a:grpSpLocks/>
                        </wpg:cNvGrpSpPr>
                        <wpg:grpSpPr bwMode="auto">
                          <a:xfrm>
                            <a:off x="0" y="918"/>
                            <a:ext cx="11906" cy="103"/>
                            <a:chOff x="0" y="918"/>
                            <a:chExt cx="11906" cy="103"/>
                          </a:xfrm>
                        </wpg:grpSpPr>
                        <wps:wsp>
                          <wps:cNvPr id="80" name="Freeform 6"/>
                          <wps:cNvSpPr>
                            <a:spLocks/>
                          </wps:cNvSpPr>
                          <wps:spPr bwMode="auto">
                            <a:xfrm>
                              <a:off x="0" y="918"/>
                              <a:ext cx="11906" cy="103"/>
                            </a:xfrm>
                            <a:custGeom>
                              <a:avLst/>
                              <a:gdLst>
                                <a:gd name="T0" fmla="*/ 0 w 11906"/>
                                <a:gd name="T1" fmla="+- 0 1020 918"/>
                                <a:gd name="T2" fmla="*/ 1020 h 103"/>
                                <a:gd name="T3" fmla="*/ 11906 w 11906"/>
                                <a:gd name="T4" fmla="+- 0 1020 918"/>
                                <a:gd name="T5" fmla="*/ 1020 h 103"/>
                                <a:gd name="T6" fmla="*/ 11906 w 11906"/>
                                <a:gd name="T7" fmla="+- 0 918 918"/>
                                <a:gd name="T8" fmla="*/ 918 h 103"/>
                                <a:gd name="T9" fmla="*/ 0 w 11906"/>
                                <a:gd name="T10" fmla="+- 0 918 918"/>
                                <a:gd name="T11" fmla="*/ 918 h 103"/>
                                <a:gd name="T12" fmla="*/ 0 w 11906"/>
                                <a:gd name="T13" fmla="+- 0 1020 918"/>
                                <a:gd name="T14" fmla="*/ 1020 h 103"/>
                              </a:gdLst>
                              <a:ahLst/>
                              <a:cxnLst>
                                <a:cxn ang="0">
                                  <a:pos x="T0" y="T2"/>
                                </a:cxn>
                                <a:cxn ang="0">
                                  <a:pos x="T3" y="T5"/>
                                </a:cxn>
                                <a:cxn ang="0">
                                  <a:pos x="T6" y="T8"/>
                                </a:cxn>
                                <a:cxn ang="0">
                                  <a:pos x="T9" y="T11"/>
                                </a:cxn>
                                <a:cxn ang="0">
                                  <a:pos x="T12" y="T14"/>
                                </a:cxn>
                              </a:cxnLst>
                              <a:rect l="0" t="0" r="r" b="b"/>
                              <a:pathLst>
                                <a:path w="11906" h="103">
                                  <a:moveTo>
                                    <a:pt x="0" y="102"/>
                                  </a:moveTo>
                                  <a:lnTo>
                                    <a:pt x="11906" y="102"/>
                                  </a:lnTo>
                                  <a:lnTo>
                                    <a:pt x="11906"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3"/>
                        <wpg:cNvGrpSpPr>
                          <a:grpSpLocks/>
                        </wpg:cNvGrpSpPr>
                        <wpg:grpSpPr bwMode="auto">
                          <a:xfrm>
                            <a:off x="0" y="1020"/>
                            <a:ext cx="11906" cy="681"/>
                            <a:chOff x="0" y="1020"/>
                            <a:chExt cx="11906" cy="681"/>
                          </a:xfrm>
                        </wpg:grpSpPr>
                        <wps:wsp>
                          <wps:cNvPr id="82" name="Freeform 4"/>
                          <wps:cNvSpPr>
                            <a:spLocks/>
                          </wps:cNvSpPr>
                          <wps:spPr bwMode="auto">
                            <a:xfrm>
                              <a:off x="0" y="1020"/>
                              <a:ext cx="11906" cy="681"/>
                            </a:xfrm>
                            <a:custGeom>
                              <a:avLst/>
                              <a:gdLst>
                                <a:gd name="T0" fmla="*/ 11906 w 11906"/>
                                <a:gd name="T1" fmla="+- 0 1020 1020"/>
                                <a:gd name="T2" fmla="*/ 1020 h 681"/>
                                <a:gd name="T3" fmla="*/ 0 w 11906"/>
                                <a:gd name="T4" fmla="+- 0 1020 1020"/>
                                <a:gd name="T5" fmla="*/ 1020 h 681"/>
                                <a:gd name="T6" fmla="*/ 0 w 11906"/>
                                <a:gd name="T7" fmla="+- 0 1701 1020"/>
                                <a:gd name="T8" fmla="*/ 1701 h 681"/>
                                <a:gd name="T9" fmla="*/ 11906 w 11906"/>
                                <a:gd name="T10" fmla="+- 0 1701 1020"/>
                                <a:gd name="T11" fmla="*/ 1701 h 681"/>
                                <a:gd name="T12" fmla="*/ 11906 w 11906"/>
                                <a:gd name="T13" fmla="+- 0 1020 1020"/>
                                <a:gd name="T14" fmla="*/ 1020 h 681"/>
                              </a:gdLst>
                              <a:ahLst/>
                              <a:cxnLst>
                                <a:cxn ang="0">
                                  <a:pos x="T0" y="T2"/>
                                </a:cxn>
                                <a:cxn ang="0">
                                  <a:pos x="T3" y="T5"/>
                                </a:cxn>
                                <a:cxn ang="0">
                                  <a:pos x="T6" y="T8"/>
                                </a:cxn>
                                <a:cxn ang="0">
                                  <a:pos x="T9" y="T11"/>
                                </a:cxn>
                                <a:cxn ang="0">
                                  <a:pos x="T12" y="T14"/>
                                </a:cxn>
                              </a:cxnLst>
                              <a:rect l="0" t="0" r="r" b="b"/>
                              <a:pathLst>
                                <a:path w="11906" h="681">
                                  <a:moveTo>
                                    <a:pt x="11906" y="0"/>
                                  </a:moveTo>
                                  <a:lnTo>
                                    <a:pt x="0" y="0"/>
                                  </a:lnTo>
                                  <a:lnTo>
                                    <a:pt x="0" y="681"/>
                                  </a:lnTo>
                                  <a:lnTo>
                                    <a:pt x="11906" y="681"/>
                                  </a:lnTo>
                                  <a:lnTo>
                                    <a:pt x="11906" y="0"/>
                                  </a:lnTo>
                                  <a:close/>
                                </a:path>
                              </a:pathLst>
                            </a:custGeom>
                            <a:solidFill>
                              <a:srgbClr val="003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97C925" id="Group 2" o:spid="_x0000_s1026" style="position:absolute;margin-left:1.35pt;margin-top:74.65pt;width:598.65pt;height:848pt;z-index:-251491840;mso-position-horizontal-relative:page;mso-position-vertical-relative:page" coordorigin=",918" coordsize="11973,15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">
                <v:group id="Group 20" o:spid="_x0000_s1027" style="position:absolute;top:1701;width:11906;height:15137" coordorigin=",1701" coordsize="11906,1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1" o:spid="_x0000_s1028" style="position:absolute;top:1701;width:11906;height:15137;visibility:visible;mso-wrap-style:square;v-text-anchor:top" coordsize="11906,1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A88IA&#10;AADbAAAADwAAAGRycy9kb3ducmV2LnhtbESPQYvCMBSE74L/IbyFvdlUwSLVWMqC4N7W6sHjo3nb&#10;dtu81Car9d8bQfA4zMw3zCYbTSeuNLjGsoJ5FIMgLq1uuFJwOu5mKxDOI2vsLJOCOznIttPJBlNt&#10;b3yga+ErESDsUlRQe9+nUrqyJoMusj1x8H7tYNAHOVRSD3gLcNPJRRwn0mDDYaHGnr5qKtvi3yho&#10;T9/H+JLk5/aAf0td/Oycm3dKfX6M+RqEp9G/w6/2XitIlvD8E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sDzwgAAANsAAAAPAAAAAAAAAAAAAAAAAJgCAABkcnMvZG93&#10;bnJldi54bWxQSwUGAAAAAAQABAD1AAAAhwMAAAAA&#10;" path="m,15137r11906,l11906,,,,,15137xe" fillcolor="#00afdb" stroked="f">
                    <v:path arrowok="t" o:connecttype="custom" o:connectlocs="0,16838;11906,16838;11906,1701;0,1701;0,16838" o:connectangles="0,0,0,0,0"/>
                  </v:shape>
                </v:group>
                <v:group id="Group 17" o:spid="_x0000_s1029" style="position:absolute;top:7214;width:11973;height:9624" coordorigin=",7214" coordsize="1197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9" o:spid="_x0000_s1030" style="position:absolute;top:8426;width:11906;height:8412;visibility:visible;mso-wrap-style:square;v-text-anchor:top" coordsize="11906,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1RcIA&#10;AADbAAAADwAAAGRycy9kb3ducmV2LnhtbESPzarCMBSE9xd8h3AEd5rqwqvVKCIIIsLFP9wem2Nb&#10;bU5KE2t9eyMIdznMzDfMdN6YQtRUudyygn4vAkGcWJ1zquB4WHVHIJxH1lhYJgUvcjCftX6mGGv7&#10;5B3Ve5+KAGEXo4LM+zKW0iUZGXQ9WxIH72orgz7IKpW6wmeAm0IOomgoDeYcFjIsaZlRct8/jILb&#10;xtZpP/m7nE8RDU7bl9yOz7VSnXazmIDw1Pj/8Le91gqGv/D5En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rVFwgAAANsAAAAPAAAAAAAAAAAAAAAAAJgCAABkcnMvZG93&#10;bnJldi54bWxQSwUGAAAAAAQABAD1AAAAhwMAAAAA&#10;" path="m6661,l,,,8412r11906,l11906,1361r-624,l11106,1358r-166,-9l10783,1335r-148,-20l10495,1291r-133,-29l10237,1229r-120,-36l10002,1152r-109,-43l9788,1063r-102,-48l9588,965r-96,-52l9397,859r-93,-54l9024,639r-95,-55l8845,538r-86,-46l8669,448r-93,-44l8480,362r-99,-41l8279,282,8174,244,8065,209,7953,176,7839,145,7721,116,7600,91,7475,68,7348,48,7217,31,7083,18,6946,8,6805,2,6661,e" stroked="f">
                    <v:path arrowok="t" o:connecttype="custom" o:connectlocs="6661,8426;0,8426;0,16838;11906,16838;11906,9787;11282,9787;11106,9784;10940,9775;10783,9761;10635,9741;10495,9717;10362,9688;10237,9655;10117,9619;10002,9578;9893,9535;9788,9489;9686,9441;9588,9391;9492,9339;9397,9285;9304,9231;9024,9065;8929,9010;8845,8964;8759,8918;8669,8874;8576,8830;8480,8788;8381,8747;8279,8708;8174,8670;8065,8635;7953,8602;7839,8571;7721,8542;7600,8517;7475,8494;7348,8474;7217,8457;7083,8444;6946,8434;6805,8428;6661,8426"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top:7214;width:11973;height: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5p2/AAAA2wAAAA8AAABkcnMvZG93bnJldi54bWxET8uKwjAU3QvzD+EK7mxa33SMMogDLmYz&#10;1kWXl+ZOU2xuShO1/v1kIbg8nPd2P9hW3Kn3jWMFWZKCIK6cbrhWcCm+pxsQPiBrbB2Tgid52O8+&#10;RlvMtXvwL93PoRYxhH2OCkwIXS6lrwxZ9InriCP353qLIcK+lrrHRwy3rZyl6UpabDg2GOzoYKi6&#10;nm9WwYKO87pwRYnuWC5PZp39tFmm1GQ8fH2CCDSEt/jlPmkFqzg2fok/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yeadvwAAANsAAAAPAAAAAAAAAAAAAAAAAJ8CAABk&#10;cnMvZG93bnJldi54bWxQSwUGAAAAAAQABAD3AAAAiwMAAAAA&#10;">
                    <v:imagedata r:id="rId16" o:title="" croptop="2225f" cropbottom="6223f"/>
                  </v:shape>
                </v:group>
                <v:group id="Group 15" o:spid="_x0000_s1032" style="position:absolute;top:8428;width:11906;height:1361" coordorigin=",8428"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6" o:spid="_x0000_s1033" style="position:absolute;top:8428;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yMcIA&#10;AADbAAAADwAAAGRycy9kb3ducmV2LnhtbERPz2vCMBS+C/sfwhO8ramT6ahGGVM7Yexg3cXbo3lr&#10;y5KX2kTb/ffLYeDx4/u92gzWiBt1vnGsYJqkIIhLpxuuFHyd9o8vIHxA1mgck4Jf8rBZP4xWmGnX&#10;85FuRahEDGGfoYI6hDaT0pc1WfSJa4kj9+06iyHCrpK6wz6GWyOf0nQuLTYcG2ps6a2m8qe4WgW8&#10;zc3z9j3fnczHWTazWeDr5VOpyXh4XYIINIS7+N990AoWcX3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HIxwgAAANsAAAAPAAAAAAAAAAAAAAAAAJgCAABkcnMvZG93&#10;bnJldi54bWxQSwUGAAAAAAQABAD1AAAAhwMAAAAA&#10;" path="m11906,1361r-70,l11751,1361r-71,l11619,1361r-83,l11451,1361r-67,l11305,1361r-176,-3l10963,1349r-157,-14l10658,1315r-140,-24l10385,1262r-126,-33l10139,1193r-114,-41l9916,1109r-105,-46l9709,1015r-98,-50l9514,913r-94,-54l9327,805r-93,-55l9141,695r-94,-56l8952,584r-84,-46l8781,492r-89,-44l8599,404r-96,-42l8404,321,8302,282,8196,244,8088,209,7976,176,7861,145,7743,116,7622,91,7498,68,7370,48,7240,31,7106,18,6968,8,6828,2,6684,,,e" filled="f" strokecolor="#003959">
                    <v:path arrowok="t" o:connecttype="custom" o:connectlocs="11906,9789;11836,9789;11751,9789;11680,9789;11619,9789;11536,9789;11451,9789;11384,9789;11305,9789;11129,9786;10963,9777;10806,9763;10658,9743;10518,9719;10385,9690;10259,9657;10139,9621;10025,9580;9916,9537;9811,9491;9709,9443;9611,9393;9514,9341;9420,9287;9327,9233;9234,9178;9141,9123;9047,9067;8952,9012;8868,8966;8781,8920;8692,8876;8599,8832;8503,8790;8404,8749;8302,8710;8196,8672;8088,8637;7976,8604;7861,8573;7743,8544;7622,8519;7498,8496;7370,8476;7240,8459;7106,8446;6968,8436;6828,8430;6684,8428;0,8428" o:connectangles="0,0,0,0,0,0,0,0,0,0,0,0,0,0,0,0,0,0,0,0,0,0,0,0,0,0,0,0,0,0,0,0,0,0,0,0,0,0,0,0,0,0,0,0,0,0,0,0,0,0"/>
                  </v:shape>
                </v:group>
                <v:group id="Group 13" o:spid="_x0000_s1034" style="position:absolute;top:8428;width:11906;height:681" coordorigin=",8428" coordsize="1190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4" o:spid="_x0000_s1035" style="position:absolute;top:8428;width:11906;height:681;visibility:visible;mso-wrap-style:square;v-text-anchor:top" coordsize="1190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iasQA&#10;AADbAAAADwAAAGRycy9kb3ducmV2LnhtbESPQWvCQBSE7wX/w/IEb83GHKykrlKKgiBYtCXQ2yP7&#10;zAazb0N2NdFf7wqFHoeZ+YZZrAbbiCt1vnasYJqkIIhLp2uuFPx8b17nIHxA1tg4JgU38rBajl4W&#10;mGvX84Gux1CJCGGfowITQptL6UtDFn3iWuLonVxnMUTZVVJ32Ee4bWSWpjNpsea4YLClT0Pl+Xix&#10;Cu7z3b3Z16esOK+H/e9XWvTaFEpNxsPHO4hAQ/gP/7W3WsFbBs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mrEAAAA2wAAAA8AAAAAAAAAAAAAAAAAmAIAAGRycy9k&#10;b3ducmV2LnhtbFBLBQYAAAAABAAEAPUAAACJAwAAAAA=&#10;" path="m,681r7534,l7668,681r125,-1l7909,679r108,-1l8118,676r93,-2l8297,671r79,-3l8449,665r67,-5l8578,656r109,-12l8778,631r77,-17l8922,595r91,-35l9076,531r67,-32l9213,465r75,-36l9368,391r86,-39l9545,313r98,-39l9749,235r113,-37l9984,162r131,-33l10255,98r151,-28l10568,47r172,-20l10925,13r197,-9l11333,r573,e" filled="f" strokecolor="#003959">
                    <v:path arrowok="t" o:connecttype="custom" o:connectlocs="0,9109;7534,9109;7668,9109;7793,9108;7909,9107;8017,9106;8118,9104;8211,9102;8297,9099;8376,9096;8449,9093;8516,9088;8578,9084;8687,9072;8778,9059;8855,9042;8922,9023;9013,8988;9076,8959;9143,8927;9213,8893;9288,8857;9368,8819;9454,8780;9545,8741;9643,8702;9749,8663;9862,8626;9984,8590;10115,8557;10255,8526;10406,8498;10568,8475;10740,8455;10925,8441;11122,8432;11333,8428;11906,8428" o:connectangles="0,0,0,0,0,0,0,0,0,0,0,0,0,0,0,0,0,0,0,0,0,0,0,0,0,0,0,0,0,0,0,0,0,0,0,0,0,0"/>
                  </v:shape>
                </v:group>
                <v:group id="Group 73" o:spid="_x0000_s1036" style="position:absolute;top:7975;width:11906;height:1361" coordorigin=",7975"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4" o:spid="_x0000_s1037" style="position:absolute;top:7975;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0MsQA&#10;AADbAAAADwAAAGRycy9kb3ducmV2LnhtbESPQWsCMRSE7wX/Q3iCt5q1Vi2rUaS2KogHtRdvj81z&#10;dzF5WTdRt//eCIUeh5n5hpnMGmvEjWpfOlbQ6yYgiDOnS84V/By+Xz9A+ICs0TgmBb/kYTZtvUww&#10;1e7OO7rtQy4ihH2KCooQqlRKnxVk0XddRRy9k6sthijrXOoa7xFujXxLkqG0WHJcKLCiz4Ky8/5q&#10;FfBiaQaL1fLrYDZHWfb7ga+XrVKddjMfgwjUhP/wX3utFYze4fk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DLEAAAA2wAAAA8AAAAAAAAAAAAAAAAAmAIAAGRycy9k&#10;b3ducmV2LnhtbFBLBQYAAAAABAAEAPUAAACJAwAAAAA=&#10;" path="m11906,1360r-70,l11751,1360r-71,l11619,1360r-83,l11451,1360r-67,l11305,1360r-176,-3l10963,1348r-157,-14l10658,1315r-140,-25l10385,1262r-126,-33l10139,1192r-114,-40l9916,1109r-105,-46l9709,1015r-98,-51l9514,912r-94,-53l9327,805r-93,-55l9141,694r-94,-55l8952,584r-84,-47l8781,492r-89,-45l8599,403r-96,-42l8404,320,8302,281,8196,244,8088,208,7976,175,7861,144,7743,116,7622,90,7498,67,7370,47,7240,31,7106,17,6968,8,6828,2,6684,,,e" filled="f" strokecolor="#003959">
                    <v:path arrowok="t" o:connecttype="custom" o:connectlocs="11906,9335;11836,9335;11751,9335;11680,9335;11619,9335;11536,9335;11451,9335;11384,9335;11305,9335;11129,9332;10963,9323;10806,9309;10658,9290;10518,9265;10385,9237;10259,9204;10139,9167;10025,9127;9916,9084;9811,9038;9709,8990;9611,8939;9514,8887;9420,8834;9327,8780;9234,8725;9141,8669;9047,8614;8952,8559;8868,8512;8781,8467;8692,8422;8599,8378;8503,8336;8404,8295;8302,8256;8196,8219;8088,8183;7976,8150;7861,8119;7743,8091;7622,8065;7498,8042;7370,8022;7240,8006;7106,7992;6968,7983;6828,7977;6684,7975;0,7975" o:connectangles="0,0,0,0,0,0,0,0,0,0,0,0,0,0,0,0,0,0,0,0,0,0,0,0,0,0,0,0,0,0,0,0,0,0,0,0,0,0,0,0,0,0,0,0,0,0,0,0,0,0"/>
                  </v:shape>
                </v:group>
                <v:group id="Group 9" o:spid="_x0000_s1038" style="position:absolute;top:7975;width:11906;height:681" coordorigin=",7975" coordsize="1190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 o:spid="_x0000_s1039" style="position:absolute;top:7975;width:11906;height:681;visibility:visible;mso-wrap-style:square;v-text-anchor:top" coordsize="1190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kacQA&#10;AADbAAAADwAAAGRycy9kb3ducmV2LnhtbESPT4vCMBTE7wt+h/AEb2u6HlzpGmVZFATBxT8UvD2a&#10;Z1NsXkoTbfXTG0HwOMzMb5jpvLOVuFLjS8cKvoYJCOLc6ZILBYf98nMCwgdkjZVjUnAjD/NZ72OK&#10;qXYtb+m6C4WIEPYpKjAh1KmUPjdk0Q9dTRy9k2sshiibQuoG2wi3lRwlyVhaLDkuGKzpz1B+3l2s&#10;gvtkfa825WmUnRfd5vifZK02mVKDfvf7AyJQF97hV3ulFXyP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pGnEAAAA2wAAAA8AAAAAAAAAAAAAAAAAmAIAAGRycy9k&#10;b3ducmV2LnhtbFBLBQYAAAAABAAEAPUAAACJAwAAAAA=&#10;" path="m,680r7534,l7668,680r125,-1l7909,679r108,-2l8118,676r93,-3l8297,671r79,-3l8449,664r67,-4l8578,655r109,-11l8778,630r77,-16l8922,595r91,-36l9076,530r67,-31l9213,465r75,-37l9368,391r86,-39l9545,313r98,-40l9749,235r113,-38l9984,162r131,-34l10255,97r151,-27l10568,46r172,-19l10925,12r197,-9l11333,r573,e" filled="f" strokecolor="#003959">
                    <v:path arrowok="t" o:connecttype="custom" o:connectlocs="0,8655;7534,8655;7668,8655;7793,8654;7909,8654;8017,8652;8118,8651;8211,8648;8297,8646;8376,8643;8449,8639;8516,8635;8578,8630;8687,8619;8778,8605;8855,8589;8922,8570;9013,8534;9076,8505;9143,8474;9213,8440;9288,8403;9368,8366;9454,8327;9545,8288;9643,8248;9749,8210;9862,8172;9984,8137;10115,8103;10255,8072;10406,8045;10568,8021;10740,8002;10925,7987;11122,7978;11333,7975;11906,7975" o:connectangles="0,0,0,0,0,0,0,0,0,0,0,0,0,0,0,0,0,0,0,0,0,0,0,0,0,0,0,0,0,0,0,0,0,0,0,0,0,0"/>
                  </v:shape>
                </v:group>
                <v:group id="Group 7" o:spid="_x0000_s1040" style="position:absolute;top:8882;width:11906;height:681" coordorigin=",8882" coordsize="1190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 o:spid="_x0000_s1041" style="position:absolute;top:8882;width:11906;height:681;visibility:visible;mso-wrap-style:square;v-text-anchor:top" coordsize="1190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gMIA&#10;AADbAAAADwAAAGRycy9kb3ducmV2LnhtbERPz2vCMBS+D/wfwhN2m6k9OOmMMkRhIDiso7Dbo3k2&#10;pc1LaTLb9a9fDgOPH9/vzW60rbhT72vHCpaLBARx6XTNlYKv6/FlDcIHZI2tY1LwSx5229nTBjPt&#10;Br7QPQ+ViCHsM1RgQugyKX1pyKJfuI44cjfXWwwR9pXUPQ4x3LYyTZKVtFhzbDDY0d5Q2eQ/VsG0&#10;Pk3tub6lRXMYz9+fSTFoUyj1PB/f30AEGsND/O/+0Ape49j4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5WAwgAAANsAAAAPAAAAAAAAAAAAAAAAAJgCAABkcnMvZG93&#10;bnJldi54bWxQSwUGAAAAAAQABAD1AAAAhwMAAAAA&#10;" path="m,680r7534,l7668,680r125,l7909,679r108,-2l8118,676r93,-3l8297,671r79,-3l8449,664r67,-4l8578,655r109,-11l8778,630r77,-16l8922,595r91,-36l9076,531r67,-32l9213,465r75,-37l9368,391r86,-39l9545,313r98,-40l9749,235r113,-38l9984,162r131,-34l10255,97r151,-27l10568,46r172,-19l10925,12r197,-9l11333,r573,e" filled="f" strokecolor="#003959">
                    <v:path arrowok="t" o:connecttype="custom" o:connectlocs="0,9562;7534,9562;7668,9562;7793,9562;7909,9561;8017,9559;8118,9558;8211,9555;8297,9553;8376,9550;8449,9546;8516,9542;8578,9537;8687,9526;8778,9512;8855,9496;8922,9477;9013,9441;9076,9413;9143,9381;9213,9347;9288,9310;9368,9273;9454,9234;9545,9195;9643,9155;9749,9117;9862,9079;9984,9044;10115,9010;10255,8979;10406,8952;10568,8928;10740,8909;10925,8894;11122,8885;11333,8882;11906,8882" o:connectangles="0,0,0,0,0,0,0,0,0,0,0,0,0,0,0,0,0,0,0,0,0,0,0,0,0,0,0,0,0,0,0,0,0,0,0,0,0,0"/>
                  </v:shape>
                </v:group>
                <v:group id="Group 5" o:spid="_x0000_s1042" style="position:absolute;top:918;width:11906;height:103" coordorigin=",918" coordsize="1190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 o:spid="_x0000_s1043" style="position:absolute;top:918;width:11906;height:103;visibility:visible;mso-wrap-style:square;v-text-anchor:top" coordsize="1190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2Wb0A&#10;AADbAAAADwAAAGRycy9kb3ducmV2LnhtbERPuwrCMBTdBf8hXMFNUx18VKOIKDo4+Bocr821LTY3&#10;pYm2/r0ZBMfDec+XjSnEmyqXW1Yw6EcgiBOrc04VXC/b3gSE88gaC8uk4EMOlot2a46xtjWf6H32&#10;qQgh7GJUkHlfxlK6JCODrm9L4sA9bGXQB1ilUldYh3BTyGEUjaTBnENDhiWtM0qe55dR4Mxxdz/o&#10;pC5luhtOb7QZr/CqVLfTrGYgPDX+L/6591rBJ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3U2Wb0AAADbAAAADwAAAAAAAAAAAAAAAACYAgAAZHJzL2Rvd25yZXYu&#10;eG1sUEsFBgAAAAAEAAQA9QAAAIIDAAAAAA==&#10;" path="m,102r11906,l11906,,,,,102xe" fillcolor="#231f20" stroked="f">
                    <v:path arrowok="t" o:connecttype="custom" o:connectlocs="0,1020;11906,1020;11906,918;0,918;0,1020" o:connectangles="0,0,0,0,0"/>
                  </v:shape>
                </v:group>
                <v:group id="Group 3" o:spid="_x0000_s1044" style="position:absolute;top:1020;width:11906;height:681" coordorigin=",1020" coordsize="1190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 o:spid="_x0000_s1045" style="position:absolute;top:1020;width:11906;height:681;visibility:visible;mso-wrap-style:square;v-text-anchor:top" coordsize="1190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vQMIA&#10;AADbAAAADwAAAGRycy9kb3ducmV2LnhtbESPQYvCMBSE7wv+h/AEL4umKiy1GkUWhHoQ2SqeH82z&#10;rTYvpclq/fdGEDwOM/MNs1h1phY3al1lWcF4FIEgzq2uuFBwPGyGMQjnkTXWlknBgxyslr2vBSba&#10;3vmPbpkvRICwS1BB6X2TSOnykgy6kW2Ig3e2rUEfZFtI3eI9wE0tJ1H0Iw1WHBZKbOi3pPya/RsF&#10;+8tuptNNdtLjyEzjbezS87dTatDv1nMQnjr/Cb/bqVYQT+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9AwgAAANsAAAAPAAAAAAAAAAAAAAAAAJgCAABkcnMvZG93&#10;bnJldi54bWxQSwUGAAAAAAQABAD1AAAAhwMAAAAA&#10;" path="m11906,l,,,681r11906,l11906,xe" fillcolor="#003959" stroked="f">
                    <v:path arrowok="t" o:connecttype="custom" o:connectlocs="11906,1020;0,1020;0,1701;11906,1701;11906,1020" o:connectangles="0,0,0,0,0"/>
                  </v:shape>
                </v:group>
                <w10:wrap anchorx="page" anchory="page"/>
              </v:group>
            </w:pict>
          </mc:Fallback>
        </mc:AlternateContent>
      </w:r>
    </w:p>
    <w:sectPr w:rsidR="00A14107" w:rsidRPr="006C2F7A" w:rsidSect="0008281F">
      <w:footerReference w:type="even" r:id="rId17"/>
      <w:footerReference w:type="default" r:id="rId18"/>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CE3" w:rsidRDefault="00AC5CE3" w:rsidP="009964E7">
      <w:r>
        <w:separator/>
      </w:r>
    </w:p>
    <w:p w:rsidR="00AC5CE3" w:rsidRDefault="00AC5CE3"/>
  </w:endnote>
  <w:endnote w:type="continuationSeparator" w:id="0">
    <w:p w:rsidR="00AC5CE3" w:rsidRDefault="00AC5CE3" w:rsidP="009964E7">
      <w:r>
        <w:continuationSeparator/>
      </w:r>
    </w:p>
    <w:p w:rsidR="00AC5CE3" w:rsidRDefault="00AC5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4F0" w:rsidRDefault="000F252B" w:rsidP="00AE0D97">
    <w:pPr>
      <w:pStyle w:val="Footer"/>
      <w:tabs>
        <w:tab w:val="clear" w:pos="4513"/>
        <w:tab w:val="clear" w:pos="9026"/>
      </w:tabs>
    </w:pPr>
    <w:r>
      <w:rPr>
        <w:rStyle w:val="PageNumber"/>
      </w:rPr>
      <w:fldChar w:fldCharType="begin"/>
    </w:r>
    <w:r w:rsidR="00C134F0">
      <w:rPr>
        <w:rStyle w:val="PageNumber"/>
      </w:rPr>
      <w:instrText xml:space="preserve"> PAGE </w:instrText>
    </w:r>
    <w:r>
      <w:rPr>
        <w:rStyle w:val="PageNumber"/>
      </w:rPr>
      <w:fldChar w:fldCharType="separate"/>
    </w:r>
    <w:r w:rsidR="00C134F0">
      <w:rPr>
        <w:rStyle w:val="PageNumber"/>
        <w:noProof/>
      </w:rPr>
      <w:t>2</w:t>
    </w:r>
    <w:r>
      <w:rPr>
        <w:rStyle w:val="PageNumber"/>
      </w:rPr>
      <w:fldChar w:fldCharType="end"/>
    </w:r>
    <w:r w:rsidR="00C134F0">
      <w:rPr>
        <w:rStyle w:val="PageNumber"/>
      </w:rPr>
      <w:t xml:space="preserve">   |  </w:t>
    </w:r>
    <w:r>
      <w:fldChar w:fldCharType="begin"/>
    </w:r>
    <w:r w:rsidR="00C134F0">
      <w:instrText xml:space="preserve"> STYLEREF  CoverTitle </w:instrText>
    </w:r>
    <w:r>
      <w:fldChar w:fldCharType="separate"/>
    </w:r>
    <w:r w:rsidR="00AD1102">
      <w:rPr>
        <w:noProof/>
      </w:rPr>
      <w:t xml:space="preserve">Research Director, </w:t>
    </w:r>
    <w:r w:rsidR="00AD1102">
      <w:rPr>
        <w:noProof/>
      </w:rPr>
      <w:br/>
      <w:t xml:space="preserve">Marine Resources </w:t>
    </w:r>
    <w:r w:rsidR="00AD1102">
      <w:rPr>
        <w:noProof/>
      </w:rPr>
      <w:br/>
      <w:t>and Industries</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4F0" w:rsidRDefault="00AD1102" w:rsidP="00171A7C">
    <w:pPr>
      <w:pStyle w:val="Footer"/>
      <w:tabs>
        <w:tab w:val="clear" w:pos="4513"/>
        <w:tab w:val="clear" w:pos="9026"/>
      </w:tabs>
    </w:pPr>
    <w:fldSimple w:instr=" STYLEREF  CoverTitle ">
      <w:r w:rsidR="00B87BEA">
        <w:rPr>
          <w:noProof/>
        </w:rPr>
        <w:t xml:space="preserve">Research Director, </w:t>
      </w:r>
      <w:r w:rsidR="00B87BEA">
        <w:rPr>
          <w:noProof/>
        </w:rPr>
        <w:br/>
        <w:t xml:space="preserve">Marine Resources </w:t>
      </w:r>
      <w:r w:rsidR="00B87BEA">
        <w:rPr>
          <w:noProof/>
        </w:rPr>
        <w:br/>
        <w:t>and Industries</w:t>
      </w:r>
    </w:fldSimple>
    <w:r w:rsidR="00C134F0">
      <w:t xml:space="preserve">  |  </w:t>
    </w:r>
    <w:r w:rsidR="00ED204E">
      <w:fldChar w:fldCharType="begin"/>
    </w:r>
    <w:r w:rsidR="00ED204E">
      <w:instrText xml:space="preserve"> PAGE   \* MERGEFORMAT </w:instrText>
    </w:r>
    <w:r w:rsidR="00ED204E">
      <w:fldChar w:fldCharType="separate"/>
    </w:r>
    <w:r w:rsidR="00B87BEA">
      <w:rPr>
        <w:noProof/>
      </w:rPr>
      <w:t>6</w:t>
    </w:r>
    <w:r w:rsidR="00ED20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CE3" w:rsidRDefault="00AC5CE3" w:rsidP="009964E7">
      <w:r>
        <w:separator/>
      </w:r>
    </w:p>
    <w:p w:rsidR="00AC5CE3" w:rsidRDefault="00AC5CE3"/>
  </w:footnote>
  <w:footnote w:type="continuationSeparator" w:id="0">
    <w:p w:rsidR="00AC5CE3" w:rsidRDefault="00AC5CE3" w:rsidP="009964E7">
      <w:r>
        <w:continuationSeparator/>
      </w:r>
    </w:p>
    <w:p w:rsidR="00AC5CE3" w:rsidRDefault="00AC5CE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BA277A2"/>
    <w:multiLevelType w:val="hybridMultilevel"/>
    <w:tmpl w:val="CD18B990"/>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2A1C37BB"/>
    <w:multiLevelType w:val="hybridMultilevel"/>
    <w:tmpl w:val="4D32D9FE"/>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91E27"/>
    <w:multiLevelType w:val="hybridMultilevel"/>
    <w:tmpl w:val="07524276"/>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50F052B8"/>
    <w:multiLevelType w:val="hybridMultilevel"/>
    <w:tmpl w:val="5532BBE8"/>
    <w:lvl w:ilvl="0" w:tplc="8250DC56">
      <w:numFmt w:val="bullet"/>
      <w:lvlText w:val="•"/>
      <w:lvlJc w:val="left"/>
      <w:pPr>
        <w:ind w:left="1848" w:hanging="1128"/>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5377413"/>
    <w:multiLevelType w:val="hybridMultilevel"/>
    <w:tmpl w:val="76AACDA8"/>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59B54310"/>
    <w:multiLevelType w:val="hybridMultilevel"/>
    <w:tmpl w:val="D76AAE66"/>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9"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63F50849"/>
    <w:multiLevelType w:val="hybridMultilevel"/>
    <w:tmpl w:val="1B5E4B54"/>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63A5A31"/>
    <w:multiLevelType w:val="hybridMultilevel"/>
    <w:tmpl w:val="898AD5A0"/>
    <w:lvl w:ilvl="0" w:tplc="8250DC56">
      <w:numFmt w:val="bullet"/>
      <w:lvlText w:val="•"/>
      <w:lvlJc w:val="left"/>
      <w:pPr>
        <w:ind w:left="1488" w:hanging="1128"/>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5" w15:restartNumberingAfterBreak="0">
    <w:nsid w:val="7C6A46F2"/>
    <w:multiLevelType w:val="hybridMultilevel"/>
    <w:tmpl w:val="DE82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3"/>
  </w:num>
  <w:num w:numId="6">
    <w:abstractNumId w:val="7"/>
  </w:num>
  <w:num w:numId="7">
    <w:abstractNumId w:val="7"/>
  </w:num>
  <w:num w:numId="8">
    <w:abstractNumId w:val="6"/>
  </w:num>
  <w:num w:numId="9">
    <w:abstractNumId w:val="18"/>
  </w:num>
  <w:num w:numId="10">
    <w:abstractNumId w:val="11"/>
  </w:num>
  <w:num w:numId="11">
    <w:abstractNumId w:val="8"/>
  </w:num>
  <w:num w:numId="12">
    <w:abstractNumId w:val="20"/>
  </w:num>
  <w:num w:numId="13">
    <w:abstractNumId w:val="0"/>
  </w:num>
  <w:num w:numId="14">
    <w:abstractNumId w:val="16"/>
  </w:num>
  <w:num w:numId="15">
    <w:abstractNumId w:val="22"/>
  </w:num>
  <w:num w:numId="16">
    <w:abstractNumId w:val="24"/>
  </w:num>
  <w:num w:numId="17">
    <w:abstractNumId w:val="19"/>
  </w:num>
  <w:num w:numId="18">
    <w:abstractNumId w:val="12"/>
  </w:num>
  <w:num w:numId="19">
    <w:abstractNumId w:val="25"/>
  </w:num>
  <w:num w:numId="20">
    <w:abstractNumId w:val="9"/>
  </w:num>
  <w:num w:numId="21">
    <w:abstractNumId w:val="14"/>
  </w:num>
  <w:num w:numId="22">
    <w:abstractNumId w:val="10"/>
  </w:num>
  <w:num w:numId="23">
    <w:abstractNumId w:val="15"/>
  </w:num>
  <w:num w:numId="24">
    <w:abstractNumId w:val="21"/>
  </w:num>
  <w:num w:numId="25">
    <w:abstractNumId w:val="23"/>
  </w:num>
  <w:num w:numId="26">
    <w:abstractNumId w:val="17"/>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836B29"/>
    <w:rsid w:val="00000EEA"/>
    <w:rsid w:val="00001864"/>
    <w:rsid w:val="00002AA7"/>
    <w:rsid w:val="000031E1"/>
    <w:rsid w:val="00003970"/>
    <w:rsid w:val="00006593"/>
    <w:rsid w:val="00011FC6"/>
    <w:rsid w:val="000126EB"/>
    <w:rsid w:val="00015E82"/>
    <w:rsid w:val="0001775B"/>
    <w:rsid w:val="00022CFC"/>
    <w:rsid w:val="0002402F"/>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E1CF3"/>
    <w:rsid w:val="000E2422"/>
    <w:rsid w:val="000E52A5"/>
    <w:rsid w:val="000E599F"/>
    <w:rsid w:val="000F1EC3"/>
    <w:rsid w:val="000F1FE4"/>
    <w:rsid w:val="000F252B"/>
    <w:rsid w:val="00101A2A"/>
    <w:rsid w:val="00104FBD"/>
    <w:rsid w:val="001067F0"/>
    <w:rsid w:val="001068F9"/>
    <w:rsid w:val="001100D4"/>
    <w:rsid w:val="0011346D"/>
    <w:rsid w:val="0011470B"/>
    <w:rsid w:val="00114B30"/>
    <w:rsid w:val="00116C3E"/>
    <w:rsid w:val="00117E59"/>
    <w:rsid w:val="0012201E"/>
    <w:rsid w:val="00123BCC"/>
    <w:rsid w:val="00123FD7"/>
    <w:rsid w:val="001245BA"/>
    <w:rsid w:val="001249CC"/>
    <w:rsid w:val="0013089B"/>
    <w:rsid w:val="00132F76"/>
    <w:rsid w:val="0013384F"/>
    <w:rsid w:val="00134FC3"/>
    <w:rsid w:val="001362D8"/>
    <w:rsid w:val="00136B7F"/>
    <w:rsid w:val="00141D5A"/>
    <w:rsid w:val="00154168"/>
    <w:rsid w:val="0015605C"/>
    <w:rsid w:val="00157AAE"/>
    <w:rsid w:val="00160B14"/>
    <w:rsid w:val="00161BB6"/>
    <w:rsid w:val="001708B3"/>
    <w:rsid w:val="00171A7C"/>
    <w:rsid w:val="00173C4D"/>
    <w:rsid w:val="00174A49"/>
    <w:rsid w:val="00175388"/>
    <w:rsid w:val="00177270"/>
    <w:rsid w:val="001772D6"/>
    <w:rsid w:val="0017758B"/>
    <w:rsid w:val="001853C9"/>
    <w:rsid w:val="00190E0B"/>
    <w:rsid w:val="00192293"/>
    <w:rsid w:val="00192E59"/>
    <w:rsid w:val="00193162"/>
    <w:rsid w:val="00194542"/>
    <w:rsid w:val="00195301"/>
    <w:rsid w:val="00196146"/>
    <w:rsid w:val="001A1020"/>
    <w:rsid w:val="001A71F4"/>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1E66"/>
    <w:rsid w:val="001E24F1"/>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6A7B"/>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3E6E"/>
    <w:rsid w:val="002B4524"/>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595B"/>
    <w:rsid w:val="0031605A"/>
    <w:rsid w:val="00320351"/>
    <w:rsid w:val="00322BA1"/>
    <w:rsid w:val="0032796C"/>
    <w:rsid w:val="00331731"/>
    <w:rsid w:val="00333EED"/>
    <w:rsid w:val="0033551F"/>
    <w:rsid w:val="00340806"/>
    <w:rsid w:val="00341FFE"/>
    <w:rsid w:val="003425BE"/>
    <w:rsid w:val="003450A8"/>
    <w:rsid w:val="003461B2"/>
    <w:rsid w:val="00355B43"/>
    <w:rsid w:val="00357251"/>
    <w:rsid w:val="003579A8"/>
    <w:rsid w:val="00357F24"/>
    <w:rsid w:val="00361EE2"/>
    <w:rsid w:val="0036319D"/>
    <w:rsid w:val="00383ADF"/>
    <w:rsid w:val="0038407D"/>
    <w:rsid w:val="00387974"/>
    <w:rsid w:val="00390015"/>
    <w:rsid w:val="0039270B"/>
    <w:rsid w:val="00395EF5"/>
    <w:rsid w:val="0039729E"/>
    <w:rsid w:val="003A0C47"/>
    <w:rsid w:val="003A2FF2"/>
    <w:rsid w:val="003A3052"/>
    <w:rsid w:val="003A3919"/>
    <w:rsid w:val="003A476E"/>
    <w:rsid w:val="003A4AF4"/>
    <w:rsid w:val="003A647C"/>
    <w:rsid w:val="003A710E"/>
    <w:rsid w:val="003B1238"/>
    <w:rsid w:val="003B4380"/>
    <w:rsid w:val="003B58A6"/>
    <w:rsid w:val="003C40B6"/>
    <w:rsid w:val="003C4968"/>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17B92"/>
    <w:rsid w:val="00420CC0"/>
    <w:rsid w:val="00424719"/>
    <w:rsid w:val="00425B20"/>
    <w:rsid w:val="00426E97"/>
    <w:rsid w:val="004362E3"/>
    <w:rsid w:val="00440CFE"/>
    <w:rsid w:val="00441D99"/>
    <w:rsid w:val="00444967"/>
    <w:rsid w:val="00444D4A"/>
    <w:rsid w:val="004459B1"/>
    <w:rsid w:val="00450B7D"/>
    <w:rsid w:val="00450C41"/>
    <w:rsid w:val="00455807"/>
    <w:rsid w:val="0045610B"/>
    <w:rsid w:val="00457440"/>
    <w:rsid w:val="0046209B"/>
    <w:rsid w:val="00462182"/>
    <w:rsid w:val="00463ED6"/>
    <w:rsid w:val="00466556"/>
    <w:rsid w:val="004666B7"/>
    <w:rsid w:val="00467438"/>
    <w:rsid w:val="00467EBB"/>
    <w:rsid w:val="004712A8"/>
    <w:rsid w:val="00471DED"/>
    <w:rsid w:val="00475BB5"/>
    <w:rsid w:val="00475EB7"/>
    <w:rsid w:val="004766E5"/>
    <w:rsid w:val="004826CF"/>
    <w:rsid w:val="00483F64"/>
    <w:rsid w:val="004849F7"/>
    <w:rsid w:val="0048768F"/>
    <w:rsid w:val="00487D3D"/>
    <w:rsid w:val="00491B05"/>
    <w:rsid w:val="00492547"/>
    <w:rsid w:val="00494587"/>
    <w:rsid w:val="00494743"/>
    <w:rsid w:val="004961FD"/>
    <w:rsid w:val="004A067D"/>
    <w:rsid w:val="004A4028"/>
    <w:rsid w:val="004A575F"/>
    <w:rsid w:val="004A7FA7"/>
    <w:rsid w:val="004B1330"/>
    <w:rsid w:val="004B2DAA"/>
    <w:rsid w:val="004B5AC9"/>
    <w:rsid w:val="004C08B6"/>
    <w:rsid w:val="004C0D00"/>
    <w:rsid w:val="004C11CE"/>
    <w:rsid w:val="004C14AB"/>
    <w:rsid w:val="004C3462"/>
    <w:rsid w:val="004C5772"/>
    <w:rsid w:val="004D0A90"/>
    <w:rsid w:val="004D139E"/>
    <w:rsid w:val="004D1CE2"/>
    <w:rsid w:val="004D3DB4"/>
    <w:rsid w:val="004D44AC"/>
    <w:rsid w:val="004D5ED7"/>
    <w:rsid w:val="004D7860"/>
    <w:rsid w:val="004E1262"/>
    <w:rsid w:val="004E1EE8"/>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3D1E"/>
    <w:rsid w:val="00504585"/>
    <w:rsid w:val="00506DDE"/>
    <w:rsid w:val="005136AD"/>
    <w:rsid w:val="005138BA"/>
    <w:rsid w:val="00513923"/>
    <w:rsid w:val="00516657"/>
    <w:rsid w:val="00516904"/>
    <w:rsid w:val="00520CB5"/>
    <w:rsid w:val="005210CC"/>
    <w:rsid w:val="005211AF"/>
    <w:rsid w:val="005213E2"/>
    <w:rsid w:val="005276C2"/>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1BD"/>
    <w:rsid w:val="005900A1"/>
    <w:rsid w:val="00590B01"/>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753C"/>
    <w:rsid w:val="005B77B6"/>
    <w:rsid w:val="005C1B4B"/>
    <w:rsid w:val="005C2541"/>
    <w:rsid w:val="005C71E9"/>
    <w:rsid w:val="005D5D01"/>
    <w:rsid w:val="005D7700"/>
    <w:rsid w:val="005E5EEE"/>
    <w:rsid w:val="005E7012"/>
    <w:rsid w:val="005F0DA6"/>
    <w:rsid w:val="005F32AD"/>
    <w:rsid w:val="005F41CD"/>
    <w:rsid w:val="005F573F"/>
    <w:rsid w:val="005F6F2F"/>
    <w:rsid w:val="005F7C32"/>
    <w:rsid w:val="00601BED"/>
    <w:rsid w:val="006065A9"/>
    <w:rsid w:val="006075B1"/>
    <w:rsid w:val="00607651"/>
    <w:rsid w:val="006101EB"/>
    <w:rsid w:val="006103AF"/>
    <w:rsid w:val="00610C1D"/>
    <w:rsid w:val="006131D3"/>
    <w:rsid w:val="006137A9"/>
    <w:rsid w:val="00613805"/>
    <w:rsid w:val="00620AB1"/>
    <w:rsid w:val="00620C5C"/>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4D3A"/>
    <w:rsid w:val="00666B96"/>
    <w:rsid w:val="00671F37"/>
    <w:rsid w:val="00675060"/>
    <w:rsid w:val="006759C2"/>
    <w:rsid w:val="0067631B"/>
    <w:rsid w:val="00676831"/>
    <w:rsid w:val="00677A9F"/>
    <w:rsid w:val="00681CA4"/>
    <w:rsid w:val="00682027"/>
    <w:rsid w:val="006839AA"/>
    <w:rsid w:val="00685B63"/>
    <w:rsid w:val="00690252"/>
    <w:rsid w:val="00694E1A"/>
    <w:rsid w:val="00695A1E"/>
    <w:rsid w:val="00697453"/>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6588"/>
    <w:rsid w:val="00721552"/>
    <w:rsid w:val="00726E5E"/>
    <w:rsid w:val="00731ED4"/>
    <w:rsid w:val="007327F4"/>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B436B"/>
    <w:rsid w:val="007C1DF4"/>
    <w:rsid w:val="007C5394"/>
    <w:rsid w:val="007C6BB9"/>
    <w:rsid w:val="007D1633"/>
    <w:rsid w:val="007D1B60"/>
    <w:rsid w:val="007D2E6D"/>
    <w:rsid w:val="007D5501"/>
    <w:rsid w:val="007D7F23"/>
    <w:rsid w:val="007E073D"/>
    <w:rsid w:val="007E260F"/>
    <w:rsid w:val="007E35CB"/>
    <w:rsid w:val="007E4B05"/>
    <w:rsid w:val="007F16A8"/>
    <w:rsid w:val="007F6149"/>
    <w:rsid w:val="007F618C"/>
    <w:rsid w:val="007F688D"/>
    <w:rsid w:val="00802325"/>
    <w:rsid w:val="00804B59"/>
    <w:rsid w:val="00806F44"/>
    <w:rsid w:val="00807954"/>
    <w:rsid w:val="00812E7D"/>
    <w:rsid w:val="0081526D"/>
    <w:rsid w:val="00815DBC"/>
    <w:rsid w:val="00816F1C"/>
    <w:rsid w:val="008175AA"/>
    <w:rsid w:val="008223E7"/>
    <w:rsid w:val="00826D20"/>
    <w:rsid w:val="00833678"/>
    <w:rsid w:val="00836B29"/>
    <w:rsid w:val="00840460"/>
    <w:rsid w:val="008408C1"/>
    <w:rsid w:val="00840B15"/>
    <w:rsid w:val="008413D6"/>
    <w:rsid w:val="00843A62"/>
    <w:rsid w:val="00844B0F"/>
    <w:rsid w:val="0084763A"/>
    <w:rsid w:val="008503AA"/>
    <w:rsid w:val="0085234E"/>
    <w:rsid w:val="00854E3D"/>
    <w:rsid w:val="00856E94"/>
    <w:rsid w:val="00857E65"/>
    <w:rsid w:val="00857F0F"/>
    <w:rsid w:val="008601C5"/>
    <w:rsid w:val="008631BE"/>
    <w:rsid w:val="00863F9A"/>
    <w:rsid w:val="00864126"/>
    <w:rsid w:val="00864AAA"/>
    <w:rsid w:val="00865F66"/>
    <w:rsid w:val="00867518"/>
    <w:rsid w:val="008704E4"/>
    <w:rsid w:val="00876062"/>
    <w:rsid w:val="00880650"/>
    <w:rsid w:val="00880DE8"/>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7AF1"/>
    <w:rsid w:val="008C3EB9"/>
    <w:rsid w:val="008C72BE"/>
    <w:rsid w:val="008D0832"/>
    <w:rsid w:val="008D5E56"/>
    <w:rsid w:val="008E31A0"/>
    <w:rsid w:val="008E36EC"/>
    <w:rsid w:val="008E3A6A"/>
    <w:rsid w:val="008E5CE3"/>
    <w:rsid w:val="008F10C0"/>
    <w:rsid w:val="008F1194"/>
    <w:rsid w:val="008F273A"/>
    <w:rsid w:val="008F5FA6"/>
    <w:rsid w:val="008F64BD"/>
    <w:rsid w:val="008F7A9C"/>
    <w:rsid w:val="00900503"/>
    <w:rsid w:val="0091299A"/>
    <w:rsid w:val="00914764"/>
    <w:rsid w:val="0091539C"/>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704B0"/>
    <w:rsid w:val="00972036"/>
    <w:rsid w:val="00974991"/>
    <w:rsid w:val="009779F0"/>
    <w:rsid w:val="00983F19"/>
    <w:rsid w:val="00987853"/>
    <w:rsid w:val="009920D4"/>
    <w:rsid w:val="0099432F"/>
    <w:rsid w:val="00994D76"/>
    <w:rsid w:val="009952EB"/>
    <w:rsid w:val="00995D43"/>
    <w:rsid w:val="009964E7"/>
    <w:rsid w:val="009A180F"/>
    <w:rsid w:val="009A20E5"/>
    <w:rsid w:val="009A623A"/>
    <w:rsid w:val="009A623D"/>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38A2"/>
    <w:rsid w:val="009F42AB"/>
    <w:rsid w:val="009F5A9B"/>
    <w:rsid w:val="009F78CB"/>
    <w:rsid w:val="009F79DC"/>
    <w:rsid w:val="00A00A06"/>
    <w:rsid w:val="00A0309C"/>
    <w:rsid w:val="00A0599B"/>
    <w:rsid w:val="00A074BE"/>
    <w:rsid w:val="00A114AB"/>
    <w:rsid w:val="00A14107"/>
    <w:rsid w:val="00A20DBC"/>
    <w:rsid w:val="00A23FE4"/>
    <w:rsid w:val="00A275CF"/>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97B"/>
    <w:rsid w:val="00A81299"/>
    <w:rsid w:val="00A82227"/>
    <w:rsid w:val="00A847E1"/>
    <w:rsid w:val="00A85C20"/>
    <w:rsid w:val="00A86058"/>
    <w:rsid w:val="00A86985"/>
    <w:rsid w:val="00A90BD5"/>
    <w:rsid w:val="00A90F41"/>
    <w:rsid w:val="00A943B2"/>
    <w:rsid w:val="00A9602E"/>
    <w:rsid w:val="00A965CC"/>
    <w:rsid w:val="00AA0222"/>
    <w:rsid w:val="00AA4BB9"/>
    <w:rsid w:val="00AB01D7"/>
    <w:rsid w:val="00AB07A4"/>
    <w:rsid w:val="00AB181B"/>
    <w:rsid w:val="00AB2E64"/>
    <w:rsid w:val="00AB4D75"/>
    <w:rsid w:val="00AC2396"/>
    <w:rsid w:val="00AC3B69"/>
    <w:rsid w:val="00AC3E58"/>
    <w:rsid w:val="00AC5CE3"/>
    <w:rsid w:val="00AC6720"/>
    <w:rsid w:val="00AC7ECD"/>
    <w:rsid w:val="00AD0766"/>
    <w:rsid w:val="00AD083F"/>
    <w:rsid w:val="00AD1102"/>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45E08"/>
    <w:rsid w:val="00B46B69"/>
    <w:rsid w:val="00B51E8B"/>
    <w:rsid w:val="00B522B8"/>
    <w:rsid w:val="00B53061"/>
    <w:rsid w:val="00B5338E"/>
    <w:rsid w:val="00B5561F"/>
    <w:rsid w:val="00B55F0E"/>
    <w:rsid w:val="00B6527B"/>
    <w:rsid w:val="00B80087"/>
    <w:rsid w:val="00B805A5"/>
    <w:rsid w:val="00B816CE"/>
    <w:rsid w:val="00B827FF"/>
    <w:rsid w:val="00B8445D"/>
    <w:rsid w:val="00B846E1"/>
    <w:rsid w:val="00B87BEA"/>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6512"/>
    <w:rsid w:val="00C0427F"/>
    <w:rsid w:val="00C102B5"/>
    <w:rsid w:val="00C134F0"/>
    <w:rsid w:val="00C14296"/>
    <w:rsid w:val="00C148C1"/>
    <w:rsid w:val="00C23138"/>
    <w:rsid w:val="00C235CA"/>
    <w:rsid w:val="00C25CB9"/>
    <w:rsid w:val="00C27641"/>
    <w:rsid w:val="00C32E7A"/>
    <w:rsid w:val="00C35A51"/>
    <w:rsid w:val="00C422BC"/>
    <w:rsid w:val="00C42B47"/>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1B1E"/>
    <w:rsid w:val="00C731E8"/>
    <w:rsid w:val="00C770B0"/>
    <w:rsid w:val="00C80108"/>
    <w:rsid w:val="00C832E2"/>
    <w:rsid w:val="00C83B2F"/>
    <w:rsid w:val="00C83DF8"/>
    <w:rsid w:val="00C858FA"/>
    <w:rsid w:val="00C8699C"/>
    <w:rsid w:val="00C86A37"/>
    <w:rsid w:val="00C87C4C"/>
    <w:rsid w:val="00C945DD"/>
    <w:rsid w:val="00CA0DC9"/>
    <w:rsid w:val="00CA391F"/>
    <w:rsid w:val="00CA4251"/>
    <w:rsid w:val="00CA43A1"/>
    <w:rsid w:val="00CA4E97"/>
    <w:rsid w:val="00CA5249"/>
    <w:rsid w:val="00CB2DEC"/>
    <w:rsid w:val="00CB41C7"/>
    <w:rsid w:val="00CB59D1"/>
    <w:rsid w:val="00CC0F54"/>
    <w:rsid w:val="00CC3D0D"/>
    <w:rsid w:val="00CC6FA2"/>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359D4"/>
    <w:rsid w:val="00D4229E"/>
    <w:rsid w:val="00D5513A"/>
    <w:rsid w:val="00D572EB"/>
    <w:rsid w:val="00D61F41"/>
    <w:rsid w:val="00D62C77"/>
    <w:rsid w:val="00D62DA7"/>
    <w:rsid w:val="00D679DE"/>
    <w:rsid w:val="00D7081E"/>
    <w:rsid w:val="00D726E8"/>
    <w:rsid w:val="00D743B6"/>
    <w:rsid w:val="00D74957"/>
    <w:rsid w:val="00D7673E"/>
    <w:rsid w:val="00D77F94"/>
    <w:rsid w:val="00D80059"/>
    <w:rsid w:val="00D81B3B"/>
    <w:rsid w:val="00D84113"/>
    <w:rsid w:val="00D86132"/>
    <w:rsid w:val="00D92DC5"/>
    <w:rsid w:val="00D92E2E"/>
    <w:rsid w:val="00D94F12"/>
    <w:rsid w:val="00DA1A87"/>
    <w:rsid w:val="00DB2075"/>
    <w:rsid w:val="00DB525D"/>
    <w:rsid w:val="00DB55B9"/>
    <w:rsid w:val="00DB6EE5"/>
    <w:rsid w:val="00DC2413"/>
    <w:rsid w:val="00DC3CE7"/>
    <w:rsid w:val="00DC5857"/>
    <w:rsid w:val="00DC739A"/>
    <w:rsid w:val="00DD29DC"/>
    <w:rsid w:val="00DD4E93"/>
    <w:rsid w:val="00DD4F5E"/>
    <w:rsid w:val="00DD5BBB"/>
    <w:rsid w:val="00DE09D9"/>
    <w:rsid w:val="00DE1C54"/>
    <w:rsid w:val="00DE1FE6"/>
    <w:rsid w:val="00DE30A8"/>
    <w:rsid w:val="00DE63F9"/>
    <w:rsid w:val="00DF1A83"/>
    <w:rsid w:val="00DF238C"/>
    <w:rsid w:val="00DF4393"/>
    <w:rsid w:val="00E021E3"/>
    <w:rsid w:val="00E04447"/>
    <w:rsid w:val="00E06970"/>
    <w:rsid w:val="00E079CA"/>
    <w:rsid w:val="00E1167F"/>
    <w:rsid w:val="00E15CA5"/>
    <w:rsid w:val="00E20A2C"/>
    <w:rsid w:val="00E22258"/>
    <w:rsid w:val="00E251B6"/>
    <w:rsid w:val="00E313DA"/>
    <w:rsid w:val="00E32A95"/>
    <w:rsid w:val="00E33BE9"/>
    <w:rsid w:val="00E34923"/>
    <w:rsid w:val="00E34CA5"/>
    <w:rsid w:val="00E35E89"/>
    <w:rsid w:val="00E36862"/>
    <w:rsid w:val="00E404F9"/>
    <w:rsid w:val="00E414CC"/>
    <w:rsid w:val="00E4491D"/>
    <w:rsid w:val="00E467E7"/>
    <w:rsid w:val="00E50F60"/>
    <w:rsid w:val="00E539E7"/>
    <w:rsid w:val="00E66BA4"/>
    <w:rsid w:val="00E66F0F"/>
    <w:rsid w:val="00E7095D"/>
    <w:rsid w:val="00E71F2C"/>
    <w:rsid w:val="00E72FFF"/>
    <w:rsid w:val="00E75EAB"/>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2879"/>
    <w:rsid w:val="00EB42A8"/>
    <w:rsid w:val="00EB5601"/>
    <w:rsid w:val="00EC501A"/>
    <w:rsid w:val="00EC526F"/>
    <w:rsid w:val="00EC5C01"/>
    <w:rsid w:val="00EC5EA9"/>
    <w:rsid w:val="00ED0A75"/>
    <w:rsid w:val="00ED204E"/>
    <w:rsid w:val="00EF08E3"/>
    <w:rsid w:val="00EF2E4D"/>
    <w:rsid w:val="00EF3427"/>
    <w:rsid w:val="00EF5074"/>
    <w:rsid w:val="00F020F8"/>
    <w:rsid w:val="00F0278D"/>
    <w:rsid w:val="00F10410"/>
    <w:rsid w:val="00F10924"/>
    <w:rsid w:val="00F1548E"/>
    <w:rsid w:val="00F15CEC"/>
    <w:rsid w:val="00F16569"/>
    <w:rsid w:val="00F178DE"/>
    <w:rsid w:val="00F17EF3"/>
    <w:rsid w:val="00F31ECF"/>
    <w:rsid w:val="00F33292"/>
    <w:rsid w:val="00F34445"/>
    <w:rsid w:val="00F34BA8"/>
    <w:rsid w:val="00F36542"/>
    <w:rsid w:val="00F40B38"/>
    <w:rsid w:val="00F43209"/>
    <w:rsid w:val="00F444B7"/>
    <w:rsid w:val="00F45304"/>
    <w:rsid w:val="00F46AB9"/>
    <w:rsid w:val="00F46B5A"/>
    <w:rsid w:val="00F46CC7"/>
    <w:rsid w:val="00F50E71"/>
    <w:rsid w:val="00F519E6"/>
    <w:rsid w:val="00F52633"/>
    <w:rsid w:val="00F53DC4"/>
    <w:rsid w:val="00F57032"/>
    <w:rsid w:val="00F6104A"/>
    <w:rsid w:val="00F63EA5"/>
    <w:rsid w:val="00F640E5"/>
    <w:rsid w:val="00F65292"/>
    <w:rsid w:val="00F66234"/>
    <w:rsid w:val="00F7361B"/>
    <w:rsid w:val="00F74904"/>
    <w:rsid w:val="00F75CA3"/>
    <w:rsid w:val="00F76488"/>
    <w:rsid w:val="00F76B77"/>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5:docId w15:val="{2C6DA43F-65FC-43B9-84E8-D000F486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7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92293"/>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192293"/>
    <w:pPr>
      <w:numPr>
        <w:numId w:val="18"/>
      </w:numPr>
      <w:spacing w:before="0" w:after="0"/>
      <w:ind w:left="454" w:hanging="22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s051\AppData\Roaming\Microsoft\Templates\Simple%20Report%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1F5C-D905-4B19-B0FC-598373354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 Photo.dotx</Template>
  <TotalTime>1</TotalTime>
  <Pages>6</Pages>
  <Words>1615</Words>
  <Characters>9208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10802</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Kikken, Natalie (CorpAffairs, Newcastle)</dc:creator>
  <cp:lastModifiedBy>Austin, Dympna (HR, North Ryde)</cp:lastModifiedBy>
  <cp:revision>2</cp:revision>
  <cp:lastPrinted>2018-03-16T00:37:00Z</cp:lastPrinted>
  <dcterms:created xsi:type="dcterms:W3CDTF">2018-03-16T05:49:00Z</dcterms:created>
  <dcterms:modified xsi:type="dcterms:W3CDTF">2018-03-16T05:49:00Z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