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315pt;width:.1pt;height:841.9pt;mso-position-horizontal-relative:page;mso-position-vertical-relative:page;z-index:-81856" coordorigin="0,0" coordsize="2,16838">
            <v:shape style="position:absolute;left:0;top:0;width:2;height:16838" coordorigin="0,0" coordsize="0,16838" path="m0,0l0,16838e" filled="false" stroked="true" strokeweight=".1pt" strokecolor="#00395a">
              <v:path arrowok="t"/>
            </v:shape>
            <w10:wrap type="none"/>
          </v:group>
        </w:pict>
      </w:r>
      <w:r>
        <w:rPr/>
        <w:pict>
          <v:group style="position:absolute;margin-left:0pt;margin-top:.000015pt;width:595.3pt;height:841.9pt;mso-position-horizontal-relative:page;mso-position-vertical-relative:page;z-index:-81832" coordorigin="0,0" coordsize="11906,16838">
            <v:shape style="position:absolute;left:0;top:0;width:11906;height:16838" coordorigin="0,0" coordsize="11906,16838" path="m0,16838l11906,16838,11906,0,0,0,0,16838xe" filled="true" fillcolor="#00395a" stroked="false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-.375008pt;margin-top:375.590607pt;width:596.050pt;height:466.3pt;mso-position-horizontal-relative:page;mso-position-vertical-relative:page;z-index:-81808" coordorigin="-8,7512" coordsize="11921,9326">
            <v:shape style="position:absolute;left:0;top:8419;width:11906;height:8419" type="#_x0000_t75" stroked="false">
              <v:imagedata r:id="rId5" o:title=""/>
            </v:shape>
            <v:group style="position:absolute;left:0;top:7973;width:11906;height:1361" coordorigin="0,7973" coordsize="11906,1361">
              <v:shape style="position:absolute;left:0;top:7973;width:11906;height:1361" coordorigin="0,7973" coordsize="11906,1361" path="m11906,9333l11833,9333,11767,9333,11683,9333,11600,9333,11538,9333,11465,9333,11424,9333,11248,9330,11082,9321,10925,9307,10777,9288,10637,9263,10504,9235,10378,9202,10258,9165,10144,9125,10035,9082,9930,9036,9828,8988,9730,8937,9633,8885,9539,8832,9446,8778,9353,8722,9260,8667,9166,8612,9071,8557,8987,8510,8901,8465,8811,8420,8718,8376,8622,8334,8523,8293,8421,8254,8315,8217,8207,8181,8095,8148,7980,8117,7862,8089,7741,8063,7617,8040,7489,8020,7359,8004,7225,7990,7087,7981,6947,7975,6803,7973,0,7973e" filled="false" stroked="true" strokeweight=".75pt" strokecolor="#72cbd2">
                <v:path arrowok="t"/>
              </v:shape>
            </v:group>
            <v:group style="position:absolute;left:0;top:7973;width:11906;height:681" coordorigin="0,7973" coordsize="11906,681">
              <v:shape style="position:absolute;left:0;top:7973;width:11906;height:681" coordorigin="0,7973" coordsize="11906,681" path="m0,8653l7654,8653,7787,8653,7912,8652,8028,8652,8137,8650,8237,8649,8330,8646,8416,8644,8495,8641,8568,8637,8635,8633,8697,8628,8806,8617,8897,8603,8974,8587,9041,8568,9132,8532,9195,8503,9262,8472,9332,8438,9407,8401,9487,8364,9573,8325,9664,8286,9762,8246,9868,8208,9981,8170,10103,8135,10234,8101,10374,8070,10525,8043,10687,8019,10859,8000,11044,7985,11242,7976,11452,7973,11906,7973e" filled="false" stroked="true" strokeweight=".75pt" strokecolor="#72cbd2">
                <v:path arrowok="t"/>
              </v:shape>
            </v:group>
            <v:group style="position:absolute;left:0;top:7519;width:11906;height:1361" coordorigin="0,7519" coordsize="11906,1361">
              <v:shape style="position:absolute;left:0;top:7519;width:11906;height:1361" coordorigin="0,7519" coordsize="11906,1361" path="m11906,8880l11833,8880,11767,8880,11683,8880,11600,8880,11538,8880,11465,8880,11424,8880,11248,8877,11082,8868,10925,8854,10777,8834,10637,8810,10504,8781,10378,8748,10258,8711,10144,8671,10035,8628,9930,8582,9828,8534,9730,8484,9633,8432,9539,8378,9446,8324,9353,8269,9260,8214,9166,8158,9071,8103,8987,8057,8901,8011,8811,7967,8718,7923,8622,7881,8523,7840,8421,7801,8315,7763,8207,7728,8095,7694,7980,7664,7862,7635,7741,7609,7617,7587,7489,7567,7359,7550,7225,7537,7087,7527,6947,7521,6803,7519,0,7519e" filled="false" stroked="true" strokeweight=".75pt" strokecolor="#72cbd2">
                <v:path arrowok="t"/>
              </v:shape>
            </v:group>
            <v:group style="position:absolute;left:0;top:7519;width:11906;height:681" coordorigin="0,7519" coordsize="11906,681">
              <v:shape style="position:absolute;left:0;top:7519;width:11906;height:681" coordorigin="0,7519" coordsize="11906,681" path="m0,8200l7654,8200,7787,8199,7912,8199,8028,8198,8137,8197,8237,8195,8330,8193,8416,8190,8495,8187,8568,8183,8635,8179,8697,8175,8806,8163,8897,8150,8974,8133,9041,8114,9132,8078,9195,8050,9262,8018,9332,7984,9407,7948,9487,7910,9573,7871,9664,7832,9762,7793,9868,7754,9981,7717,10103,7681,10234,7647,10374,7617,10525,7589,10687,7565,10859,7546,11044,7532,11242,7522,11452,7519,11906,7519e" filled="false" stroked="true" strokeweight=".75pt" strokecolor="#72cbd2">
                <v:path arrowok="t"/>
              </v:shape>
            </v:group>
            <v:group style="position:absolute;left:0;top:8426;width:11906;height:681" coordorigin="0,8426" coordsize="11906,681">
              <v:shape style="position:absolute;left:0;top:8426;width:11906;height:681" coordorigin="0,8426" coordsize="11906,681" path="m0,9107l7654,9107,7787,9107,7912,9106,8028,9105,8137,9104,8237,9102,8330,9100,8416,9097,8495,9094,8568,9091,8635,9086,8697,9082,8806,9070,8897,9057,8974,9040,9041,9021,9132,8986,9195,8957,9262,8925,9332,8891,9407,8855,9487,8817,9573,8778,9664,8739,9762,8700,9868,8661,9981,8624,10103,8588,10234,8555,10374,8524,10525,8496,10687,8473,10859,8453,11044,8439,11242,8430,11452,8426,11906,8426e" filled="false" stroked="true" strokeweight=".75pt" strokecolor="#72cbd2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31" w:lineRule="exact" w:before="0"/>
        <w:ind w:left="850" w:right="0" w:firstLine="0"/>
        <w:jc w:val="left"/>
        <w:rPr>
          <w:rFonts w:ascii="Corpid C1 Bold" w:hAnsi="Corpid C1 Bold" w:cs="Corpid C1 Bold" w:eastAsia="Corpid C1 Bold"/>
          <w:sz w:val="21"/>
          <w:szCs w:val="21"/>
        </w:rPr>
      </w:pPr>
      <w:r>
        <w:rPr/>
        <w:pict>
          <v:group style="position:absolute;margin-left:-.05pt;margin-top:-10.735594pt;width:595.35pt;height:78.3pt;mso-position-horizontal-relative:page;mso-position-vertical-relative:paragraph;z-index:-81784" coordorigin="-1,-215" coordsize="11907,1566">
            <v:group style="position:absolute;left:0;top:-214;width:2;height:783" coordorigin="0,-214" coordsize="2,783">
              <v:shape style="position:absolute;left:0;top:-214;width:2;height:783" coordorigin="0,-214" coordsize="0,783" path="m0,-214l0,569e" filled="false" stroked="true" strokeweight=".1pt" strokecolor="#000000">
                <v:path arrowok="t"/>
              </v:shape>
            </v:group>
            <v:group style="position:absolute;left:0;top:-112;width:2;height:681" coordorigin="0,-112" coordsize="2,681">
              <v:shape style="position:absolute;left:0;top:-112;width:2;height:681" coordorigin="0,-112" coordsize="0,681" path="m0,-112l0,569e" filled="false" stroked="true" strokeweight=".1pt" strokecolor="#72cbd2">
                <v:path arrowok="t"/>
              </v:shape>
            </v:group>
            <v:group style="position:absolute;left:0;top:-214;width:11906;height:1565" coordorigin="0,-214" coordsize="11906,1565">
              <v:shape style="position:absolute;left:0;top:-214;width:11906;height:1565" coordorigin="0,-214" coordsize="11906,1565" path="m11906,-112l11452,-112,11242,-109,11044,-99,10859,-85,10687,-66,10525,-42,10374,-14,10234,17,10103,50,9981,86,9868,123,9762,162,9664,201,9573,240,9487,279,9407,317,9262,387,9195,419,9132,447,9071,472,9146,533,9223,594,9304,656,9387,718,9475,779,9567,839,9662,898,9763,955,9868,1010,9978,1062,10094,1111,10215,1157,10342,1199,10475,1237,10615,1270,10762,1298,10916,1320,11078,1337,11247,1347,11424,1351,11906,1351,11906,-112e" filled="true" fillcolor="#000000" stroked="false">
                <v:path arrowok="t"/>
                <v:fill type="solid"/>
              </v:shape>
              <v:shape style="position:absolute;left:0;top:-214;width:11906;height:1565" coordorigin="0,-214" coordsize="11906,1565" path="m6803,-214l0,-214,0,569,8028,567,8330,562,8495,556,8568,552,8635,548,8697,544,8806,532,8897,519,8974,502,9041,483,9071,472,8995,413,8915,356,8830,301,8741,248,8647,197,8549,148,8447,102,8341,58,8231,17,8118,-21,8001,-55,7880,-87,7756,-116,7628,-141,7498,-163,7364,-181,7228,-195,7089,-205,6947,-212,6803,-214e" filled="true" fillcolor="#000000" stroked="false">
                <v:path arrowok="t"/>
                <v:fill type="solid"/>
              </v:shape>
            </v:group>
            <v:group style="position:absolute;left:0;top:-112;width:9071;height:681" coordorigin="0,-112" coordsize="9071,681">
              <v:shape style="position:absolute;left:0;top:-112;width:9071;height:681" coordorigin="0,-112" coordsize="9071,681" path="m6803,-112l0,-112,0,569,8028,567,8330,562,8495,556,8568,553,8635,548,8697,544,8806,532,8897,519,8974,502,9041,483,9071,472,8987,426,8901,380,8811,336,8718,292,8622,250,8523,209,8421,170,8315,132,8207,97,8095,64,7980,33,7862,4,7741,-22,7617,-44,7489,-64,7359,-81,7225,-94,7087,-104,6947,-110,6803,-112xe" filled="true" fillcolor="#72cbd2" stroked="false">
                <v:path arrowok="t"/>
                <v:fill type="solid"/>
              </v:shape>
            </v:group>
            <v:group style="position:absolute;left:9071;top:-112;width:2835;height:1361" coordorigin="9071,-112" coordsize="2835,1361">
              <v:shape style="position:absolute;left:9071;top:-112;width:2835;height:1361" coordorigin="9071,-112" coordsize="2835,1361" path="m11906,-112l11452,-112,11242,-109,11044,-99,10859,-85,10687,-66,10525,-42,10374,-14,10234,17,10103,50,9981,86,9868,123,9762,162,9664,201,9573,240,9487,279,9407,317,9262,387,9195,419,9132,447,9071,472,9166,527,9446,693,9539,747,9633,801,9730,853,9828,903,9930,951,10035,997,10144,1040,10258,1080,10378,1117,10504,1150,10637,1179,10777,1203,10925,1223,11082,1237,11248,1246,11424,1249,11906,1249,11906,-112e" filled="true" fillcolor="#ffffff" stroked="false">
                <v:path arrowok="t"/>
                <v:fill type="solid"/>
              </v:shape>
              <v:shape style="position:absolute;left:10375;top:58;width:1020;height:1020" type="#_x0000_t75" stroked="false">
                <v:imagedata r:id="rId6" o:title=""/>
              </v:shape>
            </v:group>
            <v:group style="position:absolute;left:10518;top:677;width:146;height:162" coordorigin="10518,677" coordsize="146,162">
              <v:shape style="position:absolute;left:10518;top:677;width:146;height:162" coordorigin="10518,677" coordsize="146,162" path="m10581,677l10529,714,10518,757,10519,774,10555,826,10599,838,10612,838,10632,832,10649,823,10663,810,10653,805,10591,805,10572,796,10559,779,10554,757,10555,745,10564,725,10581,712,10604,707,10652,707,10659,697,10648,688,10632,681,10610,677,10581,677xe" filled="true" fillcolor="#ffffff" stroked="false">
                <v:path arrowok="t"/>
                <v:fill type="solid"/>
              </v:shape>
              <v:shape style="position:absolute;left:10518;top:677;width:146;height:162" coordorigin="10518,677" coordsize="146,162" path="m10632,796l10615,803,10591,805,10653,805,10632,796xe" filled="true" fillcolor="#ffffff" stroked="false">
                <v:path arrowok="t"/>
                <v:fill type="solid"/>
              </v:shape>
              <v:shape style="position:absolute;left:10518;top:677;width:146;height:162" coordorigin="10518,677" coordsize="146,162" path="m10652,707l10604,707,10623,713,10640,725,10652,707xe" filled="true" fillcolor="#ffffff" stroked="false">
                <v:path arrowok="t"/>
                <v:fill type="solid"/>
              </v:shape>
            </v:group>
            <v:group style="position:absolute;left:10692;top:677;width:119;height:161" coordorigin="10692,677" coordsize="119,161">
              <v:shape style="position:absolute;left:10692;top:677;width:119;height:161" coordorigin="10692,677" coordsize="119,161" path="m10707,788l10696,820,10714,830,10733,836,10753,838,10773,836,10793,826,10806,811,10807,807,10768,807,10743,806,10724,800,10707,788xe" filled="true" fillcolor="#ffffff" stroked="false">
                <v:path arrowok="t"/>
                <v:fill type="solid"/>
              </v:shape>
              <v:shape style="position:absolute;left:10692;top:677;width:119;height:161" coordorigin="10692,677" coordsize="119,161" path="m10731,677l10711,686,10697,702,10692,723,10694,737,10703,753,10721,764,10745,772,10771,778,10776,783,10776,801,10768,807,10807,807,10811,789,10810,778,10802,761,10785,749,10761,741,10734,734,10727,731,10727,712,10734,706,10791,706,10794,688,10778,681,10758,678,10731,677xe" filled="true" fillcolor="#ffffff" stroked="false">
                <v:path arrowok="t"/>
                <v:fill type="solid"/>
              </v:shape>
              <v:shape style="position:absolute;left:10692;top:677;width:119;height:161" coordorigin="10692,677" coordsize="119,161" path="m10791,706l10734,706,10751,706,10769,711,10788,722,10791,706xe" filled="true" fillcolor="#ffffff" stroked="false">
                <v:path arrowok="t"/>
                <v:fill type="solid"/>
              </v:shape>
            </v:group>
            <v:group style="position:absolute;left:10867;top:678;width:2;height:158" coordorigin="10867,678" coordsize="2,158">
              <v:shape style="position:absolute;left:10867;top:678;width:2;height:158" coordorigin="10867,678" coordsize="0,158" path="m10867,678l10867,836e" filled="false" stroked="true" strokeweight="1.836pt" strokecolor="#ffffff">
                <v:path arrowok="t"/>
              </v:shape>
            </v:group>
            <v:group style="position:absolute;left:10929;top:678;width:137;height:158" coordorigin="10929,678" coordsize="137,158">
              <v:shape style="position:absolute;left:10929;top:678;width:137;height:158" coordorigin="10929,678" coordsize="137,158" path="m11001,678l10929,678,10929,836,10963,836,10963,785,11049,785,11044,769,11055,754,10963,754,10963,709,11056,709,11056,709,11045,692,11026,681,11001,678xe" filled="true" fillcolor="#ffffff" stroked="false">
                <v:path arrowok="t"/>
                <v:fill type="solid"/>
              </v:shape>
              <v:shape style="position:absolute;left:10929;top:678;width:137;height:158" coordorigin="10929,678" coordsize="137,158" path="m11049,785l10991,785,11024,836,11065,836,11049,785xe" filled="true" fillcolor="#ffffff" stroked="false">
                <v:path arrowok="t"/>
                <v:fill type="solid"/>
              </v:shape>
              <v:shape style="position:absolute;left:10929;top:678;width:137;height:158" coordorigin="10929,678" coordsize="137,158" path="m11056,709l11015,709,11025,717,11025,745,11015,754,11055,754,11056,753,11060,730,11056,709xe" filled="true" fillcolor="#ffffff" stroked="false">
                <v:path arrowok="t"/>
                <v:fill type="solid"/>
              </v:shape>
            </v:group>
            <v:group style="position:absolute;left:11085;top:677;width:168;height:161" coordorigin="11085,677" coordsize="168,161">
              <v:shape style="position:absolute;left:11085;top:677;width:168;height:161" coordorigin="11085,677" coordsize="168,161" path="m11148,677l11096,715,11085,757,11087,776,11124,827,11168,838,11189,836,11210,828,11228,815,11236,805,11158,805,11139,796,11126,779,11121,757,11124,739,11134,723,11153,712,11179,708,11235,708,11221,695,11201,685,11177,679,11148,677xe" filled="true" fillcolor="#ffffff" stroked="false">
                <v:path arrowok="t"/>
                <v:fill type="solid"/>
              </v:shape>
              <v:shape style="position:absolute;left:11085;top:677;width:168;height:161" coordorigin="11085,677" coordsize="168,161" path="m11235,708l11179,708,11198,718,11211,735,11216,757,11213,774,11203,790,11185,802,11158,805,11236,805,11241,799,11249,779,11252,757,11251,743,11246,724,11236,708xe" filled="true" fillcolor="#ffffff" stroked="false">
                <v:path arrowok="t"/>
                <v:fill type="solid"/>
              </v:shape>
            </v:group>
            <v:group style="position:absolute;left:10983;top:570;width:55;height:55" coordorigin="10983,570" coordsize="55,55">
              <v:shape style="position:absolute;left:10983;top:570;width:55;height:55" coordorigin="10983,570" coordsize="55,55" path="m11025,570l10995,570,10983,582,10983,612,10995,624,11025,624,11038,612,11038,582,11025,570xe" filled="true" fillcolor="#ffffff" stroked="false">
                <v:path arrowok="t"/>
                <v:fill type="solid"/>
              </v:shape>
            </v:group>
            <v:group style="position:absolute;left:10900;top:254;width:51;height:268" coordorigin="10900,254" coordsize="51,268">
              <v:shape style="position:absolute;left:10900;top:254;width:51;height:268" coordorigin="10900,254" coordsize="51,268" path="m10939,254l10911,254,10900,265,10900,510,10911,521,10939,521,10951,510,10951,265,10939,254xe" filled="true" fillcolor="#ffffff" stroked="false">
                <v:path arrowok="t"/>
                <v:fill type="solid"/>
              </v:shape>
            </v:group>
            <v:group style="position:absolute;left:10731;top:230;width:51;height:243" coordorigin="10731,230" coordsize="51,243">
              <v:shape style="position:absolute;left:10731;top:230;width:51;height:243" coordorigin="10731,230" coordsize="51,243" path="m10770,230l10742,230,10731,241,10731,461,10742,473,10770,473,10781,461,10781,241,10770,230xe" filled="true" fillcolor="#ffffff" stroked="false">
                <v:path arrowok="t"/>
                <v:fill type="solid"/>
              </v:shape>
            </v:group>
            <v:group style="position:absolute;left:11070;top:302;width:51;height:195" coordorigin="11070,302" coordsize="51,195">
              <v:shape style="position:absolute;left:11070;top:302;width:51;height:195" coordorigin="11070,302" coordsize="51,195" path="m11109,302l11081,302,11070,314,11070,485,11081,497,11109,497,11120,485,11120,314,11109,302xe" filled="true" fillcolor="#ffffff" stroked="false">
                <v:path arrowok="t"/>
                <v:fill type="solid"/>
              </v:shape>
            </v:group>
            <v:group style="position:absolute;left:10646;top:302;width:51;height:195" coordorigin="10646,302" coordsize="51,195">
              <v:shape style="position:absolute;left:10646;top:302;width:51;height:195" coordorigin="10646,302" coordsize="51,195" path="m10685,302l10657,302,10646,314,10646,485,10657,497,10685,497,10696,485,10696,314,10685,302xe" filled="true" fillcolor="#ffffff" stroked="false">
                <v:path arrowok="t"/>
                <v:fill type="solid"/>
              </v:shape>
            </v:group>
            <v:group style="position:absolute;left:10985;top:181;width:51;height:365" coordorigin="10985,181" coordsize="51,365">
              <v:shape style="position:absolute;left:10985;top:181;width:51;height:365" coordorigin="10985,181" coordsize="51,365" path="m11024,181l10996,181,10985,192,10985,534,10996,545,11024,545,11035,534,11035,192,11024,181xe" filled="true" fillcolor="#ffffff" stroked="false">
                <v:path arrowok="t"/>
                <v:fill type="solid"/>
              </v:shape>
            </v:group>
            <v:group style="position:absolute;left:10815;top:181;width:51;height:268" coordorigin="10815,181" coordsize="51,268">
              <v:shape style="position:absolute;left:10815;top:181;width:51;height:268" coordorigin="10815,181" coordsize="51,268" path="m10855,181l10827,181,10815,192,10815,437,10827,448,10855,448,10866,437,10866,192,10855,18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orpid C1 Bold"/>
          <w:b/>
          <w:color w:val="FFFFFF"/>
          <w:spacing w:val="9"/>
          <w:w w:val="95"/>
          <w:sz w:val="21"/>
        </w:rPr>
        <w:t>M</w:t>
      </w:r>
      <w:r>
        <w:rPr>
          <w:rFonts w:ascii="Corpid C1 Bold"/>
          <w:b/>
          <w:color w:val="FFFFFF"/>
          <w:spacing w:val="10"/>
          <w:w w:val="95"/>
          <w:sz w:val="21"/>
        </w:rPr>
        <w:t>I</w:t>
      </w:r>
      <w:r>
        <w:rPr>
          <w:rFonts w:ascii="Corpid C1 Bold"/>
          <w:b/>
          <w:color w:val="FFFFFF"/>
          <w:spacing w:val="9"/>
          <w:w w:val="95"/>
          <w:sz w:val="21"/>
        </w:rPr>
        <w:t>N</w:t>
      </w:r>
      <w:r>
        <w:rPr>
          <w:rFonts w:ascii="Corpid C1 Bold"/>
          <w:b/>
          <w:color w:val="FFFFFF"/>
          <w:spacing w:val="8"/>
          <w:w w:val="95"/>
          <w:sz w:val="21"/>
        </w:rPr>
        <w:t>E</w:t>
      </w:r>
      <w:r>
        <w:rPr>
          <w:rFonts w:ascii="Corpid C1 Bold"/>
          <w:b/>
          <w:color w:val="FFFFFF"/>
          <w:spacing w:val="15"/>
          <w:w w:val="95"/>
          <w:sz w:val="21"/>
        </w:rPr>
        <w:t>R</w:t>
      </w:r>
      <w:r>
        <w:rPr>
          <w:rFonts w:ascii="Corpid C1 Bold"/>
          <w:b/>
          <w:color w:val="FFFFFF"/>
          <w:spacing w:val="9"/>
          <w:w w:val="95"/>
          <w:sz w:val="21"/>
        </w:rPr>
        <w:t>A</w:t>
      </w:r>
      <w:r>
        <w:rPr>
          <w:rFonts w:ascii="Corpid C1 Bold"/>
          <w:b/>
          <w:color w:val="FFFFFF"/>
          <w:w w:val="95"/>
          <w:sz w:val="21"/>
        </w:rPr>
        <w:t>L</w:t>
      </w:r>
      <w:r>
        <w:rPr>
          <w:rFonts w:ascii="Corpid C1 Bold"/>
          <w:b/>
          <w:color w:val="FFFFFF"/>
          <w:spacing w:val="20"/>
          <w:w w:val="95"/>
          <w:sz w:val="21"/>
        </w:rPr>
        <w:t> </w:t>
      </w:r>
      <w:r>
        <w:rPr>
          <w:rFonts w:ascii="Corpid C1 Bold"/>
          <w:b/>
          <w:color w:val="FFFFFF"/>
          <w:spacing w:val="9"/>
          <w:w w:val="95"/>
          <w:sz w:val="21"/>
        </w:rPr>
        <w:t>RE</w:t>
      </w:r>
      <w:r>
        <w:rPr>
          <w:rFonts w:ascii="Corpid C1 Bold"/>
          <w:b/>
          <w:color w:val="FFFFFF"/>
          <w:spacing w:val="10"/>
          <w:w w:val="95"/>
          <w:sz w:val="21"/>
        </w:rPr>
        <w:t>S</w:t>
      </w:r>
      <w:r>
        <w:rPr>
          <w:rFonts w:ascii="Corpid C1 Bold"/>
          <w:b/>
          <w:color w:val="FFFFFF"/>
          <w:spacing w:val="8"/>
          <w:w w:val="95"/>
          <w:sz w:val="21"/>
        </w:rPr>
        <w:t>O</w:t>
      </w:r>
      <w:r>
        <w:rPr>
          <w:rFonts w:ascii="Corpid C1 Bold"/>
          <w:b/>
          <w:color w:val="FFFFFF"/>
          <w:spacing w:val="9"/>
          <w:w w:val="95"/>
          <w:sz w:val="21"/>
        </w:rPr>
        <w:t>U</w:t>
      </w:r>
      <w:r>
        <w:rPr>
          <w:rFonts w:ascii="Corpid C1 Bold"/>
          <w:b/>
          <w:color w:val="FFFFFF"/>
          <w:spacing w:val="7"/>
          <w:w w:val="95"/>
          <w:sz w:val="21"/>
        </w:rPr>
        <w:t>R</w:t>
      </w:r>
      <w:r>
        <w:rPr>
          <w:rFonts w:ascii="Corpid C1 Bold"/>
          <w:b/>
          <w:color w:val="FFFFFF"/>
          <w:spacing w:val="9"/>
          <w:w w:val="95"/>
          <w:sz w:val="21"/>
        </w:rPr>
        <w:t>CES</w:t>
      </w:r>
      <w:r>
        <w:rPr>
          <w:rFonts w:ascii="Corpid C1 Bold"/>
          <w:sz w:val="21"/>
        </w:rPr>
      </w:r>
    </w:p>
    <w:p>
      <w:pPr>
        <w:spacing w:line="231" w:lineRule="exact" w:before="0"/>
        <w:ind w:left="850" w:right="0" w:firstLine="0"/>
        <w:jc w:val="left"/>
        <w:rPr>
          <w:rFonts w:ascii="Corpid C1 Bold" w:hAnsi="Corpid C1 Bold" w:cs="Corpid C1 Bold" w:eastAsia="Corpid C1 Bold"/>
          <w:sz w:val="21"/>
          <w:szCs w:val="21"/>
        </w:rPr>
      </w:pPr>
      <w:hyperlink r:id="rId7">
        <w:r>
          <w:rPr>
            <w:rFonts w:ascii="Corpid C1 Bold"/>
            <w:b/>
            <w:color w:val="00395A"/>
            <w:spacing w:val="3"/>
            <w:sz w:val="21"/>
          </w:rPr>
          <w:t>www.csiro.au</w:t>
        </w:r>
        <w:r>
          <w:rPr>
            <w:rFonts w:ascii="Corpid C1 Bold"/>
            <w:sz w:val="21"/>
          </w:rPr>
        </w:r>
      </w:hyperlink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8"/>
        <w:rPr>
          <w:rFonts w:ascii="Corpid C1 Bold" w:hAnsi="Corpid C1 Bold" w:cs="Corpid C1 Bold" w:eastAsia="Corpid C1 Bold"/>
          <w:b/>
          <w:bCs/>
          <w:sz w:val="22"/>
          <w:szCs w:val="22"/>
        </w:rPr>
      </w:pPr>
    </w:p>
    <w:p>
      <w:pPr>
        <w:spacing w:line="174" w:lineRule="auto" w:before="0"/>
        <w:ind w:left="805" w:right="2063" w:firstLine="0"/>
        <w:jc w:val="left"/>
        <w:rPr>
          <w:rFonts w:ascii="UnitRoundedOT-Bold" w:hAnsi="UnitRoundedOT-Bold" w:cs="UnitRoundedOT-Bold" w:eastAsia="UnitRoundedOT-Bold"/>
          <w:sz w:val="103"/>
          <w:szCs w:val="103"/>
        </w:rPr>
      </w:pPr>
      <w:r>
        <w:rPr>
          <w:rFonts w:ascii="UnitRoundedOT-Bold" w:hAnsi="UnitRoundedOT-Bold"/>
          <w:b/>
          <w:color w:val="FFFFFF"/>
          <w:spacing w:val="-27"/>
          <w:sz w:val="103"/>
        </w:rPr>
        <w:t>P</w:t>
      </w:r>
      <w:r>
        <w:rPr>
          <w:rFonts w:ascii="UnitRoundedOT-Bold" w:hAnsi="UnitRoundedOT-Bold"/>
          <w:b/>
          <w:color w:val="FFFFFF"/>
          <w:spacing w:val="-28"/>
          <w:sz w:val="103"/>
        </w:rPr>
        <w:t>e</w:t>
      </w:r>
      <w:r>
        <w:rPr>
          <w:rFonts w:ascii="UnitRoundedOT-Bold" w:hAnsi="UnitRoundedOT-Bold"/>
          <w:b/>
          <w:color w:val="FFFFFF"/>
          <w:spacing w:val="-29"/>
          <w:sz w:val="103"/>
        </w:rPr>
        <w:t>r</w:t>
      </w:r>
      <w:r>
        <w:rPr>
          <w:rFonts w:ascii="UnitRoundedOT-Bold" w:hAnsi="UnitRoundedOT-Bold"/>
          <w:b/>
          <w:color w:val="FFFFFF"/>
          <w:spacing w:val="-42"/>
          <w:sz w:val="103"/>
        </w:rPr>
        <w:t>c</w:t>
      </w:r>
      <w:r>
        <w:rPr>
          <w:rFonts w:ascii="UnitRoundedOT-Bold" w:hAnsi="UnitRoundedOT-Bold"/>
          <w:b/>
          <w:color w:val="FFFFFF"/>
          <w:spacing w:val="-26"/>
          <w:sz w:val="103"/>
        </w:rPr>
        <w:t>e</w:t>
      </w:r>
      <w:r>
        <w:rPr>
          <w:rFonts w:ascii="UnitRoundedOT-Bold" w:hAnsi="UnitRoundedOT-Bold"/>
          <w:b/>
          <w:color w:val="FFFFFF"/>
          <w:spacing w:val="-20"/>
          <w:sz w:val="103"/>
        </w:rPr>
        <w:t>p</w:t>
      </w:r>
      <w:r>
        <w:rPr>
          <w:rFonts w:ascii="UnitRoundedOT-Bold" w:hAnsi="UnitRoundedOT-Bold"/>
          <w:b/>
          <w:color w:val="FFFFFF"/>
          <w:spacing w:val="-18"/>
          <w:sz w:val="103"/>
        </w:rPr>
        <w:t>c</w:t>
      </w:r>
      <w:r>
        <w:rPr>
          <w:rFonts w:ascii="UnitRoundedOT-Bold" w:hAnsi="UnitRoundedOT-Bold"/>
          <w:b/>
          <w:color w:val="FFFFFF"/>
          <w:spacing w:val="-30"/>
          <w:sz w:val="103"/>
        </w:rPr>
        <w:t>i</w:t>
      </w:r>
      <w:r>
        <w:rPr>
          <w:rFonts w:ascii="UnitRoundedOT-Bold" w:hAnsi="UnitRoundedOT-Bold"/>
          <w:b/>
          <w:color w:val="FFFFFF"/>
          <w:spacing w:val="-26"/>
          <w:sz w:val="103"/>
        </w:rPr>
        <w:t>o</w:t>
      </w:r>
      <w:r>
        <w:rPr>
          <w:rFonts w:ascii="UnitRoundedOT-Bold" w:hAnsi="UnitRoundedOT-Bold"/>
          <w:b/>
          <w:color w:val="FFFFFF"/>
          <w:spacing w:val="-24"/>
          <w:sz w:val="103"/>
        </w:rPr>
        <w:t>n</w:t>
      </w:r>
      <w:r>
        <w:rPr>
          <w:rFonts w:ascii="UnitRoundedOT-Bold" w:hAnsi="UnitRoundedOT-Bold"/>
          <w:b/>
          <w:color w:val="FFFFFF"/>
          <w:spacing w:val="-28"/>
          <w:sz w:val="103"/>
        </w:rPr>
        <w:t>e</w:t>
      </w:r>
      <w:r>
        <w:rPr>
          <w:rFonts w:ascii="UnitRoundedOT-Bold" w:hAnsi="UnitRoundedOT-Bold"/>
          <w:b/>
          <w:color w:val="FFFFFF"/>
          <w:sz w:val="103"/>
        </w:rPr>
        <w:t>s</w:t>
      </w:r>
      <w:r>
        <w:rPr>
          <w:rFonts w:ascii="UnitRoundedOT-Bold" w:hAnsi="UnitRoundedOT-Bold"/>
          <w:b/>
          <w:color w:val="FFFFFF"/>
          <w:spacing w:val="-20"/>
          <w:sz w:val="103"/>
        </w:rPr>
        <w:t> </w:t>
      </w:r>
      <w:r>
        <w:rPr>
          <w:rFonts w:ascii="UnitRoundedOT-Bold" w:hAnsi="UnitRoundedOT-Bold"/>
          <w:b/>
          <w:color w:val="FFFFFF"/>
          <w:spacing w:val="-34"/>
          <w:sz w:val="103"/>
        </w:rPr>
        <w:t>c</w:t>
      </w:r>
      <w:r>
        <w:rPr>
          <w:rFonts w:ascii="UnitRoundedOT-Bold" w:hAnsi="UnitRoundedOT-Bold"/>
          <w:b/>
          <w:color w:val="FFFFFF"/>
          <w:spacing w:val="-32"/>
          <w:sz w:val="103"/>
        </w:rPr>
        <w:t>hi</w:t>
      </w:r>
      <w:r>
        <w:rPr>
          <w:rFonts w:ascii="UnitRoundedOT-Bold" w:hAnsi="UnitRoundedOT-Bold"/>
          <w:b/>
          <w:color w:val="FFFFFF"/>
          <w:spacing w:val="-36"/>
          <w:sz w:val="103"/>
        </w:rPr>
        <w:t>l</w:t>
      </w:r>
      <w:r>
        <w:rPr>
          <w:rFonts w:ascii="UnitRoundedOT-Bold" w:hAnsi="UnitRoundedOT-Bold"/>
          <w:b/>
          <w:color w:val="FFFFFF"/>
          <w:spacing w:val="-28"/>
          <w:sz w:val="103"/>
        </w:rPr>
        <w:t>e</w:t>
      </w:r>
      <w:r>
        <w:rPr>
          <w:rFonts w:ascii="UnitRoundedOT-Bold" w:hAnsi="UnitRoundedOT-Bold"/>
          <w:b/>
          <w:color w:val="FFFFFF"/>
          <w:spacing w:val="-25"/>
          <w:sz w:val="103"/>
        </w:rPr>
        <w:t>n</w:t>
      </w:r>
      <w:r>
        <w:rPr>
          <w:rFonts w:ascii="UnitRoundedOT-Bold" w:hAnsi="UnitRoundedOT-Bold"/>
          <w:b/>
          <w:color w:val="FFFFFF"/>
          <w:spacing w:val="-28"/>
          <w:sz w:val="103"/>
        </w:rPr>
        <w:t>as</w:t>
      </w:r>
      <w:r>
        <w:rPr>
          <w:rFonts w:ascii="UnitRoundedOT-Bold" w:hAnsi="UnitRoundedOT-Bold"/>
          <w:b/>
          <w:color w:val="FFFFFF"/>
          <w:spacing w:val="-28"/>
          <w:sz w:val="103"/>
        </w:rPr>
        <w:t> </w:t>
      </w:r>
      <w:r>
        <w:rPr>
          <w:rFonts w:ascii="UnitRoundedOT-Bold" w:hAnsi="UnitRoundedOT-Bold"/>
          <w:b/>
          <w:color w:val="FFFFFF"/>
          <w:spacing w:val="-25"/>
          <w:sz w:val="103"/>
        </w:rPr>
        <w:t>h</w:t>
      </w:r>
      <w:r>
        <w:rPr>
          <w:rFonts w:ascii="UnitRoundedOT-Bold" w:hAnsi="UnitRoundedOT-Bold"/>
          <w:b/>
          <w:color w:val="FFFFFF"/>
          <w:spacing w:val="-24"/>
          <w:sz w:val="103"/>
        </w:rPr>
        <w:t>a</w:t>
      </w:r>
      <w:r>
        <w:rPr>
          <w:rFonts w:ascii="UnitRoundedOT-Bold" w:hAnsi="UnitRoundedOT-Bold"/>
          <w:b/>
          <w:color w:val="FFFFFF"/>
          <w:spacing w:val="-18"/>
          <w:sz w:val="103"/>
        </w:rPr>
        <w:t>c</w:t>
      </w:r>
      <w:r>
        <w:rPr>
          <w:rFonts w:ascii="UnitRoundedOT-Bold" w:hAnsi="UnitRoundedOT-Bold"/>
          <w:b/>
          <w:color w:val="FFFFFF"/>
          <w:spacing w:val="-30"/>
          <w:sz w:val="103"/>
        </w:rPr>
        <w:t>i</w:t>
      </w:r>
      <w:r>
        <w:rPr>
          <w:rFonts w:ascii="UnitRoundedOT-Bold" w:hAnsi="UnitRoundedOT-Bold"/>
          <w:b/>
          <w:color w:val="FFFFFF"/>
          <w:sz w:val="103"/>
        </w:rPr>
        <w:t>a</w:t>
      </w:r>
      <w:r>
        <w:rPr>
          <w:rFonts w:ascii="UnitRoundedOT-Bold" w:hAnsi="UnitRoundedOT-Bold"/>
          <w:b/>
          <w:color w:val="FFFFFF"/>
          <w:spacing w:val="-20"/>
          <w:sz w:val="103"/>
        </w:rPr>
        <w:t> </w:t>
      </w:r>
      <w:r>
        <w:rPr>
          <w:rFonts w:ascii="UnitRoundedOT-Bold" w:hAnsi="UnitRoundedOT-Bold"/>
          <w:b/>
          <w:color w:val="FFFFFF"/>
          <w:spacing w:val="-21"/>
          <w:sz w:val="103"/>
        </w:rPr>
        <w:t>l</w:t>
      </w:r>
      <w:r>
        <w:rPr>
          <w:rFonts w:ascii="UnitRoundedOT-Bold" w:hAnsi="UnitRoundedOT-Bold"/>
          <w:b/>
          <w:color w:val="FFFFFF"/>
          <w:sz w:val="103"/>
        </w:rPr>
        <w:t>a</w:t>
      </w:r>
      <w:r>
        <w:rPr>
          <w:rFonts w:ascii="UnitRoundedOT-Bold" w:hAnsi="UnitRoundedOT-Bold"/>
          <w:b/>
          <w:color w:val="FFFFFF"/>
          <w:spacing w:val="-20"/>
          <w:sz w:val="103"/>
        </w:rPr>
        <w:t> </w:t>
      </w:r>
      <w:r>
        <w:rPr>
          <w:rFonts w:ascii="UnitRoundedOT-Bold" w:hAnsi="UnitRoundedOT-Bold"/>
          <w:b/>
          <w:color w:val="FFFFFF"/>
          <w:spacing w:val="-30"/>
          <w:sz w:val="103"/>
        </w:rPr>
        <w:t>mi</w:t>
      </w:r>
      <w:r>
        <w:rPr>
          <w:rFonts w:ascii="UnitRoundedOT-Bold" w:hAnsi="UnitRoundedOT-Bold"/>
          <w:b/>
          <w:color w:val="FFFFFF"/>
          <w:spacing w:val="-24"/>
          <w:sz w:val="103"/>
        </w:rPr>
        <w:t>n</w:t>
      </w:r>
      <w:r>
        <w:rPr>
          <w:rFonts w:ascii="UnitRoundedOT-Bold" w:hAnsi="UnitRoundedOT-Bold"/>
          <w:b/>
          <w:color w:val="FFFFFF"/>
          <w:spacing w:val="-28"/>
          <w:sz w:val="103"/>
        </w:rPr>
        <w:t>e</w:t>
      </w:r>
      <w:r>
        <w:rPr>
          <w:rFonts w:ascii="UnitRoundedOT-Bold" w:hAnsi="UnitRoundedOT-Bold"/>
          <w:b/>
          <w:color w:val="FFFFFF"/>
          <w:spacing w:val="-7"/>
          <w:sz w:val="103"/>
        </w:rPr>
        <w:t>r</w:t>
      </w:r>
      <w:r>
        <w:rPr>
          <w:rFonts w:ascii="UnitRoundedOT-Bold" w:hAnsi="UnitRoundedOT-Bold"/>
          <w:b/>
          <w:color w:val="FFFFFF"/>
          <w:spacing w:val="-33"/>
          <w:sz w:val="103"/>
        </w:rPr>
        <w:t>í</w:t>
      </w:r>
      <w:r>
        <w:rPr>
          <w:rFonts w:ascii="UnitRoundedOT-Bold" w:hAnsi="UnitRoundedOT-Bold"/>
          <w:b/>
          <w:color w:val="FFFFFF"/>
          <w:sz w:val="103"/>
        </w:rPr>
        <w:t>a</w:t>
      </w:r>
      <w:r>
        <w:rPr>
          <w:rFonts w:ascii="UnitRoundedOT-Bold" w:hAnsi="UnitRoundedOT-Bold"/>
          <w:sz w:val="103"/>
        </w:rPr>
      </w:r>
    </w:p>
    <w:p>
      <w:pPr>
        <w:tabs>
          <w:tab w:pos="5974" w:val="left" w:leader="none"/>
        </w:tabs>
        <w:spacing w:before="61"/>
        <w:ind w:left="850" w:right="0" w:firstLine="0"/>
        <w:jc w:val="left"/>
        <w:rPr>
          <w:rFonts w:ascii="UnitRoundedOT-Medi" w:hAnsi="UnitRoundedOT-Medi" w:cs="UnitRoundedOT-Medi" w:eastAsia="UnitRoundedOT-Medi"/>
          <w:sz w:val="48"/>
          <w:szCs w:val="48"/>
        </w:rPr>
      </w:pPr>
      <w:r>
        <w:rPr>
          <w:rFonts w:ascii="UnitRoundedOT-Medi" w:hAnsi="UnitRoundedOT-Medi" w:cs="UnitRoundedOT-Medi" w:eastAsia="UnitRoundedOT-Medi"/>
          <w:color w:val="72CBD2"/>
          <w:spacing w:val="-5"/>
          <w:sz w:val="48"/>
          <w:szCs w:val="48"/>
        </w:rPr>
        <w:t>Encuesta</w:t>
      </w:r>
      <w:r>
        <w:rPr>
          <w:rFonts w:ascii="UnitRoundedOT-Medi" w:hAnsi="UnitRoundedOT-Medi" w:cs="UnitRoundedOT-Medi" w:eastAsia="UnitRoundedOT-Medi"/>
          <w:color w:val="72CBD2"/>
          <w:sz w:val="48"/>
          <w:szCs w:val="48"/>
        </w:rPr>
        <w:t> a </w:t>
      </w:r>
      <w:r>
        <w:rPr>
          <w:rFonts w:ascii="UnitRoundedOT-Medi" w:hAnsi="UnitRoundedOT-Medi" w:cs="UnitRoundedOT-Medi" w:eastAsia="UnitRoundedOT-Medi"/>
          <w:color w:val="72CBD2"/>
          <w:spacing w:val="-2"/>
          <w:sz w:val="48"/>
          <w:szCs w:val="48"/>
        </w:rPr>
        <w:t>la</w:t>
      </w:r>
      <w:r>
        <w:rPr>
          <w:rFonts w:ascii="UnitRoundedOT-Medi" w:hAnsi="UnitRoundedOT-Medi" w:cs="UnitRoundedOT-Medi" w:eastAsia="UnitRoundedOT-Medi"/>
          <w:color w:val="72CBD2"/>
          <w:sz w:val="48"/>
          <w:szCs w:val="48"/>
        </w:rPr>
        <w:t> </w:t>
      </w:r>
      <w:r>
        <w:rPr>
          <w:rFonts w:ascii="UnitRoundedOT-Medi" w:hAnsi="UnitRoundedOT-Medi" w:cs="UnitRoundedOT-Medi" w:eastAsia="UnitRoundedOT-Medi"/>
          <w:color w:val="72CBD2"/>
          <w:spacing w:val="-6"/>
          <w:sz w:val="48"/>
          <w:szCs w:val="48"/>
        </w:rPr>
        <w:t>ciudadanía</w:t>
        <w:tab/>
      </w:r>
      <w:r>
        <w:rPr>
          <w:rFonts w:ascii="UnitRoundedOT-Medi" w:hAnsi="UnitRoundedOT-Medi" w:cs="UnitRoundedOT-Medi" w:eastAsia="UnitRoundedOT-Medi"/>
          <w:color w:val="72CBD2"/>
          <w:sz w:val="48"/>
          <w:szCs w:val="48"/>
        </w:rPr>
        <w:t>–</w:t>
      </w:r>
      <w:r>
        <w:rPr>
          <w:rFonts w:ascii="UnitRoundedOT-Medi" w:hAnsi="UnitRoundedOT-Medi" w:cs="UnitRoundedOT-Medi" w:eastAsia="UnitRoundedOT-Medi"/>
          <w:color w:val="72CBD2"/>
          <w:spacing w:val="-40"/>
          <w:sz w:val="48"/>
          <w:szCs w:val="48"/>
        </w:rPr>
        <w:t> </w:t>
      </w:r>
      <w:r>
        <w:rPr>
          <w:rFonts w:ascii="UnitRoundedOT-Medi" w:hAnsi="UnitRoundedOT-Medi" w:cs="UnitRoundedOT-Medi" w:eastAsia="UnitRoundedOT-Medi"/>
          <w:color w:val="72CBD2"/>
          <w:spacing w:val="-6"/>
          <w:sz w:val="48"/>
          <w:szCs w:val="48"/>
        </w:rPr>
        <w:t>Resultados</w:t>
      </w:r>
      <w:r>
        <w:rPr>
          <w:rFonts w:ascii="UnitRoundedOT-Medi" w:hAnsi="UnitRoundedOT-Medi" w:cs="UnitRoundedOT-Medi" w:eastAsia="UnitRoundedOT-Medi"/>
          <w:color w:val="72CBD2"/>
          <w:spacing w:val="-40"/>
          <w:sz w:val="48"/>
          <w:szCs w:val="48"/>
        </w:rPr>
        <w:t> </w:t>
      </w:r>
      <w:r>
        <w:rPr>
          <w:rFonts w:ascii="UnitRoundedOT-Medi" w:hAnsi="UnitRoundedOT-Medi" w:cs="UnitRoundedOT-Medi" w:eastAsia="UnitRoundedOT-Medi"/>
          <w:color w:val="72CBD2"/>
          <w:spacing w:val="-3"/>
          <w:sz w:val="48"/>
          <w:szCs w:val="48"/>
        </w:rPr>
        <w:t>2</w:t>
      </w:r>
      <w:r>
        <w:rPr>
          <w:rFonts w:ascii="UnitRoundedOT-Medi" w:hAnsi="UnitRoundedOT-Medi" w:cs="UnitRoundedOT-Medi" w:eastAsia="UnitRoundedOT-Medi"/>
          <w:color w:val="72CBD2"/>
          <w:spacing w:val="-4"/>
          <w:sz w:val="48"/>
          <w:szCs w:val="48"/>
        </w:rPr>
        <w:t>014</w:t>
      </w:r>
      <w:r>
        <w:rPr>
          <w:rFonts w:ascii="UnitRoundedOT-Medi" w:hAnsi="UnitRoundedOT-Medi" w:cs="UnitRoundedOT-Medi" w:eastAsia="UnitRoundedOT-Medi"/>
          <w:sz w:val="48"/>
          <w:szCs w:val="48"/>
        </w:rPr>
      </w:r>
    </w:p>
    <w:p>
      <w:pPr>
        <w:spacing w:line="240" w:lineRule="auto" w:before="11"/>
        <w:rPr>
          <w:rFonts w:ascii="UnitRoundedOT-Medi" w:hAnsi="UnitRoundedOT-Medi" w:cs="UnitRoundedOT-Medi" w:eastAsia="UnitRoundedOT-Medi"/>
          <w:sz w:val="19"/>
          <w:szCs w:val="19"/>
        </w:rPr>
      </w:pPr>
    </w:p>
    <w:p>
      <w:pPr>
        <w:spacing w:before="51"/>
        <w:ind w:left="850" w:right="6671" w:firstLine="0"/>
        <w:jc w:val="left"/>
        <w:rPr>
          <w:rFonts w:ascii="Corpid C1 Regular" w:hAnsi="Corpid C1 Regular" w:cs="Corpid C1 Regular" w:eastAsia="Corpid C1 Regular"/>
          <w:sz w:val="30"/>
          <w:szCs w:val="30"/>
        </w:rPr>
      </w:pPr>
      <w:r>
        <w:rPr>
          <w:rFonts w:ascii="Corpid C1 Regular"/>
          <w:b w:val="0"/>
          <w:color w:val="FFFFFF"/>
          <w:spacing w:val="-3"/>
          <w:sz w:val="30"/>
        </w:rPr>
        <w:t>Kieren M</w:t>
      </w:r>
      <w:r>
        <w:rPr>
          <w:rFonts w:ascii="Corpid C1 Regular"/>
          <w:b w:val="0"/>
          <w:color w:val="FFFFFF"/>
          <w:spacing w:val="-4"/>
          <w:sz w:val="30"/>
        </w:rPr>
        <w:t>off</w:t>
      </w:r>
      <w:r>
        <w:rPr>
          <w:rFonts w:ascii="Corpid C1 Regular"/>
          <w:b w:val="0"/>
          <w:color w:val="FFFFFF"/>
          <w:spacing w:val="-3"/>
          <w:sz w:val="30"/>
        </w:rPr>
        <w:t>at, Naomi </w:t>
      </w:r>
      <w:r>
        <w:rPr>
          <w:rFonts w:ascii="Corpid C1 Regular"/>
          <w:b w:val="0"/>
          <w:color w:val="FFFFFF"/>
          <w:spacing w:val="-2"/>
          <w:sz w:val="30"/>
        </w:rPr>
        <w:t>Boughen,</w:t>
      </w:r>
      <w:r>
        <w:rPr>
          <w:rFonts w:ascii="Corpid C1 Regular"/>
          <w:b w:val="0"/>
          <w:color w:val="FFFFFF"/>
          <w:spacing w:val="25"/>
          <w:sz w:val="30"/>
        </w:rPr>
        <w:t> </w:t>
      </w:r>
      <w:r>
        <w:rPr>
          <w:rFonts w:ascii="Corpid C1 Regular"/>
          <w:b w:val="0"/>
          <w:color w:val="FFFFFF"/>
          <w:spacing w:val="-3"/>
          <w:sz w:val="30"/>
        </w:rPr>
        <w:t>Airong</w:t>
      </w:r>
      <w:r>
        <w:rPr>
          <w:rFonts w:ascii="Corpid C1 Regular"/>
          <w:b w:val="0"/>
          <w:color w:val="FFFFFF"/>
          <w:sz w:val="30"/>
        </w:rPr>
        <w:t> </w:t>
      </w:r>
      <w:r>
        <w:rPr>
          <w:rFonts w:ascii="Corpid C1 Regular"/>
          <w:b w:val="0"/>
          <w:color w:val="FFFFFF"/>
          <w:spacing w:val="-3"/>
          <w:sz w:val="30"/>
        </w:rPr>
        <w:t>Zhang,</w:t>
      </w:r>
      <w:r>
        <w:rPr>
          <w:rFonts w:ascii="Corpid C1 Regular"/>
          <w:b w:val="0"/>
          <w:color w:val="FFFFFF"/>
          <w:spacing w:val="-1"/>
          <w:sz w:val="30"/>
        </w:rPr>
        <w:t> </w:t>
      </w:r>
      <w:r>
        <w:rPr>
          <w:rFonts w:ascii="Corpid C1 Regular"/>
          <w:b w:val="0"/>
          <w:color w:val="FFFFFF"/>
          <w:spacing w:val="-2"/>
          <w:sz w:val="30"/>
        </w:rPr>
        <w:t>Justine</w:t>
      </w:r>
      <w:r>
        <w:rPr>
          <w:rFonts w:ascii="Corpid C1 Regular"/>
          <w:b w:val="0"/>
          <w:color w:val="FFFFFF"/>
          <w:sz w:val="30"/>
        </w:rPr>
        <w:t> </w:t>
      </w:r>
      <w:r>
        <w:rPr>
          <w:rFonts w:ascii="Corpid C1 Regular"/>
          <w:b w:val="0"/>
          <w:color w:val="FFFFFF"/>
          <w:spacing w:val="-4"/>
          <w:sz w:val="30"/>
        </w:rPr>
        <w:t>Lacey,</w:t>
      </w:r>
      <w:r>
        <w:rPr>
          <w:rFonts w:ascii="Corpid C1 Regular"/>
          <w:b w:val="0"/>
          <w:color w:val="FFFFFF"/>
          <w:spacing w:val="29"/>
          <w:sz w:val="30"/>
        </w:rPr>
        <w:t> </w:t>
      </w:r>
      <w:r>
        <w:rPr>
          <w:rFonts w:ascii="Corpid C1 Regular"/>
          <w:b w:val="0"/>
          <w:color w:val="FFFFFF"/>
          <w:spacing w:val="-2"/>
          <w:sz w:val="30"/>
        </w:rPr>
        <w:t>David</w:t>
      </w:r>
      <w:r>
        <w:rPr>
          <w:rFonts w:ascii="Corpid C1 Regular"/>
          <w:b w:val="0"/>
          <w:color w:val="FFFFFF"/>
          <w:sz w:val="30"/>
        </w:rPr>
        <w:t> </w:t>
      </w:r>
      <w:r>
        <w:rPr>
          <w:rFonts w:ascii="Corpid C1 Regular"/>
          <w:b w:val="0"/>
          <w:color w:val="FFFFFF"/>
          <w:spacing w:val="-3"/>
          <w:sz w:val="30"/>
        </w:rPr>
        <w:t>Fleming</w:t>
      </w:r>
      <w:r>
        <w:rPr>
          <w:rFonts w:ascii="Corpid C1 Regular"/>
          <w:b w:val="0"/>
          <w:color w:val="FFFFFF"/>
          <w:sz w:val="30"/>
        </w:rPr>
        <w:t> &amp; </w:t>
      </w:r>
      <w:r>
        <w:rPr>
          <w:rFonts w:ascii="Corpid C1 Regular"/>
          <w:b w:val="0"/>
          <w:color w:val="FFFFFF"/>
          <w:spacing w:val="-3"/>
          <w:sz w:val="30"/>
        </w:rPr>
        <w:t>Kathleen</w:t>
      </w:r>
      <w:r>
        <w:rPr>
          <w:rFonts w:ascii="Corpid C1 Regular"/>
          <w:b w:val="0"/>
          <w:color w:val="FFFFFF"/>
          <w:sz w:val="30"/>
        </w:rPr>
        <w:t> Uribe</w:t>
      </w:r>
      <w:r>
        <w:rPr>
          <w:rFonts w:ascii="Corpid C1 Regular"/>
          <w:sz w:val="30"/>
        </w:rPr>
      </w:r>
    </w:p>
    <w:p>
      <w:pPr>
        <w:spacing w:before="117"/>
        <w:ind w:left="850" w:right="0" w:firstLine="0"/>
        <w:jc w:val="left"/>
        <w:rPr>
          <w:rFonts w:ascii="Corpid C1 Bold" w:hAnsi="Corpid C1 Bold" w:cs="Corpid C1 Bold" w:eastAsia="Corpid C1 Bold"/>
          <w:sz w:val="21"/>
          <w:szCs w:val="21"/>
        </w:rPr>
      </w:pPr>
      <w:r>
        <w:rPr>
          <w:rFonts w:ascii="Corpid C1 Bold"/>
          <w:b/>
          <w:color w:val="FFFFFF"/>
          <w:w w:val="95"/>
          <w:sz w:val="21"/>
        </w:rPr>
        <w:t>Septiembre</w:t>
      </w:r>
      <w:r>
        <w:rPr>
          <w:rFonts w:ascii="Corpid C1 Bold"/>
          <w:b/>
          <w:color w:val="FFFFFF"/>
          <w:spacing w:val="-25"/>
          <w:w w:val="95"/>
          <w:sz w:val="21"/>
        </w:rPr>
        <w:t> </w:t>
      </w:r>
      <w:r>
        <w:rPr>
          <w:rFonts w:ascii="Corpid C1 Bold"/>
          <w:b/>
          <w:color w:val="FFFFFF"/>
          <w:w w:val="95"/>
          <w:sz w:val="21"/>
        </w:rPr>
        <w:t>2014</w:t>
      </w:r>
      <w:r>
        <w:rPr>
          <w:rFonts w:ascii="Corpid C1 Bold"/>
          <w:sz w:val="21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before="174"/>
        <w:ind w:left="850" w:right="0" w:firstLine="0"/>
        <w:jc w:val="left"/>
        <w:rPr>
          <w:rFonts w:ascii="Corpid C1 Bold" w:hAnsi="Corpid C1 Bold" w:cs="Corpid C1 Bold" w:eastAsia="Corpid C1 Bold"/>
          <w:sz w:val="45"/>
          <w:szCs w:val="45"/>
        </w:rPr>
      </w:pPr>
      <w:r>
        <w:rPr>
          <w:rFonts w:ascii="Corpid C1 Bold"/>
          <w:b/>
          <w:color w:val="FFFFFF"/>
          <w:spacing w:val="-5"/>
          <w:sz w:val="45"/>
        </w:rPr>
        <w:t>#csiromining</w:t>
      </w:r>
      <w:r>
        <w:rPr>
          <w:rFonts w:ascii="Corpid C1 Bold"/>
          <w:sz w:val="45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45"/>
          <w:szCs w:val="45"/>
        </w:rPr>
        <w:sectPr>
          <w:type w:val="continuous"/>
          <w:pgSz w:w="11910" w:h="16840"/>
          <w:pgMar w:top="0" w:bottom="0" w:left="0" w:right="0"/>
        </w:sectPr>
      </w:pPr>
    </w:p>
    <w:p>
      <w:pPr>
        <w:pStyle w:val="BodyText"/>
        <w:spacing w:line="240" w:lineRule="auto" w:before="58"/>
        <w:ind w:right="0"/>
        <w:jc w:val="left"/>
      </w:pPr>
      <w:r>
        <w:rPr>
          <w:b w:val="0"/>
          <w:spacing w:val="1"/>
        </w:rPr>
        <w:t>CSIRO</w:t>
      </w:r>
      <w:r>
        <w:rPr>
          <w:b w:val="0"/>
        </w:rPr>
        <w:t> Mineral Resources Flagship</w:t>
      </w:r>
      <w:r>
        <w:rPr/>
      </w:r>
    </w:p>
    <w:p>
      <w:pPr>
        <w:spacing w:line="240" w:lineRule="auto" w:before="1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/>
          <w:b w:val="0"/>
          <w:color w:val="72CBD2"/>
        </w:rPr>
        <w:t>C</w:t>
      </w:r>
      <w:r>
        <w:rPr>
          <w:rFonts w:ascii="Corpid C1 Heavy"/>
          <w:b w:val="0"/>
          <w:color w:val="72CBD2"/>
          <w:spacing w:val="1"/>
        </w:rPr>
        <w:t>i</w:t>
      </w:r>
      <w:r>
        <w:rPr>
          <w:rFonts w:ascii="Corpid C1 Heavy"/>
          <w:b w:val="0"/>
          <w:color w:val="72CBD2"/>
          <w:spacing w:val="2"/>
        </w:rPr>
        <w:t>ta</w:t>
      </w:r>
      <w:r>
        <w:rPr>
          <w:rFonts w:ascii="Corpid C1 Heavy"/>
          <w:b w:val="0"/>
          <w:color w:val="72CBD2"/>
        </w:rPr>
        <w:t>s</w:t>
      </w:r>
      <w:r>
        <w:rPr>
          <w:rFonts w:ascii="Corpid C1 Heavy"/>
        </w:rPr>
      </w:r>
    </w:p>
    <w:p>
      <w:pPr>
        <w:pStyle w:val="BodyText"/>
        <w:spacing w:line="240" w:lineRule="auto" w:before="16"/>
        <w:ind w:right="0"/>
        <w:jc w:val="left"/>
      </w:pPr>
      <w:r>
        <w:rPr>
          <w:b w:val="0"/>
          <w:spacing w:val="-1"/>
        </w:rPr>
        <w:t>Mo</w:t>
      </w:r>
      <w:r>
        <w:rPr>
          <w:b w:val="0"/>
          <w:spacing w:val="-2"/>
        </w:rPr>
        <w:t>ff</w:t>
      </w:r>
      <w:r>
        <w:rPr>
          <w:b w:val="0"/>
          <w:spacing w:val="-1"/>
        </w:rPr>
        <w:t>at,</w:t>
      </w:r>
      <w:r>
        <w:rPr>
          <w:b w:val="0"/>
          <w:spacing w:val="-5"/>
        </w:rPr>
        <w:t> </w:t>
      </w:r>
      <w:r>
        <w:rPr>
          <w:b w:val="0"/>
        </w:rPr>
        <w:t>K.,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Zhang,</w:t>
      </w:r>
      <w:r>
        <w:rPr>
          <w:b w:val="0"/>
          <w:spacing w:val="-4"/>
        </w:rPr>
        <w:t> </w:t>
      </w:r>
      <w:r>
        <w:rPr>
          <w:b w:val="0"/>
        </w:rPr>
        <w:t>A.,</w:t>
      </w:r>
      <w:r>
        <w:rPr>
          <w:b w:val="0"/>
          <w:spacing w:val="-5"/>
        </w:rPr>
        <w:t> </w:t>
      </w:r>
      <w:r>
        <w:rPr>
          <w:b w:val="0"/>
          <w:spacing w:val="-2"/>
        </w:rPr>
        <w:t>Lacey,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J.,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Boughen,</w:t>
      </w:r>
      <w:r>
        <w:rPr>
          <w:b w:val="0"/>
          <w:spacing w:val="-5"/>
        </w:rPr>
        <w:t> </w:t>
      </w:r>
      <w:r>
        <w:rPr>
          <w:b w:val="0"/>
          <w:spacing w:val="-1"/>
        </w:rPr>
        <w:t>N.,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Fleming,</w:t>
      </w:r>
      <w:r>
        <w:rPr>
          <w:b w:val="0"/>
          <w:spacing w:val="-4"/>
        </w:rPr>
        <w:t> </w:t>
      </w:r>
      <w:r>
        <w:rPr>
          <w:b w:val="0"/>
          <w:spacing w:val="-2"/>
        </w:rPr>
        <w:t>D.</w:t>
      </w:r>
      <w:r>
        <w:rPr>
          <w:b w:val="0"/>
          <w:spacing w:val="-5"/>
        </w:rPr>
        <w:t> </w:t>
      </w:r>
      <w:r>
        <w:rPr>
          <w:b w:val="0"/>
        </w:rPr>
        <w:t>&amp;</w:t>
      </w:r>
      <w:r>
        <w:rPr>
          <w:b w:val="0"/>
          <w:spacing w:val="-4"/>
        </w:rPr>
        <w:t> </w:t>
      </w:r>
      <w:r>
        <w:rPr>
          <w:b w:val="0"/>
        </w:rPr>
        <w:t>Uribe,</w:t>
      </w:r>
      <w:r>
        <w:rPr/>
      </w:r>
    </w:p>
    <w:p>
      <w:pPr>
        <w:pStyle w:val="BodyText"/>
        <w:spacing w:line="258" w:lineRule="auto" w:before="16"/>
        <w:ind w:right="4462"/>
        <w:jc w:val="left"/>
      </w:pPr>
      <w:r>
        <w:rPr>
          <w:b w:val="0"/>
          <w:bCs w:val="0"/>
          <w:spacing w:val="1"/>
        </w:rPr>
        <w:t>K.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2"/>
        </w:rPr>
        <w:t>(</w:t>
      </w:r>
      <w:r>
        <w:rPr>
          <w:b w:val="0"/>
          <w:bCs w:val="0"/>
          <w:spacing w:val="-3"/>
        </w:rPr>
        <w:t>2</w:t>
      </w:r>
      <w:r>
        <w:rPr>
          <w:b w:val="0"/>
          <w:bCs w:val="0"/>
          <w:spacing w:val="-2"/>
        </w:rPr>
        <w:t>0</w:t>
      </w:r>
      <w:r>
        <w:rPr>
          <w:b w:val="0"/>
          <w:bCs w:val="0"/>
          <w:spacing w:val="-4"/>
        </w:rPr>
        <w:t>1</w:t>
      </w:r>
      <w:r>
        <w:rPr>
          <w:b w:val="0"/>
          <w:bCs w:val="0"/>
          <w:spacing w:val="-2"/>
        </w:rPr>
        <w:t>4).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1"/>
        </w:rPr>
        <w:t>Percepciones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2"/>
        </w:rPr>
        <w:t>chilenas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hacia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1"/>
        </w:rPr>
        <w:t>minería: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1"/>
        </w:rPr>
        <w:t>Encuesta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51"/>
        </w:rPr>
        <w:t> </w:t>
      </w:r>
      <w:r>
        <w:rPr>
          <w:b w:val="0"/>
          <w:bCs w:val="0"/>
          <w:spacing w:val="-1"/>
        </w:rPr>
        <w:t>ciudadanía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</w:rPr>
        <w:t>–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1"/>
        </w:rPr>
        <w:t>Resultados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</w:rPr>
        <w:t>2014.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1"/>
        </w:rPr>
        <w:t>CSIRO,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1"/>
        </w:rPr>
        <w:t>Australia.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2"/>
        </w:rPr>
        <w:t>EP</w:t>
      </w:r>
      <w:r>
        <w:rPr>
          <w:b w:val="0"/>
          <w:bCs w:val="0"/>
          <w:spacing w:val="-15"/>
        </w:rPr>
        <w:t> 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4</w:t>
      </w:r>
      <w:r>
        <w:rPr>
          <w:b w:val="0"/>
          <w:bCs w:val="0"/>
          <w:spacing w:val="-2"/>
        </w:rPr>
        <w:t>72</w:t>
      </w:r>
      <w:r>
        <w:rPr>
          <w:b w:val="0"/>
          <w:bCs w:val="0"/>
          <w:spacing w:val="-1"/>
        </w:rPr>
        <w:t>0</w:t>
      </w:r>
      <w:r>
        <w:rPr>
          <w:b w:val="0"/>
          <w:bCs w:val="0"/>
          <w:spacing w:val="-2"/>
        </w:rPr>
        <w:t>5</w:t>
      </w:r>
      <w:r>
        <w:rPr>
          <w:b w:val="0"/>
          <w:bCs w:val="0"/>
          <w:spacing w:val="-1"/>
        </w:rPr>
        <w:t>.</w:t>
      </w:r>
      <w:r>
        <w:rPr/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 w:hAnsi="Corpid C1 Heavy"/>
          <w:b w:val="0"/>
          <w:color w:val="72CBD2"/>
          <w:spacing w:val="1"/>
        </w:rPr>
        <w:t>Descargo</w:t>
      </w:r>
      <w:r>
        <w:rPr>
          <w:rFonts w:ascii="Corpid C1 Heavy" w:hAnsi="Corpid C1 Heavy"/>
          <w:b w:val="0"/>
          <w:color w:val="72CBD2"/>
        </w:rPr>
        <w:t> </w:t>
      </w:r>
      <w:r>
        <w:rPr>
          <w:rFonts w:ascii="Corpid C1 Heavy" w:hAnsi="Corpid C1 Heavy"/>
          <w:b w:val="0"/>
          <w:color w:val="72CBD2"/>
          <w:spacing w:val="1"/>
        </w:rPr>
        <w:t>de</w:t>
      </w:r>
      <w:r>
        <w:rPr>
          <w:rFonts w:ascii="Corpid C1 Heavy" w:hAnsi="Corpid C1 Heavy"/>
          <w:b w:val="0"/>
          <w:color w:val="72CBD2"/>
        </w:rPr>
        <w:t> </w:t>
      </w:r>
      <w:r>
        <w:rPr>
          <w:rFonts w:ascii="Corpid C1 Heavy" w:hAnsi="Corpid C1 Heavy"/>
          <w:b w:val="0"/>
          <w:color w:val="72CBD2"/>
          <w:spacing w:val="1"/>
        </w:rPr>
        <w:t>traducción</w:t>
      </w:r>
      <w:r>
        <w:rPr>
          <w:rFonts w:ascii="Corpid C1 Heavy" w:hAnsi="Corpid C1 Heavy"/>
        </w:rPr>
      </w:r>
    </w:p>
    <w:p>
      <w:pPr>
        <w:pStyle w:val="BodyText"/>
        <w:spacing w:line="240" w:lineRule="auto" w:before="16"/>
        <w:ind w:right="0"/>
        <w:jc w:val="left"/>
      </w:pPr>
      <w:r>
        <w:rPr>
          <w:b w:val="0"/>
          <w:spacing w:val="1"/>
        </w:rPr>
        <w:t>Esta</w:t>
      </w:r>
      <w:r>
        <w:rPr>
          <w:b w:val="0"/>
          <w:spacing w:val="-1"/>
        </w:rPr>
        <w:t> </w:t>
      </w:r>
      <w:r>
        <w:rPr>
          <w:b w:val="0"/>
          <w:spacing w:val="1"/>
        </w:rPr>
        <w:t>versión</w:t>
      </w:r>
      <w:r>
        <w:rPr>
          <w:b w:val="0"/>
          <w:spacing w:val="-1"/>
        </w:rPr>
        <w:t> </w:t>
      </w:r>
      <w:r>
        <w:rPr>
          <w:b w:val="0"/>
        </w:rPr>
        <w:t>en español</w:t>
      </w:r>
      <w:r>
        <w:rPr>
          <w:b w:val="0"/>
          <w:spacing w:val="-1"/>
        </w:rPr>
        <w:t> </w:t>
      </w:r>
      <w:r>
        <w:rPr>
          <w:b w:val="0"/>
        </w:rPr>
        <w:t>es</w:t>
      </w:r>
      <w:r>
        <w:rPr>
          <w:b w:val="0"/>
          <w:spacing w:val="-1"/>
        </w:rPr>
        <w:t> </w:t>
      </w:r>
      <w:r>
        <w:rPr>
          <w:b w:val="0"/>
        </w:rPr>
        <w:t>una </w:t>
      </w:r>
      <w:r>
        <w:rPr>
          <w:b w:val="0"/>
          <w:spacing w:val="1"/>
        </w:rPr>
        <w:t>traducción</w:t>
      </w:r>
      <w:r>
        <w:rPr>
          <w:b w:val="0"/>
          <w:spacing w:val="-1"/>
        </w:rPr>
        <w:t> </w:t>
      </w:r>
      <w:r>
        <w:rPr>
          <w:b w:val="0"/>
        </w:rPr>
        <w:t>no</w:t>
      </w:r>
      <w:r>
        <w:rPr>
          <w:b w:val="0"/>
          <w:spacing w:val="-1"/>
        </w:rPr>
        <w:t> </w:t>
      </w:r>
      <w:r>
        <w:rPr>
          <w:b w:val="0"/>
          <w:spacing w:val="1"/>
        </w:rPr>
        <w:t>oficial.</w:t>
      </w:r>
      <w:r>
        <w:rPr/>
      </w:r>
    </w:p>
    <w:p>
      <w:pPr>
        <w:pStyle w:val="BodyText"/>
        <w:spacing w:line="258" w:lineRule="auto" w:before="16"/>
        <w:ind w:right="4467"/>
        <w:jc w:val="left"/>
      </w:pPr>
      <w:r>
        <w:rPr>
          <w:b w:val="0"/>
          <w:spacing w:val="-1"/>
        </w:rPr>
        <w:t>El</w:t>
      </w:r>
      <w:r>
        <w:rPr>
          <w:b w:val="0"/>
        </w:rPr>
        <w:t> documento </w:t>
      </w:r>
      <w:r>
        <w:rPr>
          <w:b w:val="0"/>
          <w:spacing w:val="1"/>
        </w:rPr>
        <w:t>original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-1"/>
        </w:rPr>
        <w:t>realizó</w:t>
      </w:r>
      <w:r>
        <w:rPr>
          <w:b w:val="0"/>
        </w:rPr>
        <w:t> en inglés y </w:t>
      </w:r>
      <w:r>
        <w:rPr>
          <w:b w:val="0"/>
          <w:spacing w:val="2"/>
        </w:rPr>
        <w:t>rige</w:t>
      </w:r>
      <w:r>
        <w:rPr>
          <w:b w:val="0"/>
        </w:rPr>
        <w:t> frente a</w:t>
      </w:r>
      <w:r>
        <w:rPr>
          <w:b w:val="0"/>
          <w:spacing w:val="44"/>
        </w:rPr>
        <w:t> </w:t>
      </w:r>
      <w:r>
        <w:rPr>
          <w:b w:val="0"/>
        </w:rPr>
        <w:t>cualquier </w:t>
      </w:r>
      <w:r>
        <w:rPr>
          <w:b w:val="0"/>
          <w:spacing w:val="1"/>
        </w:rPr>
        <w:t>discrepancia.</w:t>
      </w:r>
      <w:r>
        <w:rPr>
          <w:b w:val="0"/>
        </w:rPr>
        <w:t> </w:t>
      </w:r>
      <w:r>
        <w:rPr>
          <w:b w:val="0"/>
          <w:spacing w:val="-1"/>
        </w:rPr>
        <w:t>Sin</w:t>
      </w:r>
      <w:r>
        <w:rPr>
          <w:b w:val="0"/>
        </w:rPr>
        <w:t> </w:t>
      </w:r>
      <w:r>
        <w:rPr>
          <w:b w:val="0"/>
          <w:spacing w:val="1"/>
        </w:rPr>
        <w:t>perjuicio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lo </w:t>
      </w:r>
      <w:r>
        <w:rPr>
          <w:b w:val="0"/>
          <w:spacing w:val="-1"/>
        </w:rPr>
        <w:t>anterior,</w:t>
      </w:r>
      <w:r>
        <w:rPr>
          <w:b w:val="0"/>
        </w:rPr>
        <w:t> el informe</w:t>
      </w:r>
      <w:r>
        <w:rPr>
          <w:b w:val="0"/>
          <w:spacing w:val="52"/>
        </w:rPr>
        <w:t> </w:t>
      </w:r>
      <w:r>
        <w:rPr>
          <w:b w:val="0"/>
        </w:rPr>
        <w:t>refleja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formulación</w:t>
      </w:r>
      <w:r>
        <w:rPr>
          <w:b w:val="0"/>
          <w:spacing w:val="-1"/>
        </w:rPr>
        <w:t> </w:t>
      </w:r>
      <w:r>
        <w:rPr>
          <w:b w:val="0"/>
          <w:spacing w:val="2"/>
        </w:rPr>
        <w:t>exacta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afirmaciones</w:t>
      </w:r>
      <w:r>
        <w:rPr>
          <w:b w:val="0"/>
          <w:spacing w:val="-1"/>
        </w:rPr>
        <w:t> </w:t>
      </w:r>
      <w:r>
        <w:rPr>
          <w:b w:val="0"/>
        </w:rPr>
        <w:t>o</w:t>
      </w:r>
      <w:r>
        <w:rPr>
          <w:b w:val="0"/>
          <w:spacing w:val="-1"/>
        </w:rPr>
        <w:t> </w:t>
      </w:r>
      <w:r>
        <w:rPr>
          <w:b w:val="0"/>
        </w:rPr>
        <w:t>preguntas</w:t>
      </w:r>
      <w:r>
        <w:rPr>
          <w:b w:val="0"/>
          <w:spacing w:val="34"/>
        </w:rPr>
        <w:t> </w:t>
      </w:r>
      <w:r>
        <w:rPr>
          <w:b w:val="0"/>
        </w:rPr>
        <w:t>utilizadas en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encuesta</w:t>
      </w:r>
      <w:r>
        <w:rPr>
          <w:b w:val="0"/>
        </w:rPr>
        <w:t> en español.</w:t>
      </w:r>
      <w:r>
        <w:rPr/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/>
          <w:b w:val="0"/>
          <w:color w:val="72CBD2"/>
          <w:spacing w:val="1"/>
        </w:rPr>
        <w:t>Copyright</w:t>
      </w:r>
      <w:r>
        <w:rPr>
          <w:rFonts w:ascii="Corpid C1 Heavy"/>
          <w:b w:val="0"/>
          <w:color w:val="72CBD2"/>
        </w:rPr>
        <w:t> y </w:t>
      </w:r>
      <w:r>
        <w:rPr>
          <w:rFonts w:ascii="Corpid C1 Heavy"/>
          <w:b w:val="0"/>
          <w:color w:val="72CBD2"/>
          <w:spacing w:val="1"/>
        </w:rPr>
        <w:t>descargo</w:t>
      </w:r>
      <w:r>
        <w:rPr>
          <w:rFonts w:ascii="Corpid C1 Heavy"/>
        </w:rPr>
      </w:r>
    </w:p>
    <w:p>
      <w:pPr>
        <w:pStyle w:val="BodyText"/>
        <w:spacing w:line="258" w:lineRule="auto" w:before="16"/>
        <w:ind w:right="4705"/>
        <w:jc w:val="left"/>
      </w:pPr>
      <w:r>
        <w:rPr>
          <w:b w:val="0"/>
        </w:rPr>
        <w:t>©</w:t>
      </w:r>
      <w:r>
        <w:rPr>
          <w:b w:val="0"/>
          <w:spacing w:val="-3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14</w:t>
      </w:r>
      <w:r>
        <w:rPr>
          <w:b w:val="0"/>
          <w:spacing w:val="-3"/>
        </w:rPr>
        <w:t> </w:t>
      </w:r>
      <w:r>
        <w:rPr>
          <w:b w:val="0"/>
          <w:spacing w:val="1"/>
        </w:rPr>
        <w:t>CSIRO</w:t>
      </w:r>
      <w:r>
        <w:rPr>
          <w:b w:val="0"/>
          <w:spacing w:val="-3"/>
        </w:rPr>
        <w:t> </w:t>
      </w:r>
      <w:r>
        <w:rPr>
          <w:b w:val="0"/>
        </w:rPr>
        <w:t>Hasta</w:t>
      </w:r>
      <w:r>
        <w:rPr>
          <w:b w:val="0"/>
          <w:spacing w:val="-3"/>
        </w:rPr>
        <w:t> </w:t>
      </w:r>
      <w:r>
        <w:rPr>
          <w:b w:val="0"/>
          <w:spacing w:val="1"/>
        </w:rPr>
        <w:t>donde</w:t>
      </w:r>
      <w:r>
        <w:rPr>
          <w:b w:val="0"/>
          <w:spacing w:val="-2"/>
        </w:rPr>
        <w:t> </w:t>
      </w:r>
      <w:r>
        <w:rPr>
          <w:b w:val="0"/>
        </w:rPr>
        <w:t>lo</w:t>
      </w:r>
      <w:r>
        <w:rPr>
          <w:b w:val="0"/>
          <w:spacing w:val="-3"/>
        </w:rPr>
        <w:t> </w:t>
      </w:r>
      <w:r>
        <w:rPr>
          <w:b w:val="0"/>
          <w:spacing w:val="1"/>
        </w:rPr>
        <w:t>permita</w:t>
      </w:r>
      <w:r>
        <w:rPr>
          <w:b w:val="0"/>
          <w:spacing w:val="-3"/>
        </w:rPr>
        <w:t> </w:t>
      </w:r>
      <w:r>
        <w:rPr>
          <w:b w:val="0"/>
          <w:spacing w:val="2"/>
        </w:rPr>
        <w:t>la</w:t>
      </w:r>
      <w:r>
        <w:rPr>
          <w:b w:val="0"/>
          <w:spacing w:val="-3"/>
        </w:rPr>
        <w:t> </w:t>
      </w:r>
      <w:r>
        <w:rPr>
          <w:b w:val="0"/>
          <w:spacing w:val="-2"/>
        </w:rPr>
        <w:t>ley,</w:t>
      </w:r>
      <w:r>
        <w:rPr>
          <w:b w:val="0"/>
          <w:spacing w:val="-3"/>
        </w:rPr>
        <w:t> </w:t>
      </w:r>
      <w:r>
        <w:rPr>
          <w:b w:val="0"/>
          <w:spacing w:val="1"/>
        </w:rPr>
        <w:t>se</w:t>
      </w:r>
      <w:r>
        <w:rPr>
          <w:b w:val="0"/>
          <w:spacing w:val="-2"/>
        </w:rPr>
        <w:t> </w:t>
      </w:r>
      <w:r>
        <w:rPr>
          <w:b w:val="0"/>
          <w:spacing w:val="1"/>
        </w:rPr>
        <w:t>reservan</w:t>
      </w:r>
      <w:r>
        <w:rPr>
          <w:b w:val="0"/>
          <w:spacing w:val="34"/>
        </w:rPr>
        <w:t> </w:t>
      </w:r>
      <w:r>
        <w:rPr>
          <w:b w:val="0"/>
        </w:rPr>
        <w:t>todos los </w:t>
      </w:r>
      <w:r>
        <w:rPr>
          <w:b w:val="0"/>
          <w:spacing w:val="1"/>
        </w:rPr>
        <w:t>derechos,</w:t>
      </w:r>
      <w:r>
        <w:rPr>
          <w:b w:val="0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lo que ninguna </w:t>
      </w:r>
      <w:r>
        <w:rPr>
          <w:b w:val="0"/>
          <w:spacing w:val="1"/>
        </w:rPr>
        <w:t>parte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presente</w:t>
      </w:r>
      <w:r>
        <w:rPr>
          <w:b w:val="0"/>
          <w:spacing w:val="26"/>
        </w:rPr>
        <w:t> </w:t>
      </w:r>
      <w:r>
        <w:rPr>
          <w:b w:val="0"/>
          <w:spacing w:val="1"/>
        </w:rPr>
        <w:t>publicación</w:t>
      </w:r>
      <w:r>
        <w:rPr>
          <w:b w:val="0"/>
        </w:rPr>
        <w:t> protegida </w:t>
      </w:r>
      <w:r>
        <w:rPr>
          <w:b w:val="0"/>
          <w:spacing w:val="1"/>
        </w:rPr>
        <w:t>por</w:t>
      </w:r>
      <w:r>
        <w:rPr>
          <w:b w:val="0"/>
        </w:rPr>
        <w:t> el </w:t>
      </w:r>
      <w:r>
        <w:rPr>
          <w:b w:val="0"/>
          <w:spacing w:val="1"/>
        </w:rPr>
        <w:t>copyright</w:t>
      </w:r>
      <w:r>
        <w:rPr>
          <w:b w:val="0"/>
        </w:rPr>
        <w:t> </w:t>
      </w:r>
      <w:r>
        <w:rPr>
          <w:b w:val="0"/>
          <w:spacing w:val="1"/>
        </w:rPr>
        <w:t>puede</w:t>
      </w:r>
      <w:r>
        <w:rPr>
          <w:b w:val="0"/>
        </w:rPr>
        <w:t> </w:t>
      </w:r>
      <w:r>
        <w:rPr>
          <w:b w:val="0"/>
          <w:spacing w:val="1"/>
        </w:rPr>
        <w:t>reproducirse</w:t>
      </w:r>
      <w:r>
        <w:rPr>
          <w:b w:val="0"/>
          <w:spacing w:val="26"/>
        </w:rPr>
        <w:t> </w:t>
      </w:r>
      <w:r>
        <w:rPr>
          <w:b w:val="0"/>
        </w:rPr>
        <w:t>o copiarse en </w:t>
      </w:r>
      <w:r>
        <w:rPr>
          <w:b w:val="0"/>
          <w:spacing w:val="1"/>
        </w:rPr>
        <w:t>modo</w:t>
      </w:r>
      <w:r>
        <w:rPr>
          <w:b w:val="0"/>
        </w:rPr>
        <w:t> alguno o </w:t>
      </w:r>
      <w:r>
        <w:rPr>
          <w:b w:val="0"/>
          <w:spacing w:val="1"/>
        </w:rPr>
        <w:t>por</w:t>
      </w:r>
      <w:r>
        <w:rPr>
          <w:b w:val="0"/>
        </w:rPr>
        <w:t> cualquier </w:t>
      </w:r>
      <w:r>
        <w:rPr>
          <w:b w:val="0"/>
          <w:spacing w:val="1"/>
        </w:rPr>
        <w:t>medio,</w:t>
      </w:r>
      <w:r>
        <w:rPr>
          <w:b w:val="0"/>
        </w:rPr>
        <w:t> excepto</w:t>
      </w:r>
      <w:r>
        <w:rPr>
          <w:b w:val="0"/>
          <w:spacing w:val="28"/>
        </w:rPr>
        <w:t> </w:t>
      </w:r>
      <w:r>
        <w:rPr>
          <w:b w:val="0"/>
        </w:rPr>
        <w:t>con el </w:t>
      </w:r>
      <w:r>
        <w:rPr>
          <w:b w:val="0"/>
          <w:spacing w:val="1"/>
        </w:rPr>
        <w:t>permiso</w:t>
      </w:r>
      <w:r>
        <w:rPr>
          <w:b w:val="0"/>
        </w:rPr>
        <w:t> </w:t>
      </w:r>
      <w:r>
        <w:rPr>
          <w:b w:val="0"/>
          <w:spacing w:val="1"/>
        </w:rPr>
        <w:t>escrito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CSIRO.</w:t>
      </w:r>
      <w:r>
        <w:rPr/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/>
          <w:b w:val="0"/>
          <w:color w:val="72CBD2"/>
          <w:spacing w:val="1"/>
        </w:rPr>
        <w:t>Descargo</w:t>
      </w:r>
      <w:r>
        <w:rPr>
          <w:rFonts w:ascii="Corpid C1 Heavy"/>
          <w:b w:val="0"/>
          <w:color w:val="72CBD2"/>
        </w:rPr>
        <w:t> </w:t>
      </w:r>
      <w:r>
        <w:rPr>
          <w:rFonts w:ascii="Corpid C1 Heavy"/>
          <w:b w:val="0"/>
          <w:color w:val="72CBD2"/>
          <w:spacing w:val="1"/>
        </w:rPr>
        <w:t>importante</w:t>
      </w:r>
      <w:r>
        <w:rPr>
          <w:rFonts w:ascii="Corpid C1 Heavy"/>
        </w:rPr>
      </w:r>
    </w:p>
    <w:p>
      <w:pPr>
        <w:pStyle w:val="BodyText"/>
        <w:spacing w:line="258" w:lineRule="auto" w:before="16"/>
        <w:ind w:right="4462"/>
        <w:jc w:val="left"/>
      </w:pPr>
      <w:r>
        <w:rPr>
          <w:b w:val="0"/>
          <w:spacing w:val="-1"/>
        </w:rPr>
        <w:t>CSIRO</w:t>
      </w:r>
      <w:r>
        <w:rPr>
          <w:b w:val="0"/>
          <w:spacing w:val="-6"/>
        </w:rPr>
        <w:t> </w:t>
      </w:r>
      <w:r>
        <w:rPr>
          <w:b w:val="0"/>
          <w:spacing w:val="-2"/>
        </w:rPr>
        <w:t>informa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contenido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presente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publicación</w:t>
      </w:r>
      <w:r>
        <w:rPr>
          <w:b w:val="0"/>
          <w:spacing w:val="29"/>
        </w:rPr>
        <w:t> </w:t>
      </w:r>
      <w:r>
        <w:rPr>
          <w:b w:val="0"/>
          <w:spacing w:val="-2"/>
        </w:rPr>
        <w:t>incluye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declaraciones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generales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basadas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investigación</w:t>
      </w:r>
      <w:r>
        <w:rPr>
          <w:b w:val="0"/>
          <w:spacing w:val="35"/>
        </w:rPr>
        <w:t> </w:t>
      </w:r>
      <w:r>
        <w:rPr>
          <w:b w:val="0"/>
          <w:spacing w:val="-1"/>
        </w:rPr>
        <w:t>cientí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ca.</w:t>
      </w:r>
      <w:r>
        <w:rPr>
          <w:b w:val="0"/>
          <w:spacing w:val="-7"/>
        </w:rPr>
        <w:t> </w:t>
      </w:r>
      <w:r>
        <w:rPr>
          <w:b w:val="0"/>
          <w:spacing w:val="-2"/>
        </w:rPr>
        <w:t>El</w:t>
      </w:r>
      <w:r>
        <w:rPr>
          <w:b w:val="0"/>
          <w:spacing w:val="-7"/>
        </w:rPr>
        <w:t> </w:t>
      </w:r>
      <w:r>
        <w:rPr>
          <w:b w:val="0"/>
          <w:spacing w:val="-1"/>
        </w:rPr>
        <w:t>lector</w:t>
      </w:r>
      <w:r>
        <w:rPr>
          <w:b w:val="0"/>
          <w:spacing w:val="-7"/>
        </w:rPr>
        <w:t> </w:t>
      </w:r>
      <w:r>
        <w:rPr>
          <w:b w:val="0"/>
          <w:spacing w:val="-2"/>
        </w:rPr>
        <w:t>ha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sido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noti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cado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comprende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dicha</w:t>
      </w:r>
      <w:r>
        <w:rPr>
          <w:b w:val="0"/>
          <w:spacing w:val="39"/>
        </w:rPr>
        <w:t> </w:t>
      </w:r>
      <w:r>
        <w:rPr>
          <w:b w:val="0"/>
          <w:spacing w:val="-2"/>
        </w:rPr>
        <w:t>información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puede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estar</w:t>
      </w:r>
      <w:r>
        <w:rPr>
          <w:b w:val="0"/>
          <w:spacing w:val="-6"/>
        </w:rPr>
        <w:t> </w:t>
      </w:r>
      <w:r>
        <w:rPr>
          <w:b w:val="0"/>
          <w:spacing w:val="-2"/>
        </w:rPr>
        <w:t>incompleta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puede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6"/>
        </w:rPr>
        <w:t> </w:t>
      </w:r>
      <w:r>
        <w:rPr>
          <w:b w:val="0"/>
          <w:spacing w:val="-2"/>
        </w:rPr>
        <w:t>resultar</w:t>
      </w:r>
      <w:r>
        <w:rPr>
          <w:b w:val="0"/>
          <w:spacing w:val="37"/>
        </w:rPr>
        <w:t> </w:t>
      </w:r>
      <w:r>
        <w:rPr>
          <w:b w:val="0"/>
          <w:spacing w:val="-2"/>
        </w:rPr>
        <w:t>adecuada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algún</w:t>
      </w:r>
      <w:r>
        <w:rPr>
          <w:b w:val="0"/>
          <w:spacing w:val="-7"/>
        </w:rPr>
        <w:t> </w:t>
      </w:r>
      <w:r>
        <w:rPr>
          <w:b w:val="0"/>
        </w:rPr>
        <w:t>tipo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situación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especí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ca.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Por</w:t>
      </w:r>
      <w:r>
        <w:rPr>
          <w:b w:val="0"/>
          <w:spacing w:val="-6"/>
        </w:rPr>
        <w:t> </w:t>
      </w:r>
      <w:r>
        <w:rPr>
          <w:b w:val="0"/>
          <w:spacing w:val="-2"/>
        </w:rPr>
        <w:t>ende,</w:t>
      </w:r>
      <w:r>
        <w:rPr>
          <w:b w:val="0"/>
          <w:spacing w:val="-7"/>
        </w:rPr>
        <w:t> </w:t>
      </w:r>
      <w:r>
        <w:rPr>
          <w:b w:val="0"/>
          <w:spacing w:val="-1"/>
        </w:rPr>
        <w:t>no</w:t>
      </w:r>
      <w:r>
        <w:rPr>
          <w:b w:val="0"/>
          <w:spacing w:val="49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debe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depender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ella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ni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deben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iniciar</w:t>
      </w:r>
      <w:r>
        <w:rPr>
          <w:b w:val="0"/>
          <w:spacing w:val="-6"/>
        </w:rPr>
        <w:t> </w:t>
      </w:r>
      <w:r>
        <w:rPr>
          <w:b w:val="0"/>
          <w:spacing w:val="-1"/>
        </w:rPr>
        <w:t>acciones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basadas</w:t>
      </w:r>
      <w:r>
        <w:rPr>
          <w:b w:val="0"/>
        </w:rPr>
        <w:t> </w:t>
      </w:r>
      <w:r>
        <w:rPr>
          <w:b w:val="0"/>
          <w:spacing w:val="49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7"/>
        </w:rPr>
        <w:t> </w:t>
      </w:r>
      <w:r>
        <w:rPr>
          <w:b w:val="0"/>
          <w:spacing w:val="-2"/>
        </w:rPr>
        <w:t>dicha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información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sin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buscar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consejo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profesional,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cientí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co</w:t>
      </w:r>
      <w:r>
        <w:rPr>
          <w:b w:val="0"/>
          <w:spacing w:val="-7"/>
        </w:rPr>
        <w:t> </w:t>
      </w:r>
      <w:r>
        <w:rPr>
          <w:b w:val="0"/>
        </w:rPr>
        <w:t>o</w:t>
      </w:r>
      <w:r>
        <w:rPr>
          <w:b w:val="0"/>
          <w:spacing w:val="65"/>
        </w:rPr>
        <w:t> </w:t>
      </w:r>
      <w:r>
        <w:rPr>
          <w:b w:val="0"/>
          <w:spacing w:val="-3"/>
        </w:rPr>
        <w:t>técnico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previo.</w:t>
      </w:r>
      <w:r>
        <w:rPr>
          <w:b w:val="0"/>
          <w:spacing w:val="-6"/>
        </w:rPr>
        <w:t> </w:t>
      </w:r>
      <w:r>
        <w:rPr>
          <w:b w:val="0"/>
          <w:spacing w:val="-2"/>
        </w:rPr>
        <w:t>Hasta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donde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lo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permita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4"/>
        </w:rPr>
        <w:t>ley,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CSIRO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(incluyendo</w:t>
      </w:r>
      <w:r>
        <w:rPr>
          <w:b w:val="0"/>
          <w:spacing w:val="41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sus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empleados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consultores)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6"/>
        </w:rPr>
        <w:t> </w:t>
      </w:r>
      <w:r>
        <w:rPr>
          <w:b w:val="0"/>
        </w:rPr>
        <w:t>exime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toda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responsabilidad</w:t>
      </w:r>
      <w:r>
        <w:rPr/>
      </w:r>
    </w:p>
    <w:p>
      <w:pPr>
        <w:pStyle w:val="BodyText"/>
        <w:spacing w:line="258" w:lineRule="auto"/>
        <w:ind w:right="4466"/>
        <w:jc w:val="left"/>
      </w:pPr>
      <w:r>
        <w:rPr>
          <w:b w:val="0"/>
          <w:spacing w:val="-2"/>
        </w:rPr>
        <w:t>legal</w:t>
      </w:r>
      <w:r>
        <w:rPr>
          <w:b w:val="0"/>
          <w:spacing w:val="-6"/>
        </w:rPr>
        <w:t> </w:t>
      </w:r>
      <w:r>
        <w:rPr>
          <w:b w:val="0"/>
          <w:spacing w:val="-3"/>
        </w:rPr>
        <w:t>ante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cualquier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persona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derivada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cualquier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consecuencia,</w:t>
      </w:r>
      <w:r>
        <w:rPr>
          <w:b w:val="0"/>
          <w:spacing w:val="71"/>
        </w:rPr>
        <w:t> </w:t>
      </w:r>
      <w:r>
        <w:rPr>
          <w:b w:val="0"/>
          <w:spacing w:val="-2"/>
        </w:rPr>
        <w:t>incluyendo,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pero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sin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limitarse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a,</w:t>
      </w:r>
      <w:r>
        <w:rPr>
          <w:b w:val="0"/>
          <w:spacing w:val="-6"/>
        </w:rPr>
        <w:t> </w:t>
      </w:r>
      <w:r>
        <w:rPr>
          <w:b w:val="0"/>
          <w:spacing w:val="-2"/>
        </w:rPr>
        <w:t>toda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pérdida,</w:t>
      </w:r>
      <w:r>
        <w:rPr>
          <w:b w:val="0"/>
          <w:spacing w:val="-6"/>
        </w:rPr>
        <w:t> </w:t>
      </w:r>
      <w:r>
        <w:rPr>
          <w:b w:val="0"/>
          <w:spacing w:val="-2"/>
        </w:rPr>
        <w:t>daño,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costo,</w:t>
      </w:r>
      <w:r>
        <w:rPr>
          <w:b w:val="0"/>
          <w:spacing w:val="-6"/>
        </w:rPr>
        <w:t> </w:t>
      </w:r>
      <w:r>
        <w:rPr>
          <w:b w:val="0"/>
          <w:spacing w:val="-2"/>
        </w:rPr>
        <w:t>gasto</w:t>
      </w:r>
      <w:r>
        <w:rPr>
          <w:b w:val="0"/>
          <w:spacing w:val="4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cualquier</w:t>
      </w:r>
      <w:r>
        <w:rPr>
          <w:b w:val="0"/>
          <w:spacing w:val="-6"/>
        </w:rPr>
        <w:t> </w:t>
      </w:r>
      <w:r>
        <w:rPr>
          <w:b w:val="0"/>
          <w:spacing w:val="-2"/>
        </w:rPr>
        <w:t>otra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compensación,</w:t>
      </w:r>
      <w:r>
        <w:rPr>
          <w:b w:val="0"/>
          <w:spacing w:val="-6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surja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manera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directa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55"/>
        </w:rPr>
        <w:t> </w:t>
      </w:r>
      <w:r>
        <w:rPr>
          <w:b w:val="0"/>
          <w:spacing w:val="-1"/>
        </w:rPr>
        <w:t>indirecta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6"/>
        </w:rPr>
        <w:t> </w:t>
      </w:r>
      <w:r>
        <w:rPr>
          <w:b w:val="0"/>
          <w:spacing w:val="-2"/>
        </w:rPr>
        <w:t>uso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esta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publicación</w:t>
      </w:r>
      <w:r>
        <w:rPr>
          <w:b w:val="0"/>
          <w:spacing w:val="-6"/>
        </w:rPr>
        <w:t> </w:t>
      </w:r>
      <w:r>
        <w:rPr>
          <w:b w:val="0"/>
          <w:spacing w:val="-3"/>
        </w:rPr>
        <w:t>(en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parte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su</w:t>
      </w:r>
      <w:r>
        <w:rPr>
          <w:b w:val="0"/>
          <w:spacing w:val="-6"/>
        </w:rPr>
        <w:t> </w:t>
      </w:r>
      <w:r>
        <w:rPr>
          <w:b w:val="0"/>
          <w:spacing w:val="-3"/>
        </w:rPr>
        <w:t>totalidad)</w:t>
      </w:r>
      <w:r>
        <w:rPr>
          <w:b w:val="0"/>
          <w:spacing w:val="35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toda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información</w:t>
      </w:r>
      <w:r>
        <w:rPr>
          <w:b w:val="0"/>
          <w:spacing w:val="-6"/>
        </w:rPr>
        <w:t> </w:t>
      </w:r>
      <w:r>
        <w:rPr>
          <w:b w:val="0"/>
        </w:rPr>
        <w:t>o</w:t>
      </w:r>
      <w:r>
        <w:rPr>
          <w:b w:val="0"/>
          <w:spacing w:val="-6"/>
        </w:rPr>
        <w:t> </w:t>
      </w:r>
      <w:r>
        <w:rPr>
          <w:b w:val="0"/>
          <w:spacing w:val="-2"/>
        </w:rPr>
        <w:t>material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contenido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ella.</w:t>
      </w:r>
      <w:r>
        <w:rPr/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 w:hAnsi="Corpid C1 Heavy"/>
          <w:b w:val="0"/>
          <w:color w:val="72CBD2"/>
        </w:rPr>
        <w:t>Para mayor </w:t>
      </w:r>
      <w:r>
        <w:rPr>
          <w:rFonts w:ascii="Corpid C1 Heavy" w:hAnsi="Corpid C1 Heavy"/>
          <w:b w:val="0"/>
          <w:color w:val="72CBD2"/>
          <w:spacing w:val="1"/>
        </w:rPr>
        <w:t>información</w:t>
      </w:r>
      <w:r>
        <w:rPr>
          <w:rFonts w:ascii="Corpid C1 Heavy" w:hAnsi="Corpid C1 Heavy"/>
        </w:rPr>
      </w:r>
    </w:p>
    <w:p>
      <w:pPr>
        <w:pStyle w:val="BodyText"/>
        <w:spacing w:line="240" w:lineRule="auto" w:before="16"/>
        <w:ind w:right="0"/>
        <w:jc w:val="left"/>
      </w:pPr>
      <w:r>
        <w:rPr>
          <w:b w:val="0"/>
          <w:spacing w:val="1"/>
        </w:rPr>
        <w:t>Información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contacto del autor </w:t>
      </w:r>
      <w:r>
        <w:rPr>
          <w:b w:val="0"/>
          <w:spacing w:val="1"/>
        </w:rPr>
        <w:t>principal:</w:t>
      </w:r>
      <w:r>
        <w:rPr/>
      </w:r>
    </w:p>
    <w:p>
      <w:pPr>
        <w:pStyle w:val="BodyText"/>
        <w:spacing w:line="258" w:lineRule="auto" w:before="126"/>
        <w:ind w:right="7137"/>
        <w:jc w:val="left"/>
      </w:pPr>
      <w:r>
        <w:rPr>
          <w:b w:val="0"/>
          <w:spacing w:val="1"/>
        </w:rPr>
        <w:t>Dr</w:t>
      </w:r>
      <w:r>
        <w:rPr>
          <w:b w:val="0"/>
          <w:spacing w:val="-3"/>
        </w:rPr>
        <w:t> </w:t>
      </w:r>
      <w:r>
        <w:rPr>
          <w:b w:val="0"/>
        </w:rPr>
        <w:t>Kieren</w:t>
      </w:r>
      <w:r>
        <w:rPr>
          <w:b w:val="0"/>
          <w:spacing w:val="-3"/>
        </w:rPr>
        <w:t> </w:t>
      </w:r>
      <w:r>
        <w:rPr>
          <w:b w:val="0"/>
        </w:rPr>
        <w:t>Moffat</w:t>
      </w:r>
      <w:r>
        <w:rPr>
          <w:b w:val="0"/>
          <w:spacing w:val="22"/>
        </w:rPr>
        <w:t> </w:t>
      </w:r>
      <w:r>
        <w:rPr>
          <w:b w:val="0"/>
          <w:spacing w:val="1"/>
        </w:rPr>
        <w:t>Investigador</w:t>
      </w:r>
      <w:r>
        <w:rPr>
          <w:b w:val="0"/>
        </w:rPr>
        <w:t> </w:t>
      </w:r>
      <w:r>
        <w:rPr>
          <w:b w:val="0"/>
          <w:spacing w:val="1"/>
        </w:rPr>
        <w:t>Senior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b w:val="0"/>
          <w:spacing w:val="1"/>
        </w:rPr>
        <w:t>CSIRO</w:t>
      </w:r>
      <w:r>
        <w:rPr>
          <w:b w:val="0"/>
        </w:rPr>
        <w:t> Mineral Resources Flagship</w:t>
      </w:r>
      <w:r>
        <w:rPr/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Corpid C1 Heavy"/>
          <w:b w:val="0"/>
        </w:rPr>
        <w:t>e</w:t>
      </w:r>
      <w:r>
        <w:rPr>
          <w:rFonts w:ascii="Corpid C1 Heavy"/>
          <w:b w:val="0"/>
        </w:rPr>
        <w:t>  </w:t>
      </w:r>
      <w:r>
        <w:rPr>
          <w:rFonts w:ascii="Corpid C1 Heavy"/>
          <w:b w:val="0"/>
          <w:spacing w:val="14"/>
        </w:rPr>
        <w:t> </w:t>
      </w:r>
      <w:hyperlink r:id="rId10">
        <w:r>
          <w:rPr>
            <w:b w:val="0"/>
          </w:rPr>
          <w:t>kieren.moffat@csiro.au</w:t>
        </w:r>
        <w:r>
          <w:rPr/>
        </w:r>
      </w:hyperlink>
    </w:p>
    <w:p>
      <w:pPr>
        <w:pStyle w:val="BodyText"/>
        <w:spacing w:line="240" w:lineRule="auto" w:before="16"/>
        <w:ind w:left="0" w:right="7595"/>
        <w:jc w:val="center"/>
      </w:pPr>
      <w:r>
        <w:rPr/>
        <w:pict>
          <v:group style="position:absolute;margin-left:42.519699pt;margin-top:3.746214pt;width:7.2pt;height:5.85pt;mso-position-horizontal-relative:page;mso-position-vertical-relative:paragraph;z-index:1120" coordorigin="850,75" coordsize="144,117">
            <v:shape style="position:absolute;left:850;top:75;width:144;height:117" coordorigin="850,75" coordsize="144,117" path="m850,179l868,187,888,192,915,188,938,180,939,179,871,179,853,179,850,179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867,146l870,158,881,166,894,166,884,174,871,179,939,179,955,166,968,150,970,146,875,146,868,146,867,146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856,116l856,131,866,143,880,145,877,146,875,146,970,146,976,131,978,120,870,120,865,120,860,118,856,116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858,85l856,90,856,105,862,114,870,120,978,120,980,112,980,111,921,111,901,108,882,99,866,87,858,85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959,75l950,75,930,83,921,102,921,108,921,109,921,111,980,111,980,104,985,100,990,95,991,93,977,93,984,90,988,84,972,84,966,79,959,75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994,89l989,91,983,93,977,93,991,93,994,89xe" filled="true" fillcolor="#000000" stroked="false">
              <v:path arrowok="t"/>
              <v:fill type="solid"/>
            </v:shape>
            <v:shape style="position:absolute;left:850;top:75;width:144;height:117" coordorigin="850,75" coordsize="144,117" path="m990,77l985,80,978,83,972,84,988,84,988,84,990,77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</w:rPr>
        <w:t>@kierenmoffat</w:t>
      </w:r>
      <w:r>
        <w:rPr/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BodyText"/>
        <w:spacing w:line="330" w:lineRule="atLeast"/>
        <w:ind w:right="5574"/>
        <w:jc w:val="left"/>
      </w:pPr>
      <w:r>
        <w:rPr>
          <w:b w:val="0"/>
          <w:spacing w:val="1"/>
        </w:rPr>
        <w:t>Información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contacto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CSIRO</w:t>
      </w:r>
      <w:r>
        <w:rPr>
          <w:b w:val="0"/>
        </w:rPr>
        <w:t> Chile:</w:t>
      </w:r>
      <w:r>
        <w:rPr>
          <w:b w:val="0"/>
          <w:spacing w:val="28"/>
        </w:rPr>
        <w:t> </w:t>
      </w:r>
      <w:r>
        <w:rPr>
          <w:b w:val="0"/>
        </w:rPr>
        <w:t>Kathleen </w:t>
      </w:r>
      <w:r>
        <w:rPr>
          <w:b w:val="0"/>
          <w:spacing w:val="2"/>
        </w:rPr>
        <w:t>Uribe</w:t>
      </w:r>
      <w:r>
        <w:rPr/>
      </w:r>
    </w:p>
    <w:p>
      <w:pPr>
        <w:pStyle w:val="BodyText"/>
        <w:spacing w:line="240" w:lineRule="auto" w:before="16"/>
        <w:ind w:right="0"/>
        <w:jc w:val="left"/>
      </w:pPr>
      <w:r>
        <w:rPr>
          <w:b w:val="0"/>
        </w:rPr>
        <w:t>Gerente </w:t>
      </w:r>
      <w:r>
        <w:rPr>
          <w:b w:val="0"/>
          <w:spacing w:val="1"/>
        </w:rPr>
        <w:t>de</w:t>
      </w:r>
      <w:r>
        <w:rPr>
          <w:b w:val="0"/>
        </w:rPr>
        <w:t> Estrategia y </w:t>
      </w:r>
      <w:r>
        <w:rPr>
          <w:b w:val="0"/>
          <w:spacing w:val="1"/>
        </w:rPr>
        <w:t>Comunicaciones</w:t>
      </w:r>
      <w:r>
        <w:rPr/>
      </w:r>
    </w:p>
    <w:p>
      <w:pPr>
        <w:pStyle w:val="BodyText"/>
        <w:spacing w:line="240" w:lineRule="auto" w:before="16"/>
        <w:ind w:right="0"/>
        <w:jc w:val="left"/>
      </w:pPr>
      <w:r>
        <w:rPr>
          <w:rFonts w:ascii="Corpid C1 Heavy"/>
          <w:b w:val="0"/>
        </w:rPr>
        <w:t>e</w:t>
      </w:r>
      <w:r>
        <w:rPr>
          <w:rFonts w:ascii="Corpid C1 Heavy"/>
          <w:b w:val="0"/>
        </w:rPr>
        <w:t>  </w:t>
      </w:r>
      <w:r>
        <w:rPr>
          <w:rFonts w:ascii="Corpid C1 Heavy"/>
          <w:b w:val="0"/>
          <w:spacing w:val="20"/>
        </w:rPr>
        <w:t> </w:t>
      </w:r>
      <w:hyperlink r:id="rId11">
        <w:r>
          <w:rPr>
            <w:b w:val="0"/>
          </w:rPr>
          <w:t>kathleen.uribe@csiro.au</w:t>
        </w:r>
        <w:r>
          <w:rPr/>
        </w:r>
      </w:hyperlink>
    </w:p>
    <w:p>
      <w:pPr>
        <w:pStyle w:val="BodyText"/>
        <w:spacing w:line="240" w:lineRule="auto" w:before="16"/>
        <w:ind w:right="0" w:firstLine="255"/>
        <w:jc w:val="left"/>
      </w:pPr>
      <w:r>
        <w:rPr/>
        <w:pict>
          <v:group style="position:absolute;margin-left:42.519699pt;margin-top:4.007497pt;width:7.2pt;height:5.85pt;mso-position-horizontal-relative:page;mso-position-vertical-relative:paragraph;z-index:-81736" coordorigin="850,80" coordsize="144,117">
            <v:shape style="position:absolute;left:850;top:80;width:144;height:117" coordorigin="850,80" coordsize="144,117" path="m850,184l868,193,888,197,915,194,938,185,939,184,871,184,853,184,850,184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867,151l870,163,881,171,894,172,884,180,871,184,939,184,955,172,968,155,970,152,875,152,868,152,867,151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856,121l856,136,866,148,880,151,877,151,875,152,970,152,976,137,978,125,870,125,865,125,860,124,856,121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858,90l856,95,856,111,862,120,870,125,978,125,980,117,980,116,921,116,901,113,882,104,866,92,858,90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959,80l950,80,930,88,921,108,921,113,921,114,921,116,980,116,980,109,985,105,990,100,991,99,977,99,984,95,988,89,972,89,966,84,959,80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994,94l989,96,983,98,977,99,991,99,994,94xe" filled="true" fillcolor="#000000" stroked="false">
              <v:path arrowok="t"/>
              <v:fill type="solid"/>
            </v:shape>
            <v:shape style="position:absolute;left:850;top:80;width:144;height:117" coordorigin="850,80" coordsize="144,117" path="m990,82l985,86,978,88,972,89,988,89,988,89,990,82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b w:val="0"/>
        </w:rPr>
        <w:t>@kathyuribe</w:t>
      </w:r>
      <w:r>
        <w:rPr/>
      </w:r>
    </w:p>
    <w:p>
      <w:pPr>
        <w:spacing w:line="240" w:lineRule="auto" w:before="1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pStyle w:val="BodyText"/>
        <w:spacing w:line="240" w:lineRule="auto"/>
        <w:ind w:right="0"/>
        <w:jc w:val="left"/>
        <w:rPr>
          <w:rFonts w:ascii="Corpid C1 Heavy" w:hAnsi="Corpid C1 Heavy" w:cs="Corpid C1 Heavy" w:eastAsia="Corpid C1 Heavy"/>
        </w:rPr>
      </w:pPr>
      <w:r>
        <w:rPr>
          <w:rFonts w:ascii="Corpid C1 Heavy"/>
          <w:b w:val="0"/>
          <w:color w:val="72CBD2"/>
          <w:spacing w:val="1"/>
        </w:rPr>
        <w:t>Agradecimientos</w:t>
      </w:r>
      <w:r>
        <w:rPr>
          <w:rFonts w:ascii="Corpid C1 Heavy"/>
        </w:rPr>
      </w:r>
    </w:p>
    <w:p>
      <w:pPr>
        <w:spacing w:line="258" w:lineRule="auto" w:before="71"/>
        <w:ind w:left="110" w:right="4467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 w:hAnsi="Corpid C1 Light"/>
          <w:b w:val="0"/>
          <w:sz w:val="17"/>
        </w:rPr>
        <w:t>Esta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investigación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fue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fi</w:t>
      </w:r>
      <w:r>
        <w:rPr>
          <w:rFonts w:ascii="Corpid C1 Light" w:hAnsi="Corpid C1 Light"/>
          <w:b w:val="0"/>
          <w:spacing w:val="-1"/>
          <w:sz w:val="17"/>
        </w:rPr>
        <w:t>nanciada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y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conducida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z w:val="17"/>
        </w:rPr>
        <w:t>por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1"/>
          <w:sz w:val="17"/>
        </w:rPr>
        <w:t>la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i/>
          <w:spacing w:val="-2"/>
          <w:sz w:val="17"/>
        </w:rPr>
        <w:t>Mineral</w:t>
      </w:r>
      <w:r>
        <w:rPr>
          <w:rFonts w:ascii="Corpid C1 Light" w:hAnsi="Corpid C1 Light"/>
          <w:b w:val="0"/>
          <w:i/>
          <w:spacing w:val="61"/>
          <w:sz w:val="17"/>
        </w:rPr>
        <w:t> </w:t>
      </w:r>
      <w:r>
        <w:rPr>
          <w:rFonts w:ascii="Corpid C1 Light" w:hAnsi="Corpid C1 Light"/>
          <w:b w:val="0"/>
          <w:i/>
          <w:spacing w:val="-3"/>
          <w:sz w:val="17"/>
        </w:rPr>
        <w:t>Resources</w:t>
      </w:r>
      <w:r>
        <w:rPr>
          <w:rFonts w:ascii="Corpid C1 Light" w:hAnsi="Corpid C1 Light"/>
          <w:b w:val="0"/>
          <w:i/>
          <w:spacing w:val="-4"/>
          <w:sz w:val="17"/>
        </w:rPr>
        <w:t> </w:t>
      </w:r>
      <w:r>
        <w:rPr>
          <w:rFonts w:ascii="Corpid C1 Light" w:hAnsi="Corpid C1 Light"/>
          <w:b w:val="0"/>
          <w:i/>
          <w:spacing w:val="-2"/>
          <w:sz w:val="17"/>
        </w:rPr>
        <w:t>Flagship</w:t>
      </w:r>
      <w:r>
        <w:rPr>
          <w:rFonts w:ascii="Corpid C1 Light" w:hAnsi="Corpid C1 Light"/>
          <w:b w:val="0"/>
          <w:i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perteneciente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1"/>
          <w:sz w:val="17"/>
        </w:rPr>
        <w:t>la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Organización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para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1"/>
          <w:sz w:val="17"/>
        </w:rPr>
        <w:t>la</w:t>
      </w:r>
      <w:r>
        <w:rPr>
          <w:rFonts w:ascii="Corpid C1 Light" w:hAnsi="Corpid C1 Light"/>
          <w:b w:val="0"/>
          <w:spacing w:val="57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Investigación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z w:val="17"/>
        </w:rPr>
        <w:t>Científica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z w:val="17"/>
        </w:rPr>
        <w:t>e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Industrial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z w:val="17"/>
        </w:rPr>
        <w:t>de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1"/>
          <w:sz w:val="17"/>
        </w:rPr>
        <w:t>la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Mancomunidad</w:t>
      </w:r>
      <w:r>
        <w:rPr>
          <w:rFonts w:ascii="Corpid C1 Light" w:hAnsi="Corpid C1 Light"/>
          <w:b w:val="0"/>
          <w:spacing w:val="45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Australiana</w:t>
      </w:r>
      <w:r>
        <w:rPr>
          <w:rFonts w:ascii="Corpid C1 Light" w:hAnsi="Corpid C1 Light"/>
          <w:b w:val="0"/>
          <w:spacing w:val="-5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(</w:t>
      </w:r>
      <w:r>
        <w:rPr>
          <w:rFonts w:ascii="Corpid C1 Light" w:hAnsi="Corpid C1 Light"/>
          <w:b w:val="0"/>
          <w:i/>
          <w:spacing w:val="-2"/>
          <w:sz w:val="17"/>
        </w:rPr>
        <w:t>Commonwealth</w:t>
      </w:r>
      <w:r>
        <w:rPr>
          <w:rFonts w:ascii="Corpid C1 Light" w:hAnsi="Corpid C1 Light"/>
          <w:b w:val="0"/>
          <w:i/>
          <w:spacing w:val="-5"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Scienti</w:t>
      </w:r>
      <w:r>
        <w:rPr>
          <w:rFonts w:ascii="Corpid C1 Light" w:hAnsi="Corpid C1 Light"/>
          <w:b w:val="0"/>
          <w:i/>
          <w:spacing w:val="-2"/>
          <w:sz w:val="17"/>
        </w:rPr>
        <w:t>fi</w:t>
      </w:r>
      <w:r>
        <w:rPr>
          <w:rFonts w:ascii="Corpid C1 Light" w:hAnsi="Corpid C1 Light"/>
          <w:b w:val="0"/>
          <w:i/>
          <w:spacing w:val="-1"/>
          <w:sz w:val="17"/>
        </w:rPr>
        <w:t>c</w:t>
      </w:r>
      <w:r>
        <w:rPr>
          <w:rFonts w:ascii="Corpid C1 Light" w:hAnsi="Corpid C1 Light"/>
          <w:b w:val="0"/>
          <w:i/>
          <w:spacing w:val="-5"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and</w:t>
      </w:r>
      <w:r>
        <w:rPr>
          <w:rFonts w:ascii="Corpid C1 Light" w:hAnsi="Corpid C1 Light"/>
          <w:b w:val="0"/>
          <w:i/>
          <w:spacing w:val="-5"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Industrial</w:t>
      </w:r>
      <w:r>
        <w:rPr>
          <w:rFonts w:ascii="Corpid C1 Light" w:hAnsi="Corpid C1 Light"/>
          <w:b w:val="0"/>
          <w:i/>
          <w:spacing w:val="-4"/>
          <w:sz w:val="17"/>
        </w:rPr>
        <w:t> </w:t>
      </w:r>
      <w:r>
        <w:rPr>
          <w:rFonts w:ascii="Corpid C1 Light" w:hAnsi="Corpid C1 Light"/>
          <w:b w:val="0"/>
          <w:i/>
          <w:spacing w:val="-2"/>
          <w:sz w:val="17"/>
        </w:rPr>
        <w:t>Research</w:t>
      </w:r>
      <w:r>
        <w:rPr>
          <w:rFonts w:ascii="Corpid C1 Light" w:hAnsi="Corpid C1 Light"/>
          <w:b w:val="0"/>
          <w:i/>
          <w:spacing w:val="49"/>
          <w:sz w:val="17"/>
        </w:rPr>
        <w:t> </w:t>
      </w:r>
      <w:r>
        <w:rPr>
          <w:rFonts w:ascii="Corpid C1 Light" w:hAnsi="Corpid C1 Light"/>
          <w:b w:val="0"/>
          <w:i/>
          <w:spacing w:val="-2"/>
          <w:sz w:val="17"/>
        </w:rPr>
        <w:t>Organisation</w:t>
      </w:r>
      <w:r>
        <w:rPr>
          <w:rFonts w:ascii="Corpid C1 Light" w:hAnsi="Corpid C1 Light"/>
          <w:b w:val="0"/>
          <w:i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-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CSIRO),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en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conjunto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con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CSIRO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Chile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Centro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de</w:t>
      </w:r>
      <w:r>
        <w:rPr>
          <w:rFonts w:ascii="Corpid C1 Light" w:hAnsi="Corpid C1 Light"/>
          <w:b w:val="0"/>
          <w:spacing w:val="51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Excelencia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en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Minería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y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2"/>
          <w:sz w:val="17"/>
        </w:rPr>
        <w:t>Procesamiento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de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Minerales,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con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z w:val="17"/>
        </w:rPr>
        <w:t>sede</w:t>
      </w:r>
      <w:r>
        <w:rPr>
          <w:rFonts w:ascii="Corpid C1 Light" w:hAnsi="Corpid C1 Light"/>
          <w:b w:val="0"/>
          <w:spacing w:val="41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en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Santiago,</w:t>
      </w:r>
      <w:r>
        <w:rPr>
          <w:rFonts w:ascii="Corpid C1 Light" w:hAnsi="Corpid C1 Light"/>
          <w:b w:val="0"/>
          <w:spacing w:val="-4"/>
          <w:sz w:val="17"/>
        </w:rPr>
        <w:t> </w:t>
      </w:r>
      <w:r>
        <w:rPr>
          <w:rFonts w:ascii="Corpid C1 Light" w:hAnsi="Corpid C1 Light"/>
          <w:b w:val="0"/>
          <w:spacing w:val="-1"/>
          <w:sz w:val="17"/>
        </w:rPr>
        <w:t>Chile.</w:t>
      </w:r>
      <w:r>
        <w:rPr>
          <w:rFonts w:ascii="Corpid C1 Light" w:hAnsi="Corpid C1 Light"/>
          <w:sz w:val="17"/>
        </w:rPr>
      </w:r>
    </w:p>
    <w:p>
      <w:pPr>
        <w:pStyle w:val="BodyText"/>
        <w:spacing w:line="258" w:lineRule="auto" w:before="55"/>
        <w:ind w:right="4467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asistencia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Feedback</w:t>
      </w:r>
      <w:r>
        <w:rPr>
          <w:b w:val="0"/>
        </w:rPr>
        <w:t> Communications en llevar a </w:t>
      </w:r>
      <w:r>
        <w:rPr>
          <w:b w:val="0"/>
          <w:spacing w:val="1"/>
        </w:rPr>
        <w:t>cabo</w:t>
      </w:r>
      <w:r>
        <w:rPr>
          <w:b w:val="0"/>
          <w:spacing w:val="36"/>
        </w:rPr>
        <w:t> </w:t>
      </w:r>
      <w:r>
        <w:rPr>
          <w:b w:val="0"/>
          <w:spacing w:val="1"/>
        </w:rPr>
        <w:t>esta</w:t>
      </w:r>
      <w:r>
        <w:rPr>
          <w:b w:val="0"/>
        </w:rPr>
        <w:t> </w:t>
      </w:r>
      <w:r>
        <w:rPr>
          <w:b w:val="0"/>
          <w:spacing w:val="1"/>
        </w:rPr>
        <w:t>investigación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reconoce con </w:t>
      </w:r>
      <w:r>
        <w:rPr>
          <w:b w:val="0"/>
          <w:spacing w:val="1"/>
        </w:rPr>
        <w:t>gratitud.</w:t>
      </w:r>
      <w:r>
        <w:rPr/>
      </w:r>
    </w:p>
    <w:p>
      <w:pPr>
        <w:pStyle w:val="BodyText"/>
        <w:spacing w:line="258" w:lineRule="auto" w:before="55"/>
        <w:ind w:right="4742"/>
        <w:jc w:val="left"/>
      </w:pP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asistencia</w:t>
      </w:r>
      <w:r>
        <w:rPr>
          <w:b w:val="0"/>
          <w:spacing w:val="-1"/>
        </w:rPr>
        <w:t> </w:t>
      </w:r>
      <w:r>
        <w:rPr>
          <w:b w:val="0"/>
          <w:spacing w:val="1"/>
        </w:rPr>
        <w:t>financiera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Antofagasta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Minerals,</w:t>
      </w:r>
      <w:r>
        <w:rPr>
          <w:b w:val="0"/>
          <w:spacing w:val="-1"/>
        </w:rPr>
        <w:t> </w:t>
      </w:r>
      <w:r>
        <w:rPr>
          <w:b w:val="0"/>
          <w:spacing w:val="4"/>
        </w:rPr>
        <w:t>S.A.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28"/>
        </w:rPr>
        <w:t> </w:t>
      </w:r>
      <w:r>
        <w:rPr>
          <w:b w:val="0"/>
        </w:rPr>
        <w:t>lanzar</w:t>
      </w:r>
      <w:r>
        <w:rPr>
          <w:b w:val="0"/>
          <w:spacing w:val="-2"/>
        </w:rPr>
        <w:t> </w:t>
      </w:r>
      <w:r>
        <w:rPr>
          <w:b w:val="0"/>
        </w:rPr>
        <w:t>este</w:t>
      </w:r>
      <w:r>
        <w:rPr>
          <w:b w:val="0"/>
          <w:spacing w:val="-1"/>
        </w:rPr>
        <w:t> </w:t>
      </w:r>
      <w:r>
        <w:rPr>
          <w:b w:val="0"/>
        </w:rPr>
        <w:t>informe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  <w:spacing w:val="1"/>
        </w:rPr>
        <w:t>Santiago,</w:t>
      </w:r>
      <w:r>
        <w:rPr>
          <w:b w:val="0"/>
          <w:spacing w:val="-1"/>
        </w:rPr>
        <w:t> </w:t>
      </w:r>
      <w:r>
        <w:rPr>
          <w:b w:val="0"/>
        </w:rPr>
        <w:t>Chile</w:t>
      </w:r>
      <w:r>
        <w:rPr>
          <w:b w:val="0"/>
          <w:spacing w:val="-1"/>
        </w:rPr>
        <w:t> </w:t>
      </w:r>
      <w:r>
        <w:rPr>
          <w:b w:val="0"/>
        </w:rPr>
        <w:t>el</w:t>
      </w:r>
      <w:r>
        <w:rPr>
          <w:b w:val="0"/>
          <w:spacing w:val="-1"/>
        </w:rPr>
        <w:t> </w:t>
      </w:r>
      <w:r>
        <w:rPr>
          <w:b w:val="0"/>
        </w:rPr>
        <w:t>2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septiembre</w:t>
      </w:r>
      <w:r>
        <w:rPr>
          <w:b w:val="0"/>
          <w:spacing w:val="38"/>
        </w:rPr>
        <w:t> </w:t>
      </w:r>
      <w:r>
        <w:rPr>
          <w:b w:val="0"/>
        </w:rPr>
        <w:t>del</w:t>
      </w:r>
      <w:r>
        <w:rPr>
          <w:b w:val="0"/>
          <w:spacing w:val="-6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14</w:t>
      </w:r>
      <w:r>
        <w:rPr>
          <w:b w:val="0"/>
          <w:spacing w:val="-6"/>
        </w:rPr>
        <w:t> </w:t>
      </w:r>
      <w:r>
        <w:rPr>
          <w:b w:val="0"/>
          <w:spacing w:val="1"/>
        </w:rPr>
        <w:t>se</w:t>
      </w:r>
      <w:r>
        <w:rPr>
          <w:b w:val="0"/>
          <w:spacing w:val="-5"/>
        </w:rPr>
        <w:t> </w:t>
      </w:r>
      <w:r>
        <w:rPr>
          <w:b w:val="0"/>
        </w:rPr>
        <w:t>reconoce</w:t>
      </w:r>
      <w:r>
        <w:rPr>
          <w:b w:val="0"/>
          <w:spacing w:val="-6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  <w:spacing w:val="1"/>
        </w:rPr>
        <w:t>gratitud.</w:t>
      </w:r>
      <w:r>
        <w:rPr/>
      </w: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28"/>
          <w:szCs w:val="28"/>
        </w:rPr>
      </w:pPr>
    </w:p>
    <w:p>
      <w:pPr>
        <w:spacing w:line="200" w:lineRule="atLeast"/>
        <w:ind w:left="11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drawing>
          <wp:inline distT="0" distB="0" distL="0" distR="0">
            <wp:extent cx="1032188" cy="192786"/>
            <wp:effectExtent l="0" t="0" r="0" b="0"/>
            <wp:docPr id="1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188" cy="19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footerReference w:type="even" r:id="rId8"/>
          <w:footerReference w:type="default" r:id="rId9"/>
          <w:pgSz w:w="11910" w:h="16840"/>
          <w:pgMar w:footer="372" w:header="0" w:top="740" w:bottom="560" w:left="740" w:right="1680"/>
          <w:pgNumType w:start="2"/>
        </w:sectPr>
      </w:pPr>
    </w:p>
    <w:p>
      <w:pPr>
        <w:pStyle w:val="Heading1"/>
        <w:spacing w:line="611" w:lineRule="exact"/>
        <w:ind w:right="0"/>
        <w:jc w:val="left"/>
        <w:rPr>
          <w:b w:val="0"/>
          <w:bCs w:val="0"/>
        </w:rPr>
      </w:pPr>
      <w:r>
        <w:rPr>
          <w:color w:val="72CBD2"/>
          <w:spacing w:val="-6"/>
        </w:rPr>
        <w:t>Contenidos</w:t>
      </w:r>
      <w:r>
        <w:rPr>
          <w:b w:val="0"/>
        </w:rPr>
      </w:r>
    </w:p>
    <w:p>
      <w:pPr>
        <w:spacing w:line="240" w:lineRule="auto" w:before="11"/>
        <w:rPr>
          <w:rFonts w:ascii="UnitRoundedOT-Bold" w:hAnsi="UnitRoundedOT-Bold" w:cs="UnitRoundedOT-Bold" w:eastAsia="UnitRoundedOT-Bold"/>
          <w:b/>
          <w:bCs/>
          <w:sz w:val="20"/>
          <w:szCs w:val="20"/>
        </w:r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37" w:val="left" w:leader="none"/>
            </w:tabs>
            <w:spacing w:line="240" w:lineRule="auto" w:before="62"/>
            <w:ind w:right="437"/>
            <w:jc w:val="center"/>
          </w:pPr>
          <w:r>
            <w:rPr/>
            <w:pict>
              <v:group style="position:absolute;margin-left:128.966995pt;margin-top:15.497307pt;width:395.45pt;height:.1pt;mso-position-horizontal-relative:page;mso-position-vertical-relative:paragraph;z-index:-81712" coordorigin="2579,310" coordsize="7909,2">
                <v:shape style="position:absolute;left:2579;top:310;width:7909;height:2" coordorigin="2579,310" coordsize="7909,0" path="m2579,310l10488,310e" filled="false" stroked="true" strokeweight=".805pt" strokecolor="#72cbd2">
                  <v:path arrowok="t"/>
                </v:shape>
                <w10:wrap type="none"/>
              </v:group>
            </w:pict>
          </w:r>
          <w:hyperlink w:history="true" w:anchor="_TOC_250020">
            <w:r>
              <w:rPr>
                <w:b w:val="0"/>
                <w:color w:val="72CBD2"/>
                <w:spacing w:val="-1"/>
              </w:rPr>
              <w:t>Minería</w:t>
            </w:r>
            <w:r>
              <w:rPr>
                <w:b w:val="0"/>
                <w:color w:val="72CBD2"/>
              </w:rPr>
              <w:t> </w:t>
            </w:r>
            <w:r>
              <w:rPr>
                <w:b w:val="0"/>
                <w:color w:val="72CBD2"/>
                <w:spacing w:val="-1"/>
              </w:rPr>
              <w:t>en</w:t>
            </w:r>
            <w:r>
              <w:rPr>
                <w:b w:val="0"/>
                <w:color w:val="72CBD2"/>
              </w:rPr>
              <w:t> </w:t>
            </w:r>
            <w:r>
              <w:rPr>
                <w:b w:val="0"/>
                <w:color w:val="72CBD2"/>
                <w:spacing w:val="-2"/>
              </w:rPr>
              <w:t>Chile</w:t>
              <w:tab/>
            </w:r>
            <w:r>
              <w:rPr>
                <w:b w:val="0"/>
                <w:color w:val="72CBD2"/>
              </w:rPr>
              <w:t>4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19"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minería</w:t>
            </w:r>
            <w:r>
              <w:rPr>
                <w:b w:val="0"/>
                <w:position w:val="2"/>
              </w:rPr>
              <w:t> es una </w:t>
            </w:r>
            <w:r>
              <w:rPr>
                <w:b w:val="0"/>
                <w:spacing w:val="1"/>
                <w:position w:val="2"/>
              </w:rPr>
              <w:t>industria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importante</w:t>
            </w:r>
            <w:r>
              <w:rPr>
                <w:b w:val="0"/>
                <w:position w:val="2"/>
              </w:rPr>
              <w:t> que </w:t>
            </w:r>
            <w:r>
              <w:rPr>
                <w:b w:val="0"/>
                <w:spacing w:val="1"/>
                <w:position w:val="2"/>
              </w:rPr>
              <w:t>opera</w:t>
            </w:r>
            <w:r>
              <w:rPr>
                <w:b w:val="0"/>
                <w:position w:val="2"/>
              </w:rPr>
              <w:t> en un mundo complejo</w:t>
              <w:tab/>
              <w:t>4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8">
            <w:r>
              <w:rPr>
                <w:b w:val="0"/>
                <w:position w:val="2"/>
              </w:rPr>
              <w:t>Comprender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licencia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social</w:t>
            </w:r>
            <w:r>
              <w:rPr>
                <w:b w:val="0"/>
                <w:position w:val="2"/>
              </w:rPr>
              <w:t> para </w:t>
            </w:r>
            <w:r>
              <w:rPr>
                <w:b w:val="0"/>
                <w:spacing w:val="1"/>
                <w:position w:val="2"/>
              </w:rPr>
              <w:t>operar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industria</w:t>
            </w:r>
            <w:r>
              <w:rPr>
                <w:b w:val="0"/>
                <w:position w:val="2"/>
              </w:rPr>
              <w:t> minera</w:t>
              <w:tab/>
              <w:t>5</w:t>
            </w:r>
            <w:r>
              <w:rPr/>
            </w:r>
          </w:hyperlink>
        </w:p>
        <w:p>
          <w:pPr>
            <w:pStyle w:val="TOC1"/>
            <w:tabs>
              <w:tab w:pos="9637" w:val="left" w:leader="none"/>
            </w:tabs>
            <w:spacing w:line="240" w:lineRule="auto"/>
            <w:ind w:right="452"/>
            <w:jc w:val="center"/>
          </w:pPr>
          <w:r>
            <w:rPr>
              <w:b w:val="0"/>
              <w:color w:val="72CBD2"/>
              <w:spacing w:val="-3"/>
            </w:rPr>
            <w:t>¿Qué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representa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minería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para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los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3"/>
            </w:rPr>
            <w:t>chilenos?</w:t>
          </w:r>
          <w:r>
            <w:rPr>
              <w:b w:val="0"/>
              <w:color w:val="72CBD2"/>
              <w:spacing w:val="-3"/>
              <w:u w:val="single" w:color="72CBD2"/>
            </w:rPr>
            <w:tab/>
          </w:r>
          <w:r>
            <w:rPr>
              <w:b w:val="0"/>
              <w:color w:val="72CBD2"/>
              <w:spacing w:val="-3"/>
            </w:rPr>
          </w:r>
          <w:r>
            <w:rPr>
              <w:b w:val="0"/>
              <w:color w:val="72CBD2"/>
            </w:rPr>
            <w:t>7</w:t>
          </w:r>
          <w:r>
            <w:rPr/>
          </w:r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17"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minería</w:t>
            </w:r>
            <w:r>
              <w:rPr>
                <w:b w:val="0"/>
                <w:position w:val="2"/>
              </w:rPr>
              <w:t> es un </w:t>
            </w:r>
            <w:r>
              <w:rPr>
                <w:b w:val="0"/>
                <w:spacing w:val="1"/>
                <w:position w:val="2"/>
              </w:rPr>
              <w:t>pilar</w:t>
            </w:r>
            <w:r>
              <w:rPr>
                <w:b w:val="0"/>
                <w:position w:val="2"/>
              </w:rPr>
              <w:t> económico central y </w:t>
            </w:r>
            <w:r>
              <w:rPr>
                <w:b w:val="0"/>
                <w:spacing w:val="1"/>
                <w:position w:val="2"/>
              </w:rPr>
              <w:t>necesario</w:t>
            </w:r>
            <w:r>
              <w:rPr>
                <w:b w:val="0"/>
                <w:position w:val="2"/>
              </w:rPr>
              <w:t> para Chile</w:t>
              <w:tab/>
              <w:t>7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6">
            <w:r>
              <w:rPr>
                <w:b w:val="0"/>
                <w:spacing w:val="-1"/>
                <w:position w:val="2"/>
              </w:rPr>
              <w:t>¿Chile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depende</w:t>
            </w:r>
            <w:r>
              <w:rPr>
                <w:b w:val="0"/>
                <w:position w:val="2"/>
              </w:rPr>
              <w:t> demasiado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minería?</w:t>
              <w:tab/>
              <w:t>8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5">
            <w:r>
              <w:rPr>
                <w:b w:val="0"/>
                <w:spacing w:val="-1"/>
                <w:position w:val="2"/>
              </w:rPr>
              <w:t>¿Hasta</w:t>
            </w:r>
            <w:r>
              <w:rPr>
                <w:b w:val="0"/>
                <w:position w:val="2"/>
              </w:rPr>
              <w:t> qué </w:t>
            </w:r>
            <w:r>
              <w:rPr>
                <w:b w:val="0"/>
                <w:spacing w:val="-1"/>
                <w:position w:val="2"/>
              </w:rPr>
              <w:t>punto</w:t>
            </w:r>
            <w:r>
              <w:rPr>
                <w:b w:val="0"/>
                <w:position w:val="2"/>
              </w:rPr>
              <w:t> aceptan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minería</w:t>
            </w:r>
            <w:r>
              <w:rPr>
                <w:b w:val="0"/>
                <w:position w:val="2"/>
              </w:rPr>
              <w:t> los </w:t>
            </w:r>
            <w:r>
              <w:rPr>
                <w:b w:val="0"/>
                <w:spacing w:val="-1"/>
                <w:position w:val="2"/>
              </w:rPr>
              <w:t>chilenos?</w:t>
              <w:tab/>
            </w:r>
            <w:r>
              <w:rPr>
                <w:b w:val="0"/>
                <w:position w:val="2"/>
              </w:rPr>
              <w:t>8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4">
            <w:r>
              <w:rPr>
                <w:b w:val="0"/>
                <w:spacing w:val="-1"/>
                <w:position w:val="2"/>
              </w:rPr>
              <w:t>¿Qué</w:t>
            </w:r>
            <w:r>
              <w:rPr>
                <w:b w:val="0"/>
                <w:position w:val="2"/>
              </w:rPr>
              <w:t> opinan los chilenos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propiedad </w:t>
            </w:r>
            <w:r>
              <w:rPr>
                <w:b w:val="0"/>
                <w:spacing w:val="1"/>
                <w:position w:val="2"/>
              </w:rPr>
              <w:t>extranjera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las</w:t>
            </w:r>
            <w:r>
              <w:rPr>
                <w:b w:val="0"/>
                <w:position w:val="2"/>
              </w:rPr>
              <w:t> empresas </w:t>
            </w:r>
            <w:r>
              <w:rPr>
                <w:b w:val="0"/>
                <w:spacing w:val="-1"/>
                <w:position w:val="2"/>
              </w:rPr>
              <w:t>mineras?</w:t>
              <w:tab/>
            </w:r>
            <w:r>
              <w:rPr>
                <w:b w:val="0"/>
                <w:position w:val="2"/>
              </w:rPr>
              <w:t>8</w:t>
            </w:r>
            <w:r>
              <w:rPr/>
            </w:r>
          </w:hyperlink>
        </w:p>
        <w:p>
          <w:pPr>
            <w:pStyle w:val="TOC1"/>
            <w:tabs>
              <w:tab w:pos="9637" w:val="left" w:leader="none"/>
            </w:tabs>
            <w:spacing w:line="240" w:lineRule="auto"/>
            <w:ind w:right="431"/>
            <w:jc w:val="center"/>
          </w:pPr>
          <w:r>
            <w:rPr>
              <w:b w:val="0"/>
              <w:color w:val="72CBD2"/>
              <w:spacing w:val="-1"/>
            </w:rPr>
            <w:t>Los</w:t>
          </w:r>
          <w:r>
            <w:rPr>
              <w:b w:val="0"/>
              <w:color w:val="72CBD2"/>
              <w:spacing w:val="-2"/>
            </w:rPr>
            <w:t> </w:t>
          </w:r>
          <w:r>
            <w:rPr>
              <w:b w:val="0"/>
              <w:color w:val="72CBD2"/>
              <w:spacing w:val="-1"/>
            </w:rPr>
            <w:t>bene</w:t>
          </w:r>
          <w:r>
            <w:rPr>
              <w:b w:val="0"/>
              <w:color w:val="72CBD2"/>
              <w:spacing w:val="-2"/>
            </w:rPr>
            <w:t>fi</w:t>
          </w:r>
          <w:r>
            <w:rPr>
              <w:b w:val="0"/>
              <w:color w:val="72CBD2"/>
              <w:spacing w:val="-1"/>
            </w:rPr>
            <w:t>cios de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  <w:spacing w:val="-2"/>
            </w:rPr>
            <w:t> </w:t>
          </w:r>
          <w:r>
            <w:rPr>
              <w:b w:val="0"/>
              <w:color w:val="72CBD2"/>
              <w:spacing w:val="-1"/>
            </w:rPr>
            <w:t>minería</w:t>
          </w:r>
          <w:r>
            <w:rPr>
              <w:b w:val="0"/>
              <w:color w:val="72CBD2"/>
              <w:spacing w:val="-1"/>
              <w:u w:val="single" w:color="72CBD2"/>
            </w:rPr>
            <w:tab/>
          </w:r>
          <w:r>
            <w:rPr>
              <w:b w:val="0"/>
              <w:color w:val="72CBD2"/>
              <w:spacing w:val="-1"/>
            </w:rPr>
          </w:r>
          <w:r>
            <w:rPr>
              <w:b w:val="0"/>
              <w:color w:val="72CBD2"/>
            </w:rPr>
            <w:t>9</w:t>
          </w:r>
          <w:r>
            <w:rPr/>
          </w:r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13">
            <w:r>
              <w:rPr>
                <w:b w:val="0"/>
                <w:spacing w:val="1"/>
                <w:position w:val="2"/>
              </w:rPr>
              <w:t>Creación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empleo</w:t>
              <w:tab/>
              <w:t>9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2">
            <w:r>
              <w:rPr>
                <w:b w:val="0"/>
                <w:position w:val="2"/>
              </w:rPr>
              <w:t>Mejora en </w:t>
            </w:r>
            <w:r>
              <w:rPr>
                <w:b w:val="0"/>
                <w:spacing w:val="1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infraestructura</w:t>
            </w:r>
            <w:r>
              <w:rPr>
                <w:b w:val="0"/>
                <w:position w:val="2"/>
              </w:rPr>
              <w:t> y </w:t>
            </w:r>
            <w:r>
              <w:rPr>
                <w:b w:val="0"/>
                <w:spacing w:val="1"/>
                <w:position w:val="2"/>
              </w:rPr>
              <w:t>efectos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positivos</w:t>
            </w:r>
            <w:r>
              <w:rPr>
                <w:b w:val="0"/>
                <w:position w:val="2"/>
              </w:rPr>
              <w:t> para </w:t>
            </w:r>
            <w:r>
              <w:rPr>
                <w:b w:val="0"/>
                <w:spacing w:val="1"/>
                <w:position w:val="2"/>
              </w:rPr>
              <w:t>las</w:t>
            </w:r>
            <w:r>
              <w:rPr>
                <w:b w:val="0"/>
                <w:position w:val="2"/>
              </w:rPr>
              <w:t> comunidades regionales</w:t>
              <w:tab/>
            </w:r>
            <w:r>
              <w:rPr>
                <w:b w:val="0"/>
                <w:spacing w:val="2"/>
                <w:position w:val="2"/>
              </w:rPr>
              <w:t>10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11">
            <w:r>
              <w:rPr>
                <w:b w:val="0"/>
                <w:position w:val="2"/>
              </w:rPr>
              <w:t>Mayor </w:t>
            </w:r>
            <w:r>
              <w:rPr>
                <w:b w:val="0"/>
                <w:spacing w:val="1"/>
                <w:position w:val="2"/>
              </w:rPr>
              <w:t>prosperidad</w:t>
              <w:tab/>
            </w:r>
            <w:r>
              <w:rPr>
                <w:b w:val="0"/>
                <w:spacing w:val="2"/>
                <w:position w:val="2"/>
              </w:rPr>
              <w:t>10</w:t>
            </w:r>
            <w:r>
              <w:rPr/>
            </w:r>
          </w:hyperlink>
        </w:p>
        <w:p>
          <w:pPr>
            <w:pStyle w:val="TOC1"/>
            <w:tabs>
              <w:tab w:pos="9637" w:val="left" w:leader="none"/>
            </w:tabs>
            <w:spacing w:line="240" w:lineRule="auto"/>
            <w:ind w:right="396"/>
            <w:jc w:val="center"/>
          </w:pPr>
          <w:r>
            <w:rPr>
              <w:b w:val="0"/>
              <w:color w:val="72CBD2"/>
              <w:spacing w:val="-1"/>
            </w:rPr>
            <w:t>Los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impactos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negativos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de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minería</w:t>
          </w:r>
          <w:r>
            <w:rPr>
              <w:b w:val="0"/>
              <w:color w:val="72CBD2"/>
              <w:spacing w:val="-1"/>
              <w:u w:val="single" w:color="72CBD2"/>
            </w:rPr>
            <w:tab/>
          </w:r>
          <w:r>
            <w:rPr>
              <w:b w:val="0"/>
              <w:color w:val="72CBD2"/>
              <w:spacing w:val="-1"/>
            </w:rPr>
          </w:r>
          <w:r>
            <w:rPr>
              <w:b w:val="0"/>
              <w:color w:val="72CBD2"/>
              <w:w w:val="95"/>
            </w:rPr>
            <w:t>11</w:t>
          </w:r>
          <w:r>
            <w:rPr/>
          </w:r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10"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calidad del agua y el medioambiente</w:t>
              <w:tab/>
            </w:r>
            <w:r>
              <w:rPr>
                <w:b w:val="0"/>
                <w:spacing w:val="3"/>
                <w:position w:val="2"/>
              </w:rPr>
              <w:t>11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9">
            <w:r>
              <w:rPr>
                <w:b w:val="0"/>
                <w:position w:val="2"/>
              </w:rPr>
              <w:t>Salud y </w:t>
            </w:r>
            <w:r>
              <w:rPr>
                <w:b w:val="0"/>
                <w:spacing w:val="1"/>
                <w:position w:val="2"/>
              </w:rPr>
              <w:t>bienestar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las comunidades locales</w:t>
              <w:tab/>
            </w:r>
            <w:r>
              <w:rPr>
                <w:b w:val="0"/>
                <w:spacing w:val="3"/>
                <w:position w:val="2"/>
              </w:rPr>
              <w:t>11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8">
            <w:r>
              <w:rPr>
                <w:b w:val="0"/>
                <w:spacing w:val="1"/>
                <w:position w:val="2"/>
              </w:rPr>
              <w:t>Impacto</w:t>
            </w:r>
            <w:r>
              <w:rPr>
                <w:b w:val="0"/>
                <w:position w:val="2"/>
              </w:rPr>
              <w:t> en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agricultura</w:t>
              <w:tab/>
            </w:r>
            <w:r>
              <w:rPr>
                <w:b w:val="0"/>
                <w:spacing w:val="3"/>
                <w:position w:val="2"/>
              </w:rPr>
              <w:t>11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7">
            <w:r>
              <w:rPr>
                <w:b w:val="0"/>
                <w:spacing w:val="-1"/>
                <w:position w:val="2"/>
              </w:rPr>
              <w:t>¿Qué</w:t>
            </w:r>
            <w:r>
              <w:rPr>
                <w:b w:val="0"/>
                <w:position w:val="2"/>
              </w:rPr>
              <w:t> opinan los chilenos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minería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artesanal</w:t>
            </w:r>
            <w:r>
              <w:rPr>
                <w:b w:val="0"/>
                <w:position w:val="2"/>
              </w:rPr>
              <w:t> y a </w:t>
            </w:r>
            <w:r>
              <w:rPr>
                <w:b w:val="0"/>
                <w:spacing w:val="1"/>
                <w:position w:val="2"/>
              </w:rPr>
              <w:t>pequeña</w:t>
            </w:r>
            <w:r>
              <w:rPr>
                <w:b w:val="0"/>
                <w:position w:val="2"/>
              </w:rPr>
              <w:t> escala?</w:t>
              <w:tab/>
            </w:r>
            <w:r>
              <w:rPr>
                <w:b w:val="0"/>
                <w:spacing w:val="3"/>
                <w:position w:val="2"/>
              </w:rPr>
              <w:t>11</w:t>
            </w:r>
            <w:r>
              <w:rPr/>
            </w:r>
          </w:hyperlink>
        </w:p>
        <w:p>
          <w:pPr>
            <w:pStyle w:val="TOC1"/>
            <w:tabs>
              <w:tab w:pos="9637" w:val="left" w:leader="none"/>
            </w:tabs>
            <w:spacing w:line="240" w:lineRule="auto"/>
            <w:ind w:right="365"/>
            <w:jc w:val="center"/>
          </w:pPr>
          <w:r>
            <w:rPr>
              <w:b w:val="0"/>
              <w:color w:val="72CBD2"/>
              <w:spacing w:val="-2"/>
            </w:rPr>
            <w:t>Equidad,</w:t>
          </w:r>
          <w:r>
            <w:rPr>
              <w:b w:val="0"/>
              <w:color w:val="72CBD2"/>
              <w:spacing w:val="-1"/>
            </w:rPr>
            <w:t> </w:t>
          </w:r>
          <w:r>
            <w:rPr>
              <w:b w:val="0"/>
              <w:color w:val="72CBD2"/>
              <w:spacing w:val="-2"/>
            </w:rPr>
            <w:t>fe</w:t>
          </w:r>
          <w:r>
            <w:rPr>
              <w:b w:val="0"/>
              <w:color w:val="72CBD2"/>
              <w:spacing w:val="-1"/>
            </w:rPr>
            <w:t> en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  <w:spacing w:val="-1"/>
            </w:rPr>
            <w:t> </w:t>
          </w:r>
          <w:r>
            <w:rPr>
              <w:b w:val="0"/>
              <w:color w:val="72CBD2"/>
              <w:spacing w:val="-2"/>
            </w:rPr>
            <w:t>gobernanza</w:t>
          </w:r>
          <w:r>
            <w:rPr>
              <w:b w:val="0"/>
              <w:color w:val="72CBD2"/>
              <w:spacing w:val="-1"/>
            </w:rPr>
            <w:t> </w:t>
          </w:r>
          <w:r>
            <w:rPr>
              <w:b w:val="0"/>
              <w:color w:val="72CBD2"/>
            </w:rPr>
            <w:t>y</w:t>
          </w:r>
          <w:r>
            <w:rPr>
              <w:b w:val="0"/>
              <w:color w:val="72CBD2"/>
              <w:spacing w:val="-1"/>
            </w:rPr>
            <w:t> </w:t>
          </w:r>
          <w:r>
            <w:rPr>
              <w:b w:val="0"/>
              <w:color w:val="72CBD2"/>
              <w:spacing w:val="-2"/>
            </w:rPr>
            <w:t>con</w:t>
          </w:r>
          <w:r>
            <w:rPr>
              <w:b w:val="0"/>
              <w:color w:val="72CBD2"/>
              <w:spacing w:val="-3"/>
            </w:rPr>
            <w:t>fi</w:t>
          </w:r>
          <w:r>
            <w:rPr>
              <w:b w:val="0"/>
              <w:color w:val="72CBD2"/>
              <w:spacing w:val="-2"/>
            </w:rPr>
            <w:t>anza</w:t>
          </w:r>
          <w:r>
            <w:rPr>
              <w:b w:val="0"/>
              <w:color w:val="72CBD2"/>
              <w:spacing w:val="-2"/>
              <w:u w:val="single" w:color="72CBD2"/>
            </w:rPr>
            <w:tab/>
          </w:r>
          <w:r>
            <w:rPr>
              <w:b w:val="0"/>
              <w:color w:val="72CBD2"/>
              <w:spacing w:val="-2"/>
            </w:rPr>
          </w:r>
          <w:r>
            <w:rPr>
              <w:b w:val="0"/>
              <w:color w:val="72CBD2"/>
            </w:rPr>
            <w:t>13</w:t>
          </w:r>
          <w:r>
            <w:rPr/>
          </w:r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06">
            <w:r>
              <w:rPr>
                <w:b w:val="0"/>
                <w:position w:val="2"/>
              </w:rPr>
              <w:t>Equidad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distribución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impactos</w:t>
              <w:tab/>
            </w:r>
            <w:r>
              <w:rPr>
                <w:b w:val="0"/>
                <w:spacing w:val="3"/>
                <w:position w:val="2"/>
              </w:rPr>
              <w:t>13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5">
            <w:r>
              <w:rPr>
                <w:b w:val="0"/>
                <w:position w:val="2"/>
              </w:rPr>
              <w:t>Equidad procesal</w:t>
              <w:tab/>
            </w:r>
            <w:r>
              <w:rPr>
                <w:b w:val="0"/>
                <w:spacing w:val="3"/>
                <w:position w:val="2"/>
              </w:rPr>
              <w:t>13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4">
            <w:r>
              <w:rPr>
                <w:b w:val="0"/>
                <w:bCs w:val="0"/>
                <w:spacing w:val="1"/>
                <w:position w:val="2"/>
              </w:rPr>
              <w:t>Asegurarse</w:t>
            </w:r>
            <w:r>
              <w:rPr>
                <w:b w:val="0"/>
                <w:bCs w:val="0"/>
                <w:position w:val="2"/>
              </w:rPr>
              <w:t> </w:t>
            </w:r>
            <w:r>
              <w:rPr>
                <w:b w:val="0"/>
                <w:bCs w:val="0"/>
                <w:spacing w:val="1"/>
                <w:position w:val="2"/>
              </w:rPr>
              <w:t>de</w:t>
            </w:r>
            <w:r>
              <w:rPr>
                <w:b w:val="0"/>
                <w:bCs w:val="0"/>
                <w:position w:val="2"/>
              </w:rPr>
              <w:t> que </w:t>
            </w:r>
            <w:r>
              <w:rPr>
                <w:b w:val="0"/>
                <w:bCs w:val="0"/>
                <w:spacing w:val="1"/>
                <w:position w:val="2"/>
              </w:rPr>
              <w:t>la</w:t>
            </w:r>
            <w:r>
              <w:rPr>
                <w:b w:val="0"/>
                <w:bCs w:val="0"/>
                <w:position w:val="2"/>
              </w:rPr>
              <w:t> </w:t>
            </w:r>
            <w:r>
              <w:rPr>
                <w:b w:val="0"/>
                <w:bCs w:val="0"/>
                <w:spacing w:val="1"/>
                <w:position w:val="2"/>
              </w:rPr>
              <w:t>industria</w:t>
            </w:r>
            <w:r>
              <w:rPr>
                <w:b w:val="0"/>
                <w:bCs w:val="0"/>
                <w:position w:val="2"/>
              </w:rPr>
              <w:t> minera haga ‘lo </w:t>
            </w:r>
            <w:r>
              <w:rPr>
                <w:b w:val="0"/>
                <w:bCs w:val="0"/>
                <w:spacing w:val="1"/>
                <w:position w:val="2"/>
              </w:rPr>
              <w:t>correcto’</w:t>
              <w:tab/>
            </w:r>
            <w:r>
              <w:rPr>
                <w:b w:val="0"/>
                <w:bCs w:val="0"/>
                <w:position w:val="2"/>
              </w:rPr>
              <w:t>15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3">
            <w:r>
              <w:rPr>
                <w:b w:val="0"/>
                <w:w w:val="95"/>
                <w:position w:val="2"/>
              </w:rPr>
              <w:t>Confianza</w:t>
              <w:tab/>
            </w:r>
            <w:r>
              <w:rPr>
                <w:b w:val="0"/>
                <w:spacing w:val="1"/>
                <w:position w:val="2"/>
              </w:rPr>
              <w:t>16</w:t>
            </w:r>
            <w:r>
              <w:rPr/>
            </w:r>
          </w:hyperlink>
        </w:p>
        <w:p>
          <w:pPr>
            <w:pStyle w:val="TOC1"/>
            <w:tabs>
              <w:tab w:pos="9637" w:val="left" w:leader="none"/>
            </w:tabs>
            <w:spacing w:line="240" w:lineRule="auto"/>
            <w:ind w:right="367"/>
            <w:jc w:val="center"/>
          </w:pPr>
          <w:r>
            <w:rPr>
              <w:b w:val="0"/>
              <w:color w:val="72CBD2"/>
              <w:spacing w:val="-2"/>
            </w:rPr>
            <w:t>Si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vamos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un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poco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más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allá...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4"/>
            </w:rPr>
            <w:t>¿qué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lleva</w:t>
          </w:r>
          <w:r>
            <w:rPr>
              <w:b w:val="0"/>
              <w:color w:val="72CBD2"/>
            </w:rPr>
            <w:t> a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aceptación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1"/>
            </w:rPr>
            <w:t>de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1"/>
            </w:rPr>
            <w:t>la</w:t>
          </w:r>
          <w:r>
            <w:rPr>
              <w:b w:val="0"/>
              <w:color w:val="72CBD2"/>
            </w:rPr>
            <w:t> </w:t>
          </w:r>
          <w:r>
            <w:rPr>
              <w:b w:val="0"/>
              <w:color w:val="72CBD2"/>
              <w:spacing w:val="-2"/>
            </w:rPr>
            <w:t>minería?</w:t>
          </w:r>
          <w:r>
            <w:rPr>
              <w:b w:val="0"/>
              <w:color w:val="72CBD2"/>
              <w:spacing w:val="-2"/>
              <w:u w:val="single" w:color="72CBD2"/>
            </w:rPr>
            <w:tab/>
          </w:r>
          <w:r>
            <w:rPr>
              <w:b w:val="0"/>
              <w:color w:val="72CBD2"/>
              <w:spacing w:val="-2"/>
            </w:rPr>
          </w:r>
          <w:r>
            <w:rPr>
              <w:b w:val="0"/>
              <w:color w:val="72CBD2"/>
            </w:rPr>
            <w:t>17</w:t>
          </w:r>
          <w:r>
            <w:rPr/>
          </w:r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75" w:after="0"/>
            <w:ind w:left="450" w:right="0" w:hanging="170"/>
            <w:jc w:val="left"/>
          </w:pPr>
          <w:hyperlink w:history="true" w:anchor="_TOC_250002">
            <w:r>
              <w:rPr>
                <w:b w:val="0"/>
                <w:spacing w:val="-2"/>
                <w:position w:val="2"/>
              </w:rPr>
              <w:t>¿De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position w:val="2"/>
              </w:rPr>
              <w:t>qué manera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position w:val="2"/>
              </w:rPr>
              <w:t>los </w:t>
            </w:r>
            <w:r>
              <w:rPr>
                <w:b w:val="0"/>
                <w:spacing w:val="1"/>
                <w:position w:val="2"/>
              </w:rPr>
              <w:t>beneficios</w:t>
            </w:r>
            <w:r>
              <w:rPr>
                <w:b w:val="0"/>
                <w:position w:val="2"/>
              </w:rPr>
              <w:t> y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position w:val="2"/>
              </w:rPr>
              <w:t>los impactos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minería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afectan</w:t>
            </w:r>
            <w:r>
              <w:rPr>
                <w:b w:val="0"/>
                <w:position w:val="2"/>
              </w:rPr>
              <w:t> su</w:t>
            </w:r>
            <w:r>
              <w:rPr>
                <w:b w:val="0"/>
                <w:spacing w:val="-1"/>
                <w:position w:val="2"/>
              </w:rPr>
              <w:t> </w:t>
            </w:r>
            <w:r>
              <w:rPr>
                <w:b w:val="0"/>
                <w:position w:val="2"/>
              </w:rPr>
              <w:t>aceptación?</w:t>
              <w:tab/>
            </w:r>
            <w:r>
              <w:rPr>
                <w:b w:val="0"/>
                <w:spacing w:val="3"/>
                <w:position w:val="2"/>
              </w:rPr>
              <w:t>17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1"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importancia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una gobernanza </w:t>
            </w:r>
            <w:r>
              <w:rPr>
                <w:b w:val="0"/>
                <w:spacing w:val="1"/>
                <w:position w:val="2"/>
              </w:rPr>
              <w:t>fuerte</w:t>
              <w:tab/>
              <w:t>18</w:t>
            </w:r>
            <w:r>
              <w:rPr/>
            </w:r>
          </w:hyperlink>
        </w:p>
        <w:p>
          <w:pPr>
            <w:pStyle w:val="TOC2"/>
            <w:numPr>
              <w:ilvl w:val="0"/>
              <w:numId w:val="1"/>
            </w:numPr>
            <w:tabs>
              <w:tab w:pos="451" w:val="left" w:leader="none"/>
              <w:tab w:pos="9748" w:val="left" w:leader="dot"/>
            </w:tabs>
            <w:spacing w:line="240" w:lineRule="auto" w:before="36" w:after="0"/>
            <w:ind w:left="450" w:right="0" w:hanging="170"/>
            <w:jc w:val="left"/>
          </w:pPr>
          <w:hyperlink w:history="true" w:anchor="_TOC_250000">
            <w:r>
              <w:rPr>
                <w:b w:val="0"/>
                <w:spacing w:val="2"/>
                <w:position w:val="2"/>
              </w:rPr>
              <w:t>La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licencia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social</w:t>
            </w:r>
            <w:r>
              <w:rPr>
                <w:b w:val="0"/>
                <w:position w:val="2"/>
              </w:rPr>
              <w:t> es </w:t>
            </w:r>
            <w:r>
              <w:rPr>
                <w:b w:val="0"/>
                <w:spacing w:val="-1"/>
                <w:position w:val="2"/>
              </w:rPr>
              <w:t>asunto</w:t>
            </w:r>
            <w:r>
              <w:rPr>
                <w:b w:val="0"/>
                <w:position w:val="2"/>
              </w:rPr>
              <w:t> </w:t>
            </w:r>
            <w:r>
              <w:rPr>
                <w:b w:val="0"/>
                <w:spacing w:val="1"/>
                <w:position w:val="2"/>
              </w:rPr>
              <w:t>de</w:t>
            </w:r>
            <w:r>
              <w:rPr>
                <w:b w:val="0"/>
                <w:position w:val="2"/>
              </w:rPr>
              <w:t> todos</w:t>
              <w:tab/>
            </w:r>
            <w:r>
              <w:rPr>
                <w:b w:val="0"/>
                <w:spacing w:val="1"/>
                <w:position w:val="2"/>
              </w:rPr>
              <w:t>18</w:t>
            </w:r>
            <w:r>
              <w:rPr/>
            </w:r>
          </w:hyperlink>
        </w:p>
      </w:sdtContent>
    </w:sdt>
    <w:p>
      <w:pPr>
        <w:spacing w:after="0" w:line="240" w:lineRule="auto"/>
        <w:jc w:val="left"/>
        <w:sectPr>
          <w:pgSz w:w="11910" w:h="16840"/>
          <w:pgMar w:header="0" w:footer="372" w:top="760" w:bottom="560" w:left="740" w:right="740"/>
        </w:sectPr>
      </w:pPr>
    </w:p>
    <w:p>
      <w:pPr>
        <w:pStyle w:val="Heading1"/>
        <w:spacing w:line="611" w:lineRule="exact"/>
        <w:ind w:right="0"/>
        <w:jc w:val="left"/>
        <w:rPr>
          <w:b w:val="0"/>
          <w:bCs w:val="0"/>
        </w:rPr>
      </w:pPr>
      <w:bookmarkStart w:name="_TOC_250020" w:id="1"/>
      <w:r>
        <w:rPr>
          <w:color w:val="72CBD2"/>
          <w:spacing w:val="-4"/>
        </w:rPr>
        <w:t>Minería</w:t>
      </w:r>
      <w:r>
        <w:rPr>
          <w:color w:val="72CBD2"/>
        </w:rPr>
        <w:t> </w:t>
      </w:r>
      <w:r>
        <w:rPr>
          <w:color w:val="72CBD2"/>
          <w:spacing w:val="-3"/>
        </w:rPr>
        <w:t>en</w:t>
      </w:r>
      <w:r>
        <w:rPr>
          <w:color w:val="72CBD2"/>
        </w:rPr>
        <w:t> </w:t>
      </w:r>
      <w:r>
        <w:rPr>
          <w:color w:val="72CBD2"/>
          <w:spacing w:val="-6"/>
        </w:rPr>
        <w:t>Chile</w:t>
      </w:r>
      <w:bookmarkEnd w:id="1"/>
      <w:r>
        <w:rPr>
          <w:b w:val="0"/>
        </w:rPr>
      </w:r>
    </w:p>
    <w:p>
      <w:pPr>
        <w:pStyle w:val="Heading2"/>
        <w:spacing w:line="253" w:lineRule="auto" w:before="119"/>
        <w:ind w:right="521"/>
        <w:jc w:val="left"/>
      </w:pPr>
      <w:r>
        <w:rPr>
          <w:b w:val="0"/>
          <w:bCs w:val="0"/>
          <w:color w:val="00395A"/>
          <w:spacing w:val="-4"/>
        </w:rPr>
        <w:t>El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desarrollo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del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sector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minero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1"/>
        </w:rPr>
        <w:t>observado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en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estos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años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ha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resultado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4"/>
        </w:rPr>
        <w:t>integral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para</w:t>
      </w:r>
      <w:r>
        <w:rPr>
          <w:b w:val="0"/>
          <w:bCs w:val="0"/>
          <w:color w:val="00395A"/>
          <w:spacing w:val="51"/>
        </w:rPr>
        <w:t> </w:t>
      </w:r>
      <w:r>
        <w:rPr>
          <w:b w:val="0"/>
          <w:bCs w:val="0"/>
          <w:color w:val="00395A"/>
          <w:spacing w:val="-2"/>
        </w:rPr>
        <w:t>el</w:t>
      </w:r>
      <w:r>
        <w:rPr>
          <w:b w:val="0"/>
          <w:bCs w:val="0"/>
          <w:color w:val="00395A"/>
          <w:spacing w:val="-6"/>
        </w:rPr>
        <w:t> </w:t>
      </w:r>
      <w:r>
        <w:rPr>
          <w:b w:val="0"/>
          <w:bCs w:val="0"/>
          <w:color w:val="00395A"/>
          <w:spacing w:val="-2"/>
        </w:rPr>
        <w:t>rápido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3"/>
        </w:rPr>
        <w:t>desarrollo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1"/>
        </w:rPr>
        <w:t>de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</w:rPr>
        <w:t>la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3"/>
        </w:rPr>
        <w:t>economía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6"/>
        </w:rPr>
        <w:t>chilena</w:t>
      </w:r>
      <w:r>
        <w:rPr>
          <w:b w:val="0"/>
          <w:bCs w:val="0"/>
          <w:color w:val="00395A"/>
          <w:spacing w:val="-12"/>
        </w:rPr>
        <w:t>1</w:t>
      </w:r>
      <w:r>
        <w:rPr>
          <w:b w:val="0"/>
          <w:bCs w:val="0"/>
          <w:color w:val="00395A"/>
          <w:spacing w:val="-6"/>
        </w:rPr>
        <w:t>.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1"/>
        </w:rPr>
        <w:t>No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4"/>
        </w:rPr>
        <w:t>obstante,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</w:rPr>
        <w:t>la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2"/>
        </w:rPr>
        <w:t>minería</w:t>
      </w:r>
      <w:r>
        <w:rPr>
          <w:b w:val="0"/>
          <w:bCs w:val="0"/>
          <w:color w:val="00395A"/>
          <w:spacing w:val="-6"/>
        </w:rPr>
        <w:t> </w:t>
      </w:r>
      <w:r>
        <w:rPr>
          <w:b w:val="0"/>
          <w:bCs w:val="0"/>
          <w:color w:val="00395A"/>
          <w:spacing w:val="-3"/>
        </w:rPr>
        <w:t>también</w:t>
      </w:r>
      <w:r>
        <w:rPr>
          <w:b w:val="0"/>
          <w:bCs w:val="0"/>
          <w:color w:val="00395A"/>
          <w:spacing w:val="-5"/>
        </w:rPr>
        <w:t> </w:t>
      </w:r>
      <w:r>
        <w:rPr>
          <w:b w:val="0"/>
          <w:bCs w:val="0"/>
          <w:color w:val="00395A"/>
          <w:spacing w:val="-2"/>
        </w:rPr>
        <w:t>debe</w:t>
      </w:r>
      <w:r>
        <w:rPr>
          <w:b w:val="0"/>
          <w:bCs w:val="0"/>
          <w:color w:val="00395A"/>
          <w:spacing w:val="71"/>
        </w:rPr>
        <w:t> </w:t>
      </w:r>
      <w:r>
        <w:rPr>
          <w:b w:val="0"/>
          <w:bCs w:val="0"/>
          <w:color w:val="00395A"/>
          <w:spacing w:val="-3"/>
        </w:rPr>
        <w:t>demostrar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que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cuenta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con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una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‘licencia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1"/>
        </w:rPr>
        <w:t>social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para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1"/>
        </w:rPr>
        <w:t>operar’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4"/>
        </w:rPr>
        <w:t>entre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las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4"/>
        </w:rPr>
        <w:t>comunidades</w:t>
      </w:r>
      <w:r>
        <w:rPr>
          <w:b w:val="0"/>
          <w:bCs w:val="0"/>
          <w:color w:val="00395A"/>
          <w:spacing w:val="79"/>
        </w:rPr>
        <w:t> </w:t>
      </w:r>
      <w:r>
        <w:rPr>
          <w:b w:val="0"/>
          <w:bCs w:val="0"/>
          <w:color w:val="00395A"/>
          <w:spacing w:val="-3"/>
        </w:rPr>
        <w:t>ubicadas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en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las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regiones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donde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1"/>
        </w:rPr>
        <w:t>se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3"/>
        </w:rPr>
        <w:t>desempeña</w:t>
      </w:r>
      <w:r>
        <w:rPr>
          <w:b w:val="0"/>
          <w:bCs w:val="0"/>
          <w:color w:val="00395A"/>
        </w:rPr>
        <w:t> y </w:t>
      </w:r>
      <w:r>
        <w:rPr>
          <w:b w:val="0"/>
          <w:bCs w:val="0"/>
          <w:color w:val="00395A"/>
          <w:spacing w:val="-4"/>
        </w:rPr>
        <w:t>dentro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1"/>
        </w:rPr>
        <w:t>de</w:t>
      </w:r>
      <w:r>
        <w:rPr>
          <w:b w:val="0"/>
          <w:bCs w:val="0"/>
          <w:color w:val="00395A"/>
        </w:rPr>
        <w:t> la </w:t>
      </w:r>
      <w:r>
        <w:rPr>
          <w:b w:val="0"/>
          <w:bCs w:val="0"/>
          <w:color w:val="00395A"/>
          <w:spacing w:val="-1"/>
        </w:rPr>
        <w:t>sociedad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en</w:t>
      </w:r>
      <w:r>
        <w:rPr>
          <w:b w:val="0"/>
          <w:bCs w:val="0"/>
          <w:color w:val="00395A"/>
        </w:rPr>
        <w:t> </w:t>
      </w:r>
      <w:r>
        <w:rPr>
          <w:b w:val="0"/>
          <w:bCs w:val="0"/>
          <w:color w:val="00395A"/>
          <w:spacing w:val="-2"/>
        </w:rPr>
        <w:t>general.</w:t>
      </w:r>
      <w:r>
        <w:rPr/>
      </w:r>
    </w:p>
    <w:p>
      <w:pPr>
        <w:spacing w:line="253" w:lineRule="auto" w:before="0"/>
        <w:ind w:left="110" w:right="251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 w:hAnsi="Corpid C1 Light"/>
          <w:b w:val="0"/>
          <w:color w:val="00395A"/>
          <w:spacing w:val="-4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presente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informe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apunta</w:t>
      </w:r>
      <w:r>
        <w:rPr>
          <w:rFonts w:ascii="Corpid C1 Light" w:hAnsi="Corpid C1 Light"/>
          <w:b w:val="0"/>
          <w:color w:val="00395A"/>
          <w:sz w:val="26"/>
        </w:rPr>
        <w:t> a </w:t>
      </w:r>
      <w:r>
        <w:rPr>
          <w:rFonts w:ascii="Corpid C1 Light" w:hAnsi="Corpid C1 Light"/>
          <w:b w:val="0"/>
          <w:color w:val="00395A"/>
          <w:spacing w:val="-3"/>
          <w:sz w:val="26"/>
        </w:rPr>
        <w:t>llevar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5"/>
          <w:sz w:val="26"/>
        </w:rPr>
        <w:t>voz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los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ciudadanos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Chile,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cuyo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nombre</w:t>
      </w:r>
      <w:r>
        <w:rPr>
          <w:rFonts w:ascii="Corpid C1 Light" w:hAnsi="Corpid C1 Light"/>
          <w:b w:val="0"/>
          <w:color w:val="00395A"/>
          <w:spacing w:val="61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se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manejan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los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recursos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minerales</w:t>
      </w:r>
      <w:r>
        <w:rPr>
          <w:rFonts w:ascii="Corpid C1 Light" w:hAnsi="Corpid C1 Light"/>
          <w:b w:val="0"/>
          <w:color w:val="00395A"/>
          <w:sz w:val="26"/>
        </w:rPr>
        <w:t> y </w:t>
      </w:r>
      <w:r>
        <w:rPr>
          <w:rFonts w:ascii="Corpid C1 Light" w:hAnsi="Corpid C1 Light"/>
          <w:b w:val="0"/>
          <w:color w:val="00395A"/>
          <w:spacing w:val="-3"/>
          <w:sz w:val="26"/>
        </w:rPr>
        <w:t>energéticos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del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país,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centro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3"/>
          <w:sz w:val="26"/>
        </w:rPr>
        <w:t>discusión</w:t>
      </w:r>
      <w:r>
        <w:rPr>
          <w:rFonts w:ascii="Corpid C1 Light" w:hAnsi="Corpid C1 Light"/>
          <w:b w:val="0"/>
          <w:color w:val="00395A"/>
          <w:spacing w:val="57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acerca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del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papel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que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juega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industria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minera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nuestra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sociedad.</w:t>
      </w:r>
      <w:r>
        <w:rPr>
          <w:rFonts w:ascii="Corpid C1 Light" w:hAnsi="Corpid C1 Light"/>
          <w:sz w:val="26"/>
        </w:rPr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pgSz w:w="11910" w:h="16840"/>
          <w:pgMar w:header="0" w:footer="372" w:top="760" w:bottom="560" w:left="740" w:right="800"/>
        </w:sectPr>
      </w:pPr>
    </w:p>
    <w:p>
      <w:pPr>
        <w:pStyle w:val="Heading3"/>
        <w:spacing w:line="240" w:lineRule="auto" w:before="68"/>
        <w:ind w:right="849"/>
        <w:jc w:val="left"/>
      </w:pPr>
      <w:bookmarkStart w:name="_TOC_250019" w:id="2"/>
      <w:r>
        <w:rPr>
          <w:b w:val="0"/>
          <w:color w:val="72CBD2"/>
          <w:spacing w:val="2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minería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es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una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industria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importante</w:t>
      </w:r>
      <w:r>
        <w:rPr>
          <w:b w:val="0"/>
          <w:color w:val="72CBD2"/>
          <w:spacing w:val="30"/>
        </w:rPr>
        <w:t> </w:t>
      </w:r>
      <w:r>
        <w:rPr>
          <w:b w:val="0"/>
          <w:color w:val="72CBD2"/>
          <w:spacing w:val="-1"/>
        </w:rPr>
        <w:t>que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opera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en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un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mundo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complejo</w:t>
      </w:r>
      <w:bookmarkEnd w:id="2"/>
      <w:r>
        <w:rPr/>
      </w:r>
    </w:p>
    <w:p>
      <w:pPr>
        <w:pStyle w:val="BodyText"/>
        <w:spacing w:line="258" w:lineRule="auto" w:before="57"/>
        <w:ind w:right="130"/>
        <w:jc w:val="left"/>
      </w:pPr>
      <w:r>
        <w:rPr>
          <w:b w:val="0"/>
          <w:spacing w:val="-1"/>
        </w:rPr>
        <w:t>En</w:t>
      </w:r>
      <w:r>
        <w:rPr>
          <w:b w:val="0"/>
        </w:rPr>
        <w:t> su rol como el </w:t>
      </w:r>
      <w:r>
        <w:rPr>
          <w:b w:val="0"/>
          <w:spacing w:val="1"/>
        </w:rPr>
        <w:t>principal</w:t>
      </w:r>
      <w:r>
        <w:rPr>
          <w:b w:val="0"/>
        </w:rPr>
        <w:t> productor </w:t>
      </w:r>
      <w:r>
        <w:rPr>
          <w:b w:val="0"/>
          <w:spacing w:val="1"/>
        </w:rPr>
        <w:t>de</w:t>
      </w:r>
      <w:r>
        <w:rPr>
          <w:b w:val="0"/>
        </w:rPr>
        <w:t> cobre del mundo,</w:t>
      </w:r>
      <w:r>
        <w:rPr>
          <w:b w:val="0"/>
          <w:spacing w:val="42"/>
        </w:rPr>
        <w:t> </w:t>
      </w:r>
      <w:r>
        <w:rPr>
          <w:b w:val="0"/>
        </w:rPr>
        <w:t>Chile</w:t>
      </w:r>
      <w:r>
        <w:rPr>
          <w:b w:val="0"/>
          <w:spacing w:val="-4"/>
        </w:rPr>
        <w:t> </w:t>
      </w:r>
      <w:r>
        <w:rPr>
          <w:b w:val="0"/>
        </w:rPr>
        <w:t>produjo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  <w:spacing w:val="1"/>
        </w:rPr>
        <w:t>34%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cobre</w:t>
      </w:r>
      <w:r>
        <w:rPr>
          <w:b w:val="0"/>
          <w:spacing w:val="-3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nivel</w:t>
      </w:r>
      <w:r>
        <w:rPr>
          <w:b w:val="0"/>
          <w:spacing w:val="-3"/>
        </w:rPr>
        <w:t> </w:t>
      </w:r>
      <w:r>
        <w:rPr>
          <w:b w:val="0"/>
        </w:rPr>
        <w:t>global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</w:t>
      </w:r>
      <w:r>
        <w:rPr>
          <w:b w:val="0"/>
        </w:rPr>
        <w:t>0</w:t>
      </w:r>
      <w:r>
        <w:rPr>
          <w:b w:val="0"/>
          <w:spacing w:val="1"/>
          <w:position w:val="6"/>
          <w:sz w:val="10"/>
        </w:rPr>
        <w:t>23</w:t>
      </w:r>
      <w:r>
        <w:rPr>
          <w:b w:val="0"/>
          <w:spacing w:val="1"/>
        </w:rPr>
        <w:t>.</w:t>
      </w:r>
      <w:r>
        <w:rPr>
          <w:b w:val="0"/>
          <w:spacing w:val="32"/>
        </w:rPr>
        <w:t> </w:t>
      </w:r>
      <w:r>
        <w:rPr>
          <w:b w:val="0"/>
          <w:spacing w:val="-1"/>
        </w:rPr>
        <w:t>Junto</w:t>
      </w:r>
      <w:r>
        <w:rPr>
          <w:b w:val="0"/>
        </w:rPr>
        <w:t> al cobre, Chile también es considerado un </w:t>
      </w:r>
      <w:r>
        <w:rPr>
          <w:b w:val="0"/>
          <w:spacing w:val="1"/>
        </w:rPr>
        <w:t>importante</w:t>
      </w:r>
      <w:r>
        <w:rPr>
          <w:b w:val="0"/>
          <w:spacing w:val="50"/>
        </w:rPr>
        <w:t> </w:t>
      </w:r>
      <w:r>
        <w:rPr>
          <w:b w:val="0"/>
        </w:rPr>
        <w:t>productor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oro,</w:t>
      </w:r>
      <w:r>
        <w:rPr>
          <w:b w:val="0"/>
        </w:rPr>
        <w:t> </w:t>
      </w:r>
      <w:r>
        <w:rPr>
          <w:b w:val="0"/>
          <w:spacing w:val="1"/>
        </w:rPr>
        <w:t>plata,</w:t>
      </w:r>
      <w:r>
        <w:rPr>
          <w:b w:val="0"/>
        </w:rPr>
        <w:t> hierro y </w:t>
      </w:r>
      <w:r>
        <w:rPr>
          <w:b w:val="0"/>
          <w:spacing w:val="1"/>
        </w:rPr>
        <w:t>litio.</w:t>
      </w:r>
      <w:r>
        <w:rPr>
          <w:b w:val="0"/>
        </w:rPr>
        <w:t> </w:t>
      </w:r>
      <w:r>
        <w:rPr>
          <w:b w:val="0"/>
          <w:spacing w:val="-1"/>
        </w:rPr>
        <w:t>El</w:t>
      </w:r>
      <w:r>
        <w:rPr>
          <w:b w:val="0"/>
        </w:rPr>
        <w:t> desarrollo del </w:t>
      </w:r>
      <w:r>
        <w:rPr>
          <w:b w:val="0"/>
          <w:spacing w:val="1"/>
        </w:rPr>
        <w:t>sector</w:t>
      </w:r>
      <w:r>
        <w:rPr>
          <w:b w:val="0"/>
          <w:spacing w:val="66"/>
        </w:rPr>
        <w:t> </w:t>
      </w:r>
      <w:r>
        <w:rPr>
          <w:b w:val="0"/>
        </w:rPr>
        <w:t>minero en años </w:t>
      </w:r>
      <w:r>
        <w:rPr>
          <w:b w:val="0"/>
          <w:spacing w:val="1"/>
        </w:rPr>
        <w:t>recientes</w:t>
      </w:r>
      <w:r>
        <w:rPr>
          <w:b w:val="0"/>
        </w:rPr>
        <w:t> ha resultado integral para el </w:t>
      </w:r>
      <w:r>
        <w:rPr>
          <w:b w:val="0"/>
          <w:spacing w:val="1"/>
        </w:rPr>
        <w:t>rápido</w:t>
      </w:r>
      <w:r>
        <w:rPr>
          <w:b w:val="0"/>
          <w:spacing w:val="34"/>
        </w:rPr>
        <w:t> </w:t>
      </w:r>
      <w:r>
        <w:rPr>
          <w:b w:val="0"/>
        </w:rPr>
        <w:t>desarrollo</w:t>
      </w:r>
      <w:r>
        <w:rPr>
          <w:b w:val="0"/>
          <w:spacing w:val="-5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  <w:spacing w:val="2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economía</w:t>
      </w:r>
      <w:r>
        <w:rPr>
          <w:b w:val="0"/>
          <w:spacing w:val="-4"/>
        </w:rPr>
        <w:t> </w:t>
      </w:r>
      <w:r>
        <w:rPr>
          <w:b w:val="0"/>
        </w:rPr>
        <w:t>chilena.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12,</w:t>
      </w:r>
      <w:r>
        <w:rPr>
          <w:b w:val="0"/>
          <w:spacing w:val="-4"/>
        </w:rPr>
        <w:t> </w:t>
      </w:r>
      <w:r>
        <w:rPr>
          <w:b w:val="0"/>
          <w:spacing w:val="2"/>
        </w:rPr>
        <w:t>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44"/>
        </w:rPr>
        <w:t> </w:t>
      </w:r>
      <w:r>
        <w:rPr>
          <w:b w:val="0"/>
        </w:rPr>
        <w:t>minera</w:t>
      </w:r>
      <w:r>
        <w:rPr>
          <w:b w:val="0"/>
          <w:spacing w:val="-5"/>
        </w:rPr>
        <w:t> </w:t>
      </w:r>
      <w:r>
        <w:rPr>
          <w:b w:val="0"/>
          <w:spacing w:val="1"/>
        </w:rPr>
        <w:t>contribuyó</w:t>
      </w:r>
      <w:r>
        <w:rPr>
          <w:b w:val="0"/>
          <w:spacing w:val="-4"/>
        </w:rPr>
        <w:t> </w:t>
      </w:r>
      <w:r>
        <w:rPr>
          <w:b w:val="0"/>
        </w:rPr>
        <w:t>con</w:t>
      </w:r>
      <w:r>
        <w:rPr>
          <w:b w:val="0"/>
          <w:spacing w:val="-5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  <w:spacing w:val="3"/>
        </w:rPr>
        <w:t>1</w:t>
      </w:r>
      <w:r>
        <w:rPr>
          <w:b w:val="0"/>
          <w:spacing w:val="2"/>
        </w:rPr>
        <w:t>4,2%</w:t>
      </w:r>
      <w:r>
        <w:rPr>
          <w:b w:val="0"/>
          <w:spacing w:val="-4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PIB</w:t>
      </w:r>
      <w:r>
        <w:rPr>
          <w:b w:val="0"/>
          <w:spacing w:val="-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Chile,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5</w:t>
      </w:r>
      <w:r>
        <w:rPr>
          <w:b w:val="0"/>
          <w:spacing w:val="-1"/>
        </w:rPr>
        <w:t>9,4%</w:t>
      </w:r>
      <w:r>
        <w:rPr>
          <w:b w:val="0"/>
          <w:spacing w:val="-5"/>
        </w:rPr>
        <w:t> </w:t>
      </w:r>
      <w:r>
        <w:rPr>
          <w:b w:val="0"/>
          <w:spacing w:val="1"/>
        </w:rPr>
        <w:t>de</w:t>
      </w:r>
      <w:r>
        <w:rPr>
          <w:b w:val="0"/>
          <w:spacing w:val="30"/>
        </w:rPr>
        <w:t>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2"/>
        </w:rPr>
        <w:t>exportaciones</w:t>
      </w:r>
      <w:r>
        <w:rPr>
          <w:b w:val="0"/>
        </w:rPr>
        <w:t> totales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nación,</w:t>
      </w:r>
      <w:r>
        <w:rPr>
          <w:b w:val="0"/>
        </w:rPr>
        <w:t> equivalente a un valor</w:t>
      </w:r>
      <w:r>
        <w:rPr>
          <w:b w:val="0"/>
          <w:spacing w:val="30"/>
        </w:rPr>
        <w:t> </w:t>
      </w:r>
      <w:r>
        <w:rPr>
          <w:b w:val="0"/>
        </w:rPr>
        <w:t>total</w:t>
      </w:r>
      <w:r>
        <w:rPr>
          <w:b w:val="0"/>
          <w:spacing w:val="-1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0"/>
        </w:rPr>
        <w:t> </w:t>
      </w:r>
      <w:r>
        <w:rPr>
          <w:b w:val="0"/>
          <w:spacing w:val="1"/>
        </w:rPr>
        <w:t>US$4</w:t>
      </w:r>
      <w:r>
        <w:rPr>
          <w:b w:val="0"/>
        </w:rPr>
        <w:t>6</w:t>
      </w:r>
      <w:r>
        <w:rPr>
          <w:b w:val="0"/>
          <w:spacing w:val="1"/>
        </w:rPr>
        <w:t>.537</w:t>
      </w:r>
      <w:r>
        <w:rPr>
          <w:b w:val="0"/>
          <w:spacing w:val="-10"/>
        </w:rPr>
        <w:t> </w:t>
      </w:r>
      <w:r>
        <w:rPr>
          <w:b w:val="0"/>
          <w:spacing w:val="1"/>
        </w:rPr>
        <w:t>millones</w:t>
      </w:r>
      <w:r>
        <w:rPr>
          <w:b w:val="0"/>
          <w:spacing w:val="1"/>
          <w:position w:val="6"/>
          <w:sz w:val="10"/>
        </w:rPr>
        <w:t>4</w:t>
      </w:r>
      <w:r>
        <w:rPr>
          <w:b w:val="0"/>
          <w:spacing w:val="1"/>
        </w:rPr>
        <w:t>.</w:t>
      </w:r>
      <w:r>
        <w:rPr/>
      </w:r>
    </w:p>
    <w:p>
      <w:pPr>
        <w:pStyle w:val="BodyText"/>
        <w:spacing w:line="258" w:lineRule="auto" w:before="110"/>
        <w:ind w:right="164"/>
        <w:jc w:val="left"/>
      </w:pPr>
      <w:r>
        <w:rPr>
          <w:b w:val="0"/>
          <w:spacing w:val="1"/>
        </w:rPr>
        <w:t>De</w:t>
      </w:r>
      <w:r>
        <w:rPr>
          <w:b w:val="0"/>
        </w:rPr>
        <w:t> acuerdo con el </w:t>
      </w:r>
      <w:r>
        <w:rPr>
          <w:b w:val="0"/>
          <w:spacing w:val="1"/>
        </w:rPr>
        <w:t>Instituto</w:t>
      </w:r>
      <w:r>
        <w:rPr>
          <w:b w:val="0"/>
        </w:rPr>
        <w:t> </w:t>
      </w:r>
      <w:r>
        <w:rPr>
          <w:b w:val="0"/>
          <w:spacing w:val="1"/>
        </w:rPr>
        <w:t>Nacional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Estadísticas</w:t>
      </w:r>
      <w:r>
        <w:rPr>
          <w:b w:val="0"/>
        </w:rPr>
        <w:t> </w:t>
      </w:r>
      <w:r>
        <w:rPr>
          <w:b w:val="0"/>
          <w:spacing w:val="-1"/>
        </w:rPr>
        <w:t>(INE),</w:t>
      </w:r>
      <w:r>
        <w:rPr>
          <w:b w:val="0"/>
        </w:rPr>
        <w:t> en</w:t>
      </w:r>
      <w:r>
        <w:rPr>
          <w:b w:val="0"/>
          <w:spacing w:val="32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12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6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-5"/>
        </w:rPr>
        <w:t> </w:t>
      </w:r>
      <w:r>
        <w:rPr>
          <w:b w:val="0"/>
        </w:rPr>
        <w:t>minera</w:t>
      </w:r>
      <w:r>
        <w:rPr>
          <w:b w:val="0"/>
          <w:spacing w:val="-5"/>
        </w:rPr>
        <w:t> </w:t>
      </w:r>
      <w:r>
        <w:rPr>
          <w:b w:val="0"/>
          <w:spacing w:val="1"/>
        </w:rPr>
        <w:t>dio</w:t>
      </w:r>
      <w:r>
        <w:rPr>
          <w:b w:val="0"/>
          <w:spacing w:val="-6"/>
        </w:rPr>
        <w:t> </w:t>
      </w:r>
      <w:r>
        <w:rPr>
          <w:b w:val="0"/>
        </w:rPr>
        <w:t>empleo</w:t>
      </w:r>
      <w:r>
        <w:rPr>
          <w:b w:val="0"/>
          <w:spacing w:val="-5"/>
        </w:rPr>
        <w:t> </w:t>
      </w:r>
      <w:r>
        <w:rPr>
          <w:b w:val="0"/>
        </w:rPr>
        <w:t>al</w:t>
      </w:r>
      <w:r>
        <w:rPr>
          <w:b w:val="0"/>
          <w:spacing w:val="-5"/>
        </w:rPr>
        <w:t> </w:t>
      </w:r>
      <w:r>
        <w:rPr>
          <w:b w:val="0"/>
        </w:rPr>
        <w:t>3,3%</w:t>
      </w:r>
      <w:r>
        <w:rPr>
          <w:b w:val="0"/>
          <w:spacing w:val="-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5"/>
        </w:rPr>
        <w:t> </w:t>
      </w:r>
      <w:r>
        <w:rPr>
          <w:b w:val="0"/>
          <w:spacing w:val="2"/>
        </w:rPr>
        <w:t>la</w:t>
      </w:r>
      <w:r>
        <w:rPr>
          <w:b w:val="0"/>
          <w:spacing w:val="-5"/>
        </w:rPr>
        <w:t> </w:t>
      </w:r>
      <w:r>
        <w:rPr>
          <w:b w:val="0"/>
          <w:spacing w:val="1"/>
        </w:rPr>
        <w:t>fuerza</w:t>
      </w:r>
      <w:r>
        <w:rPr>
          <w:b w:val="0"/>
          <w:spacing w:val="42"/>
        </w:rPr>
        <w:t> </w:t>
      </w:r>
      <w:r>
        <w:rPr>
          <w:b w:val="0"/>
          <w:spacing w:val="1"/>
        </w:rPr>
        <w:t>laboral</w:t>
      </w:r>
      <w:r>
        <w:rPr>
          <w:b w:val="0"/>
          <w:spacing w:val="-2"/>
        </w:rPr>
        <w:t> </w:t>
      </w:r>
      <w:r>
        <w:rPr>
          <w:b w:val="0"/>
        </w:rPr>
        <w:t>total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Chile,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suma</w:t>
      </w:r>
      <w:r>
        <w:rPr>
          <w:b w:val="0"/>
          <w:spacing w:val="-1"/>
        </w:rPr>
        <w:t> </w:t>
      </w:r>
      <w:r>
        <w:rPr>
          <w:b w:val="0"/>
          <w:spacing w:val="-8"/>
        </w:rPr>
        <w:t>7</w:t>
      </w:r>
      <w:r>
        <w:rPr>
          <w:b w:val="0"/>
          <w:spacing w:val="-7"/>
        </w:rPr>
        <w:t>,6</w:t>
      </w:r>
      <w:r>
        <w:rPr>
          <w:b w:val="0"/>
          <w:spacing w:val="-1"/>
        </w:rPr>
        <w:t> </w:t>
      </w:r>
      <w:r>
        <w:rPr>
          <w:b w:val="0"/>
        </w:rPr>
        <w:t>millones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personas</w:t>
      </w:r>
      <w:r>
        <w:rPr>
          <w:b w:val="0"/>
          <w:spacing w:val="1"/>
          <w:position w:val="6"/>
          <w:sz w:val="10"/>
        </w:rPr>
        <w:t>5</w:t>
      </w:r>
      <w:r>
        <w:rPr>
          <w:b w:val="0"/>
          <w:spacing w:val="1"/>
        </w:rPr>
        <w:t>.</w:t>
      </w:r>
      <w:r>
        <w:rPr>
          <w:b w:val="0"/>
          <w:spacing w:val="30"/>
        </w:rPr>
        <w:t> </w:t>
      </w:r>
      <w:r>
        <w:rPr>
          <w:b w:val="0"/>
        </w:rPr>
        <w:t>Esto</w:t>
      </w:r>
      <w:r>
        <w:rPr>
          <w:b w:val="0"/>
          <w:spacing w:val="6"/>
        </w:rPr>
        <w:t> </w:t>
      </w:r>
      <w:r>
        <w:rPr>
          <w:b w:val="0"/>
        </w:rPr>
        <w:t>representó</w:t>
      </w:r>
      <w:r>
        <w:rPr>
          <w:b w:val="0"/>
          <w:spacing w:val="7"/>
        </w:rPr>
        <w:t> </w:t>
      </w:r>
      <w:r>
        <w:rPr>
          <w:b w:val="0"/>
        </w:rPr>
        <w:t>aproximadamente</w:t>
      </w:r>
      <w:r>
        <w:rPr>
          <w:b w:val="0"/>
          <w:spacing w:val="6"/>
        </w:rPr>
        <w:t> </w:t>
      </w:r>
      <w:r>
        <w:rPr>
          <w:b w:val="0"/>
          <w:spacing w:val="2"/>
        </w:rPr>
        <w:t>25</w:t>
      </w:r>
      <w:r>
        <w:rPr>
          <w:b w:val="0"/>
          <w:spacing w:val="1"/>
        </w:rPr>
        <w:t>0</w:t>
      </w:r>
      <w:r>
        <w:rPr>
          <w:b w:val="0"/>
          <w:spacing w:val="2"/>
        </w:rPr>
        <w:t>.8</w:t>
      </w:r>
      <w:r>
        <w:rPr>
          <w:b w:val="0"/>
          <w:spacing w:val="1"/>
        </w:rPr>
        <w:t>00</w:t>
      </w:r>
      <w:r>
        <w:rPr>
          <w:b w:val="0"/>
          <w:spacing w:val="7"/>
        </w:rPr>
        <w:t> </w:t>
      </w:r>
      <w:r>
        <w:rPr>
          <w:b w:val="0"/>
        </w:rPr>
        <w:t>personas</w:t>
      </w:r>
      <w:r>
        <w:rPr>
          <w:b w:val="0"/>
          <w:spacing w:val="40"/>
        </w:rPr>
        <w:t> </w:t>
      </w:r>
      <w:r>
        <w:rPr>
          <w:b w:val="0"/>
        </w:rPr>
        <w:t>empleadas</w:t>
      </w:r>
      <w:r>
        <w:rPr>
          <w:b w:val="0"/>
          <w:spacing w:val="-5"/>
        </w:rPr>
        <w:t> </w:t>
      </w:r>
      <w:r>
        <w:rPr>
          <w:b w:val="0"/>
          <w:spacing w:val="1"/>
        </w:rPr>
        <w:t>directamente</w:t>
      </w:r>
      <w:r>
        <w:rPr>
          <w:b w:val="0"/>
          <w:spacing w:val="-4"/>
        </w:rPr>
        <w:t> </w:t>
      </w:r>
      <w:r>
        <w:rPr>
          <w:b w:val="0"/>
          <w:spacing w:val="1"/>
        </w:rPr>
        <w:t>por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  <w:spacing w:val="1"/>
        </w:rPr>
        <w:t>sector</w:t>
      </w:r>
      <w:r>
        <w:rPr>
          <w:b w:val="0"/>
          <w:spacing w:val="-4"/>
        </w:rPr>
        <w:t> </w:t>
      </w:r>
      <w:r>
        <w:rPr>
          <w:b w:val="0"/>
        </w:rPr>
        <w:t>minero.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12,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30"/>
        </w:rPr>
        <w:t> </w:t>
      </w:r>
      <w:r>
        <w:rPr>
          <w:b w:val="0"/>
        </w:rPr>
        <w:t>inversión en </w:t>
      </w:r>
      <w:r>
        <w:rPr>
          <w:b w:val="0"/>
          <w:spacing w:val="1"/>
        </w:rPr>
        <w:t>esta </w:t>
      </w:r>
      <w:r>
        <w:rPr>
          <w:b w:val="0"/>
        </w:rPr>
        <w:t>minera </w:t>
      </w:r>
      <w:r>
        <w:rPr>
          <w:b w:val="0"/>
          <w:spacing w:val="1"/>
        </w:rPr>
        <w:t>fue</w:t>
      </w:r>
      <w:r>
        <w:rPr>
          <w:b w:val="0"/>
        </w:rPr>
        <w:t> </w:t>
      </w:r>
      <w:r>
        <w:rPr>
          <w:b w:val="0"/>
          <w:spacing w:val="1"/>
        </w:rPr>
        <w:t>particularmente </w:t>
      </w:r>
      <w:r>
        <w:rPr>
          <w:b w:val="0"/>
        </w:rPr>
        <w:t>alta</w:t>
      </w:r>
      <w:r>
        <w:rPr>
          <w:b w:val="0"/>
          <w:position w:val="6"/>
          <w:sz w:val="10"/>
        </w:rPr>
        <w:t>6</w:t>
      </w:r>
      <w:r>
        <w:rPr>
          <w:b w:val="0"/>
        </w:rPr>
        <w:t>. Además</w:t>
      </w:r>
      <w:r>
        <w:rPr>
          <w:b w:val="0"/>
          <w:spacing w:val="6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eso, el Centro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Estudios</w:t>
      </w:r>
      <w:r>
        <w:rPr>
          <w:b w:val="0"/>
        </w:rPr>
        <w:t> del Cobre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(CESCO)</w:t>
      </w:r>
      <w:r>
        <w:rPr>
          <w:b w:val="0"/>
          <w:spacing w:val="30"/>
        </w:rPr>
        <w:t> </w:t>
      </w:r>
      <w:r>
        <w:rPr>
          <w:b w:val="0"/>
        </w:rPr>
        <w:t>ha</w:t>
      </w:r>
      <w:r>
        <w:rPr>
          <w:b w:val="0"/>
          <w:spacing w:val="-6"/>
        </w:rPr>
        <w:t> </w:t>
      </w:r>
      <w:r>
        <w:rPr>
          <w:b w:val="0"/>
          <w:spacing w:val="1"/>
        </w:rPr>
        <w:t>proyectado</w:t>
      </w:r>
      <w:r>
        <w:rPr>
          <w:b w:val="0"/>
          <w:spacing w:val="-6"/>
        </w:rPr>
        <w:t> </w:t>
      </w:r>
      <w:r>
        <w:rPr>
          <w:b w:val="0"/>
        </w:rPr>
        <w:t>para</w:t>
      </w:r>
      <w:r>
        <w:rPr>
          <w:b w:val="0"/>
          <w:spacing w:val="-6"/>
        </w:rPr>
        <w:t> </w:t>
      </w:r>
      <w:r>
        <w:rPr>
          <w:b w:val="0"/>
        </w:rPr>
        <w:t>el</w:t>
      </w:r>
      <w:r>
        <w:rPr>
          <w:b w:val="0"/>
          <w:spacing w:val="-6"/>
        </w:rPr>
        <w:t> </w:t>
      </w:r>
      <w:r>
        <w:rPr>
          <w:b w:val="0"/>
          <w:spacing w:val="2"/>
        </w:rPr>
        <w:t>periodo</w:t>
      </w:r>
      <w:r>
        <w:rPr>
          <w:b w:val="0"/>
          <w:spacing w:val="-6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11-2</w:t>
      </w:r>
      <w:r>
        <w:rPr>
          <w:b w:val="0"/>
        </w:rPr>
        <w:t>0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-6"/>
        </w:rPr>
        <w:t> </w:t>
      </w:r>
      <w:r>
        <w:rPr>
          <w:b w:val="0"/>
        </w:rPr>
        <w:t>inversiones</w:t>
      </w:r>
      <w:r>
        <w:rPr>
          <w:b w:val="0"/>
          <w:spacing w:val="-6"/>
        </w:rPr>
        <w:t> </w:t>
      </w:r>
      <w:r>
        <w:rPr>
          <w:b w:val="0"/>
          <w:spacing w:val="1"/>
        </w:rPr>
        <w:t>por</w:t>
      </w:r>
      <w:r>
        <w:rPr>
          <w:b w:val="0"/>
          <w:spacing w:val="-6"/>
        </w:rPr>
        <w:t> </w:t>
      </w:r>
      <w:r>
        <w:rPr>
          <w:b w:val="0"/>
        </w:rPr>
        <w:t>un</w:t>
      </w:r>
      <w:r>
        <w:rPr>
          <w:b w:val="0"/>
          <w:spacing w:val="30"/>
        </w:rPr>
        <w:t> </w:t>
      </w:r>
      <w:r>
        <w:rPr>
          <w:b w:val="0"/>
        </w:rPr>
        <w:t>total</w:t>
      </w:r>
      <w:r>
        <w:rPr>
          <w:b w:val="0"/>
          <w:spacing w:val="-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  <w:spacing w:val="1"/>
        </w:rPr>
        <w:t>$327</w:t>
      </w:r>
      <w:r>
        <w:rPr>
          <w:b w:val="0"/>
          <w:spacing w:val="-3"/>
        </w:rPr>
        <w:t> </w:t>
      </w:r>
      <w:r>
        <w:rPr>
          <w:b w:val="0"/>
        </w:rPr>
        <w:t>mil</w:t>
      </w:r>
      <w:r>
        <w:rPr>
          <w:b w:val="0"/>
          <w:spacing w:val="-3"/>
        </w:rPr>
        <w:t> </w:t>
      </w:r>
      <w:r>
        <w:rPr>
          <w:b w:val="0"/>
        </w:rPr>
        <w:t>millones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3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minerales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32"/>
        </w:rPr>
        <w:t> </w:t>
      </w:r>
      <w:r>
        <w:rPr>
          <w:b w:val="0"/>
          <w:spacing w:val="2"/>
        </w:rPr>
        <w:t>Latinoamérica.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2"/>
        </w:rPr>
        <w:t> </w:t>
      </w:r>
      <w:r>
        <w:rPr>
          <w:b w:val="0"/>
          <w:spacing w:val="1"/>
        </w:rPr>
        <w:t>dicho</w:t>
      </w:r>
      <w:r>
        <w:rPr>
          <w:b w:val="0"/>
          <w:spacing w:val="-3"/>
        </w:rPr>
        <w:t> </w:t>
      </w:r>
      <w:r>
        <w:rPr>
          <w:b w:val="0"/>
        </w:rPr>
        <w:t>total,</w:t>
      </w:r>
      <w:r>
        <w:rPr>
          <w:b w:val="0"/>
          <w:spacing w:val="-2"/>
        </w:rPr>
        <w:t> </w:t>
      </w:r>
      <w:r>
        <w:rPr>
          <w:b w:val="0"/>
          <w:spacing w:val="1"/>
        </w:rPr>
        <w:t>se</w:t>
      </w:r>
      <w:r>
        <w:rPr>
          <w:b w:val="0"/>
          <w:spacing w:val="-3"/>
        </w:rPr>
        <w:t> </w:t>
      </w:r>
      <w:r>
        <w:rPr>
          <w:b w:val="0"/>
          <w:spacing w:val="1"/>
        </w:rPr>
        <w:t>estima</w:t>
      </w:r>
      <w:r>
        <w:rPr>
          <w:b w:val="0"/>
          <w:spacing w:val="-2"/>
        </w:rPr>
        <w:t> </w:t>
      </w:r>
      <w:r>
        <w:rPr>
          <w:b w:val="0"/>
        </w:rPr>
        <w:t>que</w:t>
      </w:r>
      <w:r>
        <w:rPr>
          <w:b w:val="0"/>
          <w:spacing w:val="-3"/>
        </w:rPr>
        <w:t> </w:t>
      </w:r>
      <w:r>
        <w:rPr>
          <w:b w:val="0"/>
          <w:spacing w:val="1"/>
        </w:rPr>
        <w:t>$75</w:t>
      </w:r>
      <w:r>
        <w:rPr>
          <w:b w:val="0"/>
          <w:spacing w:val="-2"/>
        </w:rPr>
        <w:t> </w:t>
      </w:r>
      <w:r>
        <w:rPr>
          <w:b w:val="0"/>
        </w:rPr>
        <w:t>mil</w:t>
      </w:r>
      <w:r>
        <w:rPr>
          <w:b w:val="0"/>
          <w:spacing w:val="-3"/>
        </w:rPr>
        <w:t> </w:t>
      </w:r>
      <w:r>
        <w:rPr>
          <w:b w:val="0"/>
        </w:rPr>
        <w:t>millones</w:t>
      </w:r>
      <w:r>
        <w:rPr>
          <w:b w:val="0"/>
          <w:spacing w:val="32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</w:t>
      </w:r>
      <w:r>
        <w:rPr>
          <w:b w:val="0"/>
          <w:spacing w:val="1"/>
        </w:rPr>
        <w:t>invertirán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mineral</w:t>
      </w:r>
      <w:r>
        <w:rPr>
          <w:b w:val="0"/>
          <w:spacing w:val="-1"/>
        </w:rPr>
        <w:t> chilena</w:t>
      </w:r>
      <w:r>
        <w:rPr>
          <w:b w:val="0"/>
          <w:spacing w:val="-2"/>
          <w:position w:val="6"/>
          <w:sz w:val="10"/>
        </w:rPr>
        <w:t>7</w:t>
      </w:r>
      <w:r>
        <w:rPr>
          <w:b w:val="0"/>
          <w:spacing w:val="-1"/>
        </w:rPr>
        <w:t>. </w:t>
      </w:r>
      <w:r>
        <w:rPr>
          <w:b w:val="0"/>
          <w:spacing w:val="1"/>
        </w:rPr>
        <w:t>No</w:t>
      </w:r>
      <w:r>
        <w:rPr>
          <w:b w:val="0"/>
          <w:spacing w:val="-1"/>
        </w:rPr>
        <w:t> </w:t>
      </w:r>
      <w:r>
        <w:rPr>
          <w:b w:val="0"/>
        </w:rPr>
        <w:t>obstante,</w:t>
      </w:r>
      <w:r>
        <w:rPr>
          <w:b w:val="0"/>
          <w:spacing w:val="36"/>
        </w:rPr>
        <w:t> </w:t>
      </w:r>
      <w:r>
        <w:rPr>
          <w:b w:val="0"/>
        </w:rPr>
        <w:t>también </w:t>
      </w:r>
      <w:r>
        <w:rPr>
          <w:b w:val="0"/>
          <w:spacing w:val="1"/>
        </w:rPr>
        <w:t>se</w:t>
      </w:r>
      <w:r>
        <w:rPr>
          <w:b w:val="0"/>
        </w:rPr>
        <w:t> ha </w:t>
      </w:r>
      <w:r>
        <w:rPr>
          <w:b w:val="0"/>
          <w:spacing w:val="1"/>
        </w:rPr>
        <w:t>reconocido</w:t>
      </w:r>
      <w:r>
        <w:rPr>
          <w:b w:val="0"/>
        </w:rPr>
        <w:t> que dada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actual</w:t>
      </w:r>
      <w:r>
        <w:rPr>
          <w:b w:val="0"/>
        </w:rPr>
        <w:t> </w:t>
      </w:r>
      <w:r>
        <w:rPr>
          <w:b w:val="0"/>
          <w:spacing w:val="1"/>
        </w:rPr>
        <w:t>escasez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profesionales </w:t>
      </w:r>
      <w:r>
        <w:rPr>
          <w:b w:val="0"/>
          <w:spacing w:val="1"/>
        </w:rPr>
        <w:t>idóneos</w:t>
      </w:r>
      <w:r>
        <w:rPr>
          <w:b w:val="0"/>
        </w:rPr>
        <w:t> disponibles en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1"/>
        </w:rPr>
        <w:t>de</w:t>
      </w:r>
      <w:r>
        <w:rPr>
          <w:b w:val="0"/>
        </w:rPr>
        <w:t> Chile, el apoyo </w:t>
      </w:r>
      <w:r>
        <w:rPr>
          <w:b w:val="0"/>
          <w:spacing w:val="1"/>
        </w:rPr>
        <w:t>necesario</w:t>
      </w:r>
      <w:r>
        <w:rPr>
          <w:b w:val="0"/>
        </w:rPr>
        <w:t> para </w:t>
      </w:r>
      <w:r>
        <w:rPr>
          <w:b w:val="0"/>
          <w:spacing w:val="1"/>
        </w:rPr>
        <w:t>esta</w:t>
      </w:r>
      <w:r>
        <w:rPr>
          <w:b w:val="0"/>
        </w:rPr>
        <w:t> nueva inversión y</w:t>
      </w:r>
      <w:r>
        <w:rPr>
          <w:b w:val="0"/>
          <w:spacing w:val="50"/>
        </w:rPr>
        <w:t> </w:t>
      </w:r>
      <w:r>
        <w:rPr>
          <w:b w:val="0"/>
        </w:rPr>
        <w:t>crecimiento</w:t>
      </w:r>
      <w:r>
        <w:rPr>
          <w:b w:val="0"/>
          <w:spacing w:val="5"/>
        </w:rPr>
        <w:t> </w:t>
      </w:r>
      <w:r>
        <w:rPr>
          <w:b w:val="0"/>
          <w:spacing w:val="1"/>
        </w:rPr>
        <w:t>de</w:t>
      </w:r>
      <w:r>
        <w:rPr>
          <w:b w:val="0"/>
          <w:spacing w:val="6"/>
        </w:rPr>
        <w:t> </w:t>
      </w:r>
      <w:r>
        <w:rPr>
          <w:b w:val="0"/>
          <w:spacing w:val="2"/>
        </w:rPr>
        <w:t>la</w:t>
      </w:r>
      <w:r>
        <w:rPr>
          <w:b w:val="0"/>
          <w:spacing w:val="5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6"/>
        </w:rPr>
        <w:t> </w:t>
      </w:r>
      <w:r>
        <w:rPr>
          <w:b w:val="0"/>
          <w:spacing w:val="1"/>
        </w:rPr>
        <w:t>requerirá</w:t>
      </w:r>
      <w:r>
        <w:rPr>
          <w:b w:val="0"/>
          <w:spacing w:val="6"/>
        </w:rPr>
        <w:t> </w:t>
      </w:r>
      <w:r>
        <w:rPr>
          <w:b w:val="0"/>
        </w:rPr>
        <w:t>que</w:t>
      </w:r>
      <w:r>
        <w:rPr>
          <w:b w:val="0"/>
          <w:spacing w:val="5"/>
        </w:rPr>
        <w:t> </w:t>
      </w:r>
      <w:r>
        <w:rPr>
          <w:b w:val="0"/>
        </w:rPr>
        <w:t>cerca</w:t>
      </w:r>
      <w:r>
        <w:rPr>
          <w:b w:val="0"/>
          <w:spacing w:val="6"/>
        </w:rPr>
        <w:t> </w:t>
      </w:r>
      <w:r>
        <w:rPr>
          <w:b w:val="0"/>
          <w:spacing w:val="1"/>
        </w:rPr>
        <w:t>de</w:t>
      </w:r>
      <w:r>
        <w:rPr>
          <w:b w:val="0"/>
          <w:spacing w:val="5"/>
        </w:rPr>
        <w:t> </w:t>
      </w:r>
      <w:r>
        <w:rPr>
          <w:b w:val="0"/>
        </w:rPr>
        <w:t>unos</w:t>
      </w:r>
      <w:r>
        <w:rPr>
          <w:b w:val="0"/>
          <w:spacing w:val="6"/>
        </w:rPr>
        <w:t> </w:t>
      </w:r>
      <w:r>
        <w:rPr>
          <w:b w:val="0"/>
        </w:rPr>
        <w:t>20.000</w:t>
      </w:r>
      <w:r>
        <w:rPr>
          <w:b w:val="0"/>
          <w:spacing w:val="50"/>
          <w:w w:val="116"/>
        </w:rPr>
        <w:t> </w:t>
      </w:r>
      <w:r>
        <w:rPr>
          <w:b w:val="0"/>
        </w:rPr>
        <w:t>a</w:t>
      </w:r>
      <w:r>
        <w:rPr>
          <w:b w:val="0"/>
          <w:spacing w:val="6"/>
        </w:rPr>
        <w:t> </w:t>
      </w:r>
      <w:r>
        <w:rPr>
          <w:b w:val="0"/>
          <w:spacing w:val="3"/>
        </w:rPr>
        <w:t>44.</w:t>
      </w:r>
      <w:r>
        <w:rPr>
          <w:b w:val="0"/>
          <w:spacing w:val="2"/>
        </w:rPr>
        <w:t>000</w:t>
      </w:r>
      <w:r>
        <w:rPr>
          <w:b w:val="0"/>
          <w:spacing w:val="7"/>
        </w:rPr>
        <w:t> </w:t>
      </w:r>
      <w:r>
        <w:rPr>
          <w:b w:val="0"/>
          <w:spacing w:val="1"/>
        </w:rPr>
        <w:t>operadores,</w:t>
      </w:r>
      <w:r>
        <w:rPr>
          <w:b w:val="0"/>
          <w:spacing w:val="6"/>
        </w:rPr>
        <w:t> </w:t>
      </w:r>
      <w:r>
        <w:rPr>
          <w:b w:val="0"/>
        </w:rPr>
        <w:t>profesionales</w:t>
      </w:r>
      <w:r>
        <w:rPr>
          <w:b w:val="0"/>
          <w:spacing w:val="7"/>
        </w:rPr>
        <w:t> </w:t>
      </w:r>
      <w:r>
        <w:rPr>
          <w:b w:val="0"/>
        </w:rPr>
        <w:t>y</w:t>
      </w:r>
      <w:r>
        <w:rPr>
          <w:b w:val="0"/>
          <w:spacing w:val="6"/>
        </w:rPr>
        <w:t> </w:t>
      </w:r>
      <w:r>
        <w:rPr>
          <w:b w:val="0"/>
          <w:spacing w:val="1"/>
        </w:rPr>
        <w:t>personal</w:t>
      </w:r>
      <w:r>
        <w:rPr>
          <w:b w:val="0"/>
          <w:spacing w:val="7"/>
        </w:rPr>
        <w:t> </w:t>
      </w:r>
      <w:r>
        <w:rPr>
          <w:b w:val="0"/>
          <w:spacing w:val="1"/>
        </w:rPr>
        <w:t>de</w:t>
      </w:r>
      <w:r>
        <w:rPr>
          <w:b w:val="0"/>
          <w:spacing w:val="7"/>
        </w:rPr>
        <w:t> </w:t>
      </w:r>
      <w:r>
        <w:rPr>
          <w:b w:val="0"/>
        </w:rPr>
        <w:t>mantención</w:t>
      </w:r>
      <w:r>
        <w:rPr>
          <w:b w:val="0"/>
          <w:spacing w:val="36"/>
        </w:rPr>
        <w:t> </w:t>
      </w:r>
      <w:r>
        <w:rPr>
          <w:b w:val="0"/>
          <w:spacing w:val="1"/>
        </w:rPr>
        <w:t>se </w:t>
      </w:r>
      <w:r>
        <w:rPr>
          <w:b w:val="0"/>
        </w:rPr>
        <w:t>sumen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1"/>
        </w:rPr>
        <w:t> </w:t>
      </w:r>
      <w:r>
        <w:rPr>
          <w:b w:val="0"/>
          <w:spacing w:val="2"/>
        </w:rPr>
        <w:t>la</w:t>
      </w:r>
      <w:r>
        <w:rPr>
          <w:b w:val="0"/>
          <w:spacing w:val="1"/>
        </w:rPr>
        <w:t> industria</w:t>
      </w:r>
      <w:r>
        <w:rPr>
          <w:b w:val="0"/>
          <w:spacing w:val="2"/>
        </w:rPr>
        <w:t> </w:t>
      </w:r>
      <w:r>
        <w:rPr>
          <w:b w:val="0"/>
          <w:spacing w:val="1"/>
        </w:rPr>
        <w:t>hacia </w:t>
      </w:r>
      <w:r>
        <w:rPr>
          <w:b w:val="0"/>
        </w:rPr>
        <w:t>el</w:t>
      </w:r>
      <w:r>
        <w:rPr>
          <w:b w:val="0"/>
          <w:spacing w:val="1"/>
        </w:rPr>
        <w:t> 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0.</w:t>
      </w:r>
      <w:r>
        <w:rPr>
          <w:b w:val="0"/>
          <w:spacing w:val="1"/>
        </w:rPr>
        <w:t> </w:t>
      </w:r>
      <w:r>
        <w:rPr>
          <w:b w:val="0"/>
          <w:spacing w:val="-1"/>
        </w:rPr>
        <w:t>Frente</w:t>
      </w:r>
      <w:r>
        <w:rPr>
          <w:b w:val="0"/>
          <w:spacing w:val="1"/>
        </w:rPr>
        <w:t> </w:t>
      </w:r>
      <w:r>
        <w:rPr>
          <w:b w:val="0"/>
        </w:rPr>
        <w:t>a</w:t>
      </w:r>
      <w:r>
        <w:rPr>
          <w:b w:val="0"/>
          <w:spacing w:val="2"/>
        </w:rPr>
        <w:t> </w:t>
      </w:r>
      <w:r>
        <w:rPr>
          <w:b w:val="0"/>
        </w:rPr>
        <w:t>esto,</w:t>
      </w:r>
      <w:r>
        <w:rPr>
          <w:b w:val="0"/>
          <w:spacing w:val="1"/>
        </w:rPr>
        <w:t> </w:t>
      </w:r>
      <w:r>
        <w:rPr>
          <w:b w:val="0"/>
        </w:rPr>
        <w:t>algunas</w:t>
      </w:r>
      <w:r>
        <w:rPr>
          <w:b w:val="0"/>
          <w:spacing w:val="24"/>
        </w:rPr>
        <w:t> </w:t>
      </w:r>
      <w:r>
        <w:rPr>
          <w:b w:val="0"/>
        </w:rPr>
        <w:t>compañías tales como Anglo </w:t>
      </w:r>
      <w:r>
        <w:rPr>
          <w:b w:val="0"/>
          <w:spacing w:val="1"/>
        </w:rPr>
        <w:t>American,</w:t>
      </w:r>
      <w:r>
        <w:rPr>
          <w:b w:val="0"/>
        </w:rPr>
        <w:t> Antofagasta </w:t>
      </w:r>
      <w:r>
        <w:rPr>
          <w:b w:val="0"/>
          <w:spacing w:val="1"/>
        </w:rPr>
        <w:t>Minerals,</w:t>
      </w:r>
      <w:r>
        <w:rPr/>
      </w:r>
    </w:p>
    <w:p>
      <w:pPr>
        <w:pStyle w:val="BodyText"/>
        <w:spacing w:line="258" w:lineRule="auto"/>
        <w:ind w:right="287"/>
        <w:jc w:val="left"/>
      </w:pPr>
      <w:r>
        <w:rPr>
          <w:b w:val="0"/>
          <w:spacing w:val="1"/>
        </w:rPr>
        <w:t>BHP</w:t>
      </w:r>
      <w:r>
        <w:rPr>
          <w:b w:val="0"/>
        </w:rPr>
        <w:t> Billiton, Codelco y Collahuasi </w:t>
      </w:r>
      <w:r>
        <w:rPr>
          <w:b w:val="0"/>
          <w:spacing w:val="1"/>
        </w:rPr>
        <w:t>ya</w:t>
      </w:r>
      <w:r>
        <w:rPr>
          <w:b w:val="0"/>
        </w:rPr>
        <w:t> han acordado trabajar</w:t>
      </w:r>
      <w:r>
        <w:rPr>
          <w:b w:val="0"/>
          <w:spacing w:val="42"/>
        </w:rPr>
        <w:t> </w:t>
      </w:r>
      <w:r>
        <w:rPr>
          <w:b w:val="0"/>
        </w:rPr>
        <w:t>en un programa </w:t>
      </w:r>
      <w:r>
        <w:rPr>
          <w:b w:val="0"/>
          <w:spacing w:val="1"/>
        </w:rPr>
        <w:t>de</w:t>
      </w:r>
      <w:r>
        <w:rPr>
          <w:b w:val="0"/>
        </w:rPr>
        <w:t> desarrollo </w:t>
      </w:r>
      <w:r>
        <w:rPr>
          <w:b w:val="0"/>
          <w:spacing w:val="-1"/>
        </w:rPr>
        <w:t>conjunto</w:t>
      </w:r>
      <w:r>
        <w:rPr>
          <w:b w:val="0"/>
        </w:rPr>
        <w:t> con el </w:t>
      </w:r>
      <w:r>
        <w:rPr>
          <w:b w:val="0"/>
          <w:spacing w:val="1"/>
        </w:rPr>
        <w:t>objetivo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40"/>
        </w:rPr>
        <w:t> </w:t>
      </w:r>
      <w:r>
        <w:rPr>
          <w:b w:val="0"/>
          <w:spacing w:val="1"/>
        </w:rPr>
        <w:t>capacitar</w:t>
      </w:r>
      <w:r>
        <w:rPr>
          <w:b w:val="0"/>
          <w:spacing w:val="5"/>
        </w:rPr>
        <w:t> </w:t>
      </w:r>
      <w:r>
        <w:rPr>
          <w:b w:val="0"/>
        </w:rPr>
        <w:t>hasta</w:t>
      </w:r>
      <w:r>
        <w:rPr>
          <w:b w:val="0"/>
          <w:spacing w:val="5"/>
        </w:rPr>
        <w:t> </w:t>
      </w:r>
      <w:r>
        <w:rPr>
          <w:b w:val="0"/>
          <w:spacing w:val="1"/>
        </w:rPr>
        <w:t>28.</w:t>
      </w:r>
      <w:r>
        <w:rPr>
          <w:b w:val="0"/>
        </w:rPr>
        <w:t>000</w:t>
      </w:r>
      <w:r>
        <w:rPr>
          <w:b w:val="0"/>
          <w:spacing w:val="6"/>
        </w:rPr>
        <w:t> </w:t>
      </w:r>
      <w:r>
        <w:rPr>
          <w:b w:val="0"/>
        </w:rPr>
        <w:t>trabajadores</w:t>
      </w:r>
      <w:r>
        <w:rPr>
          <w:b w:val="0"/>
          <w:spacing w:val="5"/>
        </w:rPr>
        <w:t> </w:t>
      </w:r>
      <w:r>
        <w:rPr>
          <w:b w:val="0"/>
        </w:rPr>
        <w:t>en</w:t>
      </w:r>
      <w:r>
        <w:rPr>
          <w:b w:val="0"/>
          <w:spacing w:val="6"/>
        </w:rPr>
        <w:t> </w:t>
      </w:r>
      <w:r>
        <w:rPr>
          <w:b w:val="0"/>
          <w:spacing w:val="1"/>
        </w:rPr>
        <w:t>oficios</w:t>
      </w:r>
      <w:r>
        <w:rPr>
          <w:b w:val="0"/>
          <w:spacing w:val="5"/>
        </w:rPr>
        <w:t> </w:t>
      </w:r>
      <w:r>
        <w:rPr>
          <w:b w:val="0"/>
          <w:spacing w:val="1"/>
        </w:rPr>
        <w:t>relacionados</w:t>
      </w:r>
      <w:r>
        <w:rPr>
          <w:b w:val="0"/>
          <w:spacing w:val="48"/>
        </w:rPr>
        <w:t> </w:t>
      </w:r>
      <w:r>
        <w:rPr>
          <w:b w:val="0"/>
        </w:rPr>
        <w:t>con</w:t>
      </w:r>
      <w:r>
        <w:rPr>
          <w:b w:val="0"/>
          <w:spacing w:val="-8"/>
        </w:rPr>
        <w:t> </w:t>
      </w:r>
      <w:r>
        <w:rPr>
          <w:b w:val="0"/>
          <w:spacing w:val="1"/>
        </w:rPr>
        <w:t>la</w:t>
      </w:r>
      <w:r>
        <w:rPr>
          <w:b w:val="0"/>
          <w:spacing w:val="-7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-8"/>
        </w:rPr>
        <w:t> </w:t>
      </w:r>
      <w:r>
        <w:rPr>
          <w:b w:val="0"/>
          <w:spacing w:val="1"/>
        </w:rPr>
        <w:t>hacia</w:t>
      </w:r>
      <w:r>
        <w:rPr>
          <w:b w:val="0"/>
          <w:spacing w:val="-7"/>
        </w:rPr>
        <w:t> </w:t>
      </w:r>
      <w:r>
        <w:rPr>
          <w:b w:val="0"/>
        </w:rPr>
        <w:t>fines</w:t>
      </w:r>
      <w:r>
        <w:rPr>
          <w:b w:val="0"/>
          <w:spacing w:val="-8"/>
        </w:rPr>
        <w:t> </w:t>
      </w:r>
      <w:r>
        <w:rPr>
          <w:b w:val="0"/>
        </w:rPr>
        <w:t>del</w:t>
      </w:r>
      <w:r>
        <w:rPr>
          <w:b w:val="0"/>
          <w:spacing w:val="-7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15</w:t>
      </w:r>
      <w:r>
        <w:rPr>
          <w:b w:val="0"/>
          <w:spacing w:val="1"/>
          <w:position w:val="6"/>
          <w:sz w:val="10"/>
        </w:rPr>
        <w:t>8</w:t>
      </w:r>
      <w:r>
        <w:rPr>
          <w:b w:val="0"/>
          <w:spacing w:val="1"/>
        </w:rPr>
        <w:t>.</w:t>
      </w:r>
      <w:r>
        <w:rPr/>
      </w:r>
    </w:p>
    <w:p>
      <w:pPr>
        <w:pStyle w:val="BodyText"/>
        <w:spacing w:line="258" w:lineRule="auto" w:before="110"/>
        <w:ind w:right="287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cuenta</w:t>
      </w:r>
      <w:r>
        <w:rPr>
          <w:b w:val="0"/>
        </w:rPr>
        <w:t> con una larga </w:t>
      </w:r>
      <w:r>
        <w:rPr>
          <w:b w:val="0"/>
          <w:spacing w:val="1"/>
        </w:rPr>
        <w:t>trayectoria</w:t>
      </w:r>
      <w:r>
        <w:rPr>
          <w:b w:val="0"/>
        </w:rPr>
        <w:t> en Chile, lo que</w:t>
      </w:r>
      <w:r>
        <w:rPr>
          <w:b w:val="0"/>
          <w:spacing w:val="30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</w:t>
      </w:r>
      <w:r>
        <w:rPr>
          <w:b w:val="0"/>
        </w:rPr>
        <w:t>refleja en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cantidad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pueblos fantasmas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asociados</w:t>
      </w:r>
      <w:r>
        <w:rPr>
          <w:b w:val="0"/>
          <w:spacing w:val="32"/>
        </w:rPr>
        <w:t> </w:t>
      </w:r>
      <w:r>
        <w:rPr>
          <w:b w:val="0"/>
        </w:rPr>
        <w:t>con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  <w:spacing w:val="1"/>
        </w:rPr>
        <w:t>variadas</w:t>
      </w:r>
      <w:r>
        <w:rPr>
          <w:b w:val="0"/>
          <w:spacing w:val="-3"/>
        </w:rPr>
        <w:t> </w:t>
      </w:r>
      <w:r>
        <w:rPr>
          <w:b w:val="0"/>
        </w:rPr>
        <w:t>salitreras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2"/>
        </w:rPr>
        <w:t> </w:t>
      </w:r>
      <w:r>
        <w:rPr>
          <w:b w:val="0"/>
          <w:spacing w:val="1"/>
        </w:rPr>
        <w:t>principios</w:t>
      </w:r>
      <w:r>
        <w:rPr>
          <w:b w:val="0"/>
          <w:spacing w:val="-3"/>
        </w:rPr>
        <w:t> </w:t>
      </w:r>
      <w:r>
        <w:rPr>
          <w:b w:val="0"/>
        </w:rPr>
        <w:t>del</w:t>
      </w:r>
      <w:r>
        <w:rPr>
          <w:b w:val="0"/>
          <w:spacing w:val="-3"/>
        </w:rPr>
        <w:t> </w:t>
      </w:r>
      <w:r>
        <w:rPr>
          <w:b w:val="0"/>
        </w:rPr>
        <w:t>siglo</w:t>
      </w:r>
      <w:r>
        <w:rPr>
          <w:b w:val="0"/>
          <w:spacing w:val="-3"/>
        </w:rPr>
        <w:t> </w:t>
      </w:r>
      <w:r>
        <w:rPr>
          <w:b w:val="0"/>
          <w:spacing w:val="-4"/>
        </w:rPr>
        <w:t>1</w:t>
      </w:r>
      <w:r>
        <w:rPr>
          <w:b w:val="0"/>
          <w:spacing w:val="-2"/>
        </w:rPr>
        <w:t>9,</w:t>
      </w:r>
      <w:r>
        <w:rPr>
          <w:b w:val="0"/>
          <w:spacing w:val="-3"/>
        </w:rPr>
        <w:t> </w:t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  <w:spacing w:val="1"/>
        </w:rPr>
        <w:t>se</w:t>
      </w:r>
      <w:r>
        <w:rPr/>
      </w:r>
    </w:p>
    <w:p>
      <w:pPr>
        <w:pStyle w:val="BodyText"/>
        <w:spacing w:line="258" w:lineRule="auto" w:before="72"/>
        <w:ind w:right="209"/>
        <w:jc w:val="left"/>
      </w:pPr>
      <w:r>
        <w:rPr/>
        <w:br w:type="column"/>
      </w:r>
      <w:r>
        <w:rPr>
          <w:b w:val="0"/>
        </w:rPr>
        <w:t>encuentran </w:t>
      </w:r>
      <w:r>
        <w:rPr>
          <w:b w:val="0"/>
          <w:spacing w:val="1"/>
        </w:rPr>
        <w:t>repartidas</w:t>
      </w:r>
      <w:r>
        <w:rPr>
          <w:b w:val="0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el </w:t>
      </w:r>
      <w:r>
        <w:rPr>
          <w:b w:val="0"/>
          <w:spacing w:val="1"/>
        </w:rPr>
        <w:t>desierto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Atacama. A lo largo</w:t>
      </w:r>
      <w:r>
        <w:rPr>
          <w:b w:val="0"/>
          <w:spacing w:val="52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su </w:t>
      </w:r>
      <w:r>
        <w:rPr>
          <w:b w:val="0"/>
          <w:spacing w:val="1"/>
        </w:rPr>
        <w:t>historia,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-1"/>
        </w:rPr>
        <w:t> </w:t>
      </w:r>
      <w:r>
        <w:rPr>
          <w:b w:val="0"/>
        </w:rPr>
        <w:t>ha </w:t>
      </w:r>
      <w:r>
        <w:rPr>
          <w:b w:val="0"/>
          <w:spacing w:val="1"/>
        </w:rPr>
        <w:t>sido</w:t>
      </w:r>
      <w:r>
        <w:rPr>
          <w:b w:val="0"/>
        </w:rPr>
        <w:t> </w:t>
      </w:r>
      <w:r>
        <w:rPr>
          <w:b w:val="0"/>
          <w:spacing w:val="1"/>
        </w:rPr>
        <w:t>fuertemente</w:t>
      </w:r>
      <w:r>
        <w:rPr>
          <w:b w:val="0"/>
          <w:spacing w:val="-1"/>
        </w:rPr>
        <w:t> </w:t>
      </w:r>
      <w:r>
        <w:rPr>
          <w:b w:val="0"/>
        </w:rPr>
        <w:t>influenciada</w:t>
      </w:r>
      <w:r>
        <w:rPr>
          <w:b w:val="0"/>
          <w:spacing w:val="38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incertidumbre</w:t>
      </w:r>
      <w:r>
        <w:rPr>
          <w:b w:val="0"/>
        </w:rPr>
        <w:t> </w:t>
      </w:r>
      <w:r>
        <w:rPr>
          <w:b w:val="0"/>
          <w:spacing w:val="1"/>
        </w:rPr>
        <w:t>política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Chile, que llevó, </w:t>
      </w:r>
      <w:r>
        <w:rPr>
          <w:b w:val="0"/>
          <w:spacing w:val="1"/>
        </w:rPr>
        <w:t>por</w:t>
      </w:r>
      <w:r>
        <w:rPr>
          <w:b w:val="0"/>
        </w:rPr>
        <w:t> ejemplo,</w:t>
      </w:r>
      <w:r>
        <w:rPr>
          <w:b w:val="0"/>
          <w:spacing w:val="30"/>
        </w:rPr>
        <w:t> </w:t>
      </w:r>
      <w:r>
        <w:rPr>
          <w:b w:val="0"/>
        </w:rPr>
        <w:t>a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nacionalización</w:t>
      </w:r>
      <w:r>
        <w:rPr>
          <w:b w:val="0"/>
        </w:rPr>
        <w:t> progresiva </w:t>
      </w:r>
      <w:r>
        <w:rPr>
          <w:b w:val="0"/>
          <w:spacing w:val="1"/>
        </w:rPr>
        <w:t>de</w:t>
      </w:r>
      <w:r>
        <w:rPr>
          <w:b w:val="0"/>
        </w:rPr>
        <w:t> los </w:t>
      </w:r>
      <w:r>
        <w:rPr>
          <w:b w:val="0"/>
          <w:spacing w:val="1"/>
        </w:rPr>
        <w:t>recursos</w:t>
      </w:r>
      <w:r>
        <w:rPr>
          <w:b w:val="0"/>
        </w:rPr>
        <w:t> </w:t>
      </w:r>
      <w:r>
        <w:rPr>
          <w:b w:val="0"/>
          <w:spacing w:val="1"/>
        </w:rPr>
        <w:t>cupríferos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1"/>
        </w:rPr>
        <w:t> nación desde</w:t>
      </w:r>
      <w:r>
        <w:rPr>
          <w:b w:val="0"/>
        </w:rPr>
        <w:t> </w:t>
      </w:r>
      <w:r>
        <w:rPr>
          <w:b w:val="0"/>
          <w:spacing w:val="1"/>
        </w:rPr>
        <w:t>la década </w:t>
      </w:r>
      <w:r>
        <w:rPr>
          <w:b w:val="0"/>
        </w:rPr>
        <w:t>del</w:t>
      </w:r>
      <w:r>
        <w:rPr>
          <w:b w:val="0"/>
          <w:spacing w:val="1"/>
        </w:rPr>
        <w:t> </w:t>
      </w:r>
      <w:r>
        <w:rPr>
          <w:b w:val="0"/>
          <w:spacing w:val="2"/>
        </w:rPr>
        <w:t>5</w:t>
      </w:r>
      <w:r>
        <w:rPr>
          <w:b w:val="0"/>
          <w:spacing w:val="1"/>
        </w:rPr>
        <w:t>0</w:t>
      </w:r>
      <w:r>
        <w:rPr>
          <w:b w:val="0"/>
        </w:rPr>
        <w:t> hasta</w:t>
      </w:r>
      <w:r>
        <w:rPr>
          <w:b w:val="0"/>
          <w:spacing w:val="1"/>
        </w:rPr>
        <w:t> </w:t>
      </w:r>
      <w:r>
        <w:rPr>
          <w:b w:val="0"/>
          <w:spacing w:val="2"/>
        </w:rPr>
        <w:t>la</w:t>
      </w:r>
      <w:r>
        <w:rPr>
          <w:b w:val="0"/>
          <w:spacing w:val="1"/>
        </w:rPr>
        <w:t> de </w:t>
      </w:r>
      <w:r>
        <w:rPr>
          <w:b w:val="0"/>
        </w:rPr>
        <w:t>los </w:t>
      </w:r>
      <w:r>
        <w:rPr>
          <w:b w:val="0"/>
          <w:spacing w:val="-2"/>
        </w:rPr>
        <w:t>7</w:t>
      </w:r>
      <w:r>
        <w:rPr>
          <w:b w:val="0"/>
          <w:spacing w:val="-1"/>
        </w:rPr>
        <w:t>0.</w:t>
      </w:r>
      <w:r>
        <w:rPr>
          <w:b w:val="0"/>
          <w:spacing w:val="1"/>
        </w:rPr>
        <w:t> Dicha</w:t>
      </w:r>
      <w:r>
        <w:rPr>
          <w:b w:val="0"/>
          <w:spacing w:val="32"/>
        </w:rPr>
        <w:t> </w:t>
      </w:r>
      <w:r>
        <w:rPr>
          <w:b w:val="0"/>
          <w:spacing w:val="1"/>
        </w:rPr>
        <w:t>nacionalización</w:t>
      </w:r>
      <w:r>
        <w:rPr>
          <w:b w:val="0"/>
        </w:rPr>
        <w:t> </w:t>
      </w:r>
      <w:r>
        <w:rPr>
          <w:b w:val="0"/>
          <w:spacing w:val="1"/>
        </w:rPr>
        <w:t>permitió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formación</w:t>
      </w:r>
      <w:r>
        <w:rPr>
          <w:b w:val="0"/>
        </w:rPr>
        <w:t> y el crecimiento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46"/>
        </w:rPr>
        <w:t> </w:t>
      </w:r>
      <w:r>
        <w:rPr>
          <w:b w:val="0"/>
          <w:spacing w:val="1"/>
        </w:rPr>
        <w:t>Corporación</w:t>
      </w:r>
      <w:r>
        <w:rPr>
          <w:b w:val="0"/>
        </w:rPr>
        <w:t> </w:t>
      </w:r>
      <w:r>
        <w:rPr>
          <w:b w:val="0"/>
          <w:spacing w:val="1"/>
        </w:rPr>
        <w:t>Nacional</w:t>
      </w:r>
      <w:r>
        <w:rPr>
          <w:b w:val="0"/>
        </w:rPr>
        <w:t> del Cobre </w:t>
      </w:r>
      <w:r>
        <w:rPr>
          <w:b w:val="0"/>
          <w:spacing w:val="-2"/>
        </w:rPr>
        <w:t>(CODELCO),</w:t>
      </w:r>
      <w:r>
        <w:rPr>
          <w:b w:val="0"/>
        </w:rPr>
        <w:t> compañía </w:t>
      </w:r>
      <w:r>
        <w:rPr>
          <w:b w:val="0"/>
          <w:spacing w:val="1"/>
        </w:rPr>
        <w:t>estatal</w:t>
      </w:r>
      <w:r>
        <w:rPr>
          <w:b w:val="0"/>
          <w:spacing w:val="46"/>
        </w:rPr>
        <w:t> </w:t>
      </w:r>
      <w:r>
        <w:rPr>
          <w:b w:val="0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  <w:spacing w:val="1"/>
        </w:rPr>
        <w:t>2</w:t>
      </w:r>
      <w:r>
        <w:rPr>
          <w:b w:val="0"/>
        </w:rPr>
        <w:t>0</w:t>
      </w:r>
      <w:r>
        <w:rPr>
          <w:b w:val="0"/>
          <w:spacing w:val="1"/>
        </w:rPr>
        <w:t>13</w:t>
      </w:r>
      <w:r>
        <w:rPr>
          <w:b w:val="0"/>
          <w:spacing w:val="-4"/>
        </w:rPr>
        <w:t> </w:t>
      </w:r>
      <w:r>
        <w:rPr>
          <w:b w:val="0"/>
        </w:rPr>
        <w:t>seguía</w:t>
      </w:r>
      <w:r>
        <w:rPr>
          <w:b w:val="0"/>
          <w:spacing w:val="-4"/>
        </w:rPr>
        <w:t> </w:t>
      </w:r>
      <w:r>
        <w:rPr>
          <w:b w:val="0"/>
          <w:spacing w:val="1"/>
        </w:rPr>
        <w:t>siendo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mayor</w:t>
      </w:r>
      <w:r>
        <w:rPr>
          <w:b w:val="0"/>
          <w:spacing w:val="-4"/>
        </w:rPr>
        <w:t> </w:t>
      </w:r>
      <w:r>
        <w:rPr>
          <w:b w:val="0"/>
        </w:rPr>
        <w:t>productor</w:t>
      </w:r>
      <w:r>
        <w:rPr>
          <w:b w:val="0"/>
          <w:spacing w:val="-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cobre</w:t>
      </w:r>
      <w:r>
        <w:rPr>
          <w:b w:val="0"/>
          <w:spacing w:val="44"/>
        </w:rPr>
        <w:t> </w:t>
      </w:r>
      <w:r>
        <w:rPr>
          <w:b w:val="0"/>
        </w:rPr>
        <w:t>refinado</w:t>
      </w:r>
      <w:r>
        <w:rPr>
          <w:b w:val="0"/>
          <w:spacing w:val="-1"/>
        </w:rPr>
        <w:t> </w:t>
      </w:r>
      <w:r>
        <w:rPr>
          <w:b w:val="0"/>
        </w:rPr>
        <w:t>del mundo</w:t>
      </w:r>
      <w:r>
        <w:rPr>
          <w:b w:val="0"/>
          <w:position w:val="6"/>
          <w:sz w:val="10"/>
        </w:rPr>
        <w:t>9</w:t>
      </w:r>
      <w:r>
        <w:rPr>
          <w:b w:val="0"/>
        </w:rPr>
        <w:t>.</w:t>
      </w:r>
      <w:r>
        <w:rPr>
          <w:b w:val="0"/>
          <w:spacing w:val="-1"/>
        </w:rPr>
        <w:t> </w:t>
      </w:r>
      <w:r>
        <w:rPr>
          <w:b w:val="0"/>
          <w:spacing w:val="1"/>
        </w:rPr>
        <w:t>No</w:t>
      </w:r>
      <w:r>
        <w:rPr>
          <w:b w:val="0"/>
        </w:rPr>
        <w:t> obstante,</w:t>
      </w:r>
      <w:r>
        <w:rPr>
          <w:b w:val="0"/>
          <w:spacing w:val="-1"/>
        </w:rPr>
        <w:t> </w:t>
      </w:r>
      <w:r>
        <w:rPr>
          <w:b w:val="0"/>
        </w:rPr>
        <w:t>durante </w:t>
      </w:r>
      <w:r>
        <w:rPr>
          <w:b w:val="0"/>
          <w:spacing w:val="1"/>
        </w:rPr>
        <w:t>las</w:t>
      </w:r>
      <w:r>
        <w:rPr>
          <w:b w:val="0"/>
        </w:rPr>
        <w:t> últimas</w:t>
      </w:r>
      <w:r>
        <w:rPr>
          <w:b w:val="0"/>
          <w:spacing w:val="-1"/>
        </w:rPr>
        <w:t> </w:t>
      </w:r>
      <w:r>
        <w:rPr>
          <w:b w:val="0"/>
        </w:rPr>
        <w:t>tres</w:t>
      </w:r>
      <w:r>
        <w:rPr>
          <w:b w:val="0"/>
          <w:spacing w:val="34"/>
        </w:rPr>
        <w:t> </w:t>
      </w:r>
      <w:r>
        <w:rPr>
          <w:b w:val="0"/>
          <w:spacing w:val="1"/>
        </w:rPr>
        <w:t>décadas,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inversión </w:t>
      </w:r>
      <w:r>
        <w:rPr>
          <w:b w:val="0"/>
          <w:spacing w:val="1"/>
        </w:rPr>
        <w:t>extranjera</w:t>
      </w:r>
      <w:r>
        <w:rPr>
          <w:b w:val="0"/>
        </w:rPr>
        <w:t> ha aumentado dentro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4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 chilena, con un gran número </w:t>
      </w:r>
      <w:r>
        <w:rPr>
          <w:b w:val="0"/>
          <w:spacing w:val="1"/>
        </w:rPr>
        <w:t>de</w:t>
      </w:r>
      <w:r>
        <w:rPr>
          <w:b w:val="0"/>
        </w:rPr>
        <w:t> compañías</w:t>
      </w:r>
      <w:r>
        <w:rPr>
          <w:b w:val="0"/>
          <w:spacing w:val="28"/>
        </w:rPr>
        <w:t> </w:t>
      </w:r>
      <w:r>
        <w:rPr>
          <w:b w:val="0"/>
          <w:spacing w:val="1"/>
        </w:rPr>
        <w:t>multinacionales</w:t>
      </w:r>
      <w:r>
        <w:rPr>
          <w:b w:val="0"/>
        </w:rPr>
        <w:t> que </w:t>
      </w:r>
      <w:r>
        <w:rPr>
          <w:b w:val="0"/>
          <w:spacing w:val="1"/>
        </w:rPr>
        <w:t>operan</w:t>
      </w:r>
      <w:r>
        <w:rPr>
          <w:b w:val="0"/>
        </w:rPr>
        <w:t> actualmente en el país.</w:t>
      </w:r>
      <w:r>
        <w:rPr/>
      </w:r>
    </w:p>
    <w:p>
      <w:pPr>
        <w:pStyle w:val="BodyText"/>
        <w:spacing w:line="258" w:lineRule="auto" w:before="110"/>
        <w:ind w:right="106"/>
        <w:jc w:val="left"/>
      </w:pPr>
      <w:r>
        <w:rPr>
          <w:b w:val="0"/>
          <w:bCs w:val="0"/>
          <w:spacing w:val="-1"/>
        </w:rPr>
        <w:t>Según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describiera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informe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CSIRO</w:t>
      </w:r>
      <w:r>
        <w:rPr>
          <w:b w:val="0"/>
          <w:bCs w:val="0"/>
          <w:spacing w:val="-4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</w:rPr>
        <w:t>‘The</w:t>
      </w:r>
      <w:r>
        <w:rPr>
          <w:rFonts w:ascii="Corpid C1 Light" w:hAnsi="Corpid C1 Light" w:cs="Corpid C1 Light" w:eastAsia="Corpid C1 Light"/>
          <w:b w:val="0"/>
          <w:bCs w:val="0"/>
          <w:i/>
          <w:spacing w:val="-4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  <w:spacing w:val="-2"/>
        </w:rPr>
        <w:t>Future</w:t>
      </w:r>
      <w:r>
        <w:rPr>
          <w:rFonts w:ascii="Corpid C1 Light" w:hAnsi="Corpid C1 Light" w:cs="Corpid C1 Light" w:eastAsia="Corpid C1 Light"/>
          <w:b w:val="0"/>
          <w:bCs w:val="0"/>
          <w:i/>
          <w:spacing w:val="-4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  <w:spacing w:val="-1"/>
        </w:rPr>
        <w:t>of</w:t>
      </w:r>
      <w:r>
        <w:rPr>
          <w:rFonts w:ascii="Corpid C1 Light" w:hAnsi="Corpid C1 Light" w:cs="Corpid C1 Light" w:eastAsia="Corpid C1 Light"/>
          <w:b w:val="0"/>
          <w:bCs w:val="0"/>
          <w:i/>
          <w:spacing w:val="35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  <w:spacing w:val="-2"/>
        </w:rPr>
        <w:t>Mining</w:t>
      </w:r>
      <w:r>
        <w:rPr>
          <w:rFonts w:ascii="Corpid C1 Light" w:hAnsi="Corpid C1 Light" w:cs="Corpid C1 Light" w:eastAsia="Corpid C1 Light"/>
          <w:b w:val="0"/>
          <w:bCs w:val="0"/>
          <w:i/>
          <w:spacing w:val="-10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  <w:spacing w:val="-1"/>
        </w:rPr>
        <w:t>in</w:t>
      </w:r>
      <w:r>
        <w:rPr>
          <w:rFonts w:ascii="Corpid C1 Light" w:hAnsi="Corpid C1 Light" w:cs="Corpid C1 Light" w:eastAsia="Corpid C1 Light"/>
          <w:b w:val="0"/>
          <w:bCs w:val="0"/>
          <w:i/>
          <w:spacing w:val="-9"/>
        </w:rPr>
        <w:t> </w:t>
      </w:r>
      <w:r>
        <w:rPr>
          <w:rFonts w:ascii="Corpid C1 Light" w:hAnsi="Corpid C1 Light" w:cs="Corpid C1 Light" w:eastAsia="Corpid C1 Light"/>
          <w:b w:val="0"/>
          <w:bCs w:val="0"/>
          <w:i/>
          <w:spacing w:val="-2"/>
        </w:rPr>
        <w:t>Chile’</w:t>
      </w:r>
      <w:r>
        <w:rPr>
          <w:rFonts w:ascii="Corpid C1 Light" w:hAnsi="Corpid C1 Light" w:cs="Corpid C1 Light" w:eastAsia="Corpid C1 Light"/>
          <w:b w:val="0"/>
          <w:bCs w:val="0"/>
          <w:i/>
          <w:spacing w:val="-10"/>
        </w:rPr>
        <w:t> </w:t>
      </w:r>
      <w:r>
        <w:rPr>
          <w:b w:val="0"/>
          <w:bCs w:val="0"/>
          <w:spacing w:val="-1"/>
        </w:rPr>
        <w:t>(</w:t>
      </w:r>
      <w:r>
        <w:rPr>
          <w:b w:val="0"/>
          <w:bCs w:val="0"/>
          <w:spacing w:val="-2"/>
        </w:rPr>
        <w:t>2</w:t>
      </w:r>
      <w:r>
        <w:rPr>
          <w:b w:val="0"/>
          <w:bCs w:val="0"/>
          <w:spacing w:val="-1"/>
        </w:rPr>
        <w:t>0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4)</w:t>
      </w:r>
      <w:r>
        <w:rPr>
          <w:b w:val="0"/>
          <w:bCs w:val="0"/>
          <w:spacing w:val="-2"/>
          <w:position w:val="6"/>
          <w:sz w:val="10"/>
          <w:szCs w:val="10"/>
        </w:rPr>
        <w:t>10</w:t>
      </w:r>
      <w:r>
        <w:rPr>
          <w:b w:val="0"/>
          <w:bCs w:val="0"/>
          <w:spacing w:val="-1"/>
        </w:rPr>
        <w:t>,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existen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varios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1"/>
        </w:rPr>
        <w:t>importantes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desafíos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  <w:spacing w:val="-1"/>
        </w:rPr>
        <w:t>actuales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futuros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para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industria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minera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país.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Estos</w:t>
      </w:r>
      <w:r>
        <w:rPr>
          <w:b w:val="0"/>
          <w:bCs w:val="0"/>
          <w:spacing w:val="49"/>
        </w:rPr>
        <w:t> </w:t>
      </w:r>
      <w:r>
        <w:rPr>
          <w:b w:val="0"/>
          <w:bCs w:val="0"/>
          <w:spacing w:val="-1"/>
        </w:rPr>
        <w:t>incluyen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acceso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asequible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energía,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agua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capital</w:t>
      </w:r>
      <w:r>
        <w:rPr>
          <w:b w:val="0"/>
          <w:bCs w:val="0"/>
          <w:spacing w:val="29"/>
        </w:rPr>
        <w:t> </w:t>
      </w:r>
      <w:r>
        <w:rPr>
          <w:b w:val="0"/>
          <w:bCs w:val="0"/>
          <w:spacing w:val="-2"/>
        </w:rPr>
        <w:t>humano.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Una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cantidad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considerable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actividad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minera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47"/>
        </w:rPr>
        <w:t> </w:t>
      </w:r>
      <w:r>
        <w:rPr>
          <w:b w:val="0"/>
          <w:bCs w:val="0"/>
          <w:spacing w:val="-1"/>
        </w:rPr>
        <w:t>Chile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centra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norte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del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país,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una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región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extremadamente</w:t>
      </w:r>
      <w:r>
        <w:rPr>
          <w:b w:val="0"/>
          <w:bCs w:val="0"/>
          <w:spacing w:val="45"/>
        </w:rPr>
        <w:t> </w:t>
      </w:r>
      <w:r>
        <w:rPr>
          <w:b w:val="0"/>
          <w:bCs w:val="0"/>
        </w:rPr>
        <w:t>árida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remota.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Mientras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que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actividad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minera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realiza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lejos</w:t>
      </w:r>
      <w:r>
        <w:rPr>
          <w:b w:val="0"/>
          <w:bCs w:val="0"/>
          <w:spacing w:val="41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mayoría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los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centros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urbanos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más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grandes,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esta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ha</w:t>
      </w:r>
      <w:r>
        <w:rPr>
          <w:b w:val="0"/>
          <w:bCs w:val="0"/>
          <w:spacing w:val="35"/>
        </w:rPr>
        <w:t> </w:t>
      </w:r>
      <w:r>
        <w:rPr>
          <w:b w:val="0"/>
          <w:bCs w:val="0"/>
        </w:rPr>
        <w:t>visto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enfrentada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desafío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competencia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intra-industria </w:t>
      </w:r>
      <w:r>
        <w:rPr>
          <w:b w:val="0"/>
          <w:bCs w:val="0"/>
        </w:rPr>
      </w:r>
      <w:r>
        <w:rPr>
          <w:b w:val="0"/>
          <w:bCs w:val="0"/>
        </w:rPr>
        <w:t>por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  <w:spacing w:val="-1"/>
        </w:rPr>
        <w:t>conseguir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recursos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naturales,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desigualdad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dentro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las</w:t>
      </w:r>
      <w:r>
        <w:rPr>
          <w:b w:val="0"/>
          <w:bCs w:val="0"/>
          <w:spacing w:val="37"/>
        </w:rPr>
        <w:t> </w:t>
      </w:r>
      <w:r>
        <w:rPr>
          <w:b w:val="0"/>
          <w:bCs w:val="0"/>
          <w:spacing w:val="-1"/>
        </w:rPr>
        <w:t>comunidades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locales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relación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con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los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beneficios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que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otorga</w:t>
      </w:r>
      <w:r>
        <w:rPr>
          <w:b w:val="0"/>
          <w:bCs w:val="0"/>
          <w:spacing w:val="29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minería,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las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preocupaciones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comunidad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relación</w:t>
      </w:r>
      <w:r>
        <w:rPr>
          <w:b w:val="0"/>
          <w:bCs w:val="0"/>
          <w:spacing w:val="35"/>
        </w:rPr>
        <w:t> </w:t>
      </w:r>
      <w:r>
        <w:rPr>
          <w:b w:val="0"/>
          <w:bCs w:val="0"/>
          <w:spacing w:val="-1"/>
        </w:rPr>
        <w:t>con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los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impactos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medioambientales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minería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nivel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local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nacional.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uso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agua,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ejemplo,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63"/>
        </w:rPr>
        <w:t> </w:t>
      </w:r>
      <w:r>
        <w:rPr>
          <w:b w:val="0"/>
          <w:spacing w:val="-1"/>
        </w:rPr>
        <w:t>minera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respondido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mediante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selección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tecnologías</w:t>
      </w:r>
      <w:r>
        <w:rPr/>
      </w:r>
    </w:p>
    <w:p>
      <w:pPr>
        <w:pStyle w:val="BodyText"/>
        <w:spacing w:line="258" w:lineRule="auto"/>
        <w:ind w:right="209"/>
        <w:jc w:val="left"/>
      </w:pP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protocolos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manejo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reutilización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altamente</w:t>
      </w:r>
      <w:r>
        <w:rPr>
          <w:b w:val="0"/>
          <w:spacing w:val="57"/>
        </w:rPr>
        <w:t> </w:t>
      </w:r>
      <w:r>
        <w:rPr>
          <w:b w:val="0"/>
          <w:spacing w:val="-1"/>
        </w:rPr>
        <w:t>e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cientes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sus</w:t>
      </w:r>
      <w:r>
        <w:rPr>
          <w:b w:val="0"/>
          <w:spacing w:val="-5"/>
        </w:rPr>
        <w:t> </w:t>
      </w:r>
      <w:r>
        <w:rPr>
          <w:b w:val="0"/>
        </w:rPr>
        <w:t>operaciones,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incluye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importantes</w:t>
      </w:r>
      <w:r>
        <w:rPr>
          <w:b w:val="0"/>
          <w:spacing w:val="45"/>
        </w:rPr>
        <w:t> </w:t>
      </w:r>
      <w:r>
        <w:rPr>
          <w:b w:val="0"/>
          <w:spacing w:val="-1"/>
        </w:rPr>
        <w:t>plantas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desalinización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entregan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operaciones</w:t>
      </w:r>
      <w:r>
        <w:rPr>
          <w:b w:val="0"/>
          <w:spacing w:val="57"/>
        </w:rPr>
        <w:t> </w:t>
      </w:r>
      <w:r>
        <w:rPr>
          <w:b w:val="0"/>
          <w:spacing w:val="-1"/>
        </w:rPr>
        <w:t>nuevas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existentes.</w:t>
      </w:r>
      <w:r>
        <w:rPr/>
      </w:r>
    </w:p>
    <w:p>
      <w:pPr>
        <w:pStyle w:val="BodyText"/>
        <w:spacing w:line="258" w:lineRule="auto" w:before="110"/>
        <w:ind w:right="399"/>
        <w:jc w:val="left"/>
      </w:pP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ciudadanos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Chile,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</w:rPr>
        <w:t> e</w:t>
      </w:r>
      <w:r>
        <w:rPr>
          <w:b w:val="0"/>
          <w:spacing w:val="-1"/>
        </w:rPr>
        <w:t> </w:t>
      </w:r>
      <w:r>
        <w:rPr>
          <w:b w:val="0"/>
          <w:spacing w:val="1"/>
        </w:rPr>
        <w:t>impactos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3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 </w:t>
      </w:r>
      <w:r>
        <w:rPr>
          <w:b w:val="0"/>
          <w:spacing w:val="1"/>
        </w:rPr>
        <w:t>son</w:t>
      </w:r>
      <w:r>
        <w:rPr>
          <w:b w:val="0"/>
        </w:rPr>
        <w:t> </w:t>
      </w:r>
      <w:r>
        <w:rPr>
          <w:b w:val="0"/>
          <w:spacing w:val="1"/>
        </w:rPr>
        <w:t>mixtos.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ha </w:t>
      </w:r>
      <w:r>
        <w:rPr>
          <w:b w:val="0"/>
          <w:spacing w:val="1"/>
        </w:rPr>
        <w:t>generado</w:t>
      </w:r>
      <w:r>
        <w:rPr>
          <w:b w:val="0"/>
          <w:spacing w:val="28"/>
        </w:rPr>
        <w:t> </w:t>
      </w:r>
      <w:r>
        <w:rPr>
          <w:b w:val="0"/>
          <w:spacing w:val="1"/>
        </w:rPr>
        <w:t>importantes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económicos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</w:rPr>
        <w:t>el</w:t>
      </w:r>
      <w:r>
        <w:rPr>
          <w:b w:val="0"/>
          <w:spacing w:val="-1"/>
        </w:rPr>
        <w:t> </w:t>
      </w:r>
      <w:r>
        <w:rPr>
          <w:b w:val="0"/>
        </w:rPr>
        <w:t>país,</w:t>
      </w:r>
      <w:r>
        <w:rPr>
          <w:b w:val="0"/>
          <w:spacing w:val="-1"/>
        </w:rPr>
        <w:t> </w:t>
      </w:r>
      <w:r>
        <w:rPr>
          <w:b w:val="0"/>
        </w:rPr>
        <w:t>aunque</w:t>
      </w:r>
      <w:r>
        <w:rPr/>
      </w:r>
    </w:p>
    <w:p>
      <w:pPr>
        <w:pStyle w:val="BodyText"/>
        <w:spacing w:line="258" w:lineRule="auto"/>
        <w:ind w:right="147"/>
        <w:jc w:val="left"/>
      </w:pPr>
      <w:r>
        <w:rPr>
          <w:b w:val="0"/>
          <w:spacing w:val="1"/>
        </w:rPr>
        <w:t>dichos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a menudo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</w:t>
      </w:r>
      <w:r>
        <w:rPr>
          <w:b w:val="0"/>
        </w:rPr>
        <w:t>concentran en</w:t>
      </w:r>
      <w:r>
        <w:rPr>
          <w:b w:val="0"/>
          <w:spacing w:val="-1"/>
        </w:rPr>
        <w:t> </w:t>
      </w:r>
      <w:r>
        <w:rPr>
          <w:b w:val="0"/>
        </w:rPr>
        <w:t>grandes</w:t>
      </w:r>
      <w:r>
        <w:rPr>
          <w:b w:val="0"/>
          <w:spacing w:val="-1"/>
        </w:rPr>
        <w:t> </w:t>
      </w:r>
      <w:r>
        <w:rPr>
          <w:b w:val="0"/>
        </w:rPr>
        <w:t>centros</w:t>
      </w:r>
      <w:r>
        <w:rPr>
          <w:b w:val="0"/>
          <w:spacing w:val="40"/>
        </w:rPr>
        <w:t> </w:t>
      </w:r>
      <w:r>
        <w:rPr>
          <w:b w:val="0"/>
        </w:rPr>
        <w:t>urbanos, tales como Antofagasta y </w:t>
      </w:r>
      <w:r>
        <w:rPr>
          <w:b w:val="0"/>
          <w:spacing w:val="1"/>
        </w:rPr>
        <w:t>Santiago.</w:t>
      </w:r>
      <w:r>
        <w:rPr>
          <w:b w:val="0"/>
        </w:rPr>
        <w:t> A </w:t>
      </w:r>
      <w:r>
        <w:rPr>
          <w:b w:val="0"/>
          <w:spacing w:val="1"/>
        </w:rPr>
        <w:t>escala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48"/>
        </w:rPr>
        <w:t> </w:t>
      </w:r>
      <w:r>
        <w:rPr>
          <w:b w:val="0"/>
          <w:spacing w:val="1"/>
        </w:rPr>
        <w:t>local,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PIB</w:t>
      </w:r>
      <w:r>
        <w:rPr>
          <w:b w:val="0"/>
          <w:spacing w:val="-3"/>
        </w:rPr>
        <w:t> </w:t>
      </w:r>
      <w:r>
        <w:rPr>
          <w:b w:val="0"/>
          <w:spacing w:val="1"/>
        </w:rPr>
        <w:t>per</w:t>
      </w:r>
      <w:r>
        <w:rPr>
          <w:b w:val="0"/>
          <w:spacing w:val="-3"/>
        </w:rPr>
        <w:t> </w:t>
      </w:r>
      <w:r>
        <w:rPr>
          <w:b w:val="0"/>
          <w:spacing w:val="1"/>
        </w:rPr>
        <w:t>cápita</w:t>
      </w:r>
      <w:r>
        <w:rPr>
          <w:b w:val="0"/>
          <w:spacing w:val="-3"/>
        </w:rPr>
        <w:t> </w:t>
      </w:r>
      <w:r>
        <w:rPr>
          <w:b w:val="0"/>
        </w:rPr>
        <w:t>es</w:t>
      </w:r>
      <w:r>
        <w:rPr>
          <w:b w:val="0"/>
          <w:spacing w:val="-3"/>
        </w:rPr>
        <w:t> </w:t>
      </w:r>
      <w:r>
        <w:rPr>
          <w:b w:val="0"/>
        </w:rPr>
        <w:t>cerca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  <w:spacing w:val="1"/>
        </w:rPr>
        <w:t>1</w:t>
      </w:r>
      <w:r>
        <w:rPr>
          <w:b w:val="0"/>
        </w:rPr>
        <w:t>6</w:t>
      </w:r>
      <w:r>
        <w:rPr>
          <w:b w:val="0"/>
          <w:spacing w:val="1"/>
        </w:rPr>
        <w:t>3%</w:t>
      </w:r>
      <w:r>
        <w:rPr>
          <w:b w:val="0"/>
          <w:spacing w:val="-3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3"/>
        </w:rPr>
        <w:t> </w:t>
      </w:r>
      <w:r>
        <w:rPr>
          <w:b w:val="0"/>
          <w:spacing w:val="-1"/>
        </w:rPr>
        <w:t>alto,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800"/>
          <w:cols w:num="2" w:equalWidth="0">
            <w:col w:w="5059" w:space="179"/>
            <w:col w:w="5132"/>
          </w:cols>
        </w:sect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numPr>
          <w:ilvl w:val="0"/>
          <w:numId w:val="2"/>
        </w:numPr>
        <w:tabs>
          <w:tab w:pos="338" w:val="left" w:leader="none"/>
        </w:tabs>
        <w:spacing w:before="77"/>
        <w:ind w:left="337" w:right="251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z w:val="14"/>
        </w:rPr>
        <w:t>En </w:t>
      </w:r>
      <w:r>
        <w:rPr>
          <w:rFonts w:ascii="Corpid C1 Light" w:hAnsi="Corpid C1 Light"/>
          <w:b w:val="0"/>
          <w:spacing w:val="1"/>
          <w:sz w:val="14"/>
        </w:rPr>
        <w:t>esta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ocasión,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los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términos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minería</w:t>
      </w:r>
      <w:r>
        <w:rPr>
          <w:rFonts w:ascii="Corpid C1 Light" w:hAnsi="Corpid C1 Light"/>
          <w:b w:val="0"/>
          <w:sz w:val="14"/>
        </w:rPr>
        <w:t> e </w:t>
      </w:r>
      <w:r>
        <w:rPr>
          <w:rFonts w:ascii="Corpid C1 Light" w:hAnsi="Corpid C1 Light"/>
          <w:b w:val="0"/>
          <w:spacing w:val="1"/>
          <w:sz w:val="14"/>
        </w:rPr>
        <w:t>industria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minera</w:t>
      </w:r>
      <w:r>
        <w:rPr>
          <w:rFonts w:ascii="Corpid C1 Light" w:hAnsi="Corpid C1 Light"/>
          <w:b w:val="0"/>
          <w:sz w:val="14"/>
        </w:rPr>
        <w:t> incluyen: </w:t>
      </w:r>
      <w:r>
        <w:rPr>
          <w:rFonts w:ascii="Corpid C1 Light" w:hAnsi="Corpid C1 Light"/>
          <w:b w:val="0"/>
          <w:spacing w:val="2"/>
          <w:sz w:val="14"/>
        </w:rPr>
        <w:t>minería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carbón;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extracción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petróleo</w:t>
      </w:r>
      <w:r>
        <w:rPr>
          <w:rFonts w:ascii="Corpid C1 Light" w:hAnsi="Corpid C1 Light"/>
          <w:b w:val="0"/>
          <w:sz w:val="14"/>
        </w:rPr>
        <w:t> y gas; </w:t>
      </w:r>
      <w:r>
        <w:rPr>
          <w:rFonts w:ascii="Corpid C1 Light" w:hAnsi="Corpid C1 Light"/>
          <w:b w:val="0"/>
          <w:spacing w:val="2"/>
          <w:sz w:val="14"/>
        </w:rPr>
        <w:t>extracción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minerales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metálicos;</w:t>
      </w:r>
      <w:r>
        <w:rPr>
          <w:rFonts w:ascii="Corpid C1 Light" w:hAnsi="Corpid C1 Light"/>
          <w:b w:val="0"/>
          <w:spacing w:val="115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extracción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minerales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no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metálicos</w:t>
      </w:r>
      <w:r>
        <w:rPr>
          <w:rFonts w:ascii="Corpid C1 Light" w:hAnsi="Corpid C1 Light"/>
          <w:b w:val="0"/>
          <w:sz w:val="14"/>
        </w:rPr>
        <w:t> y </w:t>
      </w:r>
      <w:r>
        <w:rPr>
          <w:rFonts w:ascii="Corpid C1 Light" w:hAnsi="Corpid C1 Light"/>
          <w:b w:val="0"/>
          <w:spacing w:val="1"/>
          <w:sz w:val="14"/>
        </w:rPr>
        <w:t>trabajo</w:t>
      </w:r>
      <w:r>
        <w:rPr>
          <w:rFonts w:ascii="Corpid C1 Light" w:hAnsi="Corpid C1 Light"/>
          <w:b w:val="0"/>
          <w:sz w:val="14"/>
        </w:rPr>
        <w:t> en </w:t>
      </w:r>
      <w:r>
        <w:rPr>
          <w:rFonts w:ascii="Corpid C1 Light" w:hAnsi="Corpid C1 Light"/>
          <w:b w:val="0"/>
          <w:spacing w:val="1"/>
          <w:sz w:val="14"/>
        </w:rPr>
        <w:t>canteras;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exploración</w:t>
      </w:r>
      <w:r>
        <w:rPr>
          <w:rFonts w:ascii="Corpid C1 Light" w:hAnsi="Corpid C1 Light"/>
          <w:b w:val="0"/>
          <w:sz w:val="14"/>
        </w:rPr>
        <w:t> y otros </w:t>
      </w:r>
      <w:r>
        <w:rPr>
          <w:rFonts w:ascii="Corpid C1 Light" w:hAnsi="Corpid C1 Light"/>
          <w:b w:val="0"/>
          <w:spacing w:val="3"/>
          <w:sz w:val="14"/>
        </w:rPr>
        <w:t>servicios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apoyo</w:t>
      </w:r>
      <w:r>
        <w:rPr>
          <w:rFonts w:ascii="Corpid C1 Light" w:hAnsi="Corpid C1 Light"/>
          <w:b w:val="0"/>
          <w:sz w:val="14"/>
        </w:rPr>
        <w:t> a </w:t>
      </w:r>
      <w:r>
        <w:rPr>
          <w:rFonts w:ascii="Corpid C1 Light" w:hAnsi="Corpid C1 Light"/>
          <w:b w:val="0"/>
          <w:spacing w:val="2"/>
          <w:sz w:val="14"/>
        </w:rPr>
        <w:t>la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minería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(es</w:t>
      </w:r>
      <w:r>
        <w:rPr>
          <w:rFonts w:ascii="Corpid C1 Light" w:hAnsi="Corpid C1 Light"/>
          <w:b w:val="0"/>
          <w:sz w:val="14"/>
        </w:rPr>
        <w:t> decir, </w:t>
      </w:r>
      <w:r>
        <w:rPr>
          <w:rFonts w:ascii="Corpid C1 Light" w:hAnsi="Corpid C1 Light"/>
          <w:b w:val="0"/>
          <w:spacing w:val="2"/>
          <w:sz w:val="14"/>
        </w:rPr>
        <w:t>exploración</w:t>
      </w:r>
      <w:r>
        <w:rPr>
          <w:rFonts w:ascii="Corpid C1 Light" w:hAnsi="Corpid C1 Light"/>
          <w:b w:val="0"/>
          <w:sz w:val="14"/>
        </w:rPr>
        <w:t> minera).</w:t>
      </w:r>
      <w:r>
        <w:rPr>
          <w:rFonts w:ascii="Corpid C1 Light" w:hAnsi="Corpid C1 Light"/>
          <w:sz w:val="14"/>
        </w:rPr>
      </w:r>
    </w:p>
    <w:p>
      <w:pPr>
        <w:numPr>
          <w:ilvl w:val="0"/>
          <w:numId w:val="2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1"/>
          <w:sz w:val="14"/>
        </w:rPr>
        <w:t>United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z w:val="14"/>
        </w:rPr>
        <w:t>States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Geological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Survey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(USGS)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pacing w:val="1"/>
          <w:sz w:val="14"/>
        </w:rPr>
        <w:t>(2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12)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Minerals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Yearbook: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pacing w:val="2"/>
          <w:sz w:val="14"/>
        </w:rPr>
        <w:t>Latin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America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and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Canada.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z w:val="14"/>
        </w:rPr>
        <w:t>US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Departamento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del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z w:val="14"/>
        </w:rPr>
        <w:t>Interior,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USGS.</w:t>
      </w:r>
      <w:r>
        <w:rPr>
          <w:rFonts w:ascii="Corpid C1 Light"/>
          <w:sz w:val="14"/>
        </w:rPr>
      </w:r>
    </w:p>
    <w:p>
      <w:pPr>
        <w:numPr>
          <w:ilvl w:val="0"/>
          <w:numId w:val="2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2"/>
          <w:sz w:val="14"/>
        </w:rPr>
        <w:t>Forbes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z w:val="14"/>
        </w:rPr>
        <w:t>(2013)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Chile.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2"/>
          <w:sz w:val="14"/>
        </w:rPr>
        <w:t>Diciembre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del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13.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Disponible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z w:val="14"/>
        </w:rPr>
        <w:t>en</w:t>
      </w:r>
      <w:hyperlink r:id="rId13">
        <w:r>
          <w:rPr>
            <w:rFonts w:ascii="Corpid C1 Light"/>
            <w:b w:val="0"/>
            <w:sz w:val="14"/>
          </w:rPr>
          <w:t>:</w:t>
        </w:r>
        <w:r>
          <w:rPr>
            <w:rFonts w:ascii="Corpid C1 Light"/>
            <w:b w:val="0"/>
            <w:spacing w:val="-8"/>
            <w:sz w:val="14"/>
          </w:rPr>
          <w:t> </w:t>
        </w:r>
        <w:r>
          <w:rPr>
            <w:rFonts w:ascii="Corpid C1 Light"/>
            <w:b w:val="0"/>
            <w:spacing w:val="1"/>
            <w:sz w:val="14"/>
          </w:rPr>
          <w:t>http://www.forbes.com/places/chile/</w:t>
        </w:r>
        <w:r>
          <w:rPr>
            <w:rFonts w:ascii="Corpid C1 Light"/>
            <w:sz w:val="14"/>
          </w:rPr>
        </w:r>
      </w:hyperlink>
    </w:p>
    <w:p>
      <w:pPr>
        <w:numPr>
          <w:ilvl w:val="0"/>
          <w:numId w:val="2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1"/>
          <w:sz w:val="14"/>
        </w:rPr>
        <w:t>CIE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Chile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z w:val="14"/>
        </w:rPr>
        <w:t>(2013).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z w:val="14"/>
        </w:rPr>
        <w:t>Chile: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Land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z w:val="14"/>
        </w:rPr>
        <w:t>of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opportunities,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3a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edición.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z w:val="14"/>
        </w:rPr>
        <w:t>Chile: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Comité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Inversión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Extranjera.</w:t>
      </w:r>
      <w:r>
        <w:rPr>
          <w:rFonts w:ascii="Corpid C1 Light" w:hAnsi="Corpid C1 Light"/>
          <w:sz w:val="14"/>
        </w:rPr>
      </w:r>
    </w:p>
    <w:p>
      <w:pPr>
        <w:spacing w:line="356" w:lineRule="auto" w:before="2"/>
        <w:ind w:left="110" w:right="2755" w:firstLine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1"/>
          <w:sz w:val="14"/>
        </w:rPr>
        <w:t>Disponible</w:t>
      </w:r>
      <w:r>
        <w:rPr>
          <w:rFonts w:ascii="Corpid C1 Light"/>
          <w:b w:val="0"/>
          <w:spacing w:val="-6"/>
          <w:sz w:val="14"/>
        </w:rPr>
        <w:t> </w:t>
      </w:r>
      <w:r>
        <w:rPr>
          <w:rFonts w:ascii="Corpid C1 Light"/>
          <w:b w:val="0"/>
          <w:sz w:val="14"/>
        </w:rPr>
        <w:t>en</w:t>
      </w:r>
      <w:hyperlink r:id="rId14">
        <w:r>
          <w:rPr>
            <w:rFonts w:ascii="Corpid C1 Light"/>
            <w:b w:val="0"/>
            <w:sz w:val="14"/>
          </w:rPr>
          <w:t>:</w:t>
        </w:r>
        <w:r>
          <w:rPr>
            <w:rFonts w:ascii="Corpid C1 Light"/>
            <w:b w:val="0"/>
            <w:spacing w:val="-6"/>
            <w:sz w:val="14"/>
          </w:rPr>
          <w:t> </w:t>
        </w:r>
        <w:r>
          <w:rPr>
            <w:rFonts w:ascii="Corpid C1 Light"/>
            <w:b w:val="0"/>
            <w:spacing w:val="2"/>
            <w:sz w:val="14"/>
          </w:rPr>
          <w:t>http://www.ciechile.gob.cl/wp-content/uploads/2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3"/>
            <w:sz w:val="14"/>
          </w:rPr>
          <w:t>1</w:t>
        </w:r>
        <w:r>
          <w:rPr>
            <w:rFonts w:ascii="Corpid C1 Light"/>
            <w:b w:val="0"/>
            <w:spacing w:val="2"/>
            <w:sz w:val="14"/>
          </w:rPr>
          <w:t>4/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2"/>
            <w:sz w:val="14"/>
          </w:rPr>
          <w:t>4/CHILE-LAND-OF-OPPORTUNITIES-A.pdf</w:t>
        </w:r>
      </w:hyperlink>
      <w:r>
        <w:rPr>
          <w:rFonts w:ascii="Corpid C1 Light"/>
          <w:b w:val="0"/>
          <w:spacing w:val="115"/>
          <w:sz w:val="14"/>
        </w:rPr>
        <w:t> </w:t>
      </w:r>
      <w:r>
        <w:rPr>
          <w:rFonts w:ascii="Corpid C1 Light"/>
          <w:b w:val="0"/>
          <w:sz w:val="14"/>
        </w:rPr>
        <w:t>5 </w:t>
      </w:r>
      <w:r>
        <w:rPr>
          <w:rFonts w:ascii="Corpid C1 Light"/>
          <w:b w:val="0"/>
          <w:spacing w:val="37"/>
          <w:sz w:val="14"/>
        </w:rPr>
        <w:t> </w:t>
      </w:r>
      <w:r>
        <w:rPr>
          <w:rFonts w:ascii="Corpid C1 Light"/>
          <w:b w:val="0"/>
          <w:sz w:val="14"/>
        </w:rPr>
        <w:t>(CIE</w:t>
      </w:r>
      <w:r>
        <w:rPr>
          <w:rFonts w:ascii="Corpid C1 Light"/>
          <w:b w:val="0"/>
          <w:spacing w:val="-1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Chile,</w:t>
      </w:r>
      <w:r>
        <w:rPr>
          <w:rFonts w:ascii="Corpid C1 Light"/>
          <w:b w:val="0"/>
          <w:spacing w:val="-1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13:</w:t>
      </w:r>
      <w:r>
        <w:rPr>
          <w:rFonts w:ascii="Corpid C1 Light"/>
          <w:b w:val="0"/>
          <w:spacing w:val="-10"/>
          <w:sz w:val="14"/>
        </w:rPr>
        <w:t> </w:t>
      </w:r>
      <w:r>
        <w:rPr>
          <w:rFonts w:ascii="Corpid C1 Light"/>
          <w:b w:val="0"/>
          <w:sz w:val="14"/>
        </w:rPr>
        <w:t>15)</w:t>
      </w:r>
      <w:r>
        <w:rPr>
          <w:rFonts w:ascii="Corpid C1 Light"/>
          <w:sz w:val="14"/>
        </w:rPr>
      </w:r>
    </w:p>
    <w:p>
      <w:pPr>
        <w:spacing w:before="0"/>
        <w:ind w:left="337" w:right="1663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z w:val="14"/>
        </w:rPr>
        <w:t>6  </w:t>
      </w:r>
      <w:r>
        <w:rPr>
          <w:rFonts w:ascii="Corpid C1 Light"/>
          <w:b w:val="0"/>
          <w:spacing w:val="1"/>
          <w:sz w:val="14"/>
        </w:rPr>
        <w:t> Fondo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2"/>
          <w:sz w:val="14"/>
        </w:rPr>
        <w:t>Monetario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Internacional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-1"/>
          <w:sz w:val="14"/>
        </w:rPr>
        <w:t>(FMI)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z w:val="14"/>
        </w:rPr>
        <w:t>(2013)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z w:val="14"/>
        </w:rPr>
        <w:t>Chile: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2"/>
          <w:sz w:val="14"/>
        </w:rPr>
        <w:t>2</w:t>
      </w:r>
      <w:r>
        <w:rPr>
          <w:rFonts w:ascii="Corpid C1 Light"/>
          <w:b w:val="0"/>
          <w:spacing w:val="1"/>
          <w:sz w:val="14"/>
        </w:rPr>
        <w:t>0</w:t>
      </w:r>
      <w:r>
        <w:rPr>
          <w:rFonts w:ascii="Corpid C1 Light"/>
          <w:b w:val="0"/>
          <w:spacing w:val="3"/>
          <w:sz w:val="14"/>
        </w:rPr>
        <w:t>1</w:t>
      </w:r>
      <w:r>
        <w:rPr>
          <w:rFonts w:ascii="Corpid C1 Light"/>
          <w:b w:val="0"/>
          <w:spacing w:val="2"/>
          <w:sz w:val="14"/>
        </w:rPr>
        <w:t>3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2"/>
          <w:sz w:val="14"/>
        </w:rPr>
        <w:t>Article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IV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Consultation.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IMF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Country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2"/>
          <w:sz w:val="14"/>
        </w:rPr>
        <w:t>Report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1"/>
          <w:sz w:val="14"/>
        </w:rPr>
        <w:t>No.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13/1</w:t>
      </w:r>
      <w:r>
        <w:rPr>
          <w:rFonts w:ascii="Corpid C1 Light"/>
          <w:b w:val="0"/>
          <w:sz w:val="14"/>
        </w:rPr>
        <w:t>9</w:t>
      </w:r>
      <w:r>
        <w:rPr>
          <w:rFonts w:ascii="Corpid C1 Light"/>
          <w:b w:val="0"/>
          <w:spacing w:val="1"/>
          <w:sz w:val="14"/>
        </w:rPr>
        <w:t>8,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Julio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1"/>
          <w:sz w:val="14"/>
        </w:rPr>
        <w:t>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13.</w:t>
      </w:r>
      <w:r>
        <w:rPr>
          <w:rFonts w:ascii="Corpid C1 Light"/>
          <w:b w:val="0"/>
          <w:spacing w:val="117"/>
          <w:sz w:val="14"/>
        </w:rPr>
        <w:t> </w:t>
      </w:r>
      <w:r>
        <w:rPr>
          <w:rFonts w:ascii="Corpid C1 Light"/>
          <w:b w:val="0"/>
          <w:w w:val="95"/>
          <w:sz w:val="14"/>
        </w:rPr>
        <w:t>Disponible  </w:t>
      </w:r>
      <w:r>
        <w:rPr>
          <w:rFonts w:ascii="Corpid C1 Light"/>
          <w:b w:val="0"/>
          <w:spacing w:val="28"/>
          <w:w w:val="95"/>
          <w:sz w:val="14"/>
        </w:rPr>
        <w:t> </w:t>
      </w:r>
      <w:r>
        <w:rPr>
          <w:rFonts w:ascii="Corpid C1 Light"/>
          <w:b w:val="0"/>
          <w:spacing w:val="-1"/>
          <w:w w:val="95"/>
          <w:sz w:val="14"/>
        </w:rPr>
        <w:t>en</w:t>
      </w:r>
      <w:hyperlink r:id="rId15">
        <w:r>
          <w:rPr>
            <w:rFonts w:ascii="Corpid C1 Light"/>
            <w:b w:val="0"/>
            <w:spacing w:val="-1"/>
            <w:w w:val="95"/>
            <w:sz w:val="14"/>
          </w:rPr>
          <w:t>:</w:t>
        </w:r>
        <w:r>
          <w:rPr>
            <w:rFonts w:ascii="Corpid C1 Light"/>
            <w:b w:val="0"/>
            <w:w w:val="95"/>
            <w:sz w:val="14"/>
          </w:rPr>
          <w:t>  </w:t>
        </w:r>
        <w:r>
          <w:rPr>
            <w:rFonts w:ascii="Corpid C1 Light"/>
            <w:b w:val="0"/>
            <w:spacing w:val="29"/>
            <w:w w:val="95"/>
            <w:sz w:val="14"/>
          </w:rPr>
          <w:t> </w:t>
        </w:r>
        <w:r>
          <w:rPr>
            <w:rFonts w:ascii="Corpid C1 Light"/>
            <w:b w:val="0"/>
            <w:w w:val="95"/>
            <w:sz w:val="14"/>
          </w:rPr>
          <w:t>http://www.imf.org/external/pubs/ft/scr/</w:t>
        </w:r>
        <w:r>
          <w:rPr>
            <w:rFonts w:ascii="Corpid C1 Light"/>
            <w:b w:val="0"/>
            <w:spacing w:val="1"/>
            <w:w w:val="95"/>
            <w:sz w:val="14"/>
          </w:rPr>
          <w:t>2</w:t>
        </w:r>
        <w:r>
          <w:rPr>
            <w:rFonts w:ascii="Corpid C1 Light"/>
            <w:b w:val="0"/>
            <w:w w:val="95"/>
            <w:sz w:val="14"/>
          </w:rPr>
          <w:t>0</w:t>
        </w:r>
        <w:r>
          <w:rPr>
            <w:rFonts w:ascii="Corpid C1 Light"/>
            <w:b w:val="0"/>
            <w:spacing w:val="1"/>
            <w:w w:val="95"/>
            <w:sz w:val="14"/>
          </w:rPr>
          <w:t>13</w:t>
        </w:r>
        <w:r>
          <w:rPr>
            <w:rFonts w:ascii="Corpid C1 Light"/>
            <w:b w:val="0"/>
            <w:w w:val="95"/>
            <w:sz w:val="14"/>
          </w:rPr>
          <w:t>/cr</w:t>
        </w:r>
        <w:r>
          <w:rPr>
            <w:rFonts w:ascii="Corpid C1 Light"/>
            <w:b w:val="0"/>
            <w:spacing w:val="1"/>
            <w:w w:val="95"/>
            <w:sz w:val="14"/>
          </w:rPr>
          <w:t>131</w:t>
        </w:r>
        <w:r>
          <w:rPr>
            <w:rFonts w:ascii="Corpid C1 Light"/>
            <w:b w:val="0"/>
            <w:w w:val="95"/>
            <w:sz w:val="14"/>
          </w:rPr>
          <w:t>98.pdf</w:t>
        </w:r>
        <w:r>
          <w:rPr>
            <w:rFonts w:ascii="Corpid C1 Light"/>
            <w:sz w:val="14"/>
          </w:rPr>
        </w:r>
      </w:hyperlink>
    </w:p>
    <w:p>
      <w:pPr>
        <w:spacing w:before="81"/>
        <w:ind w:left="110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z w:val="14"/>
        </w:rPr>
        <w:t>7  </w:t>
      </w:r>
      <w:r>
        <w:rPr>
          <w:rFonts w:ascii="Corpid C1 Light"/>
          <w:b w:val="0"/>
          <w:spacing w:val="13"/>
          <w:sz w:val="14"/>
        </w:rPr>
        <w:t> </w:t>
      </w:r>
      <w:r>
        <w:rPr>
          <w:rFonts w:ascii="Corpid C1 Light"/>
          <w:b w:val="0"/>
          <w:sz w:val="14"/>
        </w:rPr>
        <w:t>(CESCO,</w:t>
      </w:r>
      <w:r>
        <w:rPr>
          <w:rFonts w:ascii="Corpid C1 Light"/>
          <w:b w:val="0"/>
          <w:spacing w:val="-7"/>
          <w:sz w:val="14"/>
        </w:rPr>
        <w:t> </w:t>
      </w:r>
      <w:r>
        <w:rPr>
          <w:rFonts w:ascii="Corpid C1 Light"/>
          <w:b w:val="0"/>
          <w:spacing w:val="1"/>
          <w:sz w:val="14"/>
        </w:rPr>
        <w:t>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12)</w:t>
      </w:r>
      <w:r>
        <w:rPr>
          <w:rFonts w:ascii="Corpid C1 Light"/>
          <w:sz w:val="14"/>
        </w:rPr>
      </w:r>
    </w:p>
    <w:p>
      <w:pPr>
        <w:numPr>
          <w:ilvl w:val="0"/>
          <w:numId w:val="3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1"/>
          <w:sz w:val="14"/>
        </w:rPr>
        <w:t>Thompson,</w:t>
      </w:r>
      <w:r>
        <w:rPr>
          <w:rFonts w:ascii="Corpid C1 Light"/>
          <w:b w:val="0"/>
          <w:spacing w:val="-9"/>
          <w:sz w:val="14"/>
        </w:rPr>
        <w:t> </w:t>
      </w:r>
      <w:r>
        <w:rPr>
          <w:rFonts w:ascii="Corpid C1 Light"/>
          <w:b w:val="0"/>
          <w:spacing w:val="3"/>
          <w:sz w:val="14"/>
        </w:rPr>
        <w:t>M.A.</w:t>
      </w:r>
      <w:r>
        <w:rPr>
          <w:rFonts w:ascii="Corpid C1 Light"/>
          <w:b w:val="0"/>
          <w:spacing w:val="-9"/>
          <w:sz w:val="14"/>
        </w:rPr>
        <w:t> </w:t>
      </w:r>
      <w:r>
        <w:rPr>
          <w:rFonts w:ascii="Corpid C1 Light"/>
          <w:b w:val="0"/>
          <w:sz w:val="14"/>
        </w:rPr>
        <w:t>(2013)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Employment</w:t>
      </w:r>
      <w:r>
        <w:rPr>
          <w:rFonts w:ascii="Corpid C1 Light"/>
          <w:b w:val="0"/>
          <w:spacing w:val="-9"/>
          <w:sz w:val="14"/>
        </w:rPr>
        <w:t> </w:t>
      </w:r>
      <w:r>
        <w:rPr>
          <w:rFonts w:ascii="Corpid C1 Light"/>
          <w:b w:val="0"/>
          <w:spacing w:val="1"/>
          <w:sz w:val="14"/>
        </w:rPr>
        <w:t>Outlook:</w:t>
      </w:r>
      <w:r>
        <w:rPr>
          <w:rFonts w:ascii="Corpid C1 Light"/>
          <w:b w:val="0"/>
          <w:spacing w:val="-9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Chile.</w:t>
      </w:r>
      <w:r>
        <w:rPr>
          <w:rFonts w:ascii="Corpid C1 Light"/>
          <w:b w:val="0"/>
          <w:spacing w:val="-8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Disponible</w:t>
      </w:r>
      <w:r>
        <w:rPr>
          <w:rFonts w:ascii="Corpid C1 Light"/>
          <w:b w:val="0"/>
          <w:spacing w:val="-9"/>
          <w:sz w:val="14"/>
        </w:rPr>
        <w:t> </w:t>
      </w:r>
      <w:r>
        <w:rPr>
          <w:rFonts w:ascii="Corpid C1 Light"/>
          <w:b w:val="0"/>
          <w:spacing w:val="-1"/>
          <w:sz w:val="14"/>
        </w:rPr>
        <w:t>en</w:t>
      </w:r>
      <w:hyperlink r:id="rId16">
        <w:r>
          <w:rPr>
            <w:rFonts w:ascii="Corpid C1 Light"/>
            <w:b w:val="0"/>
            <w:spacing w:val="-1"/>
            <w:sz w:val="14"/>
          </w:rPr>
          <w:t>:</w:t>
        </w:r>
        <w:r>
          <w:rPr>
            <w:rFonts w:ascii="Corpid C1 Light"/>
            <w:b w:val="0"/>
            <w:spacing w:val="-8"/>
            <w:sz w:val="14"/>
          </w:rPr>
          <w:t> </w:t>
        </w:r>
        <w:r>
          <w:rPr>
            <w:rFonts w:ascii="Corpid C1 Light"/>
            <w:b w:val="0"/>
            <w:spacing w:val="1"/>
            <w:sz w:val="14"/>
          </w:rPr>
          <w:t>http://www.goinglobal.com/articles/11</w:t>
        </w:r>
        <w:r>
          <w:rPr>
            <w:rFonts w:ascii="Corpid C1 Light"/>
            <w:b w:val="0"/>
            <w:sz w:val="14"/>
          </w:rPr>
          <w:t>60</w:t>
        </w:r>
        <w:r>
          <w:rPr>
            <w:rFonts w:ascii="Corpid C1 Light"/>
            <w:b w:val="0"/>
            <w:spacing w:val="1"/>
            <w:sz w:val="14"/>
          </w:rPr>
          <w:t>/</w:t>
        </w:r>
        <w:r>
          <w:rPr>
            <w:rFonts w:ascii="Corpid C1 Light"/>
            <w:sz w:val="14"/>
          </w:rPr>
        </w:r>
      </w:hyperlink>
    </w:p>
    <w:p>
      <w:pPr>
        <w:numPr>
          <w:ilvl w:val="0"/>
          <w:numId w:val="3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hyperlink r:id="rId17">
        <w:r>
          <w:rPr>
            <w:rFonts w:ascii="Corpid C1 Light"/>
            <w:b w:val="0"/>
            <w:spacing w:val="2"/>
            <w:sz w:val="14"/>
          </w:rPr>
          <w:t>http://www.bloomberg.com/news/2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3"/>
            <w:sz w:val="14"/>
          </w:rPr>
          <w:t>1</w:t>
        </w:r>
        <w:r>
          <w:rPr>
            <w:rFonts w:ascii="Corpid C1 Light"/>
            <w:b w:val="0"/>
            <w:spacing w:val="2"/>
            <w:sz w:val="14"/>
          </w:rPr>
          <w:t>4-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2"/>
            <w:sz w:val="14"/>
          </w:rPr>
          <w:t>2-</w:t>
        </w:r>
        <w:r>
          <w:rPr>
            <w:rFonts w:ascii="Corpid C1 Light"/>
            <w:b w:val="0"/>
            <w:spacing w:val="3"/>
            <w:sz w:val="14"/>
          </w:rPr>
          <w:t>1</w:t>
        </w:r>
        <w:r>
          <w:rPr>
            <w:rFonts w:ascii="Corpid C1 Light"/>
            <w:b w:val="0"/>
            <w:spacing w:val="2"/>
            <w:sz w:val="14"/>
          </w:rPr>
          <w:t>7/world-s-</w:t>
        </w:r>
        <w:r>
          <w:rPr>
            <w:rFonts w:ascii="Corpid C1 Light"/>
            <w:b w:val="0"/>
            <w:spacing w:val="3"/>
            <w:sz w:val="14"/>
          </w:rPr>
          <w:t>1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2"/>
            <w:sz w:val="14"/>
          </w:rPr>
          <w:t>-biggest-refined-copper-producers-in-2</w:t>
        </w:r>
        <w:r>
          <w:rPr>
            <w:rFonts w:ascii="Corpid C1 Light"/>
            <w:b w:val="0"/>
            <w:spacing w:val="1"/>
            <w:sz w:val="14"/>
          </w:rPr>
          <w:t>0</w:t>
        </w:r>
        <w:r>
          <w:rPr>
            <w:rFonts w:ascii="Corpid C1 Light"/>
            <w:b w:val="0"/>
            <w:spacing w:val="3"/>
            <w:sz w:val="14"/>
          </w:rPr>
          <w:t>1</w:t>
        </w:r>
        <w:r>
          <w:rPr>
            <w:rFonts w:ascii="Corpid C1 Light"/>
            <w:b w:val="0"/>
            <w:spacing w:val="2"/>
            <w:sz w:val="14"/>
          </w:rPr>
          <w:t>3-table-.html</w:t>
        </w:r>
        <w:r>
          <w:rPr>
            <w:rFonts w:ascii="Corpid C1 Light"/>
            <w:sz w:val="14"/>
          </w:rPr>
        </w:r>
      </w:hyperlink>
    </w:p>
    <w:p>
      <w:pPr>
        <w:numPr>
          <w:ilvl w:val="0"/>
          <w:numId w:val="3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1"/>
          <w:sz w:val="14"/>
        </w:rPr>
        <w:t>Simpson,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M.,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Aravena,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E.,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&amp;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Deverell,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J.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(2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14).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The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future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of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Mining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in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CSIRO,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Australia.</w:t>
      </w:r>
      <w:r>
        <w:rPr>
          <w:rFonts w:ascii="Corpid C1 Light"/>
          <w:sz w:val="14"/>
        </w:rPr>
      </w:r>
    </w:p>
    <w:p>
      <w:pPr>
        <w:numPr>
          <w:ilvl w:val="0"/>
          <w:numId w:val="3"/>
        </w:numPr>
        <w:tabs>
          <w:tab w:pos="338" w:val="left" w:leader="none"/>
        </w:tabs>
        <w:spacing w:before="81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z w:val="14"/>
        </w:rPr>
        <w:t>Meller,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pacing w:val="-6"/>
          <w:sz w:val="14"/>
        </w:rPr>
        <w:t>P.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(2013).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La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Viga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Maestra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y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el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sueldo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Chile: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Uqbar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Editores.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Citado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in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Simpson</w:t>
      </w:r>
      <w:r>
        <w:rPr>
          <w:rFonts w:ascii="Corpid C1 Light"/>
          <w:b w:val="0"/>
          <w:spacing w:val="-3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et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al.,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(2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14).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The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Future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of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Mining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in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CSIRO,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Australia.</w:t>
      </w:r>
      <w:r>
        <w:rPr>
          <w:rFonts w:ascii="Corpid C1 Light"/>
          <w:sz w:val="14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800"/>
        </w:sectPr>
      </w:pPr>
    </w:p>
    <w:p>
      <w:pPr>
        <w:pStyle w:val="BodyText"/>
        <w:spacing w:line="258" w:lineRule="auto" w:before="58"/>
        <w:ind w:right="193"/>
        <w:jc w:val="left"/>
      </w:pPr>
      <w:r>
        <w:rPr>
          <w:b w:val="0"/>
          <w:spacing w:val="2"/>
        </w:rPr>
        <w:t>salario</w:t>
      </w:r>
      <w:r>
        <w:rPr>
          <w:b w:val="0"/>
          <w:spacing w:val="-1"/>
        </w:rPr>
        <w:t> </w:t>
      </w:r>
      <w:r>
        <w:rPr>
          <w:b w:val="0"/>
          <w:spacing w:val="1"/>
        </w:rPr>
        <w:t>promedio</w:t>
      </w:r>
      <w:r>
        <w:rPr>
          <w:b w:val="0"/>
        </w:rPr>
        <w:t> es</w:t>
      </w:r>
      <w:r>
        <w:rPr>
          <w:b w:val="0"/>
          <w:spacing w:val="-1"/>
        </w:rPr>
        <w:t> </w:t>
      </w:r>
      <w:r>
        <w:rPr>
          <w:b w:val="0"/>
        </w:rPr>
        <w:t>un 6</w:t>
      </w:r>
      <w:r>
        <w:rPr>
          <w:b w:val="0"/>
          <w:spacing w:val="1"/>
        </w:rPr>
        <w:t>3%</w:t>
      </w:r>
      <w:r>
        <w:rPr>
          <w:b w:val="0"/>
          <w:spacing w:val="-1"/>
        </w:rPr>
        <w:t> más</w:t>
      </w:r>
      <w:r>
        <w:rPr>
          <w:b w:val="0"/>
        </w:rPr>
        <w:t> </w:t>
      </w:r>
      <w:r>
        <w:rPr>
          <w:b w:val="0"/>
          <w:spacing w:val="-1"/>
        </w:rPr>
        <w:t>alto </w:t>
      </w:r>
      <w:r>
        <w:rPr>
          <w:b w:val="0"/>
        </w:rPr>
        <w:t>en </w:t>
      </w:r>
      <w:r>
        <w:rPr>
          <w:b w:val="0"/>
          <w:spacing w:val="1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mineras</w:t>
      </w:r>
      <w:r>
        <w:rPr>
          <w:b w:val="0"/>
          <w:spacing w:val="24"/>
        </w:rPr>
        <w:t> </w:t>
      </w:r>
      <w:r>
        <w:rPr>
          <w:b w:val="0"/>
        </w:rPr>
        <w:t>que en las </w:t>
      </w:r>
      <w:r>
        <w:rPr>
          <w:b w:val="0"/>
          <w:spacing w:val="1"/>
        </w:rPr>
        <w:t>no-mineras,</w:t>
      </w:r>
      <w:r>
        <w:rPr>
          <w:b w:val="0"/>
        </w:rPr>
        <w:t> mientras que los niveles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pobreza</w:t>
      </w:r>
      <w:r>
        <w:rPr>
          <w:b w:val="0"/>
          <w:spacing w:val="46"/>
        </w:rPr>
        <w:t> </w:t>
      </w:r>
      <w:r>
        <w:rPr>
          <w:b w:val="0"/>
          <w:spacing w:val="1"/>
        </w:rPr>
        <w:t>son</w:t>
      </w:r>
      <w:r>
        <w:rPr>
          <w:b w:val="0"/>
          <w:spacing w:val="-2"/>
        </w:rPr>
        <w:t> </w:t>
      </w:r>
      <w:r>
        <w:rPr>
          <w:b w:val="0"/>
        </w:rPr>
        <w:t>un</w:t>
      </w:r>
      <w:r>
        <w:rPr>
          <w:b w:val="0"/>
          <w:spacing w:val="-1"/>
        </w:rPr>
        <w:t> </w:t>
      </w:r>
      <w:r>
        <w:rPr>
          <w:b w:val="0"/>
        </w:rPr>
        <w:t>24%</w:t>
      </w:r>
      <w:r>
        <w:rPr>
          <w:b w:val="0"/>
          <w:spacing w:val="-1"/>
        </w:rPr>
        <w:t> más </w:t>
      </w:r>
      <w:r>
        <w:rPr>
          <w:b w:val="0"/>
        </w:rPr>
        <w:t>bajo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1"/>
        </w:rPr>
        <w:t> </w:t>
      </w:r>
      <w:r>
        <w:rPr>
          <w:b w:val="0"/>
        </w:rPr>
        <w:t>mineras.</w:t>
      </w:r>
      <w:r>
        <w:rPr>
          <w:b w:val="0"/>
          <w:spacing w:val="-1"/>
        </w:rPr>
        <w:t> Sin </w:t>
      </w:r>
      <w:r>
        <w:rPr>
          <w:b w:val="0"/>
        </w:rPr>
        <w:t>embargo,</w:t>
      </w:r>
      <w:r>
        <w:rPr>
          <w:b w:val="0"/>
          <w:spacing w:val="30"/>
        </w:rPr>
        <w:t> </w:t>
      </w:r>
      <w:r>
        <w:rPr>
          <w:b w:val="0"/>
        </w:rPr>
        <w:t>estas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experimentan</w:t>
      </w:r>
      <w:r>
        <w:rPr>
          <w:b w:val="0"/>
        </w:rPr>
        <w:t> niveles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educación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bajos</w:t>
      </w:r>
      <w:r>
        <w:rPr>
          <w:b w:val="0"/>
          <w:spacing w:val="46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un</w:t>
      </w:r>
      <w:r>
        <w:rPr>
          <w:b w:val="0"/>
          <w:spacing w:val="-3"/>
        </w:rPr>
        <w:t> </w:t>
      </w:r>
      <w:r>
        <w:rPr>
          <w:b w:val="0"/>
          <w:spacing w:val="-1"/>
        </w:rPr>
        <w:t>gasto</w:t>
      </w:r>
      <w:r>
        <w:rPr>
          <w:b w:val="0"/>
          <w:spacing w:val="-3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salud</w:t>
      </w:r>
      <w:r>
        <w:rPr>
          <w:b w:val="0"/>
          <w:spacing w:val="-3"/>
        </w:rPr>
        <w:t> </w:t>
      </w:r>
      <w:r>
        <w:rPr>
          <w:b w:val="0"/>
          <w:spacing w:val="1"/>
        </w:rPr>
        <w:t>per</w:t>
      </w:r>
      <w:r>
        <w:rPr>
          <w:b w:val="0"/>
          <w:spacing w:val="-3"/>
        </w:rPr>
        <w:t> </w:t>
      </w:r>
      <w:r>
        <w:rPr>
          <w:b w:val="0"/>
          <w:spacing w:val="1"/>
        </w:rPr>
        <w:t>cápita</w:t>
      </w:r>
      <w:r>
        <w:rPr>
          <w:b w:val="0"/>
          <w:spacing w:val="-3"/>
        </w:rPr>
        <w:t> </w:t>
      </w:r>
      <w:r>
        <w:rPr>
          <w:b w:val="0"/>
        </w:rPr>
        <w:t>un</w:t>
      </w:r>
      <w:r>
        <w:rPr>
          <w:b w:val="0"/>
          <w:spacing w:val="-4"/>
        </w:rPr>
        <w:t> </w:t>
      </w:r>
      <w:r>
        <w:rPr>
          <w:b w:val="0"/>
          <w:spacing w:val="1"/>
        </w:rPr>
        <w:t>14%</w:t>
      </w:r>
      <w:r>
        <w:rPr>
          <w:b w:val="0"/>
          <w:spacing w:val="-3"/>
        </w:rPr>
        <w:t> </w:t>
      </w:r>
      <w:r>
        <w:rPr>
          <w:b w:val="0"/>
          <w:spacing w:val="1"/>
        </w:rPr>
        <w:t>inferior</w:t>
      </w:r>
      <w:r>
        <w:rPr>
          <w:b w:val="0"/>
          <w:spacing w:val="-3"/>
        </w:rPr>
        <w:t> </w:t>
      </w:r>
      <w:r>
        <w:rPr>
          <w:b w:val="0"/>
        </w:rPr>
        <w:t>al</w:t>
      </w:r>
      <w:r>
        <w:rPr>
          <w:b w:val="0"/>
          <w:spacing w:val="-3"/>
        </w:rPr>
        <w:t> </w:t>
      </w:r>
      <w:r>
        <w:rPr>
          <w:b w:val="0"/>
        </w:rPr>
        <w:t>registrado</w:t>
      </w:r>
      <w:r>
        <w:rPr>
          <w:b w:val="0"/>
          <w:spacing w:val="44"/>
        </w:rPr>
        <w:t> </w:t>
      </w:r>
      <w:r>
        <w:rPr>
          <w:b w:val="0"/>
        </w:rPr>
        <w:t>en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no-mineras.</w:t>
      </w:r>
      <w:r>
        <w:rPr>
          <w:b w:val="0"/>
        </w:rPr>
        <w:t> </w:t>
      </w:r>
      <w:r>
        <w:rPr>
          <w:b w:val="0"/>
          <w:spacing w:val="1"/>
        </w:rPr>
        <w:t>Aspectos</w:t>
      </w:r>
      <w:r>
        <w:rPr>
          <w:b w:val="0"/>
        </w:rPr>
        <w:t> como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2"/>
        </w:rPr>
        <w:t>vivienda,</w:t>
      </w:r>
      <w:r>
        <w:rPr>
          <w:b w:val="0"/>
        </w:rPr>
        <w:t> el</w:t>
      </w:r>
      <w:r>
        <w:rPr>
          <w:b w:val="0"/>
          <w:spacing w:val="38"/>
        </w:rPr>
        <w:t> </w:t>
      </w:r>
      <w:r>
        <w:rPr>
          <w:b w:val="0"/>
        </w:rPr>
        <w:t>uso </w:t>
      </w:r>
      <w:r>
        <w:rPr>
          <w:b w:val="0"/>
          <w:spacing w:val="1"/>
        </w:rPr>
        <w:t>de</w:t>
      </w:r>
      <w:r>
        <w:rPr>
          <w:b w:val="0"/>
        </w:rPr>
        <w:t> drogas y los niveles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-1"/>
        </w:rPr>
        <w:t>altos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empobrecimiento</w:t>
      </w:r>
      <w:r>
        <w:rPr>
          <w:b w:val="0"/>
          <w:spacing w:val="22"/>
        </w:rPr>
        <w:t> </w:t>
      </w:r>
      <w:r>
        <w:rPr>
          <w:b w:val="0"/>
        </w:rPr>
        <w:t>también</w:t>
      </w:r>
      <w:r>
        <w:rPr>
          <w:b w:val="0"/>
          <w:spacing w:val="-7"/>
        </w:rPr>
        <w:t> </w:t>
      </w:r>
      <w:r>
        <w:rPr>
          <w:b w:val="0"/>
        </w:rPr>
        <w:t>resultan</w:t>
      </w:r>
      <w:r>
        <w:rPr>
          <w:b w:val="0"/>
          <w:spacing w:val="-7"/>
        </w:rPr>
        <w:t> </w:t>
      </w:r>
      <w:r>
        <w:rPr>
          <w:b w:val="0"/>
        </w:rPr>
        <w:t>preocupantes</w:t>
      </w:r>
      <w:r>
        <w:rPr>
          <w:b w:val="0"/>
          <w:spacing w:val="-7"/>
        </w:rPr>
        <w:t> </w:t>
      </w:r>
      <w:r>
        <w:rPr>
          <w:b w:val="0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-6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7"/>
        </w:rPr>
        <w:t> </w:t>
      </w:r>
      <w:r>
        <w:rPr>
          <w:b w:val="0"/>
        </w:rPr>
        <w:t>mineras</w:t>
      </w:r>
      <w:r>
        <w:rPr>
          <w:b w:val="0"/>
          <w:position w:val="6"/>
          <w:sz w:val="10"/>
        </w:rPr>
        <w:t>11</w:t>
      </w:r>
      <w:r>
        <w:rPr>
          <w:b w:val="0"/>
        </w:rPr>
        <w:t>.</w:t>
      </w:r>
      <w:r>
        <w:rPr/>
      </w:r>
    </w:p>
    <w:p>
      <w:pPr>
        <w:pStyle w:val="BodyText"/>
        <w:spacing w:line="258" w:lineRule="auto"/>
        <w:ind w:right="14"/>
        <w:jc w:val="left"/>
      </w:pPr>
      <w:r>
        <w:rPr>
          <w:b w:val="0"/>
          <w:spacing w:val="1"/>
        </w:rPr>
        <w:t>Esta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distribución</w:t>
      </w:r>
      <w:r>
        <w:rPr>
          <w:b w:val="0"/>
          <w:spacing w:val="-1"/>
        </w:rPr>
        <w:t> </w:t>
      </w:r>
      <w:r>
        <w:rPr>
          <w:b w:val="0"/>
        </w:rPr>
        <w:t>desigual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</w:rPr>
        <w:t>impactos y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que</w:t>
      </w:r>
      <w:r>
        <w:rPr>
          <w:b w:val="0"/>
          <w:spacing w:val="64"/>
        </w:rPr>
        <w:t> </w:t>
      </w:r>
      <w:r>
        <w:rPr>
          <w:b w:val="0"/>
          <w:spacing w:val="2"/>
        </w:rPr>
        <w:t>derivan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minería,</w:t>
      </w:r>
      <w:r>
        <w:rPr>
          <w:b w:val="0"/>
        </w:rPr>
        <w:t> así como los problemas </w:t>
      </w:r>
      <w:r>
        <w:rPr>
          <w:b w:val="0"/>
          <w:spacing w:val="1"/>
        </w:rPr>
        <w:t>relacionados</w:t>
      </w:r>
      <w:r>
        <w:rPr>
          <w:b w:val="0"/>
          <w:spacing w:val="26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el uso del agua y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energía, han llevado a</w:t>
      </w:r>
      <w:r>
        <w:rPr>
          <w:b w:val="0"/>
          <w:spacing w:val="-1"/>
        </w:rPr>
        <w:t> </w:t>
      </w:r>
      <w:r>
        <w:rPr>
          <w:b w:val="0"/>
        </w:rPr>
        <w:t>conflictos</w:t>
      </w:r>
      <w:r>
        <w:rPr>
          <w:b w:val="0"/>
          <w:spacing w:val="40"/>
        </w:rPr>
        <w:t> </w:t>
      </w:r>
      <w:r>
        <w:rPr>
          <w:b w:val="0"/>
          <w:spacing w:val="1"/>
        </w:rPr>
        <w:t>sociales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significativos</w:t>
      </w:r>
      <w:r>
        <w:rPr>
          <w:b w:val="0"/>
          <w:spacing w:val="-1"/>
        </w:rPr>
        <w:t> </w:t>
      </w:r>
      <w:r>
        <w:rPr>
          <w:b w:val="0"/>
        </w:rPr>
        <w:t>en distintos</w:t>
      </w:r>
      <w:r>
        <w:rPr>
          <w:b w:val="0"/>
          <w:spacing w:val="-1"/>
        </w:rPr>
        <w:t> </w:t>
      </w:r>
      <w:r>
        <w:rPr>
          <w:b w:val="0"/>
          <w:spacing w:val="2"/>
        </w:rPr>
        <w:t>periodos</w:t>
      </w:r>
      <w:r>
        <w:rPr>
          <w:b w:val="0"/>
          <w:spacing w:val="-1"/>
        </w:rPr>
        <w:t> </w:t>
      </w:r>
      <w:r>
        <w:rPr>
          <w:b w:val="0"/>
        </w:rPr>
        <w:t>en Chile,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menudo</w:t>
      </w:r>
      <w:r>
        <w:rPr>
          <w:b w:val="0"/>
          <w:spacing w:val="44"/>
        </w:rPr>
        <w:t> </w:t>
      </w:r>
      <w:r>
        <w:rPr>
          <w:b w:val="0"/>
        </w:rPr>
        <w:t>concentrados dentro </w:t>
      </w:r>
      <w:r>
        <w:rPr>
          <w:b w:val="0"/>
          <w:spacing w:val="1"/>
        </w:rPr>
        <w:t>de</w:t>
      </w:r>
      <w:r>
        <w:rPr>
          <w:b w:val="0"/>
        </w:rPr>
        <w:t> comunidades locales ligadas a grandes</w:t>
      </w:r>
      <w:r>
        <w:rPr>
          <w:b w:val="0"/>
          <w:spacing w:val="50"/>
        </w:rPr>
        <w:t> </w:t>
      </w:r>
      <w:r>
        <w:rPr>
          <w:b w:val="0"/>
          <w:spacing w:val="1"/>
        </w:rPr>
        <w:t>operaciones</w:t>
      </w:r>
      <w:r>
        <w:rPr>
          <w:b w:val="0"/>
        </w:rPr>
        <w:t> mineras.</w:t>
      </w:r>
      <w:r>
        <w:rPr/>
      </w:r>
    </w:p>
    <w:p>
      <w:pPr>
        <w:pStyle w:val="BodyText"/>
        <w:spacing w:line="258" w:lineRule="auto" w:before="110"/>
        <w:ind w:right="0"/>
        <w:jc w:val="left"/>
      </w:pPr>
      <w:r>
        <w:rPr>
          <w:b w:val="0"/>
          <w:spacing w:val="-2"/>
        </w:rPr>
        <w:t>Todos</w:t>
      </w:r>
      <w:r>
        <w:rPr>
          <w:b w:val="0"/>
        </w:rPr>
        <w:t> estos problemas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insertan</w:t>
      </w:r>
      <w:r>
        <w:rPr>
          <w:b w:val="0"/>
        </w:rPr>
        <w:t> en un contexto </w:t>
      </w:r>
      <w:r>
        <w:rPr>
          <w:b w:val="0"/>
          <w:spacing w:val="1"/>
        </w:rPr>
        <w:t>donde</w:t>
      </w:r>
      <w:r>
        <w:rPr>
          <w:b w:val="0"/>
        </w:rPr>
        <w:t> el</w:t>
      </w:r>
      <w:r>
        <w:rPr>
          <w:b w:val="0"/>
          <w:spacing w:val="34"/>
        </w:rPr>
        <w:t> </w:t>
      </w:r>
      <w:r>
        <w:rPr>
          <w:b w:val="0"/>
          <w:spacing w:val="1"/>
        </w:rPr>
        <w:t>impacto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sustentabilidad </w:t>
      </w:r>
      <w:r>
        <w:rPr>
          <w:b w:val="0"/>
          <w:spacing w:val="1"/>
        </w:rPr>
        <w:t>medioambiental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han </w:t>
      </w:r>
      <w:r>
        <w:rPr>
          <w:b w:val="0"/>
          <w:spacing w:val="1"/>
        </w:rPr>
        <w:t>convertido</w:t>
      </w:r>
      <w:r>
        <w:rPr>
          <w:b w:val="0"/>
          <w:spacing w:val="26"/>
        </w:rPr>
        <w:t> </w:t>
      </w:r>
      <w:r>
        <w:rPr>
          <w:b w:val="0"/>
        </w:rPr>
        <w:t>en </w:t>
      </w:r>
      <w:r>
        <w:rPr>
          <w:b w:val="0"/>
          <w:spacing w:val="-1"/>
        </w:rPr>
        <w:t>temas</w:t>
      </w:r>
      <w:r>
        <w:rPr>
          <w:b w:val="0"/>
        </w:rPr>
        <w:t> muchos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importantes</w:t>
      </w:r>
      <w:r>
        <w:rPr>
          <w:b w:val="0"/>
        </w:rPr>
        <w:t> para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</w:t>
      </w:r>
      <w:r>
        <w:rPr/>
      </w:r>
    </w:p>
    <w:p>
      <w:pPr>
        <w:pStyle w:val="BodyText"/>
        <w:spacing w:line="258" w:lineRule="auto"/>
        <w:ind w:right="244"/>
        <w:jc w:val="left"/>
      </w:pPr>
      <w:r>
        <w:rPr>
          <w:b w:val="0"/>
        </w:rPr>
        <w:t>en Chile durante </w:t>
      </w:r>
      <w:r>
        <w:rPr>
          <w:b w:val="0"/>
          <w:spacing w:val="1"/>
        </w:rPr>
        <w:t>las</w:t>
      </w:r>
      <w:r>
        <w:rPr>
          <w:b w:val="0"/>
        </w:rPr>
        <w:t> dos décadas pasadas. </w:t>
      </w:r>
      <w:r>
        <w:rPr>
          <w:b w:val="0"/>
          <w:spacing w:val="2"/>
        </w:rPr>
        <w:t>La</w:t>
      </w:r>
      <w:r>
        <w:rPr>
          <w:b w:val="0"/>
        </w:rPr>
        <w:t> Ley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Bases</w:t>
      </w:r>
      <w:r>
        <w:rPr>
          <w:b w:val="0"/>
          <w:spacing w:val="42"/>
        </w:rPr>
        <w:t> </w:t>
      </w:r>
      <w:r>
        <w:rPr>
          <w:b w:val="0"/>
        </w:rPr>
        <w:t>del</w:t>
      </w:r>
      <w:r>
        <w:rPr>
          <w:b w:val="0"/>
          <w:spacing w:val="-4"/>
        </w:rPr>
        <w:t> </w:t>
      </w:r>
      <w:r>
        <w:rPr>
          <w:b w:val="0"/>
        </w:rPr>
        <w:t>Medioambiente</w:t>
      </w:r>
      <w:r>
        <w:rPr>
          <w:b w:val="0"/>
          <w:spacing w:val="-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  <w:spacing w:val="1"/>
        </w:rPr>
        <w:t>1</w:t>
      </w:r>
      <w:r>
        <w:rPr>
          <w:b w:val="0"/>
        </w:rPr>
        <w:t>99</w:t>
      </w:r>
      <w:r>
        <w:rPr>
          <w:b w:val="0"/>
          <w:spacing w:val="1"/>
        </w:rPr>
        <w:t>4,</w:t>
      </w:r>
      <w:r>
        <w:rPr>
          <w:b w:val="0"/>
          <w:spacing w:val="-4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  <w:spacing w:val="1"/>
        </w:rPr>
        <w:t>establecimiento</w:t>
      </w:r>
      <w:r>
        <w:rPr>
          <w:b w:val="0"/>
          <w:spacing w:val="-4"/>
        </w:rPr>
        <w:t> </w:t>
      </w:r>
      <w:r>
        <w:rPr>
          <w:b w:val="0"/>
        </w:rPr>
        <w:t>del</w:t>
      </w:r>
      <w:r>
        <w:rPr>
          <w:b w:val="0"/>
          <w:spacing w:val="-4"/>
        </w:rPr>
        <w:t> </w:t>
      </w:r>
      <w:r>
        <w:rPr>
          <w:b w:val="0"/>
        </w:rPr>
        <w:t>Sistema</w:t>
      </w:r>
      <w:r>
        <w:rPr>
          <w:b w:val="0"/>
          <w:spacing w:val="38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Evaluación</w:t>
      </w:r>
      <w:r>
        <w:rPr>
          <w:b w:val="0"/>
          <w:spacing w:val="-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Impacto</w:t>
      </w:r>
      <w:r>
        <w:rPr>
          <w:b w:val="0"/>
          <w:spacing w:val="-4"/>
        </w:rPr>
        <w:t> </w:t>
      </w:r>
      <w:r>
        <w:rPr>
          <w:b w:val="0"/>
        </w:rPr>
        <w:t>Ambiental</w:t>
      </w:r>
      <w:r>
        <w:rPr>
          <w:b w:val="0"/>
          <w:spacing w:val="-4"/>
        </w:rPr>
        <w:t> </w:t>
      </w: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  <w:spacing w:val="-5"/>
        </w:rPr>
        <w:t>1</w:t>
      </w:r>
      <w:r>
        <w:rPr>
          <w:b w:val="0"/>
          <w:spacing w:val="-3"/>
        </w:rPr>
        <w:t>99</w:t>
      </w:r>
      <w:r>
        <w:rPr>
          <w:b w:val="0"/>
          <w:spacing w:val="-4"/>
        </w:rPr>
        <w:t>7</w:t>
      </w:r>
      <w:r>
        <w:rPr>
          <w:b w:val="0"/>
          <w:spacing w:val="-3"/>
        </w:rPr>
        <w:t>,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2"/>
        </w:rPr>
        <w:t>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imposición</w:t>
      </w:r>
      <w:r>
        <w:rPr>
          <w:b w:val="0"/>
          <w:spacing w:val="5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multas considerables a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operaciones</w:t>
      </w:r>
      <w:r>
        <w:rPr>
          <w:b w:val="0"/>
        </w:rPr>
        <w:t> mineras </w:t>
      </w:r>
      <w:r>
        <w:rPr>
          <w:b w:val="0"/>
          <w:spacing w:val="1"/>
        </w:rPr>
        <w:t>por</w:t>
      </w:r>
      <w:r>
        <w:rPr>
          <w:b w:val="0"/>
        </w:rPr>
        <w:t> </w:t>
      </w:r>
      <w:r>
        <w:rPr>
          <w:b w:val="0"/>
          <w:spacing w:val="1"/>
        </w:rPr>
        <w:t>parte</w:t>
      </w:r>
      <w:r>
        <w:rPr/>
      </w:r>
    </w:p>
    <w:p>
      <w:pPr>
        <w:pStyle w:val="BodyText"/>
        <w:spacing w:line="258" w:lineRule="auto"/>
        <w:ind w:right="126"/>
        <w:jc w:val="left"/>
      </w:pPr>
      <w:r>
        <w:rPr>
          <w:b w:val="0"/>
        </w:rPr>
        <w:t>del recientemente </w:t>
      </w:r>
      <w:r>
        <w:rPr>
          <w:b w:val="0"/>
          <w:spacing w:val="1"/>
        </w:rPr>
        <w:t>establecido</w:t>
      </w:r>
      <w:r>
        <w:rPr>
          <w:b w:val="0"/>
        </w:rPr>
        <w:t> </w:t>
      </w:r>
      <w:r>
        <w:rPr>
          <w:b w:val="0"/>
          <w:spacing w:val="1"/>
        </w:rPr>
        <w:t>Ministerio</w:t>
      </w:r>
      <w:r>
        <w:rPr>
          <w:b w:val="0"/>
        </w:rPr>
        <w:t> del Medioambiente,</w:t>
      </w:r>
      <w:r>
        <w:rPr>
          <w:b w:val="0"/>
          <w:spacing w:val="66"/>
        </w:rPr>
        <w:t> </w:t>
      </w:r>
      <w:r>
        <w:rPr>
          <w:b w:val="0"/>
        </w:rPr>
        <w:t>apuntan a que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en Chile </w:t>
      </w:r>
      <w:r>
        <w:rPr>
          <w:b w:val="0"/>
          <w:spacing w:val="1"/>
        </w:rPr>
        <w:t>debe</w:t>
      </w:r>
      <w:r>
        <w:rPr>
          <w:b w:val="0"/>
        </w:rPr>
        <w:t> </w:t>
      </w:r>
      <w:r>
        <w:rPr>
          <w:b w:val="0"/>
          <w:spacing w:val="1"/>
        </w:rPr>
        <w:t>ser</w:t>
      </w:r>
      <w:r>
        <w:rPr>
          <w:b w:val="0"/>
        </w:rPr>
        <w:t> </w:t>
      </w:r>
      <w:r>
        <w:rPr>
          <w:b w:val="0"/>
          <w:spacing w:val="1"/>
        </w:rPr>
        <w:t>conducida</w:t>
      </w:r>
      <w:r>
        <w:rPr>
          <w:b w:val="0"/>
        </w:rPr>
        <w:t> con</w:t>
      </w:r>
      <w:r>
        <w:rPr/>
      </w:r>
    </w:p>
    <w:p>
      <w:pPr>
        <w:pStyle w:val="BodyText"/>
        <w:spacing w:line="258" w:lineRule="auto"/>
        <w:ind w:right="511"/>
        <w:jc w:val="left"/>
      </w:pPr>
      <w:r>
        <w:rPr>
          <w:b w:val="0"/>
        </w:rPr>
        <w:t>los estándares ambientales </w:t>
      </w:r>
      <w:r>
        <w:rPr>
          <w:b w:val="0"/>
          <w:spacing w:val="-1"/>
        </w:rPr>
        <w:t>más</w:t>
      </w:r>
      <w:r>
        <w:rPr>
          <w:b w:val="0"/>
        </w:rPr>
        <w:t> altos. </w:t>
      </w:r>
      <w:r>
        <w:rPr>
          <w:b w:val="0"/>
          <w:spacing w:val="2"/>
        </w:rPr>
        <w:t>La</w:t>
      </w:r>
      <w:r>
        <w:rPr>
          <w:b w:val="0"/>
        </w:rPr>
        <w:t> brecha entre</w:t>
      </w:r>
      <w:r>
        <w:rPr>
          <w:b w:val="0"/>
          <w:spacing w:val="50"/>
        </w:rPr>
        <w:t> </w:t>
      </w:r>
      <w:r>
        <w:rPr>
          <w:b w:val="0"/>
          <w:spacing w:val="1"/>
        </w:rPr>
        <w:t>esta</w:t>
      </w:r>
      <w:r>
        <w:rPr>
          <w:b w:val="0"/>
        </w:rPr>
        <w:t> </w:t>
      </w:r>
      <w:r>
        <w:rPr>
          <w:b w:val="0"/>
          <w:spacing w:val="2"/>
        </w:rPr>
        <w:t>expectativa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realidad que </w:t>
      </w:r>
      <w:r>
        <w:rPr>
          <w:b w:val="0"/>
          <w:spacing w:val="1"/>
        </w:rPr>
        <w:t>experimentan</w:t>
      </w:r>
      <w:r>
        <w:rPr>
          <w:b w:val="0"/>
        </w:rPr>
        <w:t> los</w:t>
      </w:r>
      <w:r>
        <w:rPr/>
      </w:r>
    </w:p>
    <w:p>
      <w:pPr>
        <w:pStyle w:val="BodyText"/>
        <w:spacing w:line="258" w:lineRule="auto" w:before="58"/>
        <w:ind w:right="427"/>
        <w:jc w:val="left"/>
        <w:rPr>
          <w:sz w:val="10"/>
          <w:szCs w:val="10"/>
        </w:rPr>
      </w:pPr>
      <w:r>
        <w:rPr/>
        <w:br w:type="column"/>
      </w:r>
      <w:r>
        <w:rPr>
          <w:b w:val="0"/>
        </w:rPr>
        <w:t>ciudadanos chilenos que </w:t>
      </w:r>
      <w:r>
        <w:rPr>
          <w:b w:val="0"/>
          <w:spacing w:val="1"/>
        </w:rPr>
        <w:t>viven</w:t>
      </w:r>
      <w:r>
        <w:rPr>
          <w:b w:val="0"/>
        </w:rPr>
        <w:t> cerca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operaciones</w:t>
      </w:r>
      <w:r>
        <w:rPr>
          <w:b w:val="0"/>
          <w:spacing w:val="54"/>
        </w:rPr>
        <w:t> </w:t>
      </w:r>
      <w:r>
        <w:rPr>
          <w:b w:val="0"/>
        </w:rPr>
        <w:t>mineras</w:t>
      </w:r>
      <w:r>
        <w:rPr>
          <w:b w:val="0"/>
          <w:spacing w:val="-1"/>
        </w:rPr>
        <w:t> </w:t>
      </w:r>
      <w:r>
        <w:rPr>
          <w:b w:val="0"/>
        </w:rPr>
        <w:t>también ha </w:t>
      </w:r>
      <w:r>
        <w:rPr>
          <w:b w:val="0"/>
          <w:spacing w:val="1"/>
        </w:rPr>
        <w:t>gatillado</w:t>
      </w:r>
      <w:r>
        <w:rPr>
          <w:b w:val="0"/>
        </w:rPr>
        <w:t> el</w:t>
      </w:r>
      <w:r>
        <w:rPr>
          <w:b w:val="0"/>
          <w:spacing w:val="-1"/>
        </w:rPr>
        <w:t> </w:t>
      </w:r>
      <w:r>
        <w:rPr>
          <w:b w:val="0"/>
        </w:rPr>
        <w:t>descontento y el</w:t>
      </w:r>
      <w:r>
        <w:rPr>
          <w:b w:val="0"/>
          <w:spacing w:val="-1"/>
        </w:rPr>
        <w:t> </w:t>
      </w:r>
      <w:r>
        <w:rPr>
          <w:b w:val="0"/>
        </w:rPr>
        <w:t>conflicto</w:t>
      </w:r>
      <w:r>
        <w:rPr>
          <w:b w:val="0"/>
          <w:spacing w:val="4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9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9"/>
        </w:rPr>
        <w:t> </w:t>
      </w:r>
      <w:r>
        <w:rPr>
          <w:b w:val="0"/>
        </w:rPr>
        <w:t>comunidades</w:t>
      </w:r>
      <w:r>
        <w:rPr>
          <w:b w:val="0"/>
          <w:spacing w:val="-9"/>
        </w:rPr>
        <w:t> </w:t>
      </w:r>
      <w:r>
        <w:rPr>
          <w:b w:val="0"/>
        </w:rPr>
        <w:t>locales.</w:t>
      </w:r>
      <w:r>
        <w:rPr>
          <w:b w:val="0"/>
          <w:position w:val="6"/>
          <w:sz w:val="10"/>
        </w:rPr>
        <w:t>12</w:t>
      </w:r>
      <w:r>
        <w:rPr>
          <w:sz w:val="10"/>
        </w:rPr>
      </w: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3"/>
        <w:spacing w:line="240" w:lineRule="auto"/>
        <w:ind w:right="808"/>
        <w:jc w:val="left"/>
      </w:pPr>
      <w:bookmarkStart w:name="_TOC_250018" w:id="3"/>
      <w:r>
        <w:rPr>
          <w:b w:val="0"/>
          <w:color w:val="72CBD2"/>
          <w:spacing w:val="-2"/>
        </w:rPr>
        <w:t>Comprender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licencia</w:t>
      </w:r>
      <w:r>
        <w:rPr>
          <w:b w:val="0"/>
          <w:color w:val="72CBD2"/>
        </w:rPr>
        <w:t> social </w:t>
      </w:r>
      <w:r>
        <w:rPr>
          <w:b w:val="0"/>
          <w:color w:val="72CBD2"/>
          <w:spacing w:val="-1"/>
        </w:rPr>
        <w:t>para</w:t>
      </w:r>
      <w:r>
        <w:rPr>
          <w:b w:val="0"/>
          <w:color w:val="72CBD2"/>
          <w:spacing w:val="27"/>
        </w:rPr>
        <w:t> </w:t>
      </w:r>
      <w:r>
        <w:rPr>
          <w:b w:val="0"/>
          <w:color w:val="72CBD2"/>
          <w:spacing w:val="-1"/>
        </w:rPr>
        <w:t>operar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industria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minera</w:t>
      </w:r>
      <w:bookmarkEnd w:id="3"/>
      <w:r>
        <w:rPr/>
      </w:r>
    </w:p>
    <w:p>
      <w:pPr>
        <w:pStyle w:val="BodyText"/>
        <w:spacing w:line="258" w:lineRule="auto" w:before="57"/>
        <w:ind w:right="147"/>
        <w:jc w:val="left"/>
      </w:pPr>
      <w:r>
        <w:rPr>
          <w:b w:val="0"/>
          <w:spacing w:val="-1"/>
        </w:rPr>
        <w:t>Si</w:t>
      </w:r>
      <w:r>
        <w:rPr>
          <w:b w:val="0"/>
        </w:rPr>
        <w:t> bien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ha </w:t>
      </w:r>
      <w:r>
        <w:rPr>
          <w:b w:val="0"/>
          <w:spacing w:val="1"/>
        </w:rPr>
        <w:t>sido</w:t>
      </w:r>
      <w:r>
        <w:rPr>
          <w:b w:val="0"/>
        </w:rPr>
        <w:t> un claro </w:t>
      </w:r>
      <w:r>
        <w:rPr>
          <w:b w:val="0"/>
          <w:spacing w:val="1"/>
        </w:rPr>
        <w:t>pilar</w:t>
      </w:r>
      <w:r>
        <w:rPr>
          <w:b w:val="0"/>
        </w:rPr>
        <w:t> central en el desarrollo</w:t>
      </w:r>
      <w:r>
        <w:rPr>
          <w:b w:val="0"/>
          <w:spacing w:val="46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economía </w:t>
      </w:r>
      <w:r>
        <w:rPr>
          <w:b w:val="0"/>
          <w:spacing w:val="1"/>
        </w:rPr>
        <w:t>de</w:t>
      </w:r>
      <w:r>
        <w:rPr>
          <w:b w:val="0"/>
        </w:rPr>
        <w:t> Chile, y esto </w:t>
      </w:r>
      <w:r>
        <w:rPr>
          <w:b w:val="0"/>
          <w:spacing w:val="1"/>
        </w:rPr>
        <w:t>se</w:t>
      </w:r>
      <w:r>
        <w:rPr>
          <w:b w:val="0"/>
        </w:rPr>
        <w:t> ha </w:t>
      </w:r>
      <w:r>
        <w:rPr>
          <w:b w:val="0"/>
          <w:spacing w:val="1"/>
        </w:rPr>
        <w:t>visto</w:t>
      </w:r>
      <w:r>
        <w:rPr>
          <w:b w:val="0"/>
        </w:rPr>
        <w:t> </w:t>
      </w:r>
      <w:r>
        <w:rPr>
          <w:b w:val="0"/>
          <w:spacing w:val="1"/>
        </w:rPr>
        <w:t>apoyado</w:t>
      </w:r>
      <w:r>
        <w:rPr>
          <w:b w:val="0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un</w:t>
      </w:r>
      <w:r>
        <w:rPr>
          <w:b w:val="0"/>
          <w:spacing w:val="27"/>
        </w:rPr>
        <w:t> </w:t>
      </w:r>
      <w:r>
        <w:rPr>
          <w:b w:val="0"/>
          <w:spacing w:val="-1"/>
        </w:rPr>
        <w:t>marco</w:t>
      </w:r>
      <w:r>
        <w:rPr>
          <w:b w:val="0"/>
        </w:rPr>
        <w:t> legal que ha asegurado </w:t>
      </w:r>
      <w:r>
        <w:rPr>
          <w:b w:val="0"/>
          <w:spacing w:val="2"/>
        </w:rPr>
        <w:t>la</w:t>
      </w:r>
      <w:r>
        <w:rPr>
          <w:b w:val="0"/>
        </w:rPr>
        <w:t> estabilidad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seguridad</w:t>
      </w:r>
      <w:r>
        <w:rPr/>
      </w:r>
    </w:p>
    <w:p>
      <w:pPr>
        <w:pStyle w:val="BodyText"/>
        <w:spacing w:line="258" w:lineRule="auto"/>
        <w:ind w:right="293"/>
        <w:jc w:val="left"/>
      </w:pP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inversión, </w:t>
      </w:r>
      <w:r>
        <w:rPr>
          <w:b w:val="0"/>
          <w:spacing w:val="1"/>
        </w:rPr>
        <w:t>la</w:t>
      </w:r>
      <w:r>
        <w:rPr>
          <w:b w:val="0"/>
        </w:rPr>
        <w:t> comprensión frente al </w:t>
      </w:r>
      <w:r>
        <w:rPr>
          <w:b w:val="0"/>
          <w:spacing w:val="1"/>
        </w:rPr>
        <w:t>impacto</w:t>
      </w:r>
      <w:r>
        <w:rPr>
          <w:b w:val="0"/>
        </w:rPr>
        <w:t> que </w:t>
      </w:r>
      <w:r>
        <w:rPr>
          <w:b w:val="0"/>
          <w:spacing w:val="1"/>
        </w:rPr>
        <w:t>tiene</w:t>
      </w:r>
      <w:r>
        <w:rPr>
          <w:b w:val="0"/>
          <w:spacing w:val="48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en términos </w:t>
      </w:r>
      <w:r>
        <w:rPr>
          <w:b w:val="0"/>
          <w:spacing w:val="1"/>
        </w:rPr>
        <w:t>de</w:t>
      </w:r>
      <w:r>
        <w:rPr>
          <w:b w:val="0"/>
        </w:rPr>
        <w:t> desarrollo y </w:t>
      </w:r>
      <w:r>
        <w:rPr>
          <w:b w:val="0"/>
          <w:spacing w:val="1"/>
        </w:rPr>
        <w:t>bienestar</w:t>
      </w:r>
      <w:r>
        <w:rPr>
          <w:b w:val="0"/>
        </w:rPr>
        <w:t> humano ha</w:t>
      </w:r>
      <w:r>
        <w:rPr>
          <w:b w:val="0"/>
          <w:spacing w:val="36"/>
        </w:rPr>
        <w:t> </w:t>
      </w:r>
      <w:r>
        <w:rPr>
          <w:b w:val="0"/>
        </w:rPr>
        <w:t>quedado</w:t>
      </w:r>
      <w:r>
        <w:rPr>
          <w:b w:val="0"/>
          <w:spacing w:val="-4"/>
        </w:rPr>
        <w:t> </w:t>
      </w:r>
      <w:r>
        <w:rPr>
          <w:b w:val="0"/>
          <w:spacing w:val="1"/>
        </w:rPr>
        <w:t>menos</w:t>
      </w:r>
      <w:r>
        <w:rPr>
          <w:b w:val="0"/>
          <w:spacing w:val="-3"/>
        </w:rPr>
        <w:t> </w:t>
      </w:r>
      <w:r>
        <w:rPr>
          <w:b w:val="0"/>
        </w:rPr>
        <w:t>clara</w:t>
      </w:r>
      <w:r>
        <w:rPr>
          <w:b w:val="0"/>
          <w:position w:val="6"/>
          <w:sz w:val="10"/>
        </w:rPr>
        <w:t>13</w:t>
      </w:r>
      <w:r>
        <w:rPr>
          <w:b w:val="0"/>
        </w:rPr>
        <w:t>.</w:t>
      </w:r>
      <w:r>
        <w:rPr>
          <w:b w:val="0"/>
          <w:spacing w:val="-3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este</w:t>
      </w:r>
      <w:r>
        <w:rPr>
          <w:b w:val="0"/>
          <w:spacing w:val="-3"/>
        </w:rPr>
        <w:t> </w:t>
      </w:r>
      <w:r>
        <w:rPr>
          <w:b w:val="0"/>
        </w:rPr>
        <w:t>respecto,</w:t>
      </w:r>
      <w:r>
        <w:rPr>
          <w:b w:val="0"/>
          <w:spacing w:val="-3"/>
        </w:rPr>
        <w:t> </w:t>
      </w:r>
      <w:r>
        <w:rPr>
          <w:b w:val="0"/>
          <w:spacing w:val="2"/>
        </w:rPr>
        <w:t>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-3"/>
        </w:rPr>
        <w:t> </w:t>
      </w:r>
      <w:r>
        <w:rPr>
          <w:b w:val="0"/>
        </w:rPr>
        <w:t>minera</w:t>
      </w:r>
      <w:r>
        <w:rPr>
          <w:b w:val="0"/>
          <w:spacing w:val="56"/>
        </w:rPr>
        <w:t> </w:t>
      </w:r>
      <w:r>
        <w:rPr>
          <w:b w:val="0"/>
        </w:rPr>
        <w:t>también ocupa una </w:t>
      </w:r>
      <w:r>
        <w:rPr>
          <w:b w:val="0"/>
          <w:spacing w:val="1"/>
        </w:rPr>
        <w:t>posición</w:t>
      </w:r>
      <w:r>
        <w:rPr>
          <w:b w:val="0"/>
        </w:rPr>
        <w:t> central en el </w:t>
      </w:r>
      <w:r>
        <w:rPr>
          <w:b w:val="0"/>
          <w:spacing w:val="1"/>
        </w:rPr>
        <w:t>discurso</w:t>
      </w:r>
      <w:r>
        <w:rPr>
          <w:b w:val="0"/>
        </w:rPr>
        <w:t> </w:t>
      </w:r>
      <w:r>
        <w:rPr>
          <w:b w:val="0"/>
          <w:spacing w:val="1"/>
        </w:rPr>
        <w:t>político</w:t>
      </w:r>
      <w:r>
        <w:rPr>
          <w:b w:val="0"/>
        </w:rPr>
        <w:t> y</w:t>
      </w:r>
      <w:r>
        <w:rPr/>
      </w:r>
    </w:p>
    <w:p>
      <w:pPr>
        <w:pStyle w:val="BodyText"/>
        <w:spacing w:line="258" w:lineRule="auto"/>
        <w:ind w:right="147"/>
        <w:jc w:val="left"/>
      </w:pPr>
      <w:r>
        <w:rPr>
          <w:b w:val="0"/>
          <w:spacing w:val="1"/>
        </w:rPr>
        <w:t>social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Chile, con lo que</w:t>
      </w:r>
      <w:r>
        <w:rPr>
          <w:b w:val="0"/>
          <w:spacing w:val="-1"/>
        </w:rPr>
        <w:t> </w:t>
      </w:r>
      <w:r>
        <w:rPr>
          <w:b w:val="0"/>
        </w:rPr>
        <w:t>refleja una </w:t>
      </w:r>
      <w:r>
        <w:rPr>
          <w:b w:val="0"/>
          <w:spacing w:val="1"/>
        </w:rPr>
        <w:t>relación</w:t>
      </w:r>
      <w:r>
        <w:rPr>
          <w:b w:val="0"/>
        </w:rPr>
        <w:t> </w:t>
      </w:r>
      <w:r>
        <w:rPr>
          <w:b w:val="0"/>
          <w:spacing w:val="-1"/>
        </w:rPr>
        <w:t>más </w:t>
      </w:r>
      <w:r>
        <w:rPr>
          <w:b w:val="0"/>
        </w:rPr>
        <w:t>complicada</w:t>
      </w:r>
      <w:r>
        <w:rPr>
          <w:b w:val="0"/>
          <w:spacing w:val="44"/>
        </w:rPr>
        <w:t> </w:t>
      </w:r>
      <w:r>
        <w:rPr>
          <w:b w:val="0"/>
        </w:rPr>
        <w:t>entre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industria,</w:t>
      </w:r>
      <w:r>
        <w:rPr>
          <w:b w:val="0"/>
        </w:rPr>
        <w:t> el </w:t>
      </w:r>
      <w:r>
        <w:rPr>
          <w:b w:val="0"/>
          <w:spacing w:val="1"/>
        </w:rPr>
        <w:t>gobierno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sociedad</w:t>
      </w:r>
      <w:r>
        <w:rPr>
          <w:b w:val="0"/>
        </w:rPr>
        <w:t> </w:t>
      </w:r>
      <w:r>
        <w:rPr>
          <w:b w:val="0"/>
          <w:spacing w:val="2"/>
        </w:rPr>
        <w:t>civil.</w:t>
      </w:r>
      <w:r>
        <w:rPr/>
      </w:r>
    </w:p>
    <w:p>
      <w:pPr>
        <w:pStyle w:val="BodyText"/>
        <w:spacing w:line="258" w:lineRule="auto" w:before="110"/>
        <w:ind w:right="281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relación</w:t>
      </w:r>
      <w:r>
        <w:rPr>
          <w:b w:val="0"/>
        </w:rPr>
        <w:t> entre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sociedad</w:t>
      </w:r>
      <w:r>
        <w:rPr>
          <w:b w:val="0"/>
        </w:rPr>
        <w:t> no es </w:t>
      </w:r>
      <w:r>
        <w:rPr>
          <w:b w:val="0"/>
          <w:spacing w:val="1"/>
        </w:rPr>
        <w:t>fácil</w:t>
      </w:r>
      <w:r>
        <w:rPr>
          <w:b w:val="0"/>
        </w:rPr>
        <w:t> y </w:t>
      </w:r>
      <w:r>
        <w:rPr>
          <w:b w:val="0"/>
          <w:spacing w:val="1"/>
        </w:rPr>
        <w:t>CSIRO</w:t>
      </w:r>
      <w:r>
        <w:rPr>
          <w:b w:val="0"/>
          <w:spacing w:val="44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dio</w:t>
      </w:r>
      <w:r>
        <w:rPr>
          <w:b w:val="0"/>
        </w:rPr>
        <w:t> a </w:t>
      </w:r>
      <w:r>
        <w:rPr>
          <w:b w:val="0"/>
          <w:spacing w:val="2"/>
        </w:rPr>
        <w:t>la</w:t>
      </w:r>
      <w:r>
        <w:rPr>
          <w:b w:val="0"/>
        </w:rPr>
        <w:t> tarea </w:t>
      </w:r>
      <w:r>
        <w:rPr>
          <w:b w:val="0"/>
          <w:spacing w:val="1"/>
        </w:rPr>
        <w:t>de</w:t>
      </w:r>
      <w:r>
        <w:rPr>
          <w:b w:val="0"/>
        </w:rPr>
        <w:t> comprender mejor lo que los </w:t>
      </w:r>
      <w:r>
        <w:rPr>
          <w:b w:val="0"/>
          <w:spacing w:val="1"/>
        </w:rPr>
        <w:t>ciudadanos</w:t>
      </w:r>
      <w:r>
        <w:rPr>
          <w:b w:val="0"/>
          <w:spacing w:val="3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Chile piensan </w:t>
      </w:r>
      <w:r>
        <w:rPr>
          <w:b w:val="0"/>
          <w:spacing w:val="1"/>
        </w:rPr>
        <w:t>respecto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minería.</w:t>
      </w:r>
      <w:r>
        <w:rPr>
          <w:b w:val="0"/>
        </w:rPr>
        <w:t> Lo que es </w:t>
      </w:r>
      <w:r>
        <w:rPr>
          <w:b w:val="0"/>
          <w:spacing w:val="-1"/>
        </w:rPr>
        <w:t>más</w:t>
      </w:r>
      <w:r>
        <w:rPr>
          <w:b w:val="0"/>
          <w:spacing w:val="36"/>
        </w:rPr>
        <w:t> </w:t>
      </w:r>
      <w:r>
        <w:rPr>
          <w:b w:val="0"/>
          <w:spacing w:val="1"/>
        </w:rPr>
        <w:t>importante</w:t>
      </w:r>
      <w:r>
        <w:rPr>
          <w:b w:val="0"/>
        </w:rPr>
        <w:t> aún, queremos comprender </w:t>
      </w:r>
      <w:r>
        <w:rPr>
          <w:b w:val="0"/>
          <w:spacing w:val="2"/>
        </w:rPr>
        <w:t>la</w:t>
      </w:r>
      <w:r>
        <w:rPr>
          <w:b w:val="0"/>
        </w:rPr>
        <w:t> manera en que los</w:t>
      </w:r>
      <w:r>
        <w:rPr>
          <w:b w:val="0"/>
          <w:spacing w:val="48"/>
        </w:rPr>
        <w:t> </w:t>
      </w:r>
      <w:r>
        <w:rPr>
          <w:b w:val="0"/>
          <w:spacing w:val="1"/>
        </w:rPr>
        <w:t>impactos</w:t>
      </w:r>
      <w:r>
        <w:rPr>
          <w:b w:val="0"/>
          <w:spacing w:val="-1"/>
        </w:rPr>
        <w:t> </w:t>
      </w:r>
      <w:r>
        <w:rPr>
          <w:b w:val="0"/>
        </w:rPr>
        <w:t>y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industria,</w:t>
      </w:r>
      <w:r>
        <w:rPr>
          <w:b w:val="0"/>
          <w:spacing w:val="-1"/>
        </w:rPr>
        <w:t> </w:t>
      </w:r>
      <w:r>
        <w:rPr>
          <w:b w:val="0"/>
        </w:rPr>
        <w:t>y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relación</w:t>
      </w:r>
      <w:r>
        <w:rPr>
          <w:b w:val="0"/>
        </w:rPr>
        <w:t> entre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</w:t>
      </w:r>
      <w:r>
        <w:rPr>
          <w:b w:val="0"/>
          <w:spacing w:val="3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minera, el </w:t>
      </w:r>
      <w:r>
        <w:rPr>
          <w:b w:val="0"/>
          <w:spacing w:val="1"/>
        </w:rPr>
        <w:t>gobierno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sociedad,</w:t>
      </w:r>
      <w:r>
        <w:rPr>
          <w:b w:val="0"/>
        </w:rPr>
        <w:t> </w:t>
      </w:r>
      <w:r>
        <w:rPr>
          <w:b w:val="0"/>
          <w:spacing w:val="1"/>
        </w:rPr>
        <w:t>afectan</w:t>
      </w:r>
      <w:r>
        <w:rPr>
          <w:b w:val="0"/>
        </w:rPr>
        <w:t> el nivel</w:t>
      </w:r>
      <w:r>
        <w:rPr>
          <w:b w:val="0"/>
          <w:spacing w:val="36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entre los chilenos; queremos</w:t>
      </w:r>
      <w:r>
        <w:rPr>
          <w:b w:val="0"/>
          <w:spacing w:val="34"/>
        </w:rPr>
        <w:t> </w:t>
      </w:r>
      <w:r>
        <w:rPr>
          <w:b w:val="0"/>
        </w:rPr>
        <w:t>comprender qué </w:t>
      </w:r>
      <w:r>
        <w:rPr>
          <w:b w:val="0"/>
          <w:spacing w:val="1"/>
        </w:rPr>
        <w:t>constituye</w:t>
      </w:r>
      <w:r>
        <w:rPr>
          <w:b w:val="0"/>
        </w:rPr>
        <w:t> una </w:t>
      </w:r>
      <w:r>
        <w:rPr>
          <w:b w:val="0"/>
          <w:spacing w:val="1"/>
        </w:rPr>
        <w:t>licencia</w:t>
      </w:r>
      <w:r>
        <w:rPr>
          <w:b w:val="0"/>
        </w:rPr>
        <w:t> </w:t>
      </w:r>
      <w:r>
        <w:rPr>
          <w:b w:val="0"/>
          <w:spacing w:val="1"/>
        </w:rPr>
        <w:t>social</w:t>
      </w:r>
      <w:r>
        <w:rPr>
          <w:b w:val="0"/>
        </w:rPr>
        <w:t> para </w:t>
      </w:r>
      <w:r>
        <w:rPr>
          <w:b w:val="0"/>
          <w:spacing w:val="1"/>
        </w:rPr>
        <w:t>operar</w:t>
      </w:r>
      <w:r>
        <w:rPr>
          <w:b w:val="0"/>
          <w:spacing w:val="32"/>
        </w:rPr>
        <w:t> </w:t>
      </w:r>
      <w:r>
        <w:rPr>
          <w:b w:val="0"/>
        </w:rPr>
        <w:t>para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en Chile.</w:t>
      </w:r>
      <w:r>
        <w:rPr/>
      </w:r>
    </w:p>
    <w:p>
      <w:pPr>
        <w:spacing w:after="0" w:line="258" w:lineRule="auto"/>
        <w:jc w:val="left"/>
        <w:sectPr>
          <w:pgSz w:w="11910" w:h="16840"/>
          <w:pgMar w:header="0" w:footer="372" w:top="740" w:bottom="560" w:left="740" w:right="740"/>
          <w:cols w:num="2" w:equalWidth="0">
            <w:col w:w="5072" w:space="167"/>
            <w:col w:w="5191"/>
          </w:cols>
        </w:sectPr>
      </w:pP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6"/>
          <w:szCs w:val="26"/>
        </w:rPr>
      </w:pPr>
    </w:p>
    <w:p>
      <w:pPr>
        <w:spacing w:line="200" w:lineRule="atLeast"/>
        <w:ind w:left="11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drawing>
          <wp:inline distT="0" distB="0" distL="0" distR="0">
            <wp:extent cx="6470708" cy="5202935"/>
            <wp:effectExtent l="0" t="0" r="0" b="0"/>
            <wp:docPr id="3" name="image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0708" cy="520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19"/>
          <w:szCs w:val="19"/>
        </w:rPr>
      </w:pPr>
    </w:p>
    <w:p>
      <w:pPr>
        <w:numPr>
          <w:ilvl w:val="0"/>
          <w:numId w:val="3"/>
        </w:numPr>
        <w:tabs>
          <w:tab w:pos="338" w:val="left" w:leader="none"/>
        </w:tabs>
        <w:spacing w:before="77"/>
        <w:ind w:left="337" w:right="1308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2"/>
          <w:sz w:val="14"/>
        </w:rPr>
        <w:t>Urkidi,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L.,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z w:val="14"/>
        </w:rPr>
        <w:t>(2010).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z w:val="14"/>
        </w:rPr>
        <w:t>A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pacing w:val="1"/>
          <w:sz w:val="14"/>
        </w:rPr>
        <w:t>glocal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environmental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movement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against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pacing w:val="1"/>
          <w:sz w:val="14"/>
        </w:rPr>
        <w:t>gold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z w:val="14"/>
        </w:rPr>
        <w:t>mining: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2"/>
          <w:sz w:val="14"/>
        </w:rPr>
        <w:t>Pascua-Lama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z w:val="14"/>
        </w:rPr>
        <w:t>in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Chile.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Ecological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Economics,</w:t>
      </w:r>
      <w:r>
        <w:rPr>
          <w:rFonts w:ascii="Corpid C1 Light"/>
          <w:b w:val="0"/>
          <w:spacing w:val="-4"/>
          <w:sz w:val="14"/>
        </w:rPr>
        <w:t> </w:t>
      </w:r>
      <w:r>
        <w:rPr>
          <w:rFonts w:ascii="Corpid C1 Light"/>
          <w:b w:val="0"/>
          <w:sz w:val="14"/>
        </w:rPr>
        <w:t>70(2),</w:t>
      </w:r>
      <w:r>
        <w:rPr>
          <w:rFonts w:ascii="Corpid C1 Light"/>
          <w:b w:val="0"/>
          <w:spacing w:val="-5"/>
          <w:sz w:val="14"/>
        </w:rPr>
        <w:t> </w:t>
      </w:r>
      <w:r>
        <w:rPr>
          <w:rFonts w:ascii="Corpid C1 Light"/>
          <w:b w:val="0"/>
          <w:spacing w:val="1"/>
          <w:sz w:val="14"/>
        </w:rPr>
        <w:t>pp21</w:t>
      </w:r>
      <w:r>
        <w:rPr>
          <w:rFonts w:ascii="Corpid C1 Light"/>
          <w:b w:val="0"/>
          <w:sz w:val="14"/>
        </w:rPr>
        <w:t>9</w:t>
      </w:r>
      <w:r>
        <w:rPr>
          <w:rFonts w:ascii="Corpid C1 Light"/>
          <w:b w:val="0"/>
          <w:spacing w:val="1"/>
          <w:sz w:val="14"/>
        </w:rPr>
        <w:t>-227.</w:t>
      </w:r>
      <w:r>
        <w:rPr>
          <w:rFonts w:ascii="Corpid C1 Light"/>
          <w:b w:val="0"/>
          <w:spacing w:val="99"/>
          <w:sz w:val="14"/>
        </w:rPr>
        <w:t> </w:t>
      </w:r>
      <w:r>
        <w:rPr>
          <w:rFonts w:ascii="Corpid C1 Light"/>
          <w:b w:val="0"/>
          <w:w w:val="95"/>
          <w:sz w:val="14"/>
        </w:rPr>
        <w:t>DOI:  </w:t>
      </w:r>
      <w:r>
        <w:rPr>
          <w:rFonts w:ascii="Corpid C1 Light"/>
          <w:b w:val="0"/>
          <w:spacing w:val="34"/>
          <w:w w:val="95"/>
          <w:sz w:val="14"/>
        </w:rPr>
        <w:t> 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0.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0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6/j.ecolecon.</w:t>
      </w:r>
      <w:r>
        <w:rPr>
          <w:rFonts w:ascii="Corpid C1 Light"/>
          <w:b w:val="0"/>
          <w:spacing w:val="1"/>
          <w:w w:val="95"/>
          <w:sz w:val="14"/>
        </w:rPr>
        <w:t>2</w:t>
      </w:r>
      <w:r>
        <w:rPr>
          <w:rFonts w:ascii="Corpid C1 Light"/>
          <w:b w:val="0"/>
          <w:w w:val="95"/>
          <w:sz w:val="14"/>
        </w:rPr>
        <w:t>0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0.0</w:t>
      </w:r>
      <w:r>
        <w:rPr>
          <w:rFonts w:ascii="Corpid C1 Light"/>
          <w:b w:val="0"/>
          <w:spacing w:val="1"/>
          <w:w w:val="95"/>
          <w:sz w:val="14"/>
        </w:rPr>
        <w:t>5</w:t>
      </w:r>
      <w:r>
        <w:rPr>
          <w:rFonts w:ascii="Corpid C1 Light"/>
          <w:b w:val="0"/>
          <w:w w:val="95"/>
          <w:sz w:val="14"/>
        </w:rPr>
        <w:t>.004</w:t>
      </w:r>
      <w:r>
        <w:rPr>
          <w:rFonts w:ascii="Corpid C1 Light"/>
          <w:sz w:val="14"/>
        </w:rPr>
      </w:r>
    </w:p>
    <w:p>
      <w:pPr>
        <w:numPr>
          <w:ilvl w:val="0"/>
          <w:numId w:val="3"/>
        </w:numPr>
        <w:tabs>
          <w:tab w:pos="338" w:val="left" w:leader="none"/>
        </w:tabs>
        <w:spacing w:before="87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Parra,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2"/>
          <w:sz w:val="14"/>
          <w:szCs w:val="14"/>
        </w:rPr>
        <w:t>C.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and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Franks.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D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(2011)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Monitoring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2"/>
          <w:sz w:val="14"/>
          <w:szCs w:val="14"/>
        </w:rPr>
        <w:t>social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progress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in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mining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zones—the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case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of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Antofagasta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and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Tarapacá,</w:t>
      </w:r>
      <w:r>
        <w:rPr>
          <w:rFonts w:ascii="Corpid C1 Light" w:hAnsi="Corpid C1 Light" w:cs="Corpid C1 Light" w:eastAsia="Corpid C1 Light"/>
          <w:b w:val="0"/>
          <w:bCs w:val="0"/>
          <w:spacing w:val="-3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Chile.</w:t>
      </w:r>
      <w:r>
        <w:rPr>
          <w:rFonts w:ascii="Corpid C1 Light" w:hAnsi="Corpid C1 Light" w:cs="Corpid C1 Light" w:eastAsia="Corpid C1 Light"/>
          <w:sz w:val="14"/>
          <w:szCs w:val="14"/>
        </w:rPr>
      </w:r>
    </w:p>
    <w:p>
      <w:pPr>
        <w:spacing w:before="2"/>
        <w:ind w:left="337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1"/>
          <w:sz w:val="14"/>
        </w:rPr>
        <w:t>Paper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presentado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en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SRMining: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Primer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Seminario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Internacional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sobre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la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Responsabilidad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Social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en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la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Minería,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3"/>
          <w:sz w:val="14"/>
        </w:rPr>
        <w:t>1</w:t>
      </w:r>
      <w:r>
        <w:rPr>
          <w:rFonts w:ascii="Corpid C1 Light" w:hAnsi="Corpid C1 Light"/>
          <w:b w:val="0"/>
          <w:spacing w:val="1"/>
          <w:sz w:val="14"/>
        </w:rPr>
        <w:t>9</w:t>
      </w:r>
      <w:r>
        <w:rPr>
          <w:rFonts w:ascii="Corpid C1 Light" w:hAnsi="Corpid C1 Light"/>
          <w:b w:val="0"/>
          <w:spacing w:val="2"/>
          <w:sz w:val="14"/>
        </w:rPr>
        <w:t>-2</w:t>
      </w:r>
      <w:r>
        <w:rPr>
          <w:rFonts w:ascii="Corpid C1 Light" w:hAnsi="Corpid C1 Light"/>
          <w:b w:val="0"/>
          <w:spacing w:val="3"/>
          <w:sz w:val="14"/>
        </w:rPr>
        <w:t>1</w:t>
      </w:r>
      <w:r>
        <w:rPr>
          <w:rFonts w:ascii="Corpid C1 Light" w:hAnsi="Corpid C1 Light"/>
          <w:b w:val="0"/>
          <w:spacing w:val="-3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Octubre,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Santiago,</w:t>
      </w:r>
      <w:r>
        <w:rPr>
          <w:rFonts w:ascii="Corpid C1 Light" w:hAnsi="Corpid C1 Light"/>
          <w:b w:val="0"/>
          <w:spacing w:val="-4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Chile.</w:t>
      </w:r>
      <w:r>
        <w:rPr>
          <w:rFonts w:ascii="Corpid C1 Light" w:hAnsi="Corpid C1 Light"/>
          <w:sz w:val="14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Heading1"/>
        <w:spacing w:line="619" w:lineRule="exact"/>
        <w:ind w:left="190" w:right="0"/>
        <w:jc w:val="left"/>
        <w:rPr>
          <w:b w:val="0"/>
          <w:bCs w:val="0"/>
        </w:rPr>
      </w:pPr>
      <w:r>
        <w:rPr>
          <w:color w:val="72CBD2"/>
          <w:spacing w:val="-6"/>
        </w:rPr>
        <w:t>Introducción</w:t>
      </w:r>
      <w:r>
        <w:rPr>
          <w:b w:val="0"/>
        </w:rPr>
      </w:r>
    </w:p>
    <w:p>
      <w:pPr>
        <w:pStyle w:val="Heading2"/>
        <w:spacing w:line="253" w:lineRule="auto" w:before="59"/>
        <w:ind w:left="190" w:right="231"/>
        <w:jc w:val="left"/>
      </w:pPr>
      <w:r>
        <w:rPr>
          <w:b w:val="0"/>
          <w:color w:val="00395A"/>
          <w:spacing w:val="-6"/>
        </w:rPr>
        <w:t>El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8"/>
        </w:rPr>
        <w:t>presente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  <w:spacing w:val="-7"/>
        </w:rPr>
        <w:t>informe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7"/>
        </w:rPr>
        <w:t>resume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  <w:spacing w:val="-6"/>
        </w:rPr>
        <w:t>los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7"/>
        </w:rPr>
        <w:t>hallazgos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  <w:spacing w:val="-6"/>
        </w:rPr>
        <w:t>clave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7"/>
        </w:rPr>
        <w:t>obtenidos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6"/>
        </w:rPr>
        <w:t>una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  <w:spacing w:val="-6"/>
        </w:rPr>
        <w:t>encuesta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8"/>
        </w:rPr>
        <w:t>realizada</w:t>
      </w:r>
      <w:r>
        <w:rPr>
          <w:b w:val="0"/>
          <w:color w:val="00395A"/>
          <w:spacing w:val="-13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14"/>
        </w:rPr>
        <w:t> </w:t>
      </w:r>
      <w:r>
        <w:rPr>
          <w:b w:val="0"/>
          <w:color w:val="00395A"/>
          <w:spacing w:val="-11"/>
        </w:rPr>
        <w:t>1</w:t>
      </w:r>
      <w:r>
        <w:rPr>
          <w:b w:val="0"/>
          <w:color w:val="00395A"/>
          <w:spacing w:val="-7"/>
        </w:rPr>
        <w:t>.</w:t>
      </w:r>
      <w:r>
        <w:rPr>
          <w:b w:val="0"/>
          <w:color w:val="00395A"/>
          <w:spacing w:val="-8"/>
        </w:rPr>
        <w:t>5</w:t>
      </w:r>
      <w:r>
        <w:rPr>
          <w:b w:val="0"/>
          <w:color w:val="00395A"/>
          <w:spacing w:val="-7"/>
        </w:rPr>
        <w:t>9</w:t>
      </w:r>
      <w:r>
        <w:rPr>
          <w:b w:val="0"/>
          <w:color w:val="00395A"/>
          <w:spacing w:val="-8"/>
        </w:rPr>
        <w:t>8</w:t>
      </w:r>
      <w:r>
        <w:rPr>
          <w:b w:val="0"/>
          <w:color w:val="00395A"/>
          <w:spacing w:val="53"/>
          <w:w w:val="99"/>
        </w:rPr>
        <w:t> </w:t>
      </w:r>
      <w:r>
        <w:rPr>
          <w:b w:val="0"/>
          <w:color w:val="00395A"/>
          <w:spacing w:val="-6"/>
        </w:rPr>
        <w:t>ciudadanos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chilenos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respecto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sus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actitudes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hacia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2"/>
        </w:rPr>
        <w:t>la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industria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minera.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Este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proyecto</w:t>
      </w:r>
      <w:r>
        <w:rPr>
          <w:b w:val="0"/>
          <w:color w:val="00395A"/>
          <w:spacing w:val="41"/>
        </w:rPr>
        <w:t> </w:t>
      </w:r>
      <w:r>
        <w:rPr>
          <w:b w:val="0"/>
          <w:color w:val="00395A"/>
          <w:spacing w:val="-8"/>
        </w:rPr>
        <w:t>contó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6"/>
        </w:rPr>
        <w:t>con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4"/>
        </w:rPr>
        <w:t>el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8"/>
        </w:rPr>
        <w:t>fi</w:t>
      </w:r>
      <w:r>
        <w:rPr>
          <w:b w:val="0"/>
          <w:color w:val="00395A"/>
          <w:spacing w:val="-7"/>
        </w:rPr>
        <w:t>nanciamiento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2"/>
        </w:rPr>
        <w:t>la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7"/>
        </w:rPr>
        <w:t>Organización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5"/>
        </w:rPr>
        <w:t>para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2"/>
        </w:rPr>
        <w:t>la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6"/>
        </w:rPr>
        <w:t>Investigación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5"/>
        </w:rPr>
        <w:t>Cientí</w:t>
      </w:r>
      <w:r>
        <w:rPr>
          <w:b w:val="0"/>
          <w:color w:val="00395A"/>
          <w:spacing w:val="-6"/>
        </w:rPr>
        <w:t>fi</w:t>
      </w:r>
      <w:r>
        <w:rPr>
          <w:b w:val="0"/>
          <w:color w:val="00395A"/>
          <w:spacing w:val="-5"/>
        </w:rPr>
        <w:t>ca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</w:rPr>
        <w:t>e</w:t>
      </w:r>
      <w:r>
        <w:rPr>
          <w:b w:val="0"/>
          <w:color w:val="00395A"/>
          <w:spacing w:val="-10"/>
        </w:rPr>
        <w:t> </w:t>
      </w:r>
      <w:r>
        <w:rPr>
          <w:b w:val="0"/>
          <w:color w:val="00395A"/>
          <w:spacing w:val="-6"/>
        </w:rPr>
        <w:t>Industrial</w:t>
      </w:r>
      <w:r>
        <w:rPr>
          <w:b w:val="0"/>
          <w:color w:val="00395A"/>
          <w:spacing w:val="53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2"/>
        </w:rPr>
        <w:t>la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Mancomunidad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Australiana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(CSIRO)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4"/>
        </w:rPr>
        <w:t>es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parte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4"/>
        </w:rPr>
        <w:t>un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programa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trabajo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más</w:t>
      </w:r>
      <w:r>
        <w:rPr>
          <w:b w:val="0"/>
          <w:color w:val="00395A"/>
          <w:spacing w:val="55"/>
        </w:rPr>
        <w:t> </w:t>
      </w:r>
      <w:r>
        <w:rPr>
          <w:b w:val="0"/>
          <w:color w:val="00395A"/>
          <w:spacing w:val="-6"/>
        </w:rPr>
        <w:t>grande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destinado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comprender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articular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las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visiones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los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ciudadanos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que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se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ubican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59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jurisdicciones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mineras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alrededor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del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mundo.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2"/>
        </w:rPr>
        <w:t>la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fecha,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también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3"/>
        </w:rPr>
        <w:t>se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han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realizado</w:t>
      </w:r>
      <w:r>
        <w:rPr>
          <w:b w:val="0"/>
          <w:color w:val="00395A"/>
          <w:spacing w:val="81"/>
        </w:rPr>
        <w:t> </w:t>
      </w:r>
      <w:r>
        <w:rPr>
          <w:b w:val="0"/>
          <w:color w:val="00395A"/>
          <w:spacing w:val="-7"/>
        </w:rPr>
        <w:t>encuestas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5"/>
        </w:rPr>
        <w:t>escala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nacional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Australia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7"/>
        </w:rPr>
        <w:t>China,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una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encuesta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8"/>
        </w:rPr>
        <w:t>piloto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Zambia.</w:t>
      </w:r>
      <w:r>
        <w:rPr/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15"/>
          <w:szCs w:val="15"/>
        </w:rPr>
        <w:sectPr>
          <w:pgSz w:w="11910" w:h="16840"/>
          <w:pgMar w:header="0" w:footer="372" w:top="780" w:bottom="560" w:left="660" w:right="620"/>
        </w:sectPr>
      </w:pPr>
    </w:p>
    <w:p>
      <w:pPr>
        <w:pStyle w:val="BodyText"/>
        <w:spacing w:line="258" w:lineRule="auto" w:before="72"/>
        <w:ind w:left="190" w:right="0"/>
        <w:jc w:val="left"/>
      </w:pPr>
      <w:r>
        <w:rPr>
          <w:b w:val="0"/>
          <w:spacing w:val="-3"/>
        </w:rPr>
        <w:t>Tras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</w:rPr>
        <w:t>revisión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ambiental,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análisis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literatura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31"/>
        </w:rPr>
        <w:t> </w:t>
      </w:r>
      <w:r>
        <w:rPr>
          <w:b w:val="0"/>
          <w:spacing w:val="-1"/>
        </w:rPr>
        <w:t>conversaciones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equipo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local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CSIRO,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realizó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37"/>
        </w:rPr>
        <w:t> </w:t>
      </w:r>
      <w:r>
        <w:rPr>
          <w:b w:val="0"/>
          <w:spacing w:val="-1"/>
        </w:rPr>
        <w:t>encuesta</w:t>
      </w:r>
      <w:r>
        <w:rPr>
          <w:b w:val="0"/>
          <w:spacing w:val="-14"/>
        </w:rPr>
        <w:t> </w:t>
      </w:r>
      <w:r>
        <w:rPr>
          <w:b w:val="0"/>
        </w:rPr>
        <w:t>cuantitativa</w:t>
      </w:r>
      <w:r>
        <w:rPr>
          <w:b w:val="0"/>
          <w:spacing w:val="-14"/>
        </w:rPr>
        <w:t> </w:t>
      </w:r>
      <w:r>
        <w:rPr>
          <w:b w:val="0"/>
        </w:rPr>
        <w:t>a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1</w:t>
      </w:r>
      <w:r>
        <w:rPr>
          <w:b w:val="0"/>
          <w:spacing w:val="-2"/>
        </w:rPr>
        <w:t>.</w:t>
      </w:r>
      <w:r>
        <w:rPr>
          <w:b w:val="0"/>
          <w:spacing w:val="-3"/>
        </w:rPr>
        <w:t>5</w:t>
      </w:r>
      <w:r>
        <w:rPr>
          <w:b w:val="0"/>
          <w:spacing w:val="-2"/>
        </w:rPr>
        <w:t>98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ciudadanos</w:t>
      </w:r>
      <w:r>
        <w:rPr>
          <w:b w:val="0"/>
          <w:spacing w:val="-14"/>
        </w:rPr>
        <w:t> </w:t>
      </w:r>
      <w:r>
        <w:rPr>
          <w:b w:val="0"/>
        </w:rPr>
        <w:t>a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nes</w:t>
      </w:r>
      <w:r>
        <w:rPr>
          <w:b w:val="0"/>
          <w:spacing w:val="-1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14"/>
        </w:rPr>
        <w:t> </w:t>
      </w:r>
      <w:r>
        <w:rPr>
          <w:b w:val="0"/>
          <w:spacing w:val="-2"/>
        </w:rPr>
        <w:t>2</w:t>
      </w:r>
      <w:r>
        <w:rPr>
          <w:b w:val="0"/>
          <w:spacing w:val="-1"/>
        </w:rPr>
        <w:t>0</w:t>
      </w:r>
      <w:r>
        <w:rPr>
          <w:b w:val="0"/>
          <w:spacing w:val="-2"/>
        </w:rPr>
        <w:t>13</w:t>
      </w:r>
      <w:r>
        <w:rPr>
          <w:b w:val="0"/>
          <w:spacing w:val="-1"/>
        </w:rPr>
        <w:t>,</w:t>
      </w:r>
      <w:r>
        <w:rPr>
          <w:b w:val="0"/>
          <w:spacing w:val="51"/>
        </w:rPr>
        <w:t> </w:t>
      </w:r>
      <w:r>
        <w:rPr>
          <w:b w:val="0"/>
          <w:spacing w:val="-1"/>
        </w:rPr>
        <w:t>usando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metodología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hogares.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datos</w:t>
      </w:r>
      <w:r>
        <w:rPr>
          <w:b w:val="0"/>
          <w:spacing w:val="43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recolectaron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partir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cuatro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Chile:</w:t>
      </w:r>
      <w:r>
        <w:rPr>
          <w:b w:val="0"/>
          <w:spacing w:val="-4"/>
        </w:rPr>
        <w:t> </w:t>
      </w:r>
      <w:r>
        <w:rPr>
          <w:b w:val="0"/>
          <w:spacing w:val="-1"/>
        </w:rPr>
        <w:t>Zona</w:t>
      </w:r>
      <w:r>
        <w:rPr>
          <w:b w:val="0"/>
          <w:spacing w:val="-4"/>
        </w:rPr>
        <w:t> </w:t>
      </w:r>
      <w:r>
        <w:rPr>
          <w:b w:val="0"/>
        </w:rPr>
        <w:t>Norte</w:t>
      </w:r>
      <w:r>
        <w:rPr>
          <w:b w:val="0"/>
          <w:spacing w:val="43"/>
        </w:rPr>
        <w:t> </w:t>
      </w:r>
      <w:r>
        <w:rPr>
          <w:b w:val="0"/>
          <w:spacing w:val="-2"/>
        </w:rPr>
        <w:t>(que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incluye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</w:rPr>
        <w:t>I,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II,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III,</w:t>
      </w:r>
      <w:r>
        <w:rPr>
          <w:b w:val="0"/>
          <w:spacing w:val="-4"/>
        </w:rPr>
        <w:t> </w:t>
      </w:r>
      <w:r>
        <w:rPr>
          <w:b w:val="0"/>
        </w:rPr>
        <w:t>IV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XV);</w:t>
      </w:r>
      <w:r>
        <w:rPr>
          <w:b w:val="0"/>
          <w:spacing w:val="-4"/>
        </w:rPr>
        <w:t> </w:t>
      </w:r>
      <w:r>
        <w:rPr>
          <w:b w:val="0"/>
          <w:spacing w:val="-1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Central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(que</w:t>
      </w:r>
      <w:r>
        <w:rPr>
          <w:b w:val="0"/>
          <w:spacing w:val="23"/>
        </w:rPr>
        <w:t> </w:t>
      </w:r>
      <w:r>
        <w:rPr>
          <w:b w:val="0"/>
          <w:spacing w:val="-1"/>
        </w:rPr>
        <w:t>incluye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6"/>
        </w:rPr>
        <w:t>V,</w:t>
      </w:r>
      <w:r>
        <w:rPr>
          <w:b w:val="0"/>
          <w:spacing w:val="-4"/>
        </w:rPr>
        <w:t> </w:t>
      </w:r>
      <w:r>
        <w:rPr>
          <w:b w:val="0"/>
        </w:rPr>
        <w:t>VI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2"/>
        </w:rPr>
        <w:t>VII);</w:t>
      </w:r>
      <w:r>
        <w:rPr>
          <w:b w:val="0"/>
          <w:spacing w:val="-4"/>
        </w:rPr>
        <w:t> </w:t>
      </w:r>
      <w:r>
        <w:rPr>
          <w:b w:val="0"/>
          <w:spacing w:val="-1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Sur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incluye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28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VIII,</w:t>
      </w:r>
      <w:r>
        <w:rPr>
          <w:b w:val="0"/>
          <w:spacing w:val="-4"/>
        </w:rPr>
        <w:t> </w:t>
      </w:r>
      <w:r>
        <w:rPr>
          <w:b w:val="0"/>
          <w:spacing w:val="1"/>
        </w:rPr>
        <w:t>IX,</w:t>
      </w:r>
      <w:r>
        <w:rPr>
          <w:b w:val="0"/>
          <w:spacing w:val="-4"/>
        </w:rPr>
        <w:t> </w:t>
      </w:r>
      <w:r>
        <w:rPr>
          <w:b w:val="0"/>
          <w:spacing w:val="1"/>
        </w:rPr>
        <w:t>X,</w:t>
      </w:r>
      <w:r>
        <w:rPr>
          <w:b w:val="0"/>
          <w:spacing w:val="-4"/>
        </w:rPr>
        <w:t> </w:t>
      </w:r>
      <w:r>
        <w:rPr>
          <w:b w:val="0"/>
        </w:rPr>
        <w:t>XI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XIV),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(Santiago).</w:t>
      </w:r>
      <w:r>
        <w:rPr>
          <w:b w:val="0"/>
          <w:spacing w:val="49"/>
        </w:rPr>
        <w:t> </w:t>
      </w:r>
      <w:r>
        <w:rPr>
          <w:b w:val="0"/>
          <w:spacing w:val="-1"/>
        </w:rPr>
        <w:t>Dichas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fueron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seleccionadas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dado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permiten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47"/>
        </w:rPr>
        <w:t> </w:t>
      </w:r>
      <w:r>
        <w:rPr>
          <w:b w:val="0"/>
          <w:spacing w:val="-1"/>
        </w:rPr>
        <w:t>comparación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perspectivas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ciudadanos</w:t>
      </w:r>
      <w:r>
        <w:rPr>
          <w:b w:val="0"/>
          <w:spacing w:val="-4"/>
        </w:rPr>
        <w:t> </w:t>
      </w:r>
      <w:r>
        <w:rPr>
          <w:b w:val="0"/>
          <w:spacing w:val="1"/>
        </w:rPr>
        <w:t>viviendo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46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mineras,</w:t>
      </w:r>
      <w:r>
        <w:rPr>
          <w:b w:val="0"/>
          <w:spacing w:val="-4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contextos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urbanos</w:t>
      </w:r>
      <w:r>
        <w:rPr>
          <w:b w:val="0"/>
          <w:spacing w:val="-4"/>
        </w:rPr>
        <w:t> </w:t>
      </w:r>
      <w:r>
        <w:rPr>
          <w:b w:val="0"/>
        </w:rPr>
        <w:t>o</w:t>
      </w:r>
      <w:r>
        <w:rPr>
          <w:b w:val="0"/>
          <w:spacing w:val="39"/>
        </w:rPr>
        <w:t> </w:t>
      </w:r>
      <w:r>
        <w:rPr>
          <w:b w:val="0"/>
          <w:spacing w:val="-1"/>
        </w:rPr>
        <w:t>metropolitanos.</w:t>
      </w:r>
      <w:r>
        <w:rPr>
          <w:b w:val="0"/>
          <w:spacing w:val="-9"/>
        </w:rPr>
        <w:t> </w:t>
      </w:r>
      <w:r>
        <w:rPr>
          <w:b w:val="0"/>
          <w:spacing w:val="2"/>
        </w:rPr>
        <w:t>La</w:t>
      </w:r>
      <w:r>
        <w:rPr>
          <w:b w:val="0"/>
          <w:spacing w:val="-8"/>
        </w:rPr>
        <w:t> </w:t>
      </w:r>
      <w:r>
        <w:rPr>
          <w:b w:val="0"/>
          <w:spacing w:val="-3"/>
        </w:rPr>
        <w:t>Tabla</w:t>
      </w:r>
      <w:r>
        <w:rPr>
          <w:b w:val="0"/>
          <w:spacing w:val="-8"/>
        </w:rPr>
        <w:t> </w:t>
      </w:r>
      <w:r>
        <w:rPr>
          <w:b w:val="0"/>
        </w:rPr>
        <w:t>1</w:t>
      </w:r>
      <w:r>
        <w:rPr>
          <w:b w:val="0"/>
          <w:spacing w:val="-8"/>
        </w:rPr>
        <w:t> </w:t>
      </w:r>
      <w:r>
        <w:rPr>
          <w:b w:val="0"/>
        </w:rPr>
        <w:t>detalla</w:t>
      </w:r>
      <w:r>
        <w:rPr>
          <w:b w:val="0"/>
          <w:spacing w:val="-9"/>
        </w:rPr>
        <w:t> </w:t>
      </w:r>
      <w:r>
        <w:rPr>
          <w:b w:val="0"/>
          <w:spacing w:val="1"/>
        </w:rPr>
        <w:t>la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cantidad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participantes</w:t>
      </w:r>
      <w:r>
        <w:rPr/>
      </w:r>
    </w:p>
    <w:p>
      <w:pPr>
        <w:pStyle w:val="BodyText"/>
        <w:spacing w:line="258" w:lineRule="auto" w:before="72"/>
        <w:ind w:left="190" w:right="983"/>
        <w:jc w:val="left"/>
      </w:pPr>
      <w:r>
        <w:rPr/>
        <w:br w:type="column"/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cada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analizada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cantidad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3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cada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áreas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no-mineras.</w:t>
      </w:r>
      <w:r>
        <w:rPr/>
      </w:r>
    </w:p>
    <w:p>
      <w:pPr>
        <w:pStyle w:val="BodyText"/>
        <w:spacing w:line="258" w:lineRule="auto" w:before="110"/>
        <w:ind w:left="190" w:right="307"/>
        <w:jc w:val="left"/>
      </w:pP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fueron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seleccionados</w:t>
      </w:r>
      <w:r>
        <w:rPr>
          <w:b w:val="0"/>
          <w:spacing w:val="-4"/>
        </w:rPr>
        <w:t> </w:t>
      </w:r>
      <w:r>
        <w:rPr>
          <w:b w:val="0"/>
        </w:rPr>
        <w:t>puerta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</w:rPr>
        <w:t>puerta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49"/>
        </w:rPr>
        <w:t> </w:t>
      </w:r>
      <w:r>
        <w:rPr>
          <w:b w:val="0"/>
          <w:spacing w:val="-1"/>
        </w:rPr>
        <w:t>Feedback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Communications,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compañía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especializada</w:t>
      </w:r>
      <w:r>
        <w:rPr>
          <w:b w:val="0"/>
          <w:spacing w:val="4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recolección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datos,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</w:t>
      </w:r>
      <w:r>
        <w:rPr>
          <w:b w:val="0"/>
          <w:spacing w:val="-4"/>
        </w:rPr>
        <w:t> </w:t>
      </w:r>
      <w:r>
        <w:rPr>
          <w:b w:val="0"/>
        </w:rPr>
        <w:t>fue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completada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33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sus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hogares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encuestadores.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Feedback</w:t>
      </w:r>
      <w:r>
        <w:rPr>
          <w:b w:val="0"/>
          <w:spacing w:val="45"/>
        </w:rPr>
        <w:t> </w:t>
      </w:r>
      <w:r>
        <w:rPr>
          <w:b w:val="0"/>
          <w:spacing w:val="-1"/>
        </w:rPr>
        <w:t>Communications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recolectó,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limpió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entregó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datos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CSIRO</w:t>
      </w:r>
      <w:r>
        <w:rPr>
          <w:b w:val="0"/>
          <w:spacing w:val="35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análisis.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estudio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utiliza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</w:rPr>
        <w:t>definición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general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37"/>
        </w:rPr>
        <w:t> </w:t>
      </w:r>
      <w:r>
        <w:rPr>
          <w:b w:val="0"/>
        </w:rPr>
        <w:t>minería,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incluye: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carbón,</w:t>
      </w:r>
      <w:r>
        <w:rPr>
          <w:b w:val="0"/>
          <w:spacing w:val="39"/>
        </w:rPr>
        <w:t> </w:t>
      </w:r>
      <w:r>
        <w:rPr>
          <w:b w:val="0"/>
          <w:spacing w:val="-1"/>
        </w:rPr>
        <w:t>petróleo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gas,</w:t>
      </w:r>
      <w:r>
        <w:rPr>
          <w:b w:val="0"/>
          <w:spacing w:val="35"/>
        </w:rPr>
        <w:t> </w:t>
      </w:r>
      <w:r>
        <w:rPr>
          <w:b w:val="0"/>
        </w:rPr>
        <w:t>extracción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metálicos,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no-metálicos</w:t>
      </w:r>
      <w:r>
        <w:rPr/>
      </w:r>
    </w:p>
    <w:p>
      <w:pPr>
        <w:pStyle w:val="BodyText"/>
        <w:spacing w:line="258" w:lineRule="auto"/>
        <w:ind w:left="190" w:right="307"/>
        <w:jc w:val="left"/>
      </w:pP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canteras;</w:t>
      </w:r>
      <w:r>
        <w:rPr>
          <w:b w:val="0"/>
          <w:spacing w:val="-4"/>
        </w:rPr>
        <w:t> </w:t>
      </w:r>
      <w:r>
        <w:rPr>
          <w:b w:val="0"/>
        </w:rPr>
        <w:t>exploración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2"/>
        </w:rPr>
        <w:t>otros</w:t>
      </w:r>
      <w:r>
        <w:rPr>
          <w:b w:val="0"/>
          <w:spacing w:val="-4"/>
        </w:rPr>
        <w:t> </w:t>
      </w:r>
      <w:r>
        <w:rPr>
          <w:b w:val="0"/>
          <w:spacing w:val="1"/>
        </w:rPr>
        <w:t>servicios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apoyo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25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(i.e.</w:t>
      </w:r>
      <w:r>
        <w:rPr>
          <w:b w:val="0"/>
          <w:spacing w:val="-4"/>
        </w:rPr>
        <w:t> </w:t>
      </w:r>
      <w:r>
        <w:rPr>
          <w:b w:val="0"/>
        </w:rPr>
        <w:t>exploración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mineral).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660" w:right="620"/>
          <w:cols w:num="2" w:equalWidth="0">
            <w:col w:w="4932" w:space="307"/>
            <w:col w:w="5391"/>
          </w:cols>
        </w:sectPr>
      </w:pP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9"/>
          <w:szCs w:val="9"/>
        </w:rPr>
      </w:pPr>
    </w:p>
    <w:p>
      <w:pPr>
        <w:spacing w:before="77"/>
        <w:ind w:left="19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w w:val="95"/>
          <w:sz w:val="14"/>
        </w:rPr>
        <w:t>Tabla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1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Participantes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categorizados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por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zona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y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residencia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en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áreas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mineras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o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no-mineras.</w:t>
      </w:r>
      <w:r>
        <w:rPr>
          <w:rFonts w:ascii="Corpid C1 Bold" w:hAnsi="Corpid C1 Bold"/>
          <w:sz w:val="14"/>
        </w:rPr>
      </w: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8"/>
          <w:szCs w:val="8"/>
        </w:rPr>
      </w:pPr>
    </w:p>
    <w:p>
      <w:pPr>
        <w:spacing w:line="20" w:lineRule="atLeast"/>
        <w:ind w:left="17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01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364" w:val="left" w:leader="none"/>
          <w:tab w:pos="9405" w:val="left" w:leader="none"/>
        </w:tabs>
        <w:spacing w:line="240" w:lineRule="auto" w:before="76"/>
        <w:ind w:left="275" w:right="0"/>
        <w:jc w:val="left"/>
        <w:rPr>
          <w:b w:val="0"/>
          <w:bCs w:val="0"/>
        </w:rPr>
      </w:pPr>
      <w:r>
        <w:rPr/>
        <w:pict>
          <v:group style="position:absolute;margin-left:42.52pt;margin-top:18.976704pt;width:510.25pt;height:40pt;mso-position-horizontal-relative:page;mso-position-vertical-relative:paragraph;z-index:-81664" coordorigin="850,380" coordsize="10205,800">
            <v:group style="position:absolute;left:850;top:381;width:4536;height:798" coordorigin="850,381" coordsize="4536,798">
              <v:shape style="position:absolute;left:850;top:381;width:4536;height:798" coordorigin="850,381" coordsize="4536,798" path="m5386,381l850,381,850,1178,5386,1178,5386,381xe" filled="true" fillcolor="#00395a" stroked="false">
                <v:path arrowok="t"/>
                <v:fill type="solid"/>
              </v:shape>
            </v:group>
            <v:group style="position:absolute;left:5386;top:381;width:2;height:798" coordorigin="5386,381" coordsize="2,798">
              <v:shape style="position:absolute;left:5386;top:381;width:2;height:798" coordorigin="5386,381" coordsize="0,798" path="m5386,381l5386,1178e" filled="false" stroked="true" strokeweight=".101pt" strokecolor="#00395a">
                <v:path arrowok="t"/>
              </v:shape>
            </v:group>
            <v:group style="position:absolute;left:5386;top:381;width:1418;height:798" coordorigin="5386,381" coordsize="1418,798">
              <v:shape style="position:absolute;left:5386;top:381;width:1418;height:798" coordorigin="5386,381" coordsize="1418,798" path="m6803,381l5386,381,5386,1178,6803,1178,6803,381xe" filled="true" fillcolor="#00395a" stroked="false">
                <v:path arrowok="t"/>
                <v:fill type="solid"/>
              </v:shape>
            </v:group>
            <v:group style="position:absolute;left:6803;top:381;width:1418;height:798" coordorigin="6803,381" coordsize="1418,798">
              <v:shape style="position:absolute;left:6803;top:381;width:1418;height:798" coordorigin="6803,381" coordsize="1418,798" path="m8220,381l6803,381,6803,1178,8220,1178,8220,381xe" filled="true" fillcolor="#00395a" stroked="false">
                <v:path arrowok="t"/>
                <v:fill type="solid"/>
              </v:shape>
            </v:group>
            <v:group style="position:absolute;left:8220;top:381;width:1418;height:798" coordorigin="8220,381" coordsize="1418,798">
              <v:shape style="position:absolute;left:8220;top:381;width:1418;height:798" coordorigin="8220,381" coordsize="1418,798" path="m9638,381l8220,381,8220,1178,9638,1178,9638,381xe" filled="true" fillcolor="#00395a" stroked="false">
                <v:path arrowok="t"/>
                <v:fill type="solid"/>
              </v:shape>
            </v:group>
            <v:group style="position:absolute;left:9638;top:381;width:1418;height:798" coordorigin="9638,381" coordsize="1418,798">
              <v:shape style="position:absolute;left:9638;top:381;width:1418;height:798" coordorigin="9638,381" coordsize="1418,798" path="m11055,381l9638,381,9638,1178,11055,1178,11055,381xe" filled="true" fillcolor="#00395a" stroked="false">
                <v:path arrowok="t"/>
                <v:fill type="solid"/>
              </v:shape>
            </v:group>
            <v:group style="position:absolute;left:5789;top:503;width:611;height:336" coordorigin="5789,503" coordsize="611,336">
              <v:shape style="position:absolute;left:5789;top:503;width:611;height:336" coordorigin="5789,503" coordsize="611,336" path="m6044,817l5953,817,5949,831,5959,835,5968,839,5978,839,5982,825,6013,825,6013,823,6043,823,6046,821,6044,81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13,825l5982,825,5984,839,6004,839,6013,837,6013,82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20,817l6229,817,6226,831,6235,835,6245,839,6254,839,6259,825,6289,825,6289,823,6319,823,6322,821,6320,81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89,825l6259,825,6261,839,6280,839,6290,837,6289,82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43,823l6013,823,6019,835,6029,833,6037,827,6043,8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19,823l6289,823,6296,835,6305,833,6314,827,6319,8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69,799l5928,799,5920,811,5935,823,5944,827,5953,817,6044,817,6040,809,6061,809,6064,805,6069,79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46,799l6205,799,6197,811,6212,823,6221,827,6229,817,6320,817,6317,809,6337,809,6341,805,6346,79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61,809l6040,809,6051,817,6059,811,6061,80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37,809l6317,809,6327,817,6335,811,6337,80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58,773l5912,773,5901,781,5905,789,5910,799,5916,805,5928,799,6069,799,6071,797,6061,787,5993,787,5970,783,5958,77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35,773l6188,773,6177,781,6182,789,6186,799,6193,805,6205,799,6346,799,6347,797,6338,787,6270,787,6247,783,6235,77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63,697l5985,697,6009,703,6026,715,6034,735,6035,743,6035,745,6029,765,6014,781,5993,787,6061,787,6074,791,6079,783,6082,773,6084,763,6072,759,6085,757,6086,753,6086,749,6086,733,6085,727,6072,727,6084,721,6082,713,6079,703,6076,699,6061,699,6063,69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39,697l6262,697,6285,703,6302,715,6311,735,6312,743,6312,745,6306,765,6291,781,6270,787,6338,787,6350,791,6356,783,6358,773,6361,763,6349,759,6362,757,6364,747,6364,737,6362,727,6349,727,6361,721,6360,717,6357,707,6354,701,6353,699,6338,699,6339,69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899,711l5895,719,5894,729,5893,739,5906,743,5893,745,5894,755,5895,765,5899,775,5912,773,5958,773,5954,769,5945,751,5944,743,5950,721,5957,713,5912,713,5899,711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175,711l6172,719,6170,729,6170,739,6182,743,6170,745,6170,755,6172,765,6175,775,6188,773,6235,773,6230,769,6222,751,6221,743,6226,721,6234,713,6188,713,6175,711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94,713l5990,713,5969,719,5959,739,5959,745,5968,765,5988,773,6009,767,6020,749,6020,743,6013,723,5994,71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70,713l6266,713,6246,719,6236,739,6236,745,6245,765,6264,773,6286,767,6296,749,6297,743,6289,723,6270,71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67,659l6098,711,6103,745,6153,745,6153,743,6156,719,6162,699,6170,685,6145,685,6067,65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16,679l5910,687,5905,695,5901,705,5912,713,5957,713,5964,705,5985,697,6063,697,6071,689,6069,687,5928,687,5916,67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193,679l6186,687,6182,695,6177,705,6188,713,6234,713,6241,705,6262,697,6339,697,6347,689,6346,687,6205,687,6193,679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74,695l6061,699,6076,699,6074,69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50,695l6338,699,6353,699,6350,69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400,631l6244,631,6271,633,6295,637,6359,679,6369,695,6394,669,6390,647,6397,647,6400,641,6400,631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44,657l5935,661,5928,669,5920,675,5928,687,6069,687,6064,681,6060,675,6040,675,6044,667,5953,667,5944,65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21,657l6212,661,6204,669,6197,675,6205,687,6346,687,6341,681,6337,675,6317,675,6320,667,6229,667,6221,65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34,543l6230,543,6145,685,6170,685,6173,679,6187,663,6203,649,6223,639,6244,631,6400,631,6400,625,6397,619,6385,619,6381,597,6251,597,6248,595,6248,559,6251,555,6336,555,6334,54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51,667l6040,675,6060,675,6059,673,6051,66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27,667l6317,675,6337,675,6335,673,6327,66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94,503l5822,503,5789,555,6139,669,6165,625,6071,625,6055,621,6061,611,6026,611,6010,605,6016,595,5981,595,5966,591,5972,581,5936,581,5921,577,5927,567,5891,567,5877,563,5884,551,5846,551,5832,549,5848,523,6394,523,6394,50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78,647l5968,647,5959,651,5949,655,5953,667,6044,667,6046,663,6013,663,6013,659,5982,659,5978,64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54,647l6245,647,6235,651,6226,655,6229,667,6320,667,6322,663,6289,663,6289,659,6259,659,6254,647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19,651l6013,663,6046,663,6037,659,6029,653,6019,651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96,651l6289,663,6322,663,6314,659,6305,653,6296,651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94,645l5984,647,5982,659,6013,659,6013,649,6004,647,5994,64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270,645l6261,647,6259,659,6289,659,6290,649,6280,647,6270,64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20,613l5920,653,5937,643,5955,635,5975,631,5920,61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94,523l6126,523,6086,597,6071,625,6165,625,6222,529,6394,529,6394,5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111,523l6074,523,6026,611,6061,611,6111,5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336,555l6320,555,6324,559,6332,595,6329,597,6346,597,6336,555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58,523l6021,523,5981,595,6016,595,6058,5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6006,523l5969,523,5936,581,5972,581,6006,5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53,523l5916,523,5891,567,5927,567,5953,523xe" filled="true" fillcolor="#ffffff" stroked="false">
                <v:path arrowok="t"/>
                <v:fill type="solid"/>
              </v:shape>
              <v:shape style="position:absolute;left:5789;top:503;width:611;height:336" coordorigin="5789,503" coordsize="611,336" path="m5900,523l5863,523,5846,551,5884,551,5900,523xe" filled="true" fillcolor="#ffffff" stroked="false">
                <v:path arrowok="t"/>
                <v:fill type="solid"/>
              </v:shape>
            </v:group>
            <v:group style="position:absolute;left:7163;top:499;width:697;height:366" coordorigin="7163,499" coordsize="697,366">
              <v:shape style="position:absolute;left:7163;top:499;width:697;height:366" coordorigin="7163,499" coordsize="697,366" path="m7477,651l7213,651,7213,865,7311,865,7311,773,7477,773,7477,733,7249,733,7249,672,7477,672,7477,651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477,773l7379,773,7379,865,7477,865,7477,773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614,786l7546,786,7548,791,7549,797,7549,806,7547,837,7544,857,7542,865,7582,865,7578,853,7577,837,7577,799,7577,795,7578,790,7609,790,7614,786,7614,786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819,723l7703,723,7705,732,7707,742,7704,820,7695,864,7766,865,7763,852,7760,841,7759,827,7758,806,7758,756,7758,747,7759,733,7807,733,7819,723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609,790l7578,790,7582,793,7587,795,7604,795,7609,790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569,676l7557,676,7550,680,7547,686,7532,686,7521,696,7520,709,7510,711,7503,720,7503,732,7497,735,7493,742,7493,758,7499,766,7508,769,7511,780,7522,789,7538,789,7543,788,7546,786,7614,786,7617,775,7627,771,7634,762,7634,745,7632,739,7628,735,7628,734,7628,728,7628,719,7621,709,7611,705,7607,693,7600,686,7547,686,7599,686,7596,684,7578,684,7575,679,7569,676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807,733l7759,733,7767,736,7776,739,7785,739,7805,734,7807,733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380,672l7310,672,7310,733,7380,733,7380,672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477,672l7441,672,7441,733,7477,733,7477,672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701,544l7700,544,7678,550,7663,564,7656,585,7637,595,7626,614,7625,623,7625,625,7614,632,7607,644,7607,657,7614,678,7630,691,7642,710,7658,723,7677,728,7688,728,7696,726,7703,723,7819,723,7822,720,7841,702,7853,686,7860,670,7857,646,7849,632,7850,629,7850,626,7850,623,7845,602,7832,586,7817,566,7801,551,7789,545,7704,545,7701,544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596,684l7580,684,7578,684,7596,684,7596,684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345,499l7163,651,7527,651,7345,499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744,527l7721,527,7710,534,7704,545,7789,545,7785,542,7770,540,7760,540,7754,532,7744,527xe" filled="true" fillcolor="#ffffff" stroked="false">
                <v:path arrowok="t"/>
                <v:fill type="solid"/>
              </v:shape>
              <v:shape style="position:absolute;left:7163;top:499;width:697;height:366" coordorigin="7163,499" coordsize="697,366" path="m7766,539l7763,540,7760,540,7770,540,7766,539xe" filled="true" fillcolor="#ffffff" stroked="false">
                <v:path arrowok="t"/>
                <v:fill type="solid"/>
              </v:shape>
            </v:group>
            <v:group style="position:absolute;left:8747;top:494;width:364;height:377" coordorigin="8747,494" coordsize="364,377">
              <v:shape style="position:absolute;left:8747;top:494;width:364;height:377" coordorigin="8747,494" coordsize="364,377" path="m9103,855l8755,855,8747,861,8747,870,9111,870,9111,861,9103,855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537l8764,537,8764,855,8820,855,8820,828,8904,828,8904,803,8785,803,8785,780,8904,780,8904,750,8785,750,8785,727,8904,727,8904,697,8785,697,8785,675,8904,675,8904,644,8785,644,8785,622,8904,622,8904,591,8785,591,8785,569,8904,569,8904,537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828l8849,828,8849,855,8904,855,8904,828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53,803l8929,803,8929,855,8953,855,8953,803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01,803l8976,803,8976,855,9001,855,9001,803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48,803l9023,803,9023,855,9048,855,9048,803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94,600l8929,600,8929,620,9074,620,9074,855,9094,855,9094,600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780l8884,780,8884,803,8904,803,8904,780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53,752l8929,752,8929,777,8953,777,8953,752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01,752l8976,752,8976,777,9001,777,9001,752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48,752l9023,752,9023,777,9048,777,9048,752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727l8884,727,8884,750,8904,750,8904,727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53,700l8929,700,8929,725,8953,725,8953,700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01,700l8976,700,8976,725,9001,725,9001,700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48,700l9023,700,9023,725,9048,725,9048,700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675l8884,675,8884,697,8904,697,8904,675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53,648l8929,648,8929,673,8953,673,8953,648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01,648l8976,648,8976,673,9001,673,9001,648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48,648l9023,648,9023,673,9048,673,9048,648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622l8884,622,8884,644,8904,644,8904,622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8904,569l8884,569,8884,591,8904,591,8904,569xe" filled="true" fillcolor="#ffffff" stroked="false">
                <v:path arrowok="t"/>
                <v:fill type="solid"/>
              </v:shape>
              <v:shape style="position:absolute;left:8747;top:494;width:364;height:377" coordorigin="8747,494" coordsize="364,377" path="m9021,494l8860,494,8860,514,9002,514,9002,578,9021,578,9021,494xe" filled="true" fillcolor="#ffffff" stroked="false">
                <v:path arrowok="t"/>
                <v:fill type="solid"/>
              </v:shape>
            </v:group>
            <v:group style="position:absolute;left:10044;top:682;width:606;height:202" coordorigin="10044,682" coordsize="606,202">
              <v:shape style="position:absolute;left:10044;top:682;width:606;height:202" coordorigin="10044,682" coordsize="606,202" path="m10649,884l10044,884,10044,682,10649,682,10649,884xe" filled="true" fillcolor="#6d98b4" stroked="false">
                <v:path arrowok="t"/>
                <v:fill type="solid"/>
              </v:shape>
            </v:group>
            <v:group style="position:absolute;left:10050;top:486;width:594;height:393" coordorigin="10050,486" coordsize="594,393">
              <v:shape style="position:absolute;left:10050;top:486;width:594;height:393" coordorigin="10050,486" coordsize="594,393" path="m10050,878l10643,878,10643,486,10050,486,10050,878xe" filled="false" stroked="true" strokeweight=".606pt" strokecolor="#ffffff">
                <v:path arrowok="t"/>
              </v:shape>
            </v:group>
            <v:group style="position:absolute;left:10245;top:480;width:404;height:202" coordorigin="10245,480" coordsize="404,202">
              <v:shape style="position:absolute;left:10245;top:480;width:404;height:202" coordorigin="10245,480" coordsize="404,202" path="m10649,480l10245,480,10245,682,10649,682,10649,480xe" filled="true" fillcolor="#ffffff" stroked="false">
                <v:path arrowok="t"/>
                <v:fill type="solid"/>
              </v:shape>
            </v:group>
            <v:group style="position:absolute;left:10097;top:530;width:96;height:92" coordorigin="10097,530" coordsize="96,92">
              <v:shape style="position:absolute;left:10097;top:530;width:96;height:92" coordorigin="10097,530" coordsize="96,92" path="m10193,565l10097,565,10126,587,10115,622,10146,600,10168,600,10163,587,10193,565xe" filled="true" fillcolor="#ffffff" stroked="false">
                <v:path arrowok="t"/>
                <v:fill type="solid"/>
              </v:shape>
              <v:shape style="position:absolute;left:10097;top:530;width:96;height:92" coordorigin="10097,530" coordsize="96,92" path="m10168,600l10146,600,10175,622,10168,600xe" filled="true" fillcolor="#ffffff" stroked="false">
                <v:path arrowok="t"/>
                <v:fill type="solid"/>
              </v:shape>
              <v:shape style="position:absolute;left:10097;top:530;width:96;height:92" coordorigin="10097,530" coordsize="96,92" path="m10145,530l10133,565,10156,565,10145,530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color w:val="00395A"/>
          <w:spacing w:val="3"/>
          <w:w w:val="95"/>
        </w:rPr>
        <w:t>ZONA</w:t>
        <w:tab/>
      </w:r>
      <w:r>
        <w:rPr>
          <w:color w:val="00395A"/>
          <w:spacing w:val="5"/>
          <w:w w:val="95"/>
        </w:rPr>
        <w:t>Á</w:t>
      </w:r>
      <w:r>
        <w:rPr>
          <w:color w:val="00395A"/>
          <w:spacing w:val="6"/>
          <w:w w:val="95"/>
        </w:rPr>
        <w:t>RE</w:t>
      </w:r>
      <w:r>
        <w:rPr>
          <w:color w:val="00395A"/>
          <w:spacing w:val="5"/>
          <w:w w:val="95"/>
        </w:rPr>
        <w:t>A</w:t>
      </w:r>
      <w:r>
        <w:rPr>
          <w:color w:val="00395A"/>
          <w:spacing w:val="6"/>
          <w:w w:val="95"/>
        </w:rPr>
        <w:t>S</w:t>
      </w:r>
      <w:r>
        <w:rPr>
          <w:color w:val="00395A"/>
          <w:spacing w:val="12"/>
          <w:w w:val="95"/>
        </w:rPr>
        <w:t> </w:t>
      </w:r>
      <w:r>
        <w:rPr>
          <w:color w:val="00395A"/>
          <w:spacing w:val="5"/>
          <w:w w:val="95"/>
        </w:rPr>
        <w:t>M</w:t>
      </w:r>
      <w:r>
        <w:rPr>
          <w:color w:val="00395A"/>
          <w:spacing w:val="6"/>
          <w:w w:val="95"/>
        </w:rPr>
        <w:t>I</w:t>
      </w:r>
      <w:r>
        <w:rPr>
          <w:color w:val="00395A"/>
          <w:spacing w:val="5"/>
          <w:w w:val="95"/>
        </w:rPr>
        <w:t>N</w:t>
      </w:r>
      <w:r>
        <w:rPr>
          <w:color w:val="00395A"/>
          <w:spacing w:val="6"/>
          <w:w w:val="95"/>
        </w:rPr>
        <w:t>ER</w:t>
      </w:r>
      <w:r>
        <w:rPr>
          <w:color w:val="00395A"/>
          <w:spacing w:val="5"/>
          <w:w w:val="95"/>
        </w:rPr>
        <w:t>A</w:t>
      </w:r>
      <w:r>
        <w:rPr>
          <w:color w:val="00395A"/>
          <w:spacing w:val="6"/>
          <w:w w:val="95"/>
        </w:rPr>
        <w:t>S</w:t>
      </w:r>
      <w:r>
        <w:rPr>
          <w:color w:val="00395A"/>
          <w:spacing w:val="13"/>
          <w:w w:val="95"/>
        </w:rPr>
        <w:t> </w:t>
      </w:r>
      <w:r>
        <w:rPr>
          <w:color w:val="00395A"/>
          <w:spacing w:val="2"/>
          <w:w w:val="95"/>
        </w:rPr>
        <w:t>V</w:t>
      </w:r>
      <w:r>
        <w:rPr>
          <w:color w:val="00395A"/>
          <w:spacing w:val="3"/>
          <w:w w:val="95"/>
        </w:rPr>
        <w:t>S</w:t>
      </w:r>
      <w:r>
        <w:rPr>
          <w:color w:val="00395A"/>
          <w:spacing w:val="12"/>
          <w:w w:val="95"/>
        </w:rPr>
        <w:t> </w:t>
      </w:r>
      <w:r>
        <w:rPr>
          <w:color w:val="00395A"/>
          <w:spacing w:val="5"/>
          <w:w w:val="95"/>
        </w:rPr>
        <w:t>NO-M</w:t>
      </w:r>
      <w:r>
        <w:rPr>
          <w:color w:val="00395A"/>
          <w:spacing w:val="6"/>
          <w:w w:val="95"/>
        </w:rPr>
        <w:t>I</w:t>
      </w:r>
      <w:r>
        <w:rPr>
          <w:color w:val="00395A"/>
          <w:spacing w:val="5"/>
          <w:w w:val="95"/>
        </w:rPr>
        <w:t>N</w:t>
      </w:r>
      <w:r>
        <w:rPr>
          <w:color w:val="00395A"/>
          <w:spacing w:val="6"/>
          <w:w w:val="95"/>
        </w:rPr>
        <w:t>ER</w:t>
      </w:r>
      <w:r>
        <w:rPr>
          <w:color w:val="00395A"/>
          <w:spacing w:val="5"/>
          <w:w w:val="95"/>
        </w:rPr>
        <w:t>A</w:t>
      </w:r>
      <w:r>
        <w:rPr>
          <w:color w:val="00395A"/>
          <w:spacing w:val="6"/>
          <w:w w:val="95"/>
        </w:rPr>
        <w:t>S</w:t>
        <w:tab/>
      </w:r>
      <w:r>
        <w:rPr>
          <w:color w:val="00395A"/>
          <w:spacing w:val="2"/>
        </w:rPr>
        <w:t>TOTAL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tbl>
      <w:tblPr>
        <w:tblW w:w="0" w:type="auto"/>
        <w:jc w:val="left"/>
        <w:tblInd w:w="18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5"/>
        <w:gridCol w:w="1417"/>
        <w:gridCol w:w="1417"/>
        <w:gridCol w:w="1417"/>
        <w:gridCol w:w="1417"/>
      </w:tblGrid>
      <w:tr>
        <w:trPr>
          <w:trHeight w:val="406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1" w:space="0" w:color="00395A"/>
            </w:tcBorders>
            <w:shd w:val="clear" w:color="auto" w:fill="00395A"/>
          </w:tcPr>
          <w:p>
            <w:pPr/>
          </w:p>
        </w:tc>
        <w:tc>
          <w:tcPr>
            <w:tcW w:w="1417" w:type="dxa"/>
            <w:tcBorders>
              <w:top w:val="nil" w:sz="6" w:space="0" w:color="auto"/>
              <w:left w:val="single" w:sz="1" w:space="0" w:color="00395A"/>
              <w:bottom w:val="nil" w:sz="6" w:space="0" w:color="auto"/>
              <w:right w:val="nil" w:sz="6" w:space="0" w:color="auto"/>
            </w:tcBorders>
            <w:shd w:val="clear" w:color="auto" w:fill="00395A"/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Corpid C1 Bold" w:hAnsi="Corpid C1 Bold" w:cs="Corpid C1 Bold" w:eastAsia="Corpid C1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36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7"/>
                <w:sz w:val="16"/>
              </w:rPr>
              <w:t>MINERAS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395A"/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Corpid C1 Bold" w:hAnsi="Corpid C1 Bold" w:cs="Corpid C1 Bold" w:eastAsia="Corpid C1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22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7"/>
                <w:sz w:val="16"/>
              </w:rPr>
              <w:t>NO-MINERAS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395A"/>
          </w:tcPr>
          <w:p>
            <w:pPr>
              <w:pStyle w:val="TableParagraph"/>
              <w:spacing w:line="240" w:lineRule="auto" w:before="10"/>
              <w:ind w:right="0"/>
              <w:jc w:val="left"/>
              <w:rPr>
                <w:rFonts w:ascii="Corpid C1 Bold" w:hAnsi="Corpid C1 Bold" w:cs="Corpid C1 Bold" w:eastAsia="Corpid C1 Bold"/>
                <w:b/>
                <w:bCs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left="90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5"/>
                <w:sz w:val="16"/>
              </w:rPr>
              <w:t>M</w:t>
            </w:r>
            <w:r>
              <w:rPr>
                <w:rFonts w:ascii="Calibri"/>
                <w:b/>
                <w:color w:val="FFFFFF"/>
                <w:spacing w:val="7"/>
                <w:sz w:val="16"/>
              </w:rPr>
              <w:t>E</w:t>
            </w:r>
            <w:r>
              <w:rPr>
                <w:rFonts w:ascii="Calibri"/>
                <w:b/>
                <w:color w:val="FFFFFF"/>
                <w:spacing w:val="5"/>
                <w:sz w:val="16"/>
              </w:rPr>
              <w:t>T</w:t>
            </w:r>
            <w:r>
              <w:rPr>
                <w:rFonts w:ascii="Calibri"/>
                <w:b/>
                <w:color w:val="FFFFFF"/>
                <w:spacing w:val="4"/>
                <w:sz w:val="16"/>
              </w:rPr>
              <w:t>R</w:t>
            </w:r>
            <w:r>
              <w:rPr>
                <w:rFonts w:ascii="Calibri"/>
                <w:b/>
                <w:color w:val="FFFFFF"/>
                <w:spacing w:val="5"/>
                <w:sz w:val="16"/>
              </w:rPr>
              <w:t>OPOLI</w:t>
            </w:r>
            <w:r>
              <w:rPr>
                <w:rFonts w:ascii="Calibri"/>
                <w:b/>
                <w:color w:val="FFFFFF"/>
                <w:spacing w:val="-4"/>
                <w:sz w:val="16"/>
              </w:rPr>
              <w:t>T</w:t>
            </w:r>
            <w:r>
              <w:rPr>
                <w:rFonts w:ascii="Calibri"/>
                <w:b/>
                <w:color w:val="FFFFFF"/>
                <w:spacing w:val="5"/>
                <w:sz w:val="16"/>
              </w:rPr>
              <w:t>AN</w:t>
            </w:r>
            <w:r>
              <w:rPr>
                <w:rFonts w:ascii="Calibri"/>
                <w:b/>
                <w:color w:val="FFFFFF"/>
                <w:sz w:val="16"/>
              </w:rPr>
              <w:t>A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00395A"/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Corpid C1 Bold" w:hAnsi="Corpid C1 Bold" w:cs="Corpid C1 Bold" w:eastAsia="Corpid C1 Bold"/>
                <w:b/>
                <w:bCs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72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FFFFFF"/>
                <w:spacing w:val="7"/>
                <w:sz w:val="16"/>
              </w:rPr>
              <w:t>GENERAL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97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92"/>
              <w:ind w:left="85" w:right="0"/>
              <w:jc w:val="left"/>
              <w:rPr>
                <w:rFonts w:ascii="Corpid C1 Light" w:hAnsi="Corpid C1 Light" w:cs="Corpid C1 Light" w:eastAsia="Corpid C1 Light"/>
                <w:sz w:val="18"/>
                <w:szCs w:val="18"/>
              </w:rPr>
            </w:pPr>
            <w:r>
              <w:rPr>
                <w:rFonts w:ascii="Corpid C1 Light"/>
                <w:b w:val="0"/>
                <w:spacing w:val="1"/>
                <w:sz w:val="18"/>
              </w:rPr>
              <w:t>Northern</w:t>
            </w:r>
            <w:r>
              <w:rPr>
                <w:rFonts w:ascii="Corpid C1 Light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-2"/>
                <w:sz w:val="20"/>
              </w:rPr>
              <w:t>39</w:t>
            </w:r>
            <w:r>
              <w:rPr>
                <w:rFonts w:ascii="Corpid C1 Light"/>
                <w:b w:val="0"/>
                <w:spacing w:val="-1"/>
                <w:sz w:val="20"/>
              </w:rPr>
              <w:t>8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-2"/>
                <w:sz w:val="20"/>
              </w:rPr>
              <w:t>39</w:t>
            </w:r>
            <w:r>
              <w:rPr>
                <w:rFonts w:ascii="Corpid C1 Light"/>
                <w:b w:val="0"/>
                <w:spacing w:val="-1"/>
                <w:sz w:val="20"/>
              </w:rPr>
              <w:t>8</w:t>
            </w:r>
            <w:r>
              <w:rPr>
                <w:rFonts w:ascii="Corpid C1 Light"/>
                <w:sz w:val="20"/>
              </w:rPr>
            </w:r>
          </w:p>
        </w:tc>
      </w:tr>
      <w:tr>
        <w:trPr>
          <w:trHeight w:val="397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2"/>
              <w:ind w:left="85" w:right="0"/>
              <w:jc w:val="left"/>
              <w:rPr>
                <w:rFonts w:ascii="Corpid C1 Light" w:hAnsi="Corpid C1 Light" w:cs="Corpid C1 Light" w:eastAsia="Corpid C1 Light"/>
                <w:sz w:val="18"/>
                <w:szCs w:val="18"/>
              </w:rPr>
            </w:pPr>
            <w:r>
              <w:rPr>
                <w:rFonts w:ascii="Corpid C1 Light"/>
                <w:b w:val="0"/>
                <w:sz w:val="18"/>
              </w:rPr>
              <w:t>Central</w:t>
            </w:r>
            <w:r>
              <w:rPr>
                <w:rFonts w:ascii="Corpid C1 Light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1"/>
                <w:sz w:val="20"/>
              </w:rPr>
              <w:t>310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1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1"/>
                <w:w w:val="110"/>
                <w:sz w:val="20"/>
              </w:rPr>
              <w:t>90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3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6"/>
                <w:w w:val="110"/>
                <w:sz w:val="20"/>
              </w:rPr>
              <w:t>4</w:t>
            </w:r>
            <w:r>
              <w:rPr>
                <w:rFonts w:ascii="Corpid C1 Light"/>
                <w:b w:val="0"/>
                <w:spacing w:val="2"/>
                <w:w w:val="110"/>
                <w:sz w:val="20"/>
              </w:rPr>
              <w:t>00</w:t>
            </w:r>
            <w:r>
              <w:rPr>
                <w:rFonts w:ascii="Corpid C1 Light"/>
                <w:sz w:val="20"/>
              </w:rPr>
            </w:r>
          </w:p>
        </w:tc>
      </w:tr>
      <w:tr>
        <w:trPr>
          <w:trHeight w:val="397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92"/>
              <w:ind w:left="85" w:right="0"/>
              <w:jc w:val="left"/>
              <w:rPr>
                <w:rFonts w:ascii="Corpid C1 Light" w:hAnsi="Corpid C1 Light" w:cs="Corpid C1 Light" w:eastAsia="Corpid C1 Light"/>
                <w:sz w:val="18"/>
                <w:szCs w:val="18"/>
              </w:rPr>
            </w:pPr>
            <w:r>
              <w:rPr>
                <w:rFonts w:ascii="Corpid C1 Light"/>
                <w:b w:val="0"/>
                <w:spacing w:val="3"/>
                <w:sz w:val="18"/>
              </w:rPr>
              <w:t>S</w:t>
            </w:r>
            <w:r>
              <w:rPr>
                <w:rFonts w:ascii="Corpid C1 Light"/>
                <w:b w:val="0"/>
                <w:spacing w:val="1"/>
                <w:sz w:val="18"/>
              </w:rPr>
              <w:t>ou</w:t>
            </w:r>
            <w:r>
              <w:rPr>
                <w:rFonts w:ascii="Corpid C1 Light"/>
                <w:b w:val="0"/>
                <w:sz w:val="18"/>
              </w:rPr>
              <w:t>t</w:t>
            </w:r>
            <w:r>
              <w:rPr>
                <w:rFonts w:ascii="Corpid C1 Light"/>
                <w:b w:val="0"/>
                <w:spacing w:val="1"/>
                <w:sz w:val="18"/>
              </w:rPr>
              <w:t>h</w:t>
            </w:r>
            <w:r>
              <w:rPr>
                <w:rFonts w:ascii="Corpid C1 Light"/>
                <w:b w:val="0"/>
                <w:sz w:val="18"/>
              </w:rPr>
              <w:t>e</w:t>
            </w:r>
            <w:r>
              <w:rPr>
                <w:rFonts w:ascii="Corpid C1 Light"/>
                <w:b w:val="0"/>
                <w:spacing w:val="2"/>
                <w:sz w:val="18"/>
              </w:rPr>
              <w:t>r</w:t>
            </w:r>
            <w:r>
              <w:rPr>
                <w:rFonts w:ascii="Corpid C1 Light"/>
                <w:b w:val="0"/>
                <w:sz w:val="18"/>
              </w:rPr>
              <w:t>n</w:t>
            </w:r>
            <w:r>
              <w:rPr>
                <w:rFonts w:ascii="Corpid C1 Light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left="3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6"/>
                <w:w w:val="110"/>
                <w:sz w:val="20"/>
              </w:rPr>
              <w:t>4</w:t>
            </w:r>
            <w:r>
              <w:rPr>
                <w:rFonts w:ascii="Corpid C1 Light"/>
                <w:b w:val="0"/>
                <w:spacing w:val="2"/>
                <w:w w:val="110"/>
                <w:sz w:val="20"/>
              </w:rPr>
              <w:t>00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left="3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6"/>
                <w:w w:val="110"/>
                <w:sz w:val="20"/>
              </w:rPr>
              <w:t>4</w:t>
            </w:r>
            <w:r>
              <w:rPr>
                <w:rFonts w:ascii="Corpid C1 Light"/>
                <w:b w:val="0"/>
                <w:spacing w:val="2"/>
                <w:w w:val="110"/>
                <w:sz w:val="20"/>
              </w:rPr>
              <w:t>00</w:t>
            </w:r>
            <w:r>
              <w:rPr>
                <w:rFonts w:ascii="Corpid C1 Light"/>
                <w:sz w:val="20"/>
              </w:rPr>
            </w:r>
          </w:p>
        </w:tc>
      </w:tr>
      <w:tr>
        <w:trPr>
          <w:trHeight w:val="397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92"/>
              <w:ind w:left="85" w:right="0"/>
              <w:jc w:val="left"/>
              <w:rPr>
                <w:rFonts w:ascii="Corpid C1 Light" w:hAnsi="Corpid C1 Light" w:cs="Corpid C1 Light" w:eastAsia="Corpid C1 Light"/>
                <w:sz w:val="18"/>
                <w:szCs w:val="18"/>
              </w:rPr>
            </w:pPr>
            <w:r>
              <w:rPr>
                <w:rFonts w:ascii="Corpid C1 Light"/>
                <w:b w:val="0"/>
                <w:sz w:val="18"/>
              </w:rPr>
              <w:t>Metropolitan</w:t>
            </w:r>
            <w:r>
              <w:rPr>
                <w:rFonts w:ascii="Corpid C1 Light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w w:val="115"/>
                <w:sz w:val="20"/>
              </w:rPr>
              <w:t>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3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6"/>
                <w:w w:val="110"/>
                <w:sz w:val="20"/>
              </w:rPr>
              <w:t>4</w:t>
            </w:r>
            <w:r>
              <w:rPr>
                <w:rFonts w:ascii="Corpid C1 Light"/>
                <w:b w:val="0"/>
                <w:spacing w:val="2"/>
                <w:w w:val="110"/>
                <w:sz w:val="20"/>
              </w:rPr>
              <w:t>00</w:t>
            </w:r>
            <w:r>
              <w:rPr>
                <w:rFonts w:ascii="Corpid C1 Light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0"/>
              <w:ind w:left="3" w:right="0"/>
              <w:jc w:val="center"/>
              <w:rPr>
                <w:rFonts w:ascii="Corpid C1 Light" w:hAnsi="Corpid C1 Light" w:cs="Corpid C1 Light" w:eastAsia="Corpid C1 Light"/>
                <w:sz w:val="20"/>
                <w:szCs w:val="20"/>
              </w:rPr>
            </w:pPr>
            <w:r>
              <w:rPr>
                <w:rFonts w:ascii="Corpid C1 Light"/>
                <w:b w:val="0"/>
                <w:spacing w:val="6"/>
                <w:w w:val="110"/>
                <w:sz w:val="20"/>
              </w:rPr>
              <w:t>4</w:t>
            </w:r>
            <w:r>
              <w:rPr>
                <w:rFonts w:ascii="Corpid C1 Light"/>
                <w:b w:val="0"/>
                <w:spacing w:val="2"/>
                <w:w w:val="110"/>
                <w:sz w:val="20"/>
              </w:rPr>
              <w:t>00</w:t>
            </w:r>
            <w:r>
              <w:rPr>
                <w:rFonts w:ascii="Corpid C1 Light"/>
                <w:sz w:val="20"/>
              </w:rPr>
            </w:r>
          </w:p>
        </w:tc>
      </w:tr>
      <w:tr>
        <w:trPr>
          <w:trHeight w:val="397" w:hRule="exact"/>
        </w:trPr>
        <w:tc>
          <w:tcPr>
            <w:tcW w:w="453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92"/>
              <w:ind w:left="85" w:right="0"/>
              <w:jc w:val="left"/>
              <w:rPr>
                <w:rFonts w:ascii="Corpid C1 Bold" w:hAnsi="Corpid C1 Bold" w:cs="Corpid C1 Bold" w:eastAsia="Corpid C1 Bold"/>
                <w:sz w:val="18"/>
                <w:szCs w:val="18"/>
              </w:rPr>
            </w:pPr>
            <w:r>
              <w:rPr>
                <w:rFonts w:ascii="Corpid C1 Bold"/>
                <w:b/>
                <w:spacing w:val="-3"/>
                <w:sz w:val="18"/>
              </w:rPr>
              <w:t>Total</w:t>
            </w:r>
            <w:r>
              <w:rPr>
                <w:rFonts w:ascii="Corpid C1 Bold"/>
                <w:sz w:val="18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Bold" w:hAnsi="Corpid C1 Bold" w:cs="Corpid C1 Bold" w:eastAsia="Corpid C1 Bold"/>
                <w:sz w:val="20"/>
                <w:szCs w:val="20"/>
              </w:rPr>
            </w:pPr>
            <w:r>
              <w:rPr>
                <w:rFonts w:ascii="Corpid C1 Bold"/>
                <w:b/>
                <w:sz w:val="20"/>
              </w:rPr>
              <w:t>708</w:t>
            </w:r>
            <w:r>
              <w:rPr>
                <w:rFonts w:ascii="Corpid C1 Bold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Bold" w:hAnsi="Corpid C1 Bold" w:cs="Corpid C1 Bold" w:eastAsia="Corpid C1 Bold"/>
                <w:sz w:val="20"/>
                <w:szCs w:val="20"/>
              </w:rPr>
            </w:pPr>
            <w:r>
              <w:rPr>
                <w:rFonts w:ascii="Corpid C1 Bold"/>
                <w:b/>
                <w:w w:val="105"/>
                <w:sz w:val="20"/>
              </w:rPr>
              <w:t>490</w:t>
            </w:r>
            <w:r>
              <w:rPr>
                <w:rFonts w:ascii="Corpid C1 Bold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left="2" w:right="0"/>
              <w:jc w:val="center"/>
              <w:rPr>
                <w:rFonts w:ascii="Corpid C1 Bold" w:hAnsi="Corpid C1 Bold" w:cs="Corpid C1 Bold" w:eastAsia="Corpid C1 Bold"/>
                <w:sz w:val="20"/>
                <w:szCs w:val="20"/>
              </w:rPr>
            </w:pPr>
            <w:r>
              <w:rPr>
                <w:rFonts w:ascii="Corpid C1 Bold"/>
                <w:b/>
                <w:spacing w:val="5"/>
                <w:w w:val="110"/>
                <w:sz w:val="20"/>
              </w:rPr>
              <w:t>4</w:t>
            </w:r>
            <w:r>
              <w:rPr>
                <w:rFonts w:ascii="Corpid C1 Bold"/>
                <w:b/>
                <w:spacing w:val="1"/>
                <w:w w:val="110"/>
                <w:sz w:val="20"/>
              </w:rPr>
              <w:t>00</w:t>
            </w:r>
            <w:r>
              <w:rPr>
                <w:rFonts w:ascii="Corpid C1 Bold"/>
                <w:sz w:val="20"/>
              </w:rPr>
            </w:r>
          </w:p>
        </w:tc>
        <w:tc>
          <w:tcPr>
            <w:tcW w:w="1417" w:type="dxa"/>
            <w:tcBorders>
              <w:top w:val="nil" w:sz="6" w:space="0" w:color="auto"/>
              <w:left w:val="single" w:sz="4" w:space="0" w:color="000000"/>
              <w:bottom w:val="nil" w:sz="6" w:space="0" w:color="auto"/>
              <w:right w:val="single" w:sz="4" w:space="0" w:color="000000"/>
            </w:tcBorders>
            <w:shd w:val="clear" w:color="auto" w:fill="EBEBEC"/>
          </w:tcPr>
          <w:p>
            <w:pPr>
              <w:pStyle w:val="TableParagraph"/>
              <w:spacing w:line="240" w:lineRule="auto" w:before="80"/>
              <w:ind w:right="0"/>
              <w:jc w:val="center"/>
              <w:rPr>
                <w:rFonts w:ascii="Corpid C1 Bold" w:hAnsi="Corpid C1 Bold" w:cs="Corpid C1 Bold" w:eastAsia="Corpid C1 Bold"/>
                <w:sz w:val="20"/>
                <w:szCs w:val="20"/>
              </w:rPr>
            </w:pPr>
            <w:r>
              <w:rPr>
                <w:rFonts w:ascii="Corpid C1 Bold"/>
                <w:b/>
                <w:sz w:val="20"/>
              </w:rPr>
              <w:t>1,598</w:t>
            </w:r>
            <w:r>
              <w:rPr>
                <w:rFonts w:ascii="Corpid C1 Bold"/>
                <w:sz w:val="20"/>
              </w:rPr>
            </w:r>
          </w:p>
        </w:tc>
      </w:tr>
    </w:tbl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0"/>
          <w:szCs w:val="20"/>
        </w:rPr>
        <w:sectPr>
          <w:type w:val="continuous"/>
          <w:pgSz w:w="11910" w:h="16840"/>
          <w:pgMar w:top="0" w:bottom="0" w:left="660" w:right="620"/>
        </w:sect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2"/>
          <w:szCs w:val="12"/>
        </w:rPr>
      </w:pPr>
    </w:p>
    <w:p>
      <w:pPr>
        <w:tabs>
          <w:tab w:pos="1952" w:val="left" w:leader="none"/>
        </w:tabs>
        <w:spacing w:before="0"/>
        <w:ind w:left="473" w:right="0" w:firstLine="0"/>
        <w:jc w:val="center"/>
        <w:rPr>
          <w:rFonts w:ascii="Corpid C1 Light" w:hAnsi="Corpid C1 Light" w:cs="Corpid C1 Light" w:eastAsia="Corpid C1 Light"/>
          <w:sz w:val="15"/>
          <w:szCs w:val="15"/>
        </w:rPr>
      </w:pPr>
      <w:r>
        <w:rPr>
          <w:rFonts w:ascii="Corpid C1 Bold"/>
          <w:b/>
          <w:color w:val="00395A"/>
          <w:w w:val="95"/>
          <w:sz w:val="15"/>
        </w:rPr>
        <w:t>1</w:t>
      </w:r>
      <w:r>
        <w:rPr>
          <w:rFonts w:ascii="Corpid C1 Bold"/>
          <w:b/>
          <w:color w:val="00395A"/>
          <w:spacing w:val="-9"/>
          <w:w w:val="95"/>
          <w:sz w:val="15"/>
        </w:rPr>
        <w:t> </w:t>
      </w:r>
      <w:r>
        <w:rPr>
          <w:rFonts w:ascii="Corpid C1 Light"/>
          <w:b w:val="0"/>
          <w:color w:val="00395A"/>
          <w:spacing w:val="-1"/>
          <w:w w:val="95"/>
          <w:sz w:val="15"/>
        </w:rPr>
        <w:t>(bajo)</w:t>
        <w:tab/>
      </w:r>
      <w:r>
        <w:rPr>
          <w:rFonts w:ascii="Corpid C1 Bold"/>
          <w:b/>
          <w:color w:val="00395A"/>
          <w:spacing w:val="1"/>
          <w:sz w:val="15"/>
        </w:rPr>
        <w:t>10</w:t>
      </w:r>
      <w:r>
        <w:rPr>
          <w:rFonts w:ascii="Corpid C1 Bold"/>
          <w:b/>
          <w:color w:val="00395A"/>
          <w:spacing w:val="-24"/>
          <w:sz w:val="15"/>
        </w:rPr>
        <w:t> </w:t>
      </w:r>
      <w:r>
        <w:rPr>
          <w:rFonts w:ascii="Corpid C1 Light"/>
          <w:b w:val="0"/>
          <w:color w:val="00395A"/>
          <w:spacing w:val="-2"/>
          <w:sz w:val="15"/>
        </w:rPr>
        <w:t>(alto)</w:t>
      </w:r>
      <w:r>
        <w:rPr>
          <w:rFonts w:ascii="Corpid C1 Light"/>
          <w:sz w:val="15"/>
        </w:rPr>
      </w:r>
    </w:p>
    <w:p>
      <w:pPr>
        <w:spacing w:line="221" w:lineRule="exact" w:before="63"/>
        <w:ind w:left="468" w:right="0" w:firstLine="0"/>
        <w:jc w:val="center"/>
        <w:rPr>
          <w:rFonts w:ascii="UnitRoundedOT-Bold" w:hAnsi="UnitRoundedOT-Bold" w:cs="UnitRoundedOT-Bold" w:eastAsia="UnitRoundedOT-Bold"/>
          <w:sz w:val="22"/>
          <w:szCs w:val="22"/>
        </w:rPr>
      </w:pPr>
      <w:r>
        <w:rPr>
          <w:rFonts w:ascii="UnitRoundedOT-Bold" w:hAnsi="UnitRoundedOT-Bold"/>
          <w:b/>
          <w:color w:val="00395A"/>
          <w:spacing w:val="1"/>
          <w:sz w:val="22"/>
        </w:rPr>
        <w:t>CUÁN</w:t>
      </w:r>
      <w:r>
        <w:rPr>
          <w:rFonts w:ascii="UnitRoundedOT-Bold" w:hAnsi="UnitRoundedOT-Bold"/>
          <w:b/>
          <w:color w:val="00395A"/>
          <w:spacing w:val="2"/>
          <w:sz w:val="22"/>
        </w:rPr>
        <w:t> </w:t>
      </w:r>
      <w:r>
        <w:rPr>
          <w:rFonts w:ascii="UnitRoundedOT-Bold" w:hAnsi="UnitRoundedOT-Bold"/>
          <w:b/>
          <w:color w:val="00395A"/>
          <w:spacing w:val="1"/>
          <w:sz w:val="22"/>
        </w:rPr>
        <w:t>INFORMADO</w:t>
      </w:r>
      <w:r>
        <w:rPr>
          <w:rFonts w:ascii="UnitRoundedOT-Bold" w:hAnsi="UnitRoundedOT-Bold"/>
          <w:b/>
          <w:color w:val="00395A"/>
          <w:spacing w:val="2"/>
          <w:sz w:val="22"/>
        </w:rPr>
        <w:t> </w:t>
      </w:r>
      <w:r>
        <w:rPr>
          <w:rFonts w:ascii="UnitRoundedOT-Bold" w:hAnsi="UnitRoundedOT-Bold"/>
          <w:b/>
          <w:color w:val="00395A"/>
          <w:spacing w:val="-2"/>
          <w:sz w:val="22"/>
        </w:rPr>
        <w:t>ESTÁ</w:t>
      </w:r>
      <w:r>
        <w:rPr>
          <w:rFonts w:ascii="UnitRoundedOT-Bold" w:hAnsi="UnitRoundedOT-Bold"/>
          <w:b/>
          <w:color w:val="00395A"/>
          <w:spacing w:val="2"/>
          <w:sz w:val="22"/>
        </w:rPr>
        <w:t> SOBRE</w:t>
      </w:r>
      <w:r>
        <w:rPr>
          <w:rFonts w:ascii="UnitRoundedOT-Bold" w:hAnsi="UnitRoundedOT-Bold"/>
          <w:sz w:val="22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16"/>
          <w:szCs w:val="16"/>
        </w:rPr>
      </w:pPr>
      <w:r>
        <w:rPr/>
        <w:br w:type="column"/>
      </w:r>
      <w:r>
        <w:rPr>
          <w:rFonts w:ascii="UnitRoundedOT-Bold"/>
          <w:b/>
          <w:sz w:val="16"/>
        </w:rPr>
      </w: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16"/>
          <w:szCs w:val="16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16"/>
          <w:szCs w:val="16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16"/>
          <w:szCs w:val="16"/>
        </w:rPr>
      </w:pPr>
    </w:p>
    <w:p>
      <w:pPr>
        <w:spacing w:line="240" w:lineRule="auto" w:before="0"/>
        <w:rPr>
          <w:rFonts w:ascii="UnitRoundedOT-Bold" w:hAnsi="UnitRoundedOT-Bold" w:cs="UnitRoundedOT-Bold" w:eastAsia="UnitRoundedOT-Bold"/>
          <w:b/>
          <w:bCs/>
          <w:sz w:val="16"/>
          <w:szCs w:val="16"/>
        </w:rPr>
      </w:pPr>
    </w:p>
    <w:p>
      <w:pPr>
        <w:pStyle w:val="Heading8"/>
        <w:tabs>
          <w:tab w:pos="1242" w:val="left" w:leader="none"/>
        </w:tabs>
        <w:spacing w:line="240" w:lineRule="auto" w:before="110"/>
        <w:ind w:left="468" w:right="0"/>
        <w:jc w:val="left"/>
        <w:rPr>
          <w:b w:val="0"/>
          <w:bCs w:val="0"/>
        </w:rPr>
      </w:pPr>
      <w:r>
        <w:rPr>
          <w:color w:val="FFFFFF"/>
          <w:w w:val="95"/>
        </w:rPr>
        <w:t>M</w:t>
      </w:r>
      <w:r>
        <w:rPr>
          <w:color w:val="FFFFFF"/>
          <w:spacing w:val="1"/>
          <w:w w:val="95"/>
        </w:rPr>
        <w:t>ujer</w:t>
        <w:tab/>
        <w:t>Hombre</w:t>
      </w:r>
      <w:r>
        <w:rPr>
          <w:b w:val="0"/>
        </w:rPr>
      </w:r>
    </w:p>
    <w:p>
      <w:pPr>
        <w:spacing w:line="240" w:lineRule="auto" w:before="5"/>
        <w:rPr>
          <w:rFonts w:ascii="Corpid C1 Bold" w:hAnsi="Corpid C1 Bold" w:cs="Corpid C1 Bold" w:eastAsia="Corpid C1 Bold"/>
          <w:b/>
          <w:bCs/>
          <w:sz w:val="20"/>
          <w:szCs w:val="20"/>
        </w:rPr>
      </w:pPr>
      <w:r>
        <w:rPr/>
        <w:br w:type="column"/>
      </w:r>
      <w:r>
        <w:rPr>
          <w:rFonts w:ascii="Corpid C1 Bold"/>
          <w:b/>
          <w:sz w:val="20"/>
        </w:rPr>
      </w:r>
    </w:p>
    <w:p>
      <w:pPr>
        <w:spacing w:before="0"/>
        <w:ind w:left="468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/>
        <w:pict>
          <v:group style="position:absolute;margin-left:38.8937pt;margin-top:-37.769188pt;width:519.5pt;height:265.650pt;mso-position-horizontal-relative:page;mso-position-vertical-relative:paragraph;z-index:-81520" coordorigin="778,-755" coordsize="10390,5313">
            <v:group style="position:absolute;left:850;top:-132;width:10205;height:4689" coordorigin="850,-132" coordsize="10205,4689">
              <v:shape style="position:absolute;left:850;top:-132;width:10205;height:4689" coordorigin="850,-132" coordsize="10205,4689" path="m850,4557l11055,4557,11055,-132,850,-132,850,4557xe" filled="true" fillcolor="#dcddde" stroked="false">
                <v:path arrowok="t"/>
                <v:fill type="solid"/>
              </v:shape>
            </v:group>
            <v:group style="position:absolute;left:5953;top:2272;width:2;height:2178" coordorigin="5953,2272" coordsize="2,2178">
              <v:shape style="position:absolute;left:5953;top:2272;width:2;height:2178" coordorigin="5953,2272" coordsize="0,2178" path="m5953,2272l5953,4449e" filled="false" stroked="true" strokeweight="2pt" strokecolor="#ffffff">
                <v:path arrowok="t"/>
                <v:stroke dashstyle="dash"/>
              </v:shape>
            </v:group>
            <v:group style="position:absolute;left:5953;top:2193;width:2;height:2" coordorigin="5953,2193" coordsize="2,2">
              <v:shape style="position:absolute;left:5953;top:2193;width:2;height:2" coordorigin="5953,2193" coordsize="0,0" path="m5953,2193l5953,2193e" filled="false" stroked="true" strokeweight="2pt" strokecolor="#ffffff">
                <v:path arrowok="t"/>
              </v:shape>
            </v:group>
            <v:group style="position:absolute;left:5953;top:4489;width:2;height:2" coordorigin="5953,4489" coordsize="2,2">
              <v:shape style="position:absolute;left:5953;top:4489;width:2;height:2" coordorigin="5953,4489" coordsize="0,0" path="m5953,4489l5953,4489e" filled="false" stroked="true" strokeweight="2pt" strokecolor="#ffffff">
                <v:path arrowok="t"/>
              </v:shape>
            </v:group>
            <v:group style="position:absolute;left:1718;top:4228;width:3362;height:2" coordorigin="1718,4228" coordsize="3362,2">
              <v:shape style="position:absolute;left:1718;top:4228;width:3362;height:2" coordorigin="1718,4228" coordsize="3362,0" path="m1718,4228l5079,4228e" filled="false" stroked="true" strokeweight="1pt" strokecolor="#00395a">
                <v:path arrowok="t"/>
              </v:shape>
            </v:group>
            <v:group style="position:absolute;left:1718;top:2283;width:2;height:1945" coordorigin="1718,2283" coordsize="2,1945">
              <v:shape style="position:absolute;left:1718;top:2283;width:2;height:1945" coordorigin="1718,2283" coordsize="0,1945" path="m1718,2283l1718,4228e" filled="false" stroked="true" strokeweight="1pt" strokecolor="#00395a">
                <v:path arrowok="t"/>
              </v:shape>
            </v:group>
            <v:group style="position:absolute;left:2198;top:4179;width:2;height:49" coordorigin="2198,4179" coordsize="2,49">
              <v:shape style="position:absolute;left:2198;top:4179;width:2;height:49" coordorigin="2198,4179" coordsize="0,49" path="m2198,4228l2198,4179e" filled="false" stroked="true" strokeweight="1pt" strokecolor="#00395a">
                <v:path arrowok="t"/>
              </v:shape>
            </v:group>
            <v:group style="position:absolute;left:2678;top:4179;width:2;height:49" coordorigin="2678,4179" coordsize="2,49">
              <v:shape style="position:absolute;left:2678;top:4179;width:2;height:49" coordorigin="2678,4179" coordsize="0,49" path="m2678,4228l2678,4179e" filled="false" stroked="true" strokeweight="1pt" strokecolor="#00395a">
                <v:path arrowok="t"/>
              </v:shape>
            </v:group>
            <v:group style="position:absolute;left:3158;top:4179;width:2;height:49" coordorigin="3158,4179" coordsize="2,49">
              <v:shape style="position:absolute;left:3158;top:4179;width:2;height:49" coordorigin="3158,4179" coordsize="0,49" path="m3158,4228l3158,4179e" filled="false" stroked="true" strokeweight="1pt" strokecolor="#00395a">
                <v:path arrowok="t"/>
              </v:shape>
            </v:group>
            <v:group style="position:absolute;left:3639;top:4179;width:2;height:49" coordorigin="3639,4179" coordsize="2,49">
              <v:shape style="position:absolute;left:3639;top:4179;width:2;height:49" coordorigin="3639,4179" coordsize="0,49" path="m3639,4228l3639,4179e" filled="false" stroked="true" strokeweight="1pt" strokecolor="#00395a">
                <v:path arrowok="t"/>
              </v:shape>
            </v:group>
            <v:group style="position:absolute;left:4119;top:4179;width:2;height:49" coordorigin="4119,4179" coordsize="2,49">
              <v:shape style="position:absolute;left:4119;top:4179;width:2;height:49" coordorigin="4119,4179" coordsize="0,49" path="m4119,4228l4119,4179e" filled="false" stroked="true" strokeweight="1pt" strokecolor="#00395a">
                <v:path arrowok="t"/>
              </v:shape>
            </v:group>
            <v:group style="position:absolute;left:4599;top:4179;width:2;height:49" coordorigin="4599,4179" coordsize="2,49">
              <v:shape style="position:absolute;left:4599;top:4179;width:2;height:49" coordorigin="4599,4179" coordsize="0,49" path="m4599,4228l4599,4179e" filled="false" stroked="true" strokeweight="1pt" strokecolor="#00395a">
                <v:path arrowok="t"/>
              </v:shape>
            </v:group>
            <v:group style="position:absolute;left:5079;top:4179;width:2;height:49" coordorigin="5079,4179" coordsize="2,49">
              <v:shape style="position:absolute;left:5079;top:4179;width:2;height:49" coordorigin="5079,4179" coordsize="0,49" path="m5079,4228l5079,4179e" filled="false" stroked="true" strokeweight="1pt" strokecolor="#00395a">
                <v:path arrowok="t"/>
              </v:shape>
            </v:group>
            <v:group style="position:absolute;left:1727;top:3100;width:1537;height:312" coordorigin="1727,3100" coordsize="1537,312">
              <v:shape style="position:absolute;left:1727;top:3100;width:1537;height:312" coordorigin="1727,3100" coordsize="1537,312" path="m1727,3100l3264,3100,3264,3411,1727,3411,1727,3100xe" filled="true" fillcolor="#72cbd2" stroked="false">
                <v:path arrowok="t"/>
                <v:fill type="solid"/>
              </v:shape>
            </v:group>
            <v:group style="position:absolute;left:1727;top:3489;width:1249;height:312" coordorigin="1727,3489" coordsize="1249,312">
              <v:shape style="position:absolute;left:1727;top:3489;width:1249;height:312" coordorigin="1727,3489" coordsize="1249,312" path="m1727,3489l2976,3489,2976,3800,1727,3800,1727,3489xe" filled="true" fillcolor="#72cbd2" stroked="false">
                <v:path arrowok="t"/>
                <v:fill type="solid"/>
              </v:shape>
            </v:group>
            <v:group style="position:absolute;left:1727;top:3878;width:193;height:312" coordorigin="1727,3878" coordsize="193,312">
              <v:shape style="position:absolute;left:1727;top:3878;width:193;height:312" coordorigin="1727,3878" coordsize="193,312" path="m1727,3878l1920,3878,1920,4189,1727,4189,1727,3878xe" filled="true" fillcolor="#72cbd2" stroked="false">
                <v:path arrowok="t"/>
                <v:fill type="solid"/>
              </v:shape>
            </v:group>
            <v:group style="position:absolute;left:798;top:2112;width:10350;height:2" coordorigin="798,2112" coordsize="10350,2">
              <v:shape style="position:absolute;left:798;top:2112;width:10350;height:2" coordorigin="798,2112" coordsize="10350,0" path="m798,2112l11148,2112e" filled="false" stroked="true" strokeweight="2pt" strokecolor="#ffffff">
                <v:path arrowok="t"/>
                <v:stroke dashstyle="dash"/>
              </v:shape>
            </v:group>
            <v:group style="position:absolute;left:6801;top:4228;width:3362;height:2" coordorigin="6801,4228" coordsize="3362,2">
              <v:shape style="position:absolute;left:6801;top:4228;width:3362;height:2" coordorigin="6801,4228" coordsize="3362,0" path="m6801,4228l10163,4228e" filled="false" stroked="true" strokeweight="1pt" strokecolor="#00395a">
                <v:path arrowok="t"/>
              </v:shape>
            </v:group>
            <v:group style="position:absolute;left:6801;top:2283;width:2;height:1945" coordorigin="6801,2283" coordsize="2,1945">
              <v:shape style="position:absolute;left:6801;top:2283;width:2;height:1945" coordorigin="6801,2283" coordsize="0,1945" path="m6801,2283l6801,4228e" filled="false" stroked="true" strokeweight="1pt" strokecolor="#00395a">
                <v:path arrowok="t"/>
              </v:shape>
            </v:group>
            <v:group style="position:absolute;left:7221;top:4179;width:2;height:49" coordorigin="7221,4179" coordsize="2,49">
              <v:shape style="position:absolute;left:7221;top:4179;width:2;height:49" coordorigin="7221,4179" coordsize="0,49" path="m7221,4228l7221,4179e" filled="false" stroked="true" strokeweight="1pt" strokecolor="#00395a">
                <v:path arrowok="t"/>
              </v:shape>
            </v:group>
            <v:group style="position:absolute;left:7641;top:4179;width:2;height:49" coordorigin="7641,4179" coordsize="2,49">
              <v:shape style="position:absolute;left:7641;top:4179;width:2;height:49" coordorigin="7641,4179" coordsize="0,49" path="m7641,4228l7641,4179e" filled="false" stroked="true" strokeweight="1pt" strokecolor="#00395a">
                <v:path arrowok="t"/>
              </v:shape>
            </v:group>
            <v:group style="position:absolute;left:8062;top:4179;width:2;height:49" coordorigin="8062,4179" coordsize="2,49">
              <v:shape style="position:absolute;left:8062;top:4179;width:2;height:49" coordorigin="8062,4179" coordsize="0,49" path="m8062,4228l8062,4179e" filled="false" stroked="true" strokeweight="1pt" strokecolor="#00395a">
                <v:path arrowok="t"/>
              </v:shape>
            </v:group>
            <v:group style="position:absolute;left:8482;top:4179;width:2;height:49" coordorigin="8482,4179" coordsize="2,49">
              <v:shape style="position:absolute;left:8482;top:4179;width:2;height:49" coordorigin="8482,4179" coordsize="0,49" path="m8482,4228l8482,4179e" filled="false" stroked="true" strokeweight="1pt" strokecolor="#00395a">
                <v:path arrowok="t"/>
              </v:shape>
            </v:group>
            <v:group style="position:absolute;left:8902;top:4179;width:2;height:49" coordorigin="8902,4179" coordsize="2,49">
              <v:shape style="position:absolute;left:8902;top:4179;width:2;height:49" coordorigin="8902,4179" coordsize="0,49" path="m8902,4228l8902,4179e" filled="false" stroked="true" strokeweight="1pt" strokecolor="#00395a">
                <v:path arrowok="t"/>
              </v:shape>
            </v:group>
            <v:group style="position:absolute;left:9322;top:4179;width:2;height:49" coordorigin="9322,4179" coordsize="2,49">
              <v:shape style="position:absolute;left:9322;top:4179;width:2;height:49" coordorigin="9322,4179" coordsize="0,49" path="m9322,4228l9322,4179e" filled="false" stroked="true" strokeweight="1pt" strokecolor="#00395a">
                <v:path arrowok="t"/>
              </v:shape>
            </v:group>
            <v:group style="position:absolute;left:9742;top:4179;width:2;height:49" coordorigin="9742,4179" coordsize="2,49">
              <v:shape style="position:absolute;left:9742;top:4179;width:2;height:49" coordorigin="9742,4179" coordsize="0,49" path="m9742,4228l9742,4179e" filled="false" stroked="true" strokeweight="1pt" strokecolor="#00395a">
                <v:path arrowok="t"/>
              </v:shape>
            </v:group>
            <v:group style="position:absolute;left:10163;top:4179;width:2;height:49" coordorigin="10163,4179" coordsize="2,49">
              <v:shape style="position:absolute;left:10163;top:4179;width:2;height:49" coordorigin="10163,4179" coordsize="0,49" path="m10163,4228l10163,4179e" filled="false" stroked="true" strokeweight="1pt" strokecolor="#00395a">
                <v:path arrowok="t"/>
              </v:shape>
            </v:group>
            <v:group style="position:absolute;left:6811;top:3936;width:386;height:260" coordorigin="6811,3936" coordsize="386,260">
              <v:shape style="position:absolute;left:6811;top:3936;width:386;height:260" coordorigin="6811,3936" coordsize="386,260" path="m6811,3936l7196,3936,7196,4195,6811,4195,6811,3936xe" filled="true" fillcolor="#72cbd2" stroked="false">
                <v:path arrowok="t"/>
                <v:fill type="solid"/>
              </v:shape>
            </v:group>
            <v:group style="position:absolute;left:6811;top:2640;width:967;height:260" coordorigin="6811,2640" coordsize="967,260">
              <v:shape style="position:absolute;left:6811;top:2640;width:967;height:260" coordorigin="6811,2640" coordsize="967,260" path="m6811,2640l7777,2640,7777,2899,6811,2899,6811,2640xe" filled="true" fillcolor="#72cbd2" stroked="false">
                <v:path arrowok="t"/>
                <v:fill type="solid"/>
              </v:shape>
            </v:group>
            <v:group style="position:absolute;left:6811;top:2964;width:1992;height:260" coordorigin="6811,2964" coordsize="1992,260">
              <v:shape style="position:absolute;left:6811;top:2964;width:1992;height:260" coordorigin="6811,2964" coordsize="1992,260" path="m6811,2964l8803,2964,8803,3223,6811,3223,6811,2964xe" filled="true" fillcolor="#72cbd2" stroked="false">
                <v:path arrowok="t"/>
                <v:fill type="solid"/>
              </v:shape>
            </v:group>
            <v:group style="position:absolute;left:6811;top:3612;width:622;height:260" coordorigin="6811,3612" coordsize="622,260">
              <v:shape style="position:absolute;left:6811;top:3612;width:622;height:260" coordorigin="6811,3612" coordsize="622,260" path="m6811,3612l7433,3612,7433,3871,6811,3871,6811,3612xe" filled="true" fillcolor="#72cbd2" stroked="false">
                <v:path arrowok="t"/>
                <v:fill type="solid"/>
              </v:shape>
            </v:group>
            <v:group style="position:absolute;left:7379;top:1778;width:3382;height:2" coordorigin="7379,1778" coordsize="3382,2">
              <v:shape style="position:absolute;left:7379;top:1778;width:3382;height:2" coordorigin="7379,1778" coordsize="3382,0" path="m7379,1778l10760,1778e" filled="false" stroked="true" strokeweight="1pt" strokecolor="#00395a">
                <v:path arrowok="t"/>
              </v:shape>
            </v:group>
            <v:group style="position:absolute;left:7379;top:98;width:2;height:1681" coordorigin="7379,98" coordsize="2,1681">
              <v:shape style="position:absolute;left:7379;top:98;width:2;height:1681" coordorigin="7379,98" coordsize="0,1681" path="m7379,1778l7379,98e" filled="false" stroked="true" strokeweight="1pt" strokecolor="#00395a">
                <v:path arrowok="t"/>
              </v:shape>
            </v:group>
            <v:group style="position:absolute;left:7473;top:648;width:487;height:1121" coordorigin="7473,648" coordsize="487,1121">
              <v:shape style="position:absolute;left:7473;top:648;width:487;height:1121" coordorigin="7473,648" coordsize="487,1121" path="m7473,648l7960,648,7960,1769,7473,1769,7473,648xe" filled="true" fillcolor="#72cbd2" stroked="false">
                <v:path arrowok="t"/>
                <v:fill type="solid"/>
              </v:shape>
            </v:group>
            <v:group style="position:absolute;left:8150;top:872;width:487;height:897" coordorigin="8150,872" coordsize="487,897">
              <v:shape style="position:absolute;left:8150;top:872;width:487;height:897" coordorigin="8150,872" coordsize="487,897" path="m8150,872l8636,872,8636,1769,8150,1769,8150,872xe" filled="true" fillcolor="#72cbd2" stroked="false">
                <v:path arrowok="t"/>
                <v:fill type="solid"/>
              </v:shape>
            </v:group>
            <v:group style="position:absolute;left:8826;top:816;width:487;height:953" coordorigin="8826,816" coordsize="487,953">
              <v:shape style="position:absolute;left:8826;top:816;width:487;height:953" coordorigin="8826,816" coordsize="487,953" path="m8826,816l9313,816,9313,1769,8826,1769,8826,816xe" filled="true" fillcolor="#72cbd2" stroked="false">
                <v:path arrowok="t"/>
                <v:fill type="solid"/>
              </v:shape>
            </v:group>
            <v:group style="position:absolute;left:9502;top:648;width:487;height:1121" coordorigin="9502,648" coordsize="487,1121">
              <v:shape style="position:absolute;left:9502;top:648;width:487;height:1121" coordorigin="9502,648" coordsize="487,1121" path="m9502,648l9989,648,9989,1769,9502,1769,9502,648xe" filled="true" fillcolor="#72cbd2" stroked="false">
                <v:path arrowok="t"/>
                <v:fill type="solid"/>
              </v:shape>
            </v:group>
            <v:group style="position:absolute;left:10179;top:256;width:487;height:1513" coordorigin="10179,256" coordsize="487,1513">
              <v:shape style="position:absolute;left:10179;top:256;width:487;height:1513" coordorigin="10179,256" coordsize="487,1513" path="m10179,256l10665,256,10665,1769,10179,1769,10179,256xe" filled="true" fillcolor="#72cbd2" stroked="false">
                <v:path arrowok="t"/>
                <v:fill type="solid"/>
              </v:shape>
            </v:group>
            <v:group style="position:absolute;left:4702;top:102;width:985;height:1703" coordorigin="4702,102" coordsize="985,1703">
              <v:shape style="position:absolute;left:4702;top:102;width:985;height:1703" coordorigin="4702,102" coordsize="985,1703" path="m5539,102l5479,105,5420,112,5351,126,5285,145,5222,169,5161,197,5103,230,5048,267,4997,308,4949,353,4905,401,4864,453,4828,507,4796,564,4768,623,4745,685,4726,749,4713,814,4705,880,4702,948,4704,1017,4712,1086,4726,1155,4745,1221,4769,1285,4797,1345,4830,1403,4867,1458,4908,1509,4953,1557,5001,1601,5053,1642,5107,1678,5164,1710,5223,1738,5285,1761,5348,1780,5414,1793,5480,1802,5548,1805,5617,1802,5686,1794,5553,953,5539,102xe" filled="true" fillcolor="#72cbd2" stroked="false">
                <v:path arrowok="t"/>
                <v:fill type="solid"/>
              </v:shape>
            </v:group>
            <v:group style="position:absolute;left:5553;top:102;width:852;height:1693" coordorigin="5553,102" coordsize="852,1693">
              <v:shape style="position:absolute;left:5553;top:102;width:852;height:1693" coordorigin="5553,102" coordsize="852,1693" path="m5553,102l5553,953,5686,1794,5748,1782,5808,1766,5866,1746,5922,1722,5976,1694,6075,1629,6163,1551,6239,1462,6302,1363,6351,1254,6370,1197,6385,1139,6396,1078,6402,1016,6404,953,6402,883,6393,815,6380,749,6361,684,6337,622,6309,562,6277,505,6240,450,6199,399,6155,351,6107,307,6056,266,6002,229,5944,197,5884,169,5822,145,5758,127,5691,113,5623,105,5553,102xe" filled="true" fillcolor="#00395a" stroked="false">
                <v:path arrowok="t"/>
                <v:fill type="solid"/>
              </v:shape>
            </v:group>
            <v:group style="position:absolute;left:1478;top:70;width:2248;height:1118" coordorigin="1478,70" coordsize="2248,1118">
              <v:shape style="position:absolute;left:1478;top:70;width:2248;height:1118" coordorigin="1478,70" coordsize="2248,1118" path="m2602,70l2510,74,2420,85,2333,103,2248,127,2166,158,2087,195,2012,238,1940,286,1873,339,1809,398,1751,460,1697,528,1649,599,1605,674,1568,753,1537,835,1512,919,1494,1007,1482,1096,1478,1188,2244,1188,2246,1159,2250,1131,2274,1051,2315,980,2371,921,2439,876,2517,847,2602,837,3668,837,3667,835,3636,753,3598,674,3555,599,3507,528,3453,460,3395,398,3331,339,3264,286,3192,238,3117,195,3038,158,2956,127,2871,103,2784,85,2694,74,2602,70xe" filled="true" fillcolor="#ffffff" stroked="false">
                <v:path arrowok="t"/>
                <v:fill type="solid"/>
              </v:shape>
              <v:shape style="position:absolute;left:1478;top:70;width:2248;height:1118" coordorigin="1478,70" coordsize="2248,1118" path="m3668,837l2602,837,2631,838,2659,841,2740,864,2811,904,2871,959,2918,1026,2948,1103,2960,1188,3726,1188,3722,1096,3710,1007,3692,919,3668,837xe" filled="true" fillcolor="#ffffff" stroked="false">
                <v:path arrowok="t"/>
                <v:fill type="solid"/>
              </v:shape>
            </v:group>
            <v:group style="position:absolute;left:1478;top:99;width:975;height:1090" coordorigin="1478,99" coordsize="975,1090">
              <v:shape style="position:absolute;left:1478;top:99;width:975;height:1090" coordorigin="1478,99" coordsize="975,1090" path="m2352,99l2278,118,2206,142,2137,171,2070,204,2006,242,1944,283,1885,329,1830,378,1778,430,1729,486,1684,545,1643,607,1607,672,1574,739,1546,809,1522,881,1504,955,1490,1031,1481,1109,1478,1188,2244,1188,2245,1166,2248,1144,2263,1081,2288,1023,2322,971,2365,926,2416,889,2453,869,2447,826,2436,737,2425,646,2413,555,2396,422,2385,340,2370,230,2352,99xe" filled="true" fillcolor="#72cbd2" stroked="false">
                <v:path arrowok="t"/>
                <v:fill type="solid"/>
              </v:shape>
            </v:group>
            <v:group style="position:absolute;left:2346;top:59;width:348;height:1228" coordorigin="2346,59" coordsize="348,1228">
              <v:shape style="position:absolute;left:2346;top:59;width:348;height:1228" coordorigin="2346,59" coordsize="348,1228" path="m2346,59l2370,232,2400,452,2424,619,2436,704,2447,788,2459,869,2470,946,2480,1017,2489,1080,2504,1177,2520,1242,2583,1285,2604,1286,2626,1283,2685,1233,2694,1194,2691,1173,2675,1111,2651,1034,2626,950,2346,59xe" filled="true" fillcolor="#00395a" stroked="false">
                <v:path arrowok="t"/>
                <v:fill type="solid"/>
              </v:shape>
            </v:group>
            <v:group style="position:absolute;left:4380;top:25;width:2;height:1965" coordorigin="4380,25" coordsize="2,1965">
              <v:shape style="position:absolute;left:4380;top:25;width:2;height:1965" coordorigin="4380,25" coordsize="0,1965" path="m4380,25l4380,1990e" filled="false" stroked="true" strokeweight="2pt" strokecolor="#ffffff">
                <v:path arrowok="t"/>
                <v:stroke dashstyle="dash"/>
              </v:shape>
            </v:group>
            <v:group style="position:absolute;left:4380;top:-55;width:2;height:2" coordorigin="4380,-55" coordsize="2,2">
              <v:shape style="position:absolute;left:4380;top:-55;width:2;height:2" coordorigin="4380,-55" coordsize="0,0" path="m4380,-55l4380,-55e" filled="false" stroked="true" strokeweight="2pt" strokecolor="#ffffff">
                <v:path arrowok="t"/>
              </v:shape>
            </v:group>
            <v:group style="position:absolute;left:4380;top:2030;width:2;height:2" coordorigin="4380,2030" coordsize="2,2">
              <v:shape style="position:absolute;left:4380;top:2030;width:2;height:2" coordorigin="4380,2030" coordsize="0,0" path="m4380,2030l4380,2030e" filled="false" stroked="true" strokeweight="2pt" strokecolor="#ffffff">
                <v:path arrowok="t"/>
              </v:shape>
            </v:group>
            <v:group style="position:absolute;left:6726;top:25;width:2;height:1965" coordorigin="6726,25" coordsize="2,1965">
              <v:shape style="position:absolute;left:6726;top:25;width:2;height:1965" coordorigin="6726,25" coordsize="0,1965" path="m6726,25l6726,1990e" filled="false" stroked="true" strokeweight="2pt" strokecolor="#ffffff">
                <v:path arrowok="t"/>
                <v:stroke dashstyle="dash"/>
              </v:shape>
            </v:group>
            <v:group style="position:absolute;left:6726;top:-55;width:2;height:2" coordorigin="6726,-55" coordsize="2,2">
              <v:shape style="position:absolute;left:6726;top:-55;width:2;height:2" coordorigin="6726,-55" coordsize="0,0" path="m6726,-55l6726,-55e" filled="false" stroked="true" strokeweight="2pt" strokecolor="#ffffff">
                <v:path arrowok="t"/>
              </v:shape>
            </v:group>
            <v:group style="position:absolute;left:6726;top:2030;width:2;height:2" coordorigin="6726,2030" coordsize="2,2">
              <v:shape style="position:absolute;left:6726;top:2030;width:2;height:2" coordorigin="6726,2030" coordsize="0,0" path="m6726,2030l6726,2030e" filled="false" stroked="true" strokeweight="2pt" strokecolor="#ffffff">
                <v:path arrowok="t"/>
              </v:shape>
              <v:shape style="position:absolute;left:850;top:-755;width:10205;height:624" type="#_x0000_t202" filled="true" fillcolor="#00395a" stroked="false">
                <v:textbox inset="0,0,0,0">
                  <w:txbxContent>
                    <w:p>
                      <w:pPr>
                        <w:spacing w:before="46"/>
                        <w:ind w:left="225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PARTICIPANTES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3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2"/>
                          <w:sz w:val="40"/>
                        </w:rPr>
                        <w:t>EN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2"/>
                          <w:sz w:val="40"/>
                        </w:rPr>
                        <w:t>LA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ENCUESTA</w:t>
                      </w:r>
                      <w:r>
                        <w:rPr>
                          <w:rFonts w:ascii="UnitRoundedOT-Bold"/>
                          <w:sz w:val="4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811;top:2316;width:3051;height:260" type="#_x0000_t202" filled="true" fillcolor="#72cbd2" stroked="false">
                <v:textbox inset="0,0,0,0">
                  <w:txbxContent>
                    <w:p>
                      <w:pPr>
                        <w:spacing w:before="47"/>
                        <w:ind w:left="57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7"/>
                          <w:szCs w:val="17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Empleado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2"/>
                          <w:w w:val="95"/>
                          <w:sz w:val="17"/>
                        </w:rPr>
                        <w:t>tie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mp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2"/>
                          <w:w w:val="95"/>
                          <w:sz w:val="17"/>
                        </w:rPr>
                        <w:t>o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-2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completo</w:t>
                      </w:r>
                      <w:r>
                        <w:rPr>
                          <w:rFonts w:ascii="Corpid C1 Bold"/>
                          <w:sz w:val="17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6811;top:3288;width:1311;height:260" type="#_x0000_t202" filled="true" fillcolor="#72cbd2" stroked="false">
                <v:textbox inset="0,0,0,0">
                  <w:txbxContent>
                    <w:p>
                      <w:pPr>
                        <w:spacing w:before="41"/>
                        <w:ind w:left="57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7"/>
                          <w:szCs w:val="17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1"/>
                          <w:sz w:val="17"/>
                        </w:rPr>
                        <w:t>Pensionado</w:t>
                      </w:r>
                      <w:r>
                        <w:rPr>
                          <w:rFonts w:ascii="Corpid C1 Bold"/>
                          <w:sz w:val="17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727;top:2322;width:3266;height:312" type="#_x0000_t202" filled="true" fillcolor="#72cbd2" stroked="false">
                <v:textbox inset="0,0,0,0">
                  <w:txbxContent>
                    <w:p>
                      <w:pPr>
                        <w:spacing w:before="40"/>
                        <w:ind w:left="57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7"/>
                          <w:szCs w:val="17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No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terminó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la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3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enseñanza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w w:val="95"/>
                          <w:sz w:val="17"/>
                        </w:rPr>
                        <w:t>m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edia</w:t>
                      </w:r>
                      <w:r>
                        <w:rPr>
                          <w:rFonts w:ascii="Corpid C1 Bold" w:hAnsi="Corpid C1 Bold"/>
                          <w:sz w:val="17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1727;top:2711;width:3362;height:312" type="#_x0000_t202" filled="true" fillcolor="#72cbd2" stroked="false">
                <v:textbox inset="0,0,0,0">
                  <w:txbxContent>
                    <w:p>
                      <w:pPr>
                        <w:spacing w:before="42"/>
                        <w:ind w:left="57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7"/>
                          <w:szCs w:val="17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00395A"/>
                          <w:w w:val="95"/>
                          <w:sz w:val="17"/>
                        </w:rPr>
                        <w:t>Terminó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la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enseñanza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-4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w w:val="95"/>
                          <w:sz w:val="17"/>
                        </w:rPr>
                        <w:t>m</w:t>
                      </w:r>
                      <w:r>
                        <w:rPr>
                          <w:rFonts w:ascii="Corpid C1 Bold" w:hAnsi="Corpid C1 Bold"/>
                          <w:b/>
                          <w:color w:val="00395A"/>
                          <w:spacing w:val="1"/>
                          <w:w w:val="95"/>
                          <w:sz w:val="17"/>
                        </w:rPr>
                        <w:t>edia</w:t>
                      </w:r>
                      <w:r>
                        <w:rPr>
                          <w:rFonts w:ascii="Corpid C1 Bold" w:hAnsi="Corpid C1 Bold"/>
                          <w:sz w:val="17"/>
                        </w:rPr>
                      </w:r>
                    </w:p>
                  </w:txbxContent>
                </v:textbox>
                <v:fill type="solid"/>
                <w10:wrap type="none"/>
              </v:shape>
            </v:group>
            <w10:wrap type="none"/>
          </v:group>
        </w:pict>
      </w:r>
      <w:r>
        <w:rPr>
          <w:rFonts w:ascii="Corpid C1 Light"/>
          <w:b w:val="0"/>
          <w:color w:val="00395A"/>
          <w:sz w:val="16"/>
        </w:rPr>
        <w:t>30%</w:t>
      </w:r>
      <w:r>
        <w:rPr>
          <w:rFonts w:ascii="Corpid C1 Light"/>
          <w:sz w:val="16"/>
        </w:rPr>
      </w:r>
    </w:p>
    <w:p>
      <w:pPr>
        <w:spacing w:before="88"/>
        <w:ind w:left="468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25%</w:t>
      </w:r>
      <w:r>
        <w:rPr>
          <w:rFonts w:ascii="Corpid C1 Light"/>
          <w:sz w:val="16"/>
        </w:rPr>
      </w:r>
    </w:p>
    <w:p>
      <w:pPr>
        <w:spacing w:before="88"/>
        <w:ind w:left="468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20%</w:t>
      </w:r>
      <w:r>
        <w:rPr>
          <w:rFonts w:ascii="Corpid C1 Light"/>
          <w:sz w:val="16"/>
        </w:rPr>
      </w:r>
    </w:p>
    <w:p>
      <w:pPr>
        <w:spacing w:before="88"/>
        <w:ind w:left="468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15%</w:t>
      </w:r>
      <w:r>
        <w:rPr>
          <w:rFonts w:ascii="Corpid C1 Light"/>
          <w:sz w:val="16"/>
        </w:rPr>
      </w:r>
    </w:p>
    <w:p>
      <w:pPr>
        <w:spacing w:before="88"/>
        <w:ind w:left="468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10%</w:t>
      </w:r>
      <w:r>
        <w:rPr>
          <w:rFonts w:ascii="Corpid C1 Light"/>
          <w:sz w:val="16"/>
        </w:rPr>
      </w:r>
    </w:p>
    <w:p>
      <w:pPr>
        <w:spacing w:before="88"/>
        <w:ind w:left="0" w:right="0" w:firstLine="0"/>
        <w:jc w:val="righ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w w:val="95"/>
          <w:sz w:val="16"/>
        </w:rPr>
        <w:t>5%</w:t>
      </w:r>
      <w:r>
        <w:rPr>
          <w:rFonts w:ascii="Corpid C1 Light"/>
          <w:sz w:val="16"/>
        </w:rPr>
      </w:r>
    </w:p>
    <w:p>
      <w:pPr>
        <w:spacing w:line="240" w:lineRule="auto" w:before="8"/>
        <w:rPr>
          <w:rFonts w:ascii="Corpid C1 Light" w:hAnsi="Corpid C1 Light" w:cs="Corpid C1 Light" w:eastAsia="Corpid C1 Light"/>
          <w:b w:val="0"/>
          <w:bCs w:val="0"/>
          <w:sz w:val="25"/>
          <w:szCs w:val="25"/>
        </w:rPr>
      </w:pPr>
      <w:r>
        <w:rPr/>
        <w:br w:type="column"/>
      </w:r>
      <w:r>
        <w:rPr>
          <w:rFonts w:ascii="Corpid C1 Light"/>
          <w:b w:val="0"/>
          <w:sz w:val="25"/>
        </w:rPr>
      </w:r>
    </w:p>
    <w:p>
      <w:pPr>
        <w:pStyle w:val="Heading4"/>
        <w:spacing w:line="240" w:lineRule="auto"/>
        <w:ind w:left="468" w:right="0"/>
        <w:jc w:val="left"/>
        <w:rPr>
          <w:b w:val="0"/>
          <w:bCs w:val="0"/>
        </w:rPr>
      </w:pPr>
      <w:r>
        <w:rPr>
          <w:color w:val="00395A"/>
          <w:spacing w:val="1"/>
        </w:rPr>
        <w:t>GRUPO</w:t>
      </w:r>
      <w:r>
        <w:rPr>
          <w:color w:val="00395A"/>
          <w:spacing w:val="2"/>
        </w:rPr>
        <w:t> </w:t>
      </w:r>
      <w:r>
        <w:rPr>
          <w:color w:val="00395A"/>
          <w:spacing w:val="-1"/>
        </w:rPr>
        <w:t>ETARIO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660" w:right="620"/>
          <w:cols w:num="4" w:equalWidth="0">
            <w:col w:w="3418" w:space="328"/>
            <w:col w:w="1895" w:space="245"/>
            <w:col w:w="780" w:space="583"/>
            <w:col w:w="3381"/>
          </w:cols>
        </w:sectPr>
      </w:pPr>
    </w:p>
    <w:p>
      <w:pPr>
        <w:tabs>
          <w:tab w:pos="6442" w:val="left" w:leader="none"/>
        </w:tabs>
        <w:spacing w:line="291" w:lineRule="exact" w:before="0"/>
        <w:ind w:left="770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UnitRoundedOT-Bold" w:hAnsi="UnitRoundedOT-Bold"/>
          <w:b/>
          <w:color w:val="00395A"/>
          <w:spacing w:val="1"/>
          <w:sz w:val="22"/>
        </w:rPr>
        <w:t>LA</w:t>
      </w:r>
      <w:r>
        <w:rPr>
          <w:rFonts w:ascii="UnitRoundedOT-Bold" w:hAnsi="UnitRoundedOT-Bold"/>
          <w:b/>
          <w:color w:val="00395A"/>
          <w:spacing w:val="2"/>
          <w:sz w:val="22"/>
        </w:rPr>
        <w:t> </w:t>
      </w:r>
      <w:r>
        <w:rPr>
          <w:rFonts w:ascii="UnitRoundedOT-Bold" w:hAnsi="UnitRoundedOT-Bold"/>
          <w:b/>
          <w:color w:val="00395A"/>
          <w:spacing w:val="1"/>
          <w:sz w:val="22"/>
        </w:rPr>
        <w:t>INDUSTRIA</w:t>
      </w:r>
      <w:r>
        <w:rPr>
          <w:rFonts w:ascii="UnitRoundedOT-Bold" w:hAnsi="UnitRoundedOT-Bold"/>
          <w:b/>
          <w:color w:val="00395A"/>
          <w:spacing w:val="2"/>
          <w:sz w:val="22"/>
        </w:rPr>
        <w:t> </w:t>
      </w:r>
      <w:r>
        <w:rPr>
          <w:rFonts w:ascii="UnitRoundedOT-Bold" w:hAnsi="UnitRoundedOT-Bold"/>
          <w:b/>
          <w:color w:val="00395A"/>
          <w:sz w:val="22"/>
        </w:rPr>
        <w:t>MINERÍA?</w:t>
        <w:tab/>
      </w:r>
      <w:r>
        <w:rPr>
          <w:rFonts w:ascii="Corpid C1 Light" w:hAnsi="Corpid C1 Light"/>
          <w:b w:val="0"/>
          <w:color w:val="00395A"/>
          <w:position w:val="11"/>
          <w:sz w:val="16"/>
        </w:rPr>
        <w:t>0%</w:t>
      </w:r>
      <w:r>
        <w:rPr>
          <w:rFonts w:ascii="Corpid C1 Light" w:hAnsi="Corpid C1 Light"/>
          <w:sz w:val="16"/>
        </w:rPr>
      </w:r>
    </w:p>
    <w:p>
      <w:pPr>
        <w:tabs>
          <w:tab w:pos="828" w:val="left" w:leader="none"/>
          <w:tab w:pos="1501" w:val="left" w:leader="none"/>
          <w:tab w:pos="2178" w:val="left" w:leader="none"/>
          <w:tab w:pos="2920" w:val="left" w:leader="none"/>
        </w:tabs>
        <w:spacing w:before="102"/>
        <w:ind w:left="151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/>
        <w:br w:type="column"/>
      </w:r>
      <w:r>
        <w:rPr>
          <w:rFonts w:ascii="Corpid C1 Light"/>
          <w:b w:val="0"/>
          <w:color w:val="00395A"/>
          <w:spacing w:val="-1"/>
          <w:sz w:val="16"/>
        </w:rPr>
        <w:t>18-29</w:t>
        <w:tab/>
        <w:t>30-39</w:t>
        <w:tab/>
      </w:r>
      <w:r>
        <w:rPr>
          <w:rFonts w:ascii="Corpid C1 Light"/>
          <w:b w:val="0"/>
          <w:color w:val="00395A"/>
          <w:sz w:val="16"/>
        </w:rPr>
        <w:t>40-49</w:t>
        <w:tab/>
        <w:t>50-59</w:t>
        <w:tab/>
        <w:t>60+</w:t>
      </w:r>
      <w:r>
        <w:rPr>
          <w:rFonts w:ascii="Corpid C1 Light"/>
          <w:sz w:val="16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660" w:right="620"/>
          <w:cols w:num="2" w:equalWidth="0">
            <w:col w:w="6666" w:space="40"/>
            <w:col w:w="3924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0" w:bottom="0" w:left="660" w:right="620"/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8"/>
        <w:rPr>
          <w:rFonts w:ascii="Corpid C1 Light" w:hAnsi="Corpid C1 Light" w:cs="Corpid C1 Light" w:eastAsia="Corpid C1 Light"/>
          <w:b w:val="0"/>
          <w:bCs w:val="0"/>
          <w:sz w:val="23"/>
          <w:szCs w:val="23"/>
        </w:rPr>
      </w:pPr>
    </w:p>
    <w:p>
      <w:pPr>
        <w:pStyle w:val="Heading8"/>
        <w:spacing w:line="390" w:lineRule="atLeast"/>
        <w:ind w:right="972"/>
        <w:jc w:val="left"/>
        <w:rPr>
          <w:b w:val="0"/>
          <w:bCs w:val="0"/>
        </w:rPr>
      </w:pPr>
      <w:r>
        <w:rPr/>
        <w:pict>
          <v:shape style="position:absolute;margin-left:59.029819pt;margin-top:-12.356205pt;width:24pt;height:57.85pt;mso-position-horizontal-relative:page;mso-position-vertical-relative:paragraph;z-index:1384" type="#_x0000_t202" filled="false" stroked="false">
            <v:textbox inset="0,0,0,0" style="layout-flow:vertical;mso-layout-flow-alt:bottom-to-top">
              <w:txbxContent>
                <w:p>
                  <w:pPr>
                    <w:spacing w:line="220" w:lineRule="exact" w:before="18"/>
                    <w:ind w:left="20" w:right="18" w:firstLine="123"/>
                    <w:jc w:val="left"/>
                    <w:rPr>
                      <w:rFonts w:ascii="UnitRoundedOT-Bold" w:hAnsi="UnitRoundedOT-Bold" w:cs="UnitRoundedOT-Bold" w:eastAsia="UnitRoundedOT-Bold"/>
                      <w:sz w:val="22"/>
                      <w:szCs w:val="22"/>
                    </w:rPr>
                  </w:pPr>
                  <w:r>
                    <w:rPr>
                      <w:rFonts w:ascii="UnitRoundedOT-Bold" w:hAnsi="UnitRoundedOT-Bold"/>
                      <w:b/>
                      <w:color w:val="00395A"/>
                      <w:spacing w:val="1"/>
                      <w:sz w:val="22"/>
                    </w:rPr>
                    <w:t>NIVEL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"/>
                      <w:sz w:val="22"/>
                    </w:rPr>
                    <w:t> DE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5"/>
                      <w:sz w:val="22"/>
                    </w:rPr>
                    <w:t> 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1"/>
                      <w:sz w:val="22"/>
                    </w:rPr>
                    <w:t>EDUCACIÓN</w:t>
                  </w:r>
                  <w:r>
                    <w:rPr>
                      <w:rFonts w:ascii="UnitRoundedOT-Bold" w:hAnsi="UnitRoundedOT-Bold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395A"/>
          <w:spacing w:val="1"/>
          <w:w w:val="95"/>
        </w:rPr>
        <w:t>Título</w:t>
      </w:r>
      <w:r>
        <w:rPr>
          <w:color w:val="00395A"/>
          <w:spacing w:val="-22"/>
          <w:w w:val="95"/>
        </w:rPr>
        <w:t> </w:t>
      </w:r>
      <w:r>
        <w:rPr>
          <w:color w:val="00395A"/>
          <w:w w:val="95"/>
        </w:rPr>
        <w:t>Post-Secundario/técnico</w:t>
      </w:r>
      <w:r>
        <w:rPr>
          <w:color w:val="00395A"/>
          <w:spacing w:val="44"/>
          <w:w w:val="95"/>
        </w:rPr>
        <w:t> </w:t>
      </w:r>
      <w:r>
        <w:rPr>
          <w:color w:val="00395A"/>
          <w:spacing w:val="1"/>
          <w:w w:val="95"/>
        </w:rPr>
        <w:t>Licenciatura</w:t>
      </w:r>
      <w:r>
        <w:rPr>
          <w:color w:val="00395A"/>
          <w:spacing w:val="-25"/>
          <w:w w:val="95"/>
        </w:rPr>
        <w:t> </w:t>
      </w:r>
      <w:r>
        <w:rPr>
          <w:color w:val="00395A"/>
          <w:spacing w:val="1"/>
          <w:w w:val="95"/>
        </w:rPr>
        <w:t>universitaria</w:t>
      </w:r>
      <w:r>
        <w:rPr>
          <w:color w:val="00395A"/>
          <w:spacing w:val="29"/>
          <w:w w:val="95"/>
        </w:rPr>
        <w:t> </w:t>
      </w:r>
      <w:r>
        <w:rPr>
          <w:color w:val="00395A"/>
          <w:spacing w:val="1"/>
          <w:w w:val="95"/>
        </w:rPr>
        <w:t>Postgrado</w:t>
      </w:r>
      <w:r>
        <w:rPr>
          <w:color w:val="00395A"/>
          <w:spacing w:val="-18"/>
          <w:w w:val="95"/>
        </w:rPr>
        <w:t> </w:t>
      </w:r>
      <w:r>
        <w:rPr>
          <w:color w:val="00395A"/>
          <w:spacing w:val="1"/>
          <w:w w:val="95"/>
        </w:rPr>
        <w:t>universitario</w:t>
      </w:r>
      <w:r>
        <w:rPr>
          <w:b w:val="0"/>
        </w:rPr>
      </w:r>
    </w:p>
    <w:p>
      <w:pPr>
        <w:tabs>
          <w:tab w:pos="1426" w:val="left" w:leader="none"/>
          <w:tab w:pos="1862" w:val="left" w:leader="none"/>
        </w:tabs>
        <w:spacing w:before="92"/>
        <w:ind w:left="946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0%</w:t>
        <w:tab/>
      </w:r>
      <w:r>
        <w:rPr>
          <w:rFonts w:ascii="Corpid C1 Light"/>
          <w:b w:val="0"/>
          <w:color w:val="00395A"/>
          <w:w w:val="95"/>
          <w:sz w:val="16"/>
        </w:rPr>
        <w:t>5%</w:t>
        <w:tab/>
      </w:r>
      <w:r>
        <w:rPr>
          <w:rFonts w:ascii="Corpid C1 Light"/>
          <w:b w:val="0"/>
          <w:color w:val="00395A"/>
          <w:sz w:val="16"/>
        </w:rPr>
        <w:t>10%  </w:t>
      </w:r>
      <w:r>
        <w:rPr>
          <w:rFonts w:ascii="Corpid C1 Light"/>
          <w:b w:val="0"/>
          <w:color w:val="00395A"/>
          <w:spacing w:val="39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15%  </w:t>
      </w:r>
      <w:r>
        <w:rPr>
          <w:rFonts w:ascii="Corpid C1 Light"/>
          <w:b w:val="0"/>
          <w:color w:val="00395A"/>
          <w:spacing w:val="39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20%  </w:t>
      </w:r>
      <w:r>
        <w:rPr>
          <w:rFonts w:ascii="Corpid C1 Light"/>
          <w:b w:val="0"/>
          <w:color w:val="00395A"/>
          <w:spacing w:val="39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25%  </w:t>
      </w:r>
      <w:r>
        <w:rPr>
          <w:rFonts w:ascii="Corpid C1 Light"/>
          <w:b w:val="0"/>
          <w:color w:val="00395A"/>
          <w:spacing w:val="39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30%  </w:t>
      </w:r>
      <w:r>
        <w:rPr>
          <w:rFonts w:ascii="Corpid C1 Light"/>
          <w:b w:val="0"/>
          <w:color w:val="00395A"/>
          <w:spacing w:val="40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35%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7"/>
          <w:szCs w:val="17"/>
        </w:rPr>
      </w:pPr>
      <w:r>
        <w:rPr/>
        <w:br w:type="column"/>
      </w:r>
      <w:r>
        <w:rPr>
          <w:rFonts w:ascii="Corpid C1 Light"/>
          <w:b w:val="0"/>
          <w:sz w:val="17"/>
        </w:rPr>
      </w:r>
    </w:p>
    <w:p>
      <w:pPr>
        <w:pStyle w:val="Heading8"/>
        <w:spacing w:line="378" w:lineRule="auto"/>
        <w:ind w:right="2387"/>
        <w:jc w:val="left"/>
        <w:rPr>
          <w:b w:val="0"/>
          <w:bCs w:val="0"/>
        </w:rPr>
      </w:pPr>
      <w:r>
        <w:rPr/>
        <w:pict>
          <v:shape style="position:absolute;margin-left:322.61142pt;margin-top:-20.636703pt;width:13pt;height:101.6pt;mso-position-horizontal-relative:page;mso-position-vertical-relative:paragraph;z-index:-81472" type="#_x0000_t202" filled="false" stroked="false">
            <v:textbox inset="0,0,0,0" style="layout-flow:vertical;mso-layout-flow-alt:bottom-to-top">
              <w:txbxContent>
                <w:p>
                  <w:pPr>
                    <w:spacing w:line="248" w:lineRule="exact" w:before="0"/>
                    <w:ind w:left="20" w:right="0" w:firstLine="0"/>
                    <w:jc w:val="left"/>
                    <w:rPr>
                      <w:rFonts w:ascii="UnitRoundedOT-Bold" w:hAnsi="UnitRoundedOT-Bold" w:cs="UnitRoundedOT-Bold" w:eastAsia="UnitRoundedOT-Bold"/>
                      <w:sz w:val="22"/>
                      <w:szCs w:val="22"/>
                    </w:rPr>
                  </w:pPr>
                  <w:r>
                    <w:rPr>
                      <w:rFonts w:ascii="UnitRoundedOT-Bold" w:hAnsi="UnitRoundedOT-Bold"/>
                      <w:b/>
                      <w:color w:val="00395A"/>
                      <w:spacing w:val="1"/>
                      <w:sz w:val="22"/>
                    </w:rPr>
                    <w:t>S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"/>
                      <w:sz w:val="22"/>
                    </w:rPr>
                    <w:t>ITU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-2"/>
                      <w:sz w:val="22"/>
                    </w:rPr>
                    <w:t>A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"/>
                      <w:sz w:val="22"/>
                    </w:rPr>
                    <w:t>C</w:t>
                  </w:r>
                  <w:r>
                    <w:rPr>
                      <w:rFonts w:ascii="UnitRoundedOT-Bold" w:hAnsi="UnitRoundedOT-Bold"/>
                      <w:b/>
                      <w:color w:val="00395A"/>
                      <w:sz w:val="22"/>
                    </w:rPr>
                    <w:t>I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"/>
                      <w:sz w:val="22"/>
                    </w:rPr>
                    <w:t>Ó</w:t>
                  </w:r>
                  <w:r>
                    <w:rPr>
                      <w:rFonts w:ascii="UnitRoundedOT-Bold" w:hAnsi="UnitRoundedOT-Bold"/>
                      <w:b/>
                      <w:color w:val="00395A"/>
                      <w:sz w:val="22"/>
                    </w:rPr>
                    <w:t>N</w:t>
                  </w:r>
                  <w:r>
                    <w:rPr>
                      <w:rFonts w:ascii="UnitRoundedOT-Bold" w:hAnsi="UnitRoundedOT-Bold"/>
                      <w:b/>
                      <w:color w:val="00395A"/>
                      <w:spacing w:val="2"/>
                      <w:sz w:val="22"/>
                    </w:rPr>
                    <w:t> LABORAL</w:t>
                  </w:r>
                  <w:r>
                    <w:rPr>
                      <w:rFonts w:ascii="UnitRoundedOT-Bold" w:hAnsi="UnitRoundedOT-Bold"/>
                      <w:sz w:val="22"/>
                    </w:rPr>
                  </w:r>
                </w:p>
              </w:txbxContent>
            </v:textbox>
            <w10:wrap type="none"/>
          </v:shape>
        </w:pict>
      </w:r>
      <w:r>
        <w:rPr>
          <w:color w:val="00395A"/>
          <w:spacing w:val="1"/>
          <w:w w:val="95"/>
        </w:rPr>
        <w:t>Empleado</w:t>
      </w:r>
      <w:r>
        <w:rPr>
          <w:color w:val="00395A"/>
          <w:spacing w:val="-5"/>
          <w:w w:val="95"/>
        </w:rPr>
        <w:t> </w:t>
      </w:r>
      <w:r>
        <w:rPr>
          <w:color w:val="00395A"/>
          <w:spacing w:val="2"/>
          <w:w w:val="95"/>
        </w:rPr>
        <w:t>tie</w:t>
      </w:r>
      <w:r>
        <w:rPr>
          <w:color w:val="00395A"/>
          <w:spacing w:val="1"/>
          <w:w w:val="95"/>
        </w:rPr>
        <w:t>mp</w:t>
      </w:r>
      <w:r>
        <w:rPr>
          <w:color w:val="00395A"/>
          <w:spacing w:val="2"/>
          <w:w w:val="95"/>
        </w:rPr>
        <w:t>o</w:t>
      </w:r>
      <w:r>
        <w:rPr>
          <w:color w:val="00395A"/>
          <w:spacing w:val="-5"/>
          <w:w w:val="95"/>
        </w:rPr>
        <w:t> </w:t>
      </w:r>
      <w:r>
        <w:rPr>
          <w:color w:val="00395A"/>
          <w:spacing w:val="1"/>
          <w:w w:val="95"/>
        </w:rPr>
        <w:t>parcial</w:t>
      </w:r>
      <w:r>
        <w:rPr>
          <w:color w:val="00395A"/>
          <w:spacing w:val="24"/>
          <w:w w:val="91"/>
        </w:rPr>
        <w:t> </w:t>
      </w:r>
      <w:r>
        <w:rPr>
          <w:color w:val="00395A"/>
          <w:spacing w:val="1"/>
        </w:rPr>
        <w:t>Dueña</w:t>
      </w:r>
      <w:r>
        <w:rPr>
          <w:color w:val="00395A"/>
          <w:spacing w:val="-28"/>
        </w:rPr>
        <w:t> </w:t>
      </w:r>
      <w:r>
        <w:rPr>
          <w:color w:val="00395A"/>
          <w:spacing w:val="-4"/>
        </w:rPr>
        <w:t>(o)</w:t>
      </w:r>
      <w:r>
        <w:rPr>
          <w:color w:val="00395A"/>
          <w:spacing w:val="-28"/>
        </w:rPr>
        <w:t> </w:t>
      </w:r>
      <w:r>
        <w:rPr>
          <w:color w:val="00395A"/>
          <w:spacing w:val="1"/>
        </w:rPr>
        <w:t>de</w:t>
      </w:r>
      <w:r>
        <w:rPr>
          <w:color w:val="00395A"/>
          <w:spacing w:val="-28"/>
        </w:rPr>
        <w:t> </w:t>
      </w:r>
      <w:r>
        <w:rPr>
          <w:color w:val="00395A"/>
          <w:spacing w:val="1"/>
        </w:rPr>
        <w:t>casa</w:t>
      </w:r>
      <w:r>
        <w:rPr>
          <w:b w:val="0"/>
        </w:rPr>
      </w: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17"/>
          <w:szCs w:val="17"/>
        </w:rPr>
      </w:pPr>
    </w:p>
    <w:p>
      <w:pPr>
        <w:spacing w:line="320" w:lineRule="atLeast" w:before="0"/>
        <w:ind w:left="1125" w:right="3306" w:firstLine="0"/>
        <w:jc w:val="left"/>
        <w:rPr>
          <w:rFonts w:ascii="Corpid C1 Bold" w:hAnsi="Corpid C1 Bold" w:cs="Corpid C1 Bold" w:eastAsia="Corpid C1 Bold"/>
          <w:sz w:val="17"/>
          <w:szCs w:val="17"/>
        </w:rPr>
      </w:pPr>
      <w:r>
        <w:rPr>
          <w:rFonts w:ascii="Corpid C1 Bold"/>
          <w:b/>
          <w:color w:val="00395A"/>
          <w:spacing w:val="1"/>
          <w:sz w:val="17"/>
        </w:rPr>
        <w:t>E</w:t>
      </w:r>
      <w:r>
        <w:rPr>
          <w:rFonts w:ascii="Corpid C1 Bold"/>
          <w:b/>
          <w:color w:val="00395A"/>
          <w:spacing w:val="2"/>
          <w:sz w:val="17"/>
        </w:rPr>
        <w:t>s</w:t>
      </w:r>
      <w:r>
        <w:rPr>
          <w:rFonts w:ascii="Corpid C1 Bold"/>
          <w:b/>
          <w:color w:val="00395A"/>
          <w:sz w:val="17"/>
        </w:rPr>
        <w:t>t</w:t>
      </w:r>
      <w:r>
        <w:rPr>
          <w:rFonts w:ascii="Corpid C1 Bold"/>
          <w:b/>
          <w:color w:val="00395A"/>
          <w:spacing w:val="2"/>
          <w:sz w:val="17"/>
        </w:rPr>
        <w:t>ud</w:t>
      </w:r>
      <w:r>
        <w:rPr>
          <w:rFonts w:ascii="Corpid C1 Bold"/>
          <w:b/>
          <w:color w:val="00395A"/>
          <w:spacing w:val="1"/>
          <w:sz w:val="17"/>
        </w:rPr>
        <w:t>ian</w:t>
      </w:r>
      <w:r>
        <w:rPr>
          <w:rFonts w:ascii="Corpid C1 Bold"/>
          <w:b/>
          <w:color w:val="00395A"/>
          <w:sz w:val="17"/>
        </w:rPr>
        <w:t>te</w:t>
      </w:r>
      <w:r>
        <w:rPr>
          <w:rFonts w:ascii="Corpid C1 Bold"/>
          <w:b/>
          <w:color w:val="00395A"/>
          <w:w w:val="95"/>
          <w:sz w:val="17"/>
        </w:rPr>
        <w:t> </w:t>
      </w:r>
      <w:r>
        <w:rPr>
          <w:rFonts w:ascii="Corpid C1 Bold"/>
          <w:b/>
          <w:color w:val="00395A"/>
          <w:spacing w:val="1"/>
          <w:w w:val="95"/>
          <w:sz w:val="17"/>
        </w:rPr>
        <w:t>Dese</w:t>
      </w:r>
      <w:r>
        <w:rPr>
          <w:rFonts w:ascii="Corpid C1 Bold"/>
          <w:b/>
          <w:color w:val="00395A"/>
          <w:w w:val="95"/>
          <w:sz w:val="17"/>
        </w:rPr>
        <w:t>m</w:t>
      </w:r>
      <w:r>
        <w:rPr>
          <w:rFonts w:ascii="Corpid C1 Bold"/>
          <w:b/>
          <w:color w:val="00395A"/>
          <w:spacing w:val="1"/>
          <w:w w:val="95"/>
          <w:sz w:val="17"/>
        </w:rPr>
        <w:t>pleado</w:t>
      </w:r>
      <w:r>
        <w:rPr>
          <w:rFonts w:ascii="Corpid C1 Bold"/>
          <w:sz w:val="17"/>
        </w:rPr>
      </w:r>
    </w:p>
    <w:p>
      <w:pPr>
        <w:spacing w:before="42"/>
        <w:ind w:left="946" w:right="0" w:firstLine="0"/>
        <w:jc w:val="lef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color w:val="00395A"/>
          <w:sz w:val="16"/>
        </w:rPr>
        <w:t>0%   </w:t>
      </w:r>
      <w:r>
        <w:rPr>
          <w:rFonts w:ascii="Corpid C1 Light"/>
          <w:b w:val="0"/>
          <w:color w:val="00395A"/>
          <w:spacing w:val="24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5%  </w:t>
      </w:r>
      <w:r>
        <w:rPr>
          <w:rFonts w:ascii="Corpid C1 Light"/>
          <w:b w:val="0"/>
          <w:color w:val="00395A"/>
          <w:spacing w:val="23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10% </w:t>
      </w:r>
      <w:r>
        <w:rPr>
          <w:rFonts w:ascii="Corpid C1 Light"/>
          <w:b w:val="0"/>
          <w:color w:val="00395A"/>
          <w:spacing w:val="22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15% </w:t>
      </w:r>
      <w:r>
        <w:rPr>
          <w:rFonts w:ascii="Corpid C1 Light"/>
          <w:b w:val="0"/>
          <w:color w:val="00395A"/>
          <w:spacing w:val="22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20% </w:t>
      </w:r>
      <w:r>
        <w:rPr>
          <w:rFonts w:ascii="Corpid C1 Light"/>
          <w:b w:val="0"/>
          <w:color w:val="00395A"/>
          <w:spacing w:val="23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25% </w:t>
      </w:r>
      <w:r>
        <w:rPr>
          <w:rFonts w:ascii="Corpid C1 Light"/>
          <w:b w:val="0"/>
          <w:color w:val="00395A"/>
          <w:spacing w:val="22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30% </w:t>
      </w:r>
      <w:r>
        <w:rPr>
          <w:rFonts w:ascii="Corpid C1 Light"/>
          <w:b w:val="0"/>
          <w:color w:val="00395A"/>
          <w:spacing w:val="22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35% </w:t>
      </w:r>
      <w:r>
        <w:rPr>
          <w:rFonts w:ascii="Corpid C1 Light"/>
          <w:b w:val="0"/>
          <w:color w:val="00395A"/>
          <w:spacing w:val="22"/>
          <w:sz w:val="16"/>
        </w:rPr>
        <w:t> </w:t>
      </w:r>
      <w:r>
        <w:rPr>
          <w:rFonts w:ascii="Corpid C1 Light"/>
          <w:b w:val="0"/>
          <w:color w:val="00395A"/>
          <w:sz w:val="16"/>
        </w:rPr>
        <w:t>40%</w:t>
      </w:r>
      <w:r>
        <w:rPr>
          <w:rFonts w:ascii="Corpid C1 Light"/>
          <w:sz w:val="16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660" w:right="620"/>
          <w:cols w:num="2" w:equalWidth="0">
            <w:col w:w="4575" w:space="509"/>
            <w:col w:w="5546"/>
          </w:cols>
        </w:sectPr>
      </w:pPr>
    </w:p>
    <w:p>
      <w:pPr>
        <w:pStyle w:val="Heading1"/>
        <w:spacing w:line="611" w:lineRule="exact"/>
        <w:ind w:right="0"/>
        <w:jc w:val="left"/>
        <w:rPr>
          <w:b w:val="0"/>
          <w:bCs w:val="0"/>
        </w:rPr>
      </w:pPr>
      <w:r>
        <w:rPr>
          <w:color w:val="72CBD2"/>
          <w:spacing w:val="-7"/>
        </w:rPr>
        <w:t>¿Qué</w:t>
      </w:r>
      <w:r>
        <w:rPr>
          <w:color w:val="72CBD2"/>
        </w:rPr>
        <w:t> </w:t>
      </w:r>
      <w:r>
        <w:rPr>
          <w:color w:val="72CBD2"/>
          <w:spacing w:val="-4"/>
        </w:rPr>
        <w:t>representa</w:t>
      </w:r>
      <w:r>
        <w:rPr>
          <w:color w:val="72CBD2"/>
        </w:rPr>
        <w:t> </w:t>
      </w:r>
      <w:r>
        <w:rPr>
          <w:color w:val="72CBD2"/>
          <w:spacing w:val="-1"/>
        </w:rPr>
        <w:t>la</w:t>
      </w:r>
      <w:r>
        <w:rPr>
          <w:color w:val="72CBD2"/>
        </w:rPr>
        <w:t> </w:t>
      </w:r>
      <w:r>
        <w:rPr>
          <w:color w:val="72CBD2"/>
          <w:spacing w:val="-4"/>
        </w:rPr>
        <w:t>minería</w:t>
      </w:r>
      <w:r>
        <w:rPr>
          <w:color w:val="72CBD2"/>
        </w:rPr>
        <w:t> </w:t>
      </w:r>
      <w:r>
        <w:rPr>
          <w:color w:val="72CBD2"/>
          <w:spacing w:val="-3"/>
        </w:rPr>
        <w:t>para</w:t>
      </w:r>
      <w:r>
        <w:rPr>
          <w:color w:val="72CBD2"/>
        </w:rPr>
        <w:t> </w:t>
      </w:r>
      <w:r>
        <w:rPr>
          <w:color w:val="72CBD2"/>
          <w:spacing w:val="-5"/>
        </w:rPr>
        <w:t>los</w:t>
      </w:r>
      <w:r>
        <w:rPr>
          <w:color w:val="72CBD2"/>
        </w:rPr>
        <w:t> </w:t>
      </w:r>
      <w:r>
        <w:rPr>
          <w:color w:val="72CBD2"/>
          <w:spacing w:val="-8"/>
        </w:rPr>
        <w:t>chilenos?</w:t>
      </w:r>
      <w:r>
        <w:rPr>
          <w:b w:val="0"/>
        </w:rPr>
      </w:r>
    </w:p>
    <w:p>
      <w:pPr>
        <w:pStyle w:val="Heading2"/>
        <w:spacing w:line="253" w:lineRule="auto" w:before="119"/>
        <w:ind w:right="409"/>
        <w:jc w:val="left"/>
      </w:pPr>
      <w:r>
        <w:rPr>
          <w:b w:val="0"/>
          <w:color w:val="00395A"/>
        </w:rPr>
        <w:t>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fi</w:t>
      </w:r>
      <w:r>
        <w:rPr>
          <w:b w:val="0"/>
          <w:color w:val="00395A"/>
          <w:spacing w:val="-1"/>
        </w:rPr>
        <w:t>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 </w:t>
      </w:r>
      <w:r>
        <w:rPr>
          <w:b w:val="0"/>
          <w:color w:val="00395A"/>
          <w:spacing w:val="-3"/>
        </w:rPr>
        <w:t>comprender</w:t>
      </w:r>
      <w:r>
        <w:rPr>
          <w:b w:val="0"/>
          <w:color w:val="00395A"/>
        </w:rPr>
        <w:t> la </w:t>
      </w:r>
      <w:r>
        <w:rPr>
          <w:b w:val="0"/>
          <w:color w:val="00395A"/>
          <w:spacing w:val="-3"/>
        </w:rPr>
        <w:t>manera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chilenos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ven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</w:rPr>
        <w:t>la </w:t>
      </w:r>
      <w:r>
        <w:rPr>
          <w:b w:val="0"/>
          <w:color w:val="00395A"/>
          <w:spacing w:val="-2"/>
        </w:rPr>
        <w:t>minería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4"/>
        </w:rPr>
        <w:t>dentro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un</w:t>
      </w:r>
      <w:r>
        <w:rPr>
          <w:b w:val="0"/>
          <w:color w:val="00395A"/>
          <w:spacing w:val="41"/>
        </w:rPr>
        <w:t> </w:t>
      </w:r>
      <w:r>
        <w:rPr>
          <w:b w:val="0"/>
          <w:color w:val="00395A"/>
          <w:spacing w:val="-4"/>
        </w:rPr>
        <w:t>contexto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nacional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más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general,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les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pedimos</w:t>
      </w:r>
      <w:r>
        <w:rPr>
          <w:b w:val="0"/>
          <w:color w:val="00395A"/>
        </w:rPr>
        <w:t> a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participantes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indicaran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su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nivel</w:t>
      </w:r>
      <w:r>
        <w:rPr>
          <w:b w:val="0"/>
          <w:color w:val="00395A"/>
          <w:spacing w:val="63"/>
        </w:rPr>
        <w:t> </w:t>
      </w:r>
      <w:r>
        <w:rPr>
          <w:b w:val="0"/>
          <w:color w:val="00395A"/>
          <w:spacing w:val="-1"/>
        </w:rPr>
        <w:t>de </w:t>
      </w:r>
      <w:r>
        <w:rPr>
          <w:b w:val="0"/>
          <w:color w:val="00395A"/>
          <w:spacing w:val="-2"/>
        </w:rPr>
        <w:t>aceptación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 </w:t>
      </w:r>
      <w:r>
        <w:rPr>
          <w:b w:val="0"/>
          <w:color w:val="00395A"/>
          <w:spacing w:val="-2"/>
        </w:rPr>
        <w:t>varias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a</w:t>
      </w:r>
      <w:r>
        <w:rPr>
          <w:b w:val="0"/>
          <w:color w:val="00395A"/>
          <w:spacing w:val="-3"/>
        </w:rPr>
        <w:t>fi</w:t>
      </w:r>
      <w:r>
        <w:rPr>
          <w:b w:val="0"/>
          <w:color w:val="00395A"/>
          <w:spacing w:val="-2"/>
        </w:rPr>
        <w:t>rmaciones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acerca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minería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4"/>
        </w:rPr>
        <w:t>Chile,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una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escala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del</w:t>
      </w:r>
      <w:r>
        <w:rPr>
          <w:b w:val="0"/>
          <w:color w:val="00395A"/>
          <w:spacing w:val="61"/>
        </w:rPr>
        <w:t> </w:t>
      </w:r>
      <w:r>
        <w:rPr>
          <w:b w:val="0"/>
          <w:color w:val="00395A"/>
        </w:rPr>
        <w:t>1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(</w:t>
      </w:r>
      <w:r>
        <w:rPr>
          <w:rFonts w:ascii="Corpid C1 Light" w:hAnsi="Corpid C1 Light"/>
          <w:b w:val="0"/>
          <w:i/>
          <w:color w:val="00395A"/>
          <w:spacing w:val="-6"/>
        </w:rPr>
        <w:t>totalmente</w:t>
      </w:r>
      <w:r>
        <w:rPr>
          <w:rFonts w:ascii="Corpid C1 Light" w:hAnsi="Corpid C1 Light"/>
          <w:b w:val="0"/>
          <w:i/>
          <w:color w:val="00395A"/>
          <w:spacing w:val="-9"/>
        </w:rPr>
        <w:t> </w:t>
      </w:r>
      <w:r>
        <w:rPr>
          <w:rFonts w:ascii="Corpid C1 Light" w:hAnsi="Corpid C1 Light"/>
          <w:b w:val="0"/>
          <w:i/>
          <w:color w:val="00395A"/>
          <w:spacing w:val="-3"/>
        </w:rPr>
        <w:t>en</w:t>
      </w:r>
      <w:r>
        <w:rPr>
          <w:rFonts w:ascii="Corpid C1 Light" w:hAnsi="Corpid C1 Light"/>
          <w:b w:val="0"/>
          <w:i/>
          <w:color w:val="00395A"/>
          <w:spacing w:val="-8"/>
        </w:rPr>
        <w:t> </w:t>
      </w:r>
      <w:r>
        <w:rPr>
          <w:rFonts w:ascii="Corpid C1 Light" w:hAnsi="Corpid C1 Light"/>
          <w:b w:val="0"/>
          <w:i/>
          <w:color w:val="00395A"/>
          <w:spacing w:val="-5"/>
        </w:rPr>
        <w:t>desacuerdo</w:t>
      </w:r>
      <w:r>
        <w:rPr>
          <w:b w:val="0"/>
          <w:color w:val="00395A"/>
          <w:spacing w:val="-5"/>
        </w:rPr>
        <w:t>)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2"/>
        </w:rPr>
        <w:t>al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</w:rPr>
        <w:t>7</w:t>
      </w:r>
      <w:r>
        <w:rPr>
          <w:b w:val="0"/>
          <w:color w:val="00395A"/>
          <w:spacing w:val="-9"/>
        </w:rPr>
        <w:t> </w:t>
      </w:r>
      <w:r>
        <w:rPr>
          <w:b w:val="0"/>
          <w:color w:val="00395A"/>
          <w:spacing w:val="-6"/>
        </w:rPr>
        <w:t>(</w:t>
      </w:r>
      <w:r>
        <w:rPr>
          <w:rFonts w:ascii="Corpid C1 Light" w:hAnsi="Corpid C1 Light"/>
          <w:b w:val="0"/>
          <w:i/>
          <w:color w:val="00395A"/>
          <w:spacing w:val="-6"/>
        </w:rPr>
        <w:t>totalmente</w:t>
      </w:r>
      <w:r>
        <w:rPr>
          <w:rFonts w:ascii="Corpid C1 Light" w:hAnsi="Corpid C1 Light"/>
          <w:b w:val="0"/>
          <w:i/>
          <w:color w:val="00395A"/>
          <w:spacing w:val="-9"/>
        </w:rPr>
        <w:t> </w:t>
      </w:r>
      <w:r>
        <w:rPr>
          <w:rFonts w:ascii="Corpid C1 Light" w:hAnsi="Corpid C1 Light"/>
          <w:b w:val="0"/>
          <w:i/>
          <w:color w:val="00395A"/>
          <w:spacing w:val="-1"/>
        </w:rPr>
        <w:t>de</w:t>
      </w:r>
      <w:r>
        <w:rPr>
          <w:rFonts w:ascii="Corpid C1 Light" w:hAnsi="Corpid C1 Light"/>
          <w:b w:val="0"/>
          <w:i/>
          <w:color w:val="00395A"/>
          <w:spacing w:val="-9"/>
        </w:rPr>
        <w:t> </w:t>
      </w:r>
      <w:r>
        <w:rPr>
          <w:rFonts w:ascii="Corpid C1 Light" w:hAnsi="Corpid C1 Light"/>
          <w:b w:val="0"/>
          <w:i/>
          <w:color w:val="00395A"/>
          <w:spacing w:val="-6"/>
        </w:rPr>
        <w:t>acuerdo</w:t>
      </w:r>
      <w:r>
        <w:rPr>
          <w:b w:val="0"/>
          <w:color w:val="00395A"/>
          <w:spacing w:val="-6"/>
        </w:rPr>
        <w:t>).</w:t>
      </w:r>
      <w:r>
        <w:rPr/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0"/>
          <w:szCs w:val="20"/>
        </w:rPr>
        <w:sectPr>
          <w:pgSz w:w="11910" w:h="16840"/>
          <w:pgMar w:header="0" w:footer="372" w:top="760" w:bottom="560" w:left="740" w:right="720"/>
        </w:sectPr>
      </w:pPr>
    </w:p>
    <w:p>
      <w:pPr>
        <w:pStyle w:val="Heading3"/>
        <w:spacing w:line="240" w:lineRule="auto" w:before="68"/>
        <w:ind w:right="800"/>
        <w:jc w:val="left"/>
      </w:pPr>
      <w:bookmarkStart w:name="_TOC_250017" w:id="4"/>
      <w:r>
        <w:rPr>
          <w:b w:val="0"/>
          <w:color w:val="72CBD2"/>
          <w:spacing w:val="2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minería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es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un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pilar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económico</w:t>
      </w:r>
      <w:r>
        <w:rPr>
          <w:b w:val="0"/>
          <w:color w:val="72CBD2"/>
          <w:spacing w:val="29"/>
        </w:rPr>
        <w:t> </w:t>
      </w:r>
      <w:r>
        <w:rPr>
          <w:b w:val="0"/>
          <w:color w:val="72CBD2"/>
          <w:spacing w:val="-2"/>
        </w:rPr>
        <w:t>central</w:t>
      </w:r>
      <w:r>
        <w:rPr>
          <w:b w:val="0"/>
          <w:color w:val="72CBD2"/>
        </w:rPr>
        <w:t> y </w:t>
      </w:r>
      <w:r>
        <w:rPr>
          <w:b w:val="0"/>
          <w:color w:val="72CBD2"/>
          <w:spacing w:val="-1"/>
        </w:rPr>
        <w:t>necesario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para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Chile</w:t>
      </w:r>
      <w:bookmarkEnd w:id="4"/>
      <w:r>
        <w:rPr/>
      </w:r>
    </w:p>
    <w:p>
      <w:pPr>
        <w:pStyle w:val="BodyText"/>
        <w:spacing w:line="258" w:lineRule="auto" w:before="57"/>
        <w:ind w:right="191"/>
        <w:jc w:val="left"/>
      </w:pPr>
      <w:r>
        <w:rPr>
          <w:b w:val="0"/>
          <w:spacing w:val="-2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general,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minería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6"/>
        </w:rPr>
        <w:t> </w:t>
      </w:r>
      <w:r>
        <w:rPr>
          <w:b w:val="0"/>
          <w:spacing w:val="-3"/>
        </w:rPr>
        <w:t>consideró</w:t>
      </w:r>
      <w:r>
        <w:rPr>
          <w:b w:val="0"/>
          <w:spacing w:val="-6"/>
        </w:rPr>
        <w:t> </w:t>
      </w:r>
      <w:r>
        <w:rPr>
          <w:b w:val="0"/>
          <w:spacing w:val="-2"/>
        </w:rPr>
        <w:t>como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pilar</w:t>
      </w:r>
      <w:r>
        <w:rPr>
          <w:b w:val="0"/>
          <w:spacing w:val="-6"/>
        </w:rPr>
        <w:t> </w:t>
      </w:r>
      <w:r>
        <w:rPr>
          <w:b w:val="0"/>
          <w:spacing w:val="-3"/>
        </w:rPr>
        <w:t>económico</w:t>
      </w:r>
      <w:r>
        <w:rPr>
          <w:b w:val="0"/>
          <w:spacing w:val="47"/>
        </w:rPr>
        <w:t> </w:t>
      </w:r>
      <w:r>
        <w:rPr>
          <w:b w:val="0"/>
          <w:spacing w:val="-3"/>
        </w:rPr>
        <w:t>central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necesario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para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Chile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(Tabla</w:t>
      </w:r>
      <w:r>
        <w:rPr>
          <w:b w:val="0"/>
          <w:spacing w:val="-7"/>
        </w:rPr>
        <w:t> </w:t>
      </w:r>
      <w:r>
        <w:rPr>
          <w:b w:val="0"/>
          <w:spacing w:val="-5"/>
        </w:rPr>
        <w:t>2</w:t>
      </w:r>
      <w:r>
        <w:rPr>
          <w:b w:val="0"/>
          <w:spacing w:val="-4"/>
        </w:rPr>
        <w:t>).</w:t>
      </w:r>
      <w:r>
        <w:rPr>
          <w:b w:val="0"/>
          <w:spacing w:val="-7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7"/>
        </w:rPr>
        <w:t> </w:t>
      </w:r>
      <w:r>
        <w:rPr>
          <w:b w:val="0"/>
          <w:spacing w:val="-2"/>
        </w:rPr>
        <w:t>comparar</w:t>
      </w:r>
      <w:r>
        <w:rPr>
          <w:b w:val="0"/>
          <w:spacing w:val="-7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31"/>
        </w:rPr>
        <w:t> </w:t>
      </w:r>
      <w:r>
        <w:rPr>
          <w:b w:val="0"/>
          <w:spacing w:val="-2"/>
        </w:rPr>
        <w:t>respuestas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las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personas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viven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3"/>
        </w:rPr>
        <w:t>diferentes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partes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2"/>
        </w:rPr>
        <w:t>del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país,</w:t>
      </w:r>
      <w:r>
        <w:rPr>
          <w:b w:val="0"/>
          <w:spacing w:val="-6"/>
        </w:rPr>
        <w:t> </w:t>
      </w:r>
      <w:r>
        <w:rPr>
          <w:b w:val="0"/>
          <w:spacing w:val="-1"/>
        </w:rPr>
        <w:t>vimos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los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participantes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ubicados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región</w:t>
      </w:r>
      <w:r>
        <w:rPr>
          <w:b w:val="0"/>
          <w:spacing w:val="35"/>
        </w:rPr>
        <w:t> </w:t>
      </w:r>
      <w:r>
        <w:rPr>
          <w:b w:val="0"/>
          <w:spacing w:val="-2"/>
        </w:rPr>
        <w:t>Metropolitana</w:t>
      </w:r>
      <w:r>
        <w:rPr>
          <w:b w:val="0"/>
          <w:spacing w:val="-9"/>
        </w:rPr>
        <w:t> </w:t>
      </w:r>
      <w:r>
        <w:rPr>
          <w:b w:val="0"/>
          <w:spacing w:val="-3"/>
        </w:rPr>
        <w:t>concordaban</w:t>
      </w:r>
      <w:r>
        <w:rPr>
          <w:b w:val="0"/>
          <w:spacing w:val="-9"/>
        </w:rPr>
        <w:t> </w:t>
      </w:r>
      <w:r>
        <w:rPr>
          <w:b w:val="0"/>
          <w:spacing w:val="-2"/>
        </w:rPr>
        <w:t>con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esta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a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rmación</w:t>
      </w:r>
      <w:r>
        <w:rPr>
          <w:b w:val="0"/>
          <w:spacing w:val="-8"/>
        </w:rPr>
        <w:t> </w:t>
      </w:r>
      <w:r>
        <w:rPr>
          <w:b w:val="0"/>
          <w:spacing w:val="-3"/>
        </w:rPr>
        <w:t>más</w:t>
      </w:r>
      <w:r>
        <w:rPr>
          <w:b w:val="0"/>
          <w:spacing w:val="-9"/>
        </w:rPr>
        <w:t> </w:t>
      </w:r>
      <w:r>
        <w:rPr>
          <w:b w:val="0"/>
          <w:spacing w:val="-2"/>
        </w:rPr>
        <w:t>fuertemente</w:t>
      </w:r>
      <w:r>
        <w:rPr>
          <w:b w:val="0"/>
          <w:spacing w:val="33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9"/>
        </w:rPr>
        <w:t> </w:t>
      </w:r>
      <w:r>
        <w:rPr>
          <w:b w:val="0"/>
          <w:spacing w:val="-2"/>
        </w:rPr>
        <w:t>aquellos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9"/>
        </w:rPr>
        <w:t> </w:t>
      </w:r>
      <w:r>
        <w:rPr>
          <w:b w:val="0"/>
        </w:rPr>
        <w:t>vivían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2"/>
        </w:rPr>
        <w:t>regiones</w:t>
      </w:r>
      <w:r>
        <w:rPr>
          <w:b w:val="0"/>
          <w:spacing w:val="-9"/>
        </w:rPr>
        <w:t> </w:t>
      </w:r>
      <w:r>
        <w:rPr>
          <w:b w:val="0"/>
          <w:spacing w:val="-2"/>
        </w:rPr>
        <w:t>mineras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  <w:spacing w:val="-1"/>
        </w:rPr>
        <w:t>no-mineras</w:t>
      </w:r>
      <w:r>
        <w:rPr>
          <w:b w:val="0"/>
          <w:spacing w:val="-2"/>
          <w:position w:val="6"/>
          <w:sz w:val="10"/>
        </w:rPr>
        <w:t>14</w:t>
      </w:r>
      <w:r>
        <w:rPr>
          <w:b w:val="0"/>
          <w:spacing w:val="-1"/>
        </w:rPr>
        <w:t>.</w:t>
      </w:r>
      <w:r>
        <w:rPr/>
      </w:r>
    </w:p>
    <w:p>
      <w:pPr>
        <w:pStyle w:val="BodyText"/>
        <w:spacing w:line="258" w:lineRule="auto" w:before="110"/>
        <w:ind w:right="191"/>
        <w:jc w:val="left"/>
      </w:pPr>
      <w:r>
        <w:rPr>
          <w:b w:val="0"/>
          <w:spacing w:val="-3"/>
        </w:rPr>
        <w:t>También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preguntamos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acerca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37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empleo</w:t>
      </w:r>
      <w:r>
        <w:rPr>
          <w:b w:val="0"/>
          <w:spacing w:val="-4"/>
        </w:rPr>
        <w:t> </w:t>
      </w:r>
      <w:r>
        <w:rPr>
          <w:b w:val="0"/>
        </w:rPr>
        <w:t>derivado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así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/>
      </w:r>
    </w:p>
    <w:p>
      <w:pPr>
        <w:pStyle w:val="BodyText"/>
        <w:spacing w:line="258" w:lineRule="auto"/>
        <w:ind w:right="191"/>
        <w:jc w:val="left"/>
      </w:pP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proporción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contribución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PIB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ellos</w:t>
      </w:r>
      <w:r>
        <w:rPr>
          <w:b w:val="0"/>
          <w:spacing w:val="29"/>
        </w:rPr>
        <w:t> </w:t>
      </w:r>
      <w:r>
        <w:rPr>
          <w:b w:val="0"/>
        </w:rPr>
        <w:t>estimaban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provenía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esta</w:t>
      </w:r>
      <w:r>
        <w:rPr>
          <w:b w:val="0"/>
          <w:spacing w:val="-4"/>
        </w:rPr>
        <w:t> </w:t>
      </w:r>
      <w:r>
        <w:rPr>
          <w:b w:val="0"/>
        </w:rPr>
        <w:t>actividad.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ciudadanos</w:t>
      </w:r>
      <w:r>
        <w:rPr>
          <w:b w:val="0"/>
          <w:spacing w:val="51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pensaban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8"/>
        </w:rPr>
        <w:t> </w:t>
      </w:r>
      <w:r>
        <w:rPr>
          <w:b w:val="0"/>
          <w:spacing w:val="-1"/>
        </w:rPr>
        <w:t>4</w:t>
      </w:r>
      <w:r>
        <w:rPr>
          <w:b w:val="0"/>
          <w:spacing w:val="-2"/>
        </w:rPr>
        <w:t>5</w:t>
      </w:r>
      <w:r>
        <w:rPr>
          <w:b w:val="0"/>
          <w:spacing w:val="-1"/>
        </w:rPr>
        <w:t>,</w:t>
      </w:r>
      <w:r>
        <w:rPr>
          <w:b w:val="0"/>
          <w:spacing w:val="-2"/>
        </w:rPr>
        <w:t>75</w:t>
      </w:r>
      <w:r>
        <w:rPr>
          <w:b w:val="0"/>
          <w:spacing w:val="-1"/>
        </w:rPr>
        <w:t>%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/>
      </w:r>
    </w:p>
    <w:p>
      <w:pPr>
        <w:pStyle w:val="BodyText"/>
        <w:spacing w:line="258" w:lineRule="auto" w:before="72"/>
        <w:ind w:right="325"/>
        <w:jc w:val="left"/>
      </w:pPr>
      <w:r>
        <w:rPr/>
        <w:br w:type="column"/>
      </w:r>
      <w:r>
        <w:rPr>
          <w:b w:val="0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fuerza</w:t>
      </w:r>
      <w:r>
        <w:rPr>
          <w:b w:val="0"/>
          <w:spacing w:val="-4"/>
        </w:rPr>
        <w:t> </w:t>
      </w:r>
      <w:r>
        <w:rPr>
          <w:b w:val="0"/>
        </w:rPr>
        <w:t>laboral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trabajaba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mientras</w:t>
      </w:r>
      <w:r>
        <w:rPr>
          <w:b w:val="0"/>
          <w:spacing w:val="30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3"/>
        </w:rPr>
        <w:t> </w:t>
      </w:r>
      <w:r>
        <w:rPr>
          <w:b w:val="0"/>
        </w:rPr>
        <w:t>las</w:t>
      </w:r>
      <w:r>
        <w:rPr>
          <w:b w:val="0"/>
          <w:spacing w:val="-3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3"/>
        </w:rPr>
        <w:t> </w:t>
      </w:r>
      <w:r>
        <w:rPr>
          <w:b w:val="0"/>
        </w:rPr>
        <w:t>no-mineras,</w:t>
      </w:r>
      <w:r>
        <w:rPr>
          <w:b w:val="0"/>
          <w:spacing w:val="-3"/>
        </w:rPr>
        <w:t> </w:t>
      </w:r>
      <w:r>
        <w:rPr>
          <w:b w:val="0"/>
        </w:rPr>
        <w:t>esta</w:t>
      </w:r>
      <w:r>
        <w:rPr>
          <w:b w:val="0"/>
          <w:spacing w:val="-3"/>
        </w:rPr>
        <w:t> </w:t>
      </w:r>
      <w:r>
        <w:rPr>
          <w:b w:val="0"/>
          <w:spacing w:val="1"/>
        </w:rPr>
        <w:t>cifra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alcanzaba</w:t>
      </w:r>
      <w:r>
        <w:rPr>
          <w:b w:val="0"/>
          <w:spacing w:val="-3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3"/>
        </w:rPr>
        <w:t> 3</w:t>
      </w:r>
      <w:r>
        <w:rPr>
          <w:b w:val="0"/>
          <w:spacing w:val="-2"/>
        </w:rPr>
        <w:t>0,94%</w:t>
      </w:r>
      <w:r>
        <w:rPr>
          <w:b w:val="0"/>
          <w:spacing w:val="47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personas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opinaron</w:t>
      </w:r>
      <w:r>
        <w:rPr>
          <w:b w:val="0"/>
          <w:spacing w:val="29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cerca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28,87%</w:t>
      </w:r>
      <w:r>
        <w:rPr>
          <w:b w:val="0"/>
          <w:spacing w:val="-6"/>
        </w:rPr>
        <w:t> </w:t>
      </w:r>
      <w:r>
        <w:rPr>
          <w:b w:val="0"/>
          <w:spacing w:val="-1"/>
        </w:rPr>
        <w:t>trabajaba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6"/>
        </w:rPr>
        <w:t> </w:t>
      </w:r>
      <w:r>
        <w:rPr>
          <w:b w:val="0"/>
        </w:rPr>
        <w:t>minería.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Esto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contrasta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31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</w:rPr>
        <w:t>cifras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o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ciales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empleo</w:t>
      </w:r>
      <w:r>
        <w:rPr>
          <w:b w:val="0"/>
          <w:spacing w:val="-6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indican</w:t>
      </w:r>
      <w:r>
        <w:rPr>
          <w:b w:val="0"/>
          <w:spacing w:val="-6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3</w:t>
      </w:r>
      <w:r>
        <w:rPr>
          <w:b w:val="0"/>
          <w:spacing w:val="-1"/>
        </w:rPr>
        <w:t>,</w:t>
      </w:r>
      <w:r>
        <w:rPr>
          <w:b w:val="0"/>
          <w:spacing w:val="-2"/>
        </w:rPr>
        <w:t>3</w:t>
      </w:r>
      <w:r>
        <w:rPr>
          <w:b w:val="0"/>
          <w:spacing w:val="-1"/>
        </w:rPr>
        <w:t>%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47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trabajan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sector.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similar,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aquellos</w:t>
      </w:r>
      <w:r>
        <w:rPr>
          <w:b w:val="0"/>
          <w:spacing w:val="35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indicaron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39"/>
        </w:rPr>
        <w:t> </w:t>
      </w:r>
      <w:r>
        <w:rPr>
          <w:b w:val="0"/>
          <w:spacing w:val="-1"/>
        </w:rPr>
        <w:t>creencia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minería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contribuye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cerca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5"/>
        </w:rPr>
        <w:t> </w:t>
      </w:r>
      <w:r>
        <w:rPr>
          <w:b w:val="0"/>
          <w:spacing w:val="1"/>
        </w:rPr>
        <w:t>54%</w:t>
      </w:r>
      <w:r>
        <w:rPr>
          <w:b w:val="0"/>
          <w:spacing w:val="-5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PIB</w:t>
      </w:r>
      <w:r>
        <w:rPr>
          <w:b w:val="0"/>
          <w:spacing w:val="45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país,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8"/>
        </w:rPr>
        <w:t> </w:t>
      </w:r>
      <w:r>
        <w:rPr>
          <w:b w:val="0"/>
          <w:spacing w:val="1"/>
        </w:rPr>
        <w:t>cifra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bajó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solo</w:t>
      </w:r>
      <w:r>
        <w:rPr>
          <w:b w:val="0"/>
          <w:spacing w:val="-8"/>
        </w:rPr>
        <w:t> </w:t>
      </w:r>
      <w:r>
        <w:rPr>
          <w:b w:val="0"/>
          <w:spacing w:val="-1"/>
        </w:rPr>
        <w:t>ligeramente</w:t>
      </w:r>
      <w:r>
        <w:rPr>
          <w:b w:val="0"/>
          <w:spacing w:val="-8"/>
        </w:rPr>
        <w:t> </w:t>
      </w:r>
      <w:r>
        <w:rPr>
          <w:b w:val="0"/>
          <w:spacing w:val="-3"/>
        </w:rPr>
        <w:t>(</w:t>
      </w:r>
      <w:r>
        <w:rPr>
          <w:b w:val="0"/>
          <w:spacing w:val="-4"/>
        </w:rPr>
        <w:t>5</w:t>
      </w:r>
      <w:r>
        <w:rPr>
          <w:b w:val="0"/>
          <w:spacing w:val="-5"/>
        </w:rPr>
        <w:t>1</w:t>
      </w:r>
      <w:r>
        <w:rPr>
          <w:b w:val="0"/>
          <w:spacing w:val="-3"/>
        </w:rPr>
        <w:t>%)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entre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33"/>
        </w:rPr>
        <w:t> </w:t>
      </w:r>
      <w:r>
        <w:rPr>
          <w:b w:val="0"/>
          <w:spacing w:val="-1"/>
        </w:rPr>
        <w:t>personas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fue</w:t>
      </w:r>
      <w:r>
        <w:rPr>
          <w:b w:val="0"/>
          <w:spacing w:val="33"/>
        </w:rPr>
        <w:t> </w:t>
      </w:r>
      <w:r>
        <w:rPr>
          <w:b w:val="0"/>
          <w:spacing w:val="-1"/>
        </w:rPr>
        <w:t>considerablemente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mayor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entregada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quienes</w:t>
      </w:r>
      <w:r>
        <w:rPr>
          <w:b w:val="0"/>
          <w:spacing w:val="-4"/>
        </w:rPr>
        <w:t> </w:t>
      </w:r>
      <w:r>
        <w:rPr>
          <w:b w:val="0"/>
        </w:rPr>
        <w:t>viven</w:t>
      </w:r>
      <w:r>
        <w:rPr>
          <w:b w:val="0"/>
          <w:spacing w:val="2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(48%).</w:t>
      </w:r>
      <w:r>
        <w:rPr>
          <w:b w:val="0"/>
          <w:spacing w:val="-4"/>
        </w:rPr>
        <w:t> </w:t>
      </w:r>
      <w:r>
        <w:rPr>
          <w:b w:val="0"/>
          <w:spacing w:val="2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contribución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PIB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35"/>
        </w:rPr>
        <w:t> </w:t>
      </w:r>
      <w:r>
        <w:rPr>
          <w:b w:val="0"/>
        </w:rPr>
        <w:t>percibe</w:t>
      </w:r>
      <w:r>
        <w:rPr>
          <w:b w:val="0"/>
          <w:spacing w:val="-9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ubica</w:t>
      </w:r>
      <w:r>
        <w:rPr>
          <w:b w:val="0"/>
          <w:spacing w:val="-9"/>
        </w:rPr>
        <w:t> </w:t>
      </w:r>
      <w:r>
        <w:rPr>
          <w:b w:val="0"/>
          <w:spacing w:val="-1"/>
        </w:rPr>
        <w:t>muy</w:t>
      </w:r>
      <w:r>
        <w:rPr>
          <w:b w:val="0"/>
          <w:spacing w:val="-8"/>
        </w:rPr>
        <w:t> </w:t>
      </w:r>
      <w:r>
        <w:rPr>
          <w:b w:val="0"/>
        </w:rPr>
        <w:t>por</w:t>
      </w:r>
      <w:r>
        <w:rPr>
          <w:b w:val="0"/>
          <w:spacing w:val="-9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9"/>
        </w:rPr>
        <w:t> </w:t>
      </w:r>
      <w:r>
        <w:rPr>
          <w:b w:val="0"/>
          <w:spacing w:val="-1"/>
        </w:rPr>
        <w:t>informe</w:t>
      </w:r>
      <w:r>
        <w:rPr>
          <w:b w:val="0"/>
          <w:spacing w:val="-8"/>
        </w:rPr>
        <w:t> </w:t>
      </w:r>
      <w:r>
        <w:rPr>
          <w:b w:val="0"/>
        </w:rPr>
        <w:t>oficial</w:t>
      </w:r>
      <w:r>
        <w:rPr>
          <w:b w:val="0"/>
          <w:spacing w:val="-9"/>
        </w:rPr>
        <w:t> </w:t>
      </w:r>
      <w:r>
        <w:rPr>
          <w:b w:val="0"/>
        </w:rPr>
        <w:t>de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9"/>
        </w:rPr>
        <w:t> </w:t>
      </w:r>
      <w:r>
        <w:rPr>
          <w:b w:val="0"/>
          <w:spacing w:val="1"/>
        </w:rPr>
        <w:t>14,2%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1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9"/>
        </w:rPr>
        <w:t> </w:t>
      </w:r>
      <w:r>
        <w:rPr>
          <w:b w:val="0"/>
          <w:spacing w:val="-3"/>
        </w:rPr>
        <w:t>2</w:t>
      </w:r>
      <w:r>
        <w:rPr>
          <w:b w:val="0"/>
          <w:spacing w:val="-2"/>
        </w:rPr>
        <w:t>0</w:t>
      </w:r>
      <w:r>
        <w:rPr>
          <w:b w:val="0"/>
          <w:spacing w:val="-4"/>
        </w:rPr>
        <w:t>1</w:t>
      </w:r>
      <w:r>
        <w:rPr>
          <w:b w:val="0"/>
          <w:spacing w:val="-3"/>
        </w:rPr>
        <w:t>2</w:t>
      </w:r>
      <w:r>
        <w:rPr>
          <w:b w:val="0"/>
          <w:spacing w:val="-2"/>
        </w:rPr>
        <w:t>,</w:t>
      </w:r>
      <w:r>
        <w:rPr>
          <w:b w:val="0"/>
          <w:spacing w:val="-3"/>
          <w:position w:val="6"/>
          <w:sz w:val="10"/>
        </w:rPr>
        <w:t>15</w:t>
      </w:r>
      <w:r>
        <w:rPr>
          <w:b w:val="0"/>
          <w:spacing w:val="12"/>
          <w:position w:val="6"/>
          <w:sz w:val="10"/>
        </w:rPr>
        <w:t> </w:t>
      </w:r>
      <w:r>
        <w:rPr>
          <w:b w:val="0"/>
          <w:spacing w:val="-1"/>
        </w:rPr>
        <w:t>lo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sugiere</w:t>
      </w:r>
      <w:r>
        <w:rPr>
          <w:b w:val="0"/>
          <w:spacing w:val="-9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8"/>
        </w:rPr>
        <w:t> </w:t>
      </w:r>
      <w:r>
        <w:rPr>
          <w:b w:val="0"/>
          <w:spacing w:val="1"/>
        </w:rPr>
        <w:t>la</w:t>
      </w:r>
      <w:r>
        <w:rPr>
          <w:b w:val="0"/>
          <w:spacing w:val="-9"/>
        </w:rPr>
        <w:t> </w:t>
      </w:r>
      <w:r>
        <w:rPr>
          <w:b w:val="0"/>
        </w:rPr>
        <w:t>minería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9"/>
        </w:rPr>
        <w:t> </w:t>
      </w:r>
      <w:r>
        <w:rPr>
          <w:b w:val="0"/>
        </w:rPr>
        <w:t>vista</w:t>
      </w:r>
      <w:r>
        <w:rPr>
          <w:b w:val="0"/>
          <w:spacing w:val="-8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9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8"/>
        </w:rPr>
        <w:t> </w:t>
      </w:r>
      <w:r>
        <w:rPr>
          <w:b w:val="0"/>
          <w:spacing w:val="-2"/>
        </w:rPr>
        <w:t>área</w:t>
      </w:r>
      <w:r>
        <w:rPr>
          <w:b w:val="0"/>
          <w:spacing w:val="41"/>
        </w:rPr>
        <w:t> </w:t>
      </w:r>
      <w:r>
        <w:rPr>
          <w:b w:val="0"/>
          <w:spacing w:val="-1"/>
        </w:rPr>
        <w:t>fuertemente</w:t>
      </w:r>
      <w:r>
        <w:rPr>
          <w:b w:val="0"/>
          <w:spacing w:val="-4"/>
        </w:rPr>
        <w:t> </w:t>
      </w:r>
      <w:r>
        <w:rPr>
          <w:b w:val="0"/>
        </w:rPr>
        <w:t>conectada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posición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económica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720"/>
          <w:cols w:num="2" w:equalWidth="0">
            <w:col w:w="5077" w:space="161"/>
            <w:col w:w="5212"/>
          </w:cols>
        </w:sectPr>
      </w:pP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spacing w:line="200" w:lineRule="atLeast"/>
        <w:ind w:left="11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group style="width:510.25pt;height:192.65pt;mso-position-horizontal-relative:char;mso-position-vertical-relative:line" coordorigin="0,0" coordsize="10205,3853">
            <v:group style="position:absolute;left:0;top:624;width:10205;height:3190" coordorigin="0,624" coordsize="10205,3190">
              <v:shape style="position:absolute;left:0;top:624;width:10205;height:3190" coordorigin="0,624" coordsize="10205,3190" path="m0,3813l10205,3813,10205,624,0,624,0,3813xe" filled="true" fillcolor="#dcddde" stroked="false">
                <v:path arrowok="t"/>
                <v:fill type="solid"/>
              </v:shape>
            </v:group>
            <v:group style="position:absolute;left:0;top:0;width:10205;height:624" coordorigin="0,0" coordsize="10205,624">
              <v:shape style="position:absolute;left:0;top:0;width:10205;height:624" coordorigin="0,0" coordsize="10205,624" path="m10205,624l0,624,0,0,10205,0,10205,624xe" filled="true" fillcolor="#00395a" stroked="false">
                <v:path arrowok="t"/>
                <v:fill type="solid"/>
              </v:shape>
            </v:group>
            <v:group style="position:absolute;left:3408;top:771;width:2;height:3062" coordorigin="3408,771" coordsize="2,3062">
              <v:shape style="position:absolute;left:3408;top:771;width:2;height:3062" coordorigin="3408,771" coordsize="0,3062" path="m3408,771l3408,3833e" filled="false" stroked="true" strokeweight="2pt" strokecolor="#ffffff">
                <v:path arrowok="t"/>
                <v:stroke dashstyle="dash"/>
              </v:shape>
            </v:group>
            <v:group style="position:absolute;left:3408;top:692;width:2;height:2" coordorigin="3408,692" coordsize="2,2">
              <v:shape style="position:absolute;left:3408;top:692;width:2;height:2" coordorigin="3408,692" coordsize="0,0" path="m3408,692l3408,692e" filled="false" stroked="true" strokeweight="2pt" strokecolor="#ffffff">
                <v:path arrowok="t"/>
              </v:shape>
            </v:group>
            <v:group style="position:absolute;left:6796;top:771;width:2;height:3062" coordorigin="6796,771" coordsize="2,3062">
              <v:shape style="position:absolute;left:6796;top:771;width:2;height:3062" coordorigin="6796,771" coordsize="0,3062" path="m6796,771l6796,3833e" filled="false" stroked="true" strokeweight="2pt" strokecolor="#ffffff">
                <v:path arrowok="t"/>
                <v:stroke dashstyle="dash"/>
              </v:shape>
            </v:group>
            <v:group style="position:absolute;left:6796;top:692;width:2;height:2" coordorigin="6796,692" coordsize="2,2">
              <v:shape style="position:absolute;left:6796;top:692;width:2;height:2" coordorigin="6796,692" coordsize="0,0" path="m6796,692l6796,692e" filled="false" stroked="true" strokeweight="2pt" strokecolor="#ffffff">
                <v:path arrowok="t"/>
              </v:shape>
            </v:group>
            <v:group style="position:absolute;left:345;top:835;width:2739;height:1362" coordorigin="345,835" coordsize="2739,1362">
              <v:shape style="position:absolute;left:345;top:835;width:2739;height:1362" coordorigin="345,835" coordsize="2739,1362" path="m1714,835l1602,840,1493,853,1386,875,1283,905,1183,942,1087,987,995,1039,908,1098,825,1163,748,1234,677,1310,612,1392,552,1479,500,1571,455,1666,417,1766,386,1869,364,1976,350,2085,345,2197,1278,2197,1280,2162,1285,2127,1302,2061,1329,2000,1365,1944,1409,1894,1459,1851,1516,1816,1578,1790,1644,1774,1714,1769,3012,1769,3012,1766,2974,1666,2928,1571,2876,1479,2817,1392,2751,1310,2680,1234,2603,1163,2520,1098,2433,1039,2341,987,2245,942,2146,905,2042,875,1935,853,1826,840,1714,835xe" filled="true" fillcolor="#ffffff" stroked="false">
                <v:path arrowok="t"/>
                <v:fill type="solid"/>
              </v:shape>
              <v:shape style="position:absolute;left:345;top:835;width:2739;height:1362" coordorigin="345,835" coordsize="2739,1362" path="m3012,1769l1714,1769,1749,1770,1784,1774,1850,1790,1912,1816,1969,1851,2020,1894,2063,1944,2099,2000,2126,2061,2143,2127,2150,2197,3083,2197,3078,2085,3064,1976,3042,1869,3012,1769xe" filled="true" fillcolor="#ffffff" stroked="false">
                <v:path arrowok="t"/>
                <v:fill type="solid"/>
              </v:shape>
            </v:group>
            <v:group style="position:absolute;left:345;top:835;width:2648;height:1362" coordorigin="345,835" coordsize="2648,1362">
              <v:shape style="position:absolute;left:345;top:835;width:2648;height:1362" coordorigin="345,835" coordsize="2648,1362" path="m1714,835l1602,840,1493,853,1386,875,1283,905,1183,942,1087,987,995,1039,908,1098,825,1163,748,1234,677,1310,612,1392,552,1479,500,1571,455,1666,417,1766,386,1869,364,1976,350,2085,345,2197,1278,2197,1280,2162,1285,2127,1302,2061,1329,2000,1365,1944,1409,1894,1459,1851,1516,1816,1578,1790,1644,1774,1714,1769,2802,1769,2993,1714,2961,1638,2925,1564,2884,1493,2840,1425,2792,1360,2740,1297,2684,1238,2625,1183,2563,1130,2498,1082,2430,1037,2359,997,2286,960,2210,928,2132,900,2052,877,1970,859,1886,846,1801,838,1714,835xe" filled="true" fillcolor="#72cbd2" stroked="false">
                <v:path arrowok="t"/>
                <v:fill type="solid"/>
              </v:shape>
              <v:shape style="position:absolute;left:345;top:835;width:2648;height:1362" coordorigin="345,835" coordsize="2648,1362" path="m2802,1769l1714,1769,1737,1769,1760,1771,1827,1784,1890,1806,1948,1837,2000,1876,2046,1922,2084,1975,2802,1769xe" filled="true" fillcolor="#72cbd2" stroked="false">
                <v:path arrowok="t"/>
                <v:fill type="solid"/>
              </v:shape>
            </v:group>
            <v:group style="position:absolute;left:1598;top:1702;width:1438;height:616" coordorigin="1598,1702" coordsize="1438,616">
              <v:shape style="position:absolute;left:1598;top:1702;width:1438;height:616" coordorigin="1598,1702" coordsize="1438,616" path="m3036,1702l1683,2094,1620,2136,1598,2208,1601,2228,1642,2294,1713,2317,1733,2315,1791,2294,3036,1702xe" filled="true" fillcolor="#00395a" stroked="false">
                <v:path arrowok="t"/>
                <v:fill type="solid"/>
              </v:shape>
            </v:group>
            <v:group style="position:absolute;left:3688;top:835;width:2739;height:1362" coordorigin="3688,835" coordsize="2739,1362">
              <v:shape style="position:absolute;left:3688;top:835;width:2739;height:1362" coordorigin="3688,835" coordsize="2739,1362" path="m5057,835l4945,840,4836,853,4729,875,4626,905,4526,942,4430,987,4338,1039,4251,1098,4169,1163,4091,1234,4020,1310,3955,1392,3896,1479,3843,1571,3798,1666,3760,1766,3729,1869,3707,1976,3693,2085,3688,2197,4621,2197,4623,2162,4628,2127,4646,2061,4672,2000,4708,1944,4752,1894,4802,1851,4859,1816,4921,1790,4987,1774,5057,1769,6356,1769,6355,1766,6317,1666,6271,1571,6219,1479,6160,1392,6094,1310,6023,1234,5946,1163,5864,1098,5776,1039,5684,987,5588,942,5489,905,5385,875,5279,853,5169,840,5057,835xe" filled="true" fillcolor="#ffffff" stroked="false">
                <v:path arrowok="t"/>
                <v:fill type="solid"/>
              </v:shape>
              <v:shape style="position:absolute;left:3688;top:835;width:2739;height:1362" coordorigin="3688,835" coordsize="2739,1362" path="m6356,1769l5057,1769,5093,1770,5127,1774,5194,1790,5255,1816,5312,1851,5363,1894,5406,1944,5442,2000,5469,2061,5486,2127,5493,2197,6426,2197,6421,2085,6407,1976,6385,1869,6356,1769xe" filled="true" fillcolor="#ffffff" stroked="false">
                <v:path arrowok="t"/>
                <v:fill type="solid"/>
              </v:shape>
            </v:group>
            <v:group style="position:absolute;left:3688;top:835;width:2565;height:1362" coordorigin="3688,835" coordsize="2565,1362">
              <v:shape style="position:absolute;left:3688;top:835;width:2565;height:1362" coordorigin="3688,835" coordsize="2565,1362" path="m5057,835l4945,840,4836,853,4729,875,4626,905,4526,942,4430,987,4338,1039,4251,1098,4169,1163,4091,1234,4020,1310,3955,1392,3896,1479,3843,1571,3798,1666,3760,1766,3729,1869,3707,1976,3693,2085,3688,2197,4621,2197,4623,2162,4628,2127,4646,2061,4672,2000,4708,1944,4752,1894,4802,1851,4859,1816,4921,1790,4987,1774,5057,1769,5735,1769,6252,1536,6215,1474,6176,1415,6133,1357,6087,1302,6039,1250,5988,1200,5934,1153,5878,1109,5820,1067,5759,1029,5697,993,5632,961,5566,933,5497,908,5427,886,5356,868,5283,854,5209,844,5134,837,5057,835xe" filled="true" fillcolor="#72cbd2" stroked="false">
                <v:path arrowok="t"/>
                <v:fill type="solid"/>
              </v:shape>
              <v:shape style="position:absolute;left:3688;top:835;width:2565;height:1362" coordorigin="3688,835" coordsize="2565,1362" path="m5735,1769l5057,1769,5079,1769,5100,1771,5163,1782,5222,1801,5277,1828,5327,1862,5372,1903,5391,1924,5735,1769xe" filled="true" fillcolor="#72cbd2" stroked="false">
                <v:path arrowok="t"/>
                <v:fill type="solid"/>
              </v:shape>
            </v:group>
            <v:group style="position:absolute;left:4942;top:1517;width:1352;height:801" coordorigin="4942,1517" coordsize="1352,801">
              <v:shape style="position:absolute;left:4942;top:1517;width:1352;height:801" coordorigin="4942,1517" coordsize="1352,801" path="m6294,1517l5040,2085,4973,2124,4943,2189,4942,2207,4944,2227,4971,2281,5036,2316,5054,2317,5073,2316,5135,2289,5198,2249,5405,2111,6294,1517xe" filled="true" fillcolor="#00395a" stroked="false">
                <v:path arrowok="t"/>
                <v:fill type="solid"/>
              </v:shape>
            </v:group>
            <v:group style="position:absolute;left:7118;top:815;width:2739;height:1362" coordorigin="7118,815" coordsize="2739,1362">
              <v:shape style="position:absolute;left:7118;top:815;width:2739;height:1362" coordorigin="7118,815" coordsize="2739,1362" path="m8488,815l8376,820,8266,833,8160,855,8056,885,7956,922,7860,967,7768,1019,7681,1078,7599,1143,7522,1214,7451,1290,7385,1372,7326,1459,7274,1551,7228,1646,7190,1746,7160,1849,7137,1956,7123,2065,7118,2177,8052,2177,8054,2141,8059,2107,8076,2041,8103,1980,8139,1924,8182,1874,8233,1831,8289,1796,8351,1770,8418,1754,8488,1749,9786,1749,9785,1746,9747,1646,9702,1551,9649,1459,9590,1372,9525,1290,9453,1214,9376,1143,9294,1078,9207,1019,9115,967,9019,922,8919,885,8816,855,8709,833,8600,820,8488,815xe" filled="true" fillcolor="#ffffff" stroked="false">
                <v:path arrowok="t"/>
                <v:fill type="solid"/>
              </v:shape>
              <v:shape style="position:absolute;left:7118;top:815;width:2739;height:1362" coordorigin="7118,815" coordsize="2739,1362" path="m9786,1749l8488,1749,8523,1750,8558,1754,8624,1770,8686,1796,8743,1831,8793,1874,8837,1924,8872,1980,8899,2041,8917,2107,8923,2177,9857,2177,9852,2065,9838,1956,9816,1849,9786,1749xe" filled="true" fillcolor="#ffffff" stroked="false">
                <v:path arrowok="t"/>
                <v:fill type="solid"/>
              </v:shape>
            </v:group>
            <v:group style="position:absolute;left:7118;top:986;width:1089;height:1191" coordorigin="7118,986" coordsize="1089,1191">
              <v:shape style="position:absolute;left:7118;top:986;width:1089;height:1191" coordorigin="7118,986" coordsize="1089,1191" path="m7825,986l7763,1023,7703,1062,7646,1105,7590,1150,7538,1198,7488,1249,7440,1302,7396,1358,7354,1416,7315,1477,7280,1539,7247,1603,7219,1670,7193,1738,7171,1807,7153,1878,7138,1951,7128,2025,7121,2100,7118,2177,8052,2177,8053,2155,8055,2134,8067,2072,8087,2013,8115,1959,8150,1909,8191,1865,8207,1851,8052,1499,7825,986xe" filled="true" fillcolor="#72cbd2" stroked="false">
                <v:path arrowok="t"/>
                <v:fill type="solid"/>
              </v:shape>
            </v:group>
            <v:group style="position:absolute;left:7805;top:941;width:795;height:1355" coordorigin="7805,941" coordsize="795,1355">
              <v:shape style="position:absolute;left:7805;top:941;width:795;height:1355" coordorigin="7805,941" coordsize="795,1355" path="m7805,941l8169,1760,8285,2017,8317,2088,8345,2149,8383,2231,8435,2285,8489,2296,8508,2294,8562,2268,8597,2203,8599,2184,8598,2165,8571,2104,8531,2040,7805,941xe" filled="true" fillcolor="#00395a" stroked="false">
                <v:path arrowok="t"/>
                <v:fill type="solid"/>
              </v:shape>
              <v:shape style="position:absolute;left:1443;top:140;width:7323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LA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IMPORTANCIA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DE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LA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3"/>
                          <w:sz w:val="40"/>
                        </w:rPr>
                        <w:t>MINERÍA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EN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CHILE</w:t>
                      </w:r>
                      <w:r>
                        <w:rPr>
                          <w:rFonts w:ascii="UnitRoundedOT-Bold" w:hAns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40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75"/>
                          <w:sz w:val="20"/>
                        </w:rPr>
                        <w:t>1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en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desacuerdo)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144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7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678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75"/>
                          <w:sz w:val="20"/>
                        </w:rPr>
                        <w:t>1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en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desacuerdo)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483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7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7120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75"/>
                          <w:sz w:val="20"/>
                        </w:rPr>
                        <w:t>1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en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desacuerdo)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925;top:2259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7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45;top:2917;width:2269;height:741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"/>
                          <w:sz w:val="22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minería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contribuye</w:t>
                      </w:r>
                      <w:r>
                        <w:rPr>
                          <w:rFonts w:ascii="Corpid C1 Regular" w:hAnsi="Corpid C1 Regular"/>
                          <w:sz w:val="22"/>
                        </w:rPr>
                      </w:r>
                    </w:p>
                    <w:p>
                      <w:pPr>
                        <w:spacing w:line="260" w:lineRule="exact" w:before="5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signi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2"/>
                        </w:rPr>
                        <w:t>fi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cativemente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3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2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5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2"/>
                        </w:rPr>
                        <w:t>economía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de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Chile</w:t>
                      </w:r>
                      <w:r>
                        <w:rPr>
                          <w:rFonts w:ascii="Corpid C1 Regular" w:hAnsi="Corpid C1 Regular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3688;top:2917;width:2779;height:481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"/>
                          <w:sz w:val="22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minería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2"/>
                        </w:rPr>
                        <w:t>apoyará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2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sz w:val="22"/>
                        </w:rPr>
                      </w:r>
                    </w:p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2"/>
                        </w:rPr>
                        <w:t>prosperidad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2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2"/>
                        </w:rPr>
                        <w:t>futura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2"/>
                        </w:rPr>
                        <w:t> de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2"/>
                        </w:rPr>
                        <w:t>Chile</w:t>
                      </w:r>
                      <w:r>
                        <w:rPr>
                          <w:rFonts w:ascii="Corpid C1 Regular"/>
                          <w:sz w:val="22"/>
                        </w:rPr>
                      </w:r>
                    </w:p>
                  </w:txbxContent>
                </v:textbox>
                <w10:wrap type="none"/>
              </v:shape>
              <v:shape style="position:absolute;left:7118;top:2917;width:2682;height:481" type="#_x0000_t202" filled="false" stroked="false">
                <v:textbox inset="0,0,0,0">
                  <w:txbxContent>
                    <w:p>
                      <w:pPr>
                        <w:spacing w:line="226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"/>
                          <w:sz w:val="22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minería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no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2"/>
                        </w:rPr>
                        <w:t>es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2"/>
                        </w:rPr>
                        <w:t> necesaria</w:t>
                      </w:r>
                      <w:r>
                        <w:rPr>
                          <w:rFonts w:ascii="Corpid C1 Regular" w:hAnsi="Corpid C1 Regular"/>
                          <w:sz w:val="22"/>
                        </w:rPr>
                      </w:r>
                    </w:p>
                    <w:p>
                      <w:pPr>
                        <w:spacing w:line="254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2"/>
                          <w:szCs w:val="22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2"/>
                        </w:rPr>
                        <w:t>para Chile</w:t>
                      </w:r>
                      <w:r>
                        <w:rPr>
                          <w:rFonts w:ascii="Corpid C1 Regular"/>
                          <w:sz w:val="22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1"/>
        <w:rPr>
          <w:rFonts w:ascii="Corpid C1 Light" w:hAnsi="Corpid C1 Light" w:cs="Corpid C1 Light" w:eastAsia="Corpid C1 Light"/>
          <w:b w:val="0"/>
          <w:bCs w:val="0"/>
          <w:sz w:val="10"/>
          <w:szCs w:val="10"/>
        </w:rPr>
      </w:pPr>
    </w:p>
    <w:p>
      <w:pPr>
        <w:spacing w:before="77"/>
        <w:ind w:left="122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2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</w:t>
      </w:r>
      <w:r>
        <w:rPr>
          <w:rFonts w:ascii="Corpid C1 Bold" w:hAnsi="Corpid C1 Bold"/>
          <w:b/>
          <w:spacing w:val="-10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aciones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relación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macro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entre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Chile,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8"/>
          <w:szCs w:val="8"/>
        </w:rPr>
      </w:pPr>
    </w:p>
    <w:p>
      <w:pPr>
        <w:spacing w:line="20" w:lineRule="atLeast"/>
        <w:ind w:left="108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05pt;height:1.45pt;mso-position-horizontal-relative:char;mso-position-vertical-relative:line" coordorigin="0,0" coordsize="10221,29">
            <v:group style="position:absolute;left:14;top:14;width:10193;height:2" coordorigin="14,14" coordsize="10193,2">
              <v:shape style="position:absolute;left:14;top:14;width:10193;height:2" coordorigin="14,14" coordsize="10193,0" path="m14,14l10206,14e" filled="false" stroked="true" strokeweight="1.417045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11" w:val="left" w:leader="none"/>
        </w:tabs>
        <w:spacing w:line="240" w:lineRule="auto" w:before="76"/>
        <w:ind w:left="207"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12"/>
        <w:rPr>
          <w:rFonts w:ascii="Corpid C1 Bold" w:hAnsi="Corpid C1 Bold" w:cs="Corpid C1 Bold" w:eastAsia="Corpid C1 Bold"/>
          <w:b/>
          <w:bCs/>
          <w:sz w:val="6"/>
          <w:szCs w:val="6"/>
        </w:rPr>
      </w:pPr>
    </w:p>
    <w:p>
      <w:pPr>
        <w:spacing w:line="200" w:lineRule="atLeast"/>
        <w:ind w:left="122" w:right="0" w:firstLine="0"/>
        <w:rPr>
          <w:rFonts w:ascii="Corpid C1 Bold" w:hAnsi="Corpid C1 Bold" w:cs="Corpid C1 Bold" w:eastAsia="Corpid C1 Bold"/>
          <w:sz w:val="20"/>
          <w:szCs w:val="20"/>
        </w:rPr>
      </w:pPr>
      <w:r>
        <w:rPr>
          <w:rFonts w:ascii="Corpid C1 Bold" w:hAnsi="Corpid C1 Bold" w:cs="Corpid C1 Bold" w:eastAsia="Corpid C1 Bold"/>
          <w:sz w:val="20"/>
          <w:szCs w:val="20"/>
        </w:rPr>
        <w:pict>
          <v:group style="width:509.9pt;height:180.8pt;mso-position-horizontal-relative:char;mso-position-vertical-relative:line" coordorigin="0,0" coordsize="10198,3616">
            <v:group style="position:absolute;left:0;top:5;width:4523;height:798" coordorigin="0,5" coordsize="4523,798">
              <v:shape style="position:absolute;left:0;top:5;width:4523;height:798" coordorigin="0,5" coordsize="4523,798" path="m4523,5l0,5,0,802,4523,802,4523,5xe" filled="true" fillcolor="#00395a" stroked="false">
                <v:path arrowok="t"/>
                <v:fill type="solid"/>
              </v:shape>
            </v:group>
            <v:group style="position:absolute;left:4523;top:5;width:2;height:798" coordorigin="4523,5" coordsize="2,798">
              <v:shape style="position:absolute;left:4523;top:5;width:2;height:798" coordorigin="4523,5" coordsize="0,798" path="m4523,5l4523,802e" filled="false" stroked="true" strokeweight=".101pt" strokecolor="#00395a">
                <v:path arrowok="t"/>
              </v:shape>
            </v:group>
            <v:group style="position:absolute;left:4523;top:5;width:1418;height:798" coordorigin="4523,5" coordsize="1418,798">
              <v:shape style="position:absolute;left:4523;top:5;width:1418;height:798" coordorigin="4523,5" coordsize="1418,798" path="m5940,5l4523,5,4523,802,5940,802,5940,5xe" filled="true" fillcolor="#00395a" stroked="false">
                <v:path arrowok="t"/>
                <v:fill type="solid"/>
              </v:shape>
            </v:group>
            <v:group style="position:absolute;left:5940;top:5;width:1418;height:798" coordorigin="5940,5" coordsize="1418,798">
              <v:shape style="position:absolute;left:5940;top:5;width:1418;height:798" coordorigin="5940,5" coordsize="1418,798" path="m7358,5l5940,5,5940,802,7358,802,7358,5xe" filled="true" fillcolor="#00395a" stroked="false">
                <v:path arrowok="t"/>
                <v:fill type="solid"/>
              </v:shape>
            </v:group>
            <v:group style="position:absolute;left:7358;top:5;width:1418;height:798" coordorigin="7358,5" coordsize="1418,798">
              <v:shape style="position:absolute;left:7358;top:5;width:1418;height:798" coordorigin="7358,5" coordsize="1418,798" path="m8775,5l7358,5,7358,802,8775,802,8775,5xe" filled="true" fillcolor="#00395a" stroked="false">
                <v:path arrowok="t"/>
                <v:fill type="solid"/>
              </v:shape>
            </v:group>
            <v:group style="position:absolute;left:8775;top:5;width:1418;height:798" coordorigin="8775,5" coordsize="1418,798">
              <v:shape style="position:absolute;left:8775;top:5;width:1418;height:798" coordorigin="8775,5" coordsize="1418,798" path="m10192,5l8775,5,8775,802,10192,802,10192,5xe" filled="true" fillcolor="#00395a" stroked="false">
                <v:path arrowok="t"/>
                <v:fill type="solid"/>
              </v:shape>
            </v:group>
            <v:group style="position:absolute;left:0;top:802;width:4523;height:560" coordorigin="0,802" coordsize="4523,560">
              <v:shape style="position:absolute;left:0;top:802;width:4523;height:560" coordorigin="0,802" coordsize="4523,560" path="m4523,802l0,802,0,1362,4523,1362,4523,802xe" filled="true" fillcolor="#ebebec" stroked="false">
                <v:path arrowok="t"/>
                <v:fill type="solid"/>
              </v:shape>
            </v:group>
            <v:group style="position:absolute;left:4523;top:802;width:2;height:560" coordorigin="4523,802" coordsize="2,560">
              <v:shape style="position:absolute;left:4523;top:802;width:2;height:560" coordorigin="4523,802" coordsize="0,560" path="m4523,802l4523,1362e" filled="false" stroked="true" strokeweight=".101pt" strokecolor="#ebebec">
                <v:path arrowok="t"/>
              </v:shape>
            </v:group>
            <v:group style="position:absolute;left:4523;top:802;width:1418;height:560" coordorigin="4523,802" coordsize="1418,560">
              <v:shape style="position:absolute;left:4523;top:802;width:1418;height:560" coordorigin="4523,802" coordsize="1418,560" path="m5940,802l4523,802,4523,1362,5940,1362,5940,802xe" filled="true" fillcolor="#ebebec" stroked="false">
                <v:path arrowok="t"/>
                <v:fill type="solid"/>
              </v:shape>
            </v:group>
            <v:group style="position:absolute;left:5940;top:802;width:1418;height:560" coordorigin="5940,802" coordsize="1418,560">
              <v:shape style="position:absolute;left:5940;top:802;width:1418;height:560" coordorigin="5940,802" coordsize="1418,560" path="m7358,802l5940,802,5940,1362,7358,1362,7358,802xe" filled="true" fillcolor="#ebebec" stroked="false">
                <v:path arrowok="t"/>
                <v:fill type="solid"/>
              </v:shape>
            </v:group>
            <v:group style="position:absolute;left:7358;top:802;width:1418;height:560" coordorigin="7358,802" coordsize="1418,560">
              <v:shape style="position:absolute;left:7358;top:802;width:1418;height:560" coordorigin="7358,802" coordsize="1418,560" path="m8775,802l7358,802,7358,1362,8775,1362,8775,802xe" filled="true" fillcolor="#ebebec" stroked="false">
                <v:path arrowok="t"/>
                <v:fill type="solid"/>
              </v:shape>
            </v:group>
            <v:group style="position:absolute;left:8775;top:802;width:1418;height:560" coordorigin="8775,802" coordsize="1418,560">
              <v:shape style="position:absolute;left:8775;top:802;width:1418;height:560" coordorigin="8775,802" coordsize="1418,560" path="m10192,802l8775,802,8775,1362,10192,1362,10192,802xe" filled="true" fillcolor="#ebebec" stroked="false">
                <v:path arrowok="t"/>
                <v:fill type="solid"/>
              </v:shape>
            </v:group>
            <v:group style="position:absolute;left:0;top:1922;width:4523;height:565" coordorigin="0,1922" coordsize="4523,565">
              <v:shape style="position:absolute;left:0;top:1922;width:4523;height:565" coordorigin="0,1922" coordsize="4523,565" path="m4523,1922l0,1922,0,2486,4523,2486,4523,1922xe" filled="true" fillcolor="#ebebec" stroked="false">
                <v:path arrowok="t"/>
                <v:fill type="solid"/>
              </v:shape>
            </v:group>
            <v:group style="position:absolute;left:4523;top:1922;width:2;height:565" coordorigin="4523,1922" coordsize="2,565">
              <v:shape style="position:absolute;left:4523;top:1922;width:2;height:565" coordorigin="4523,1922" coordsize="0,565" path="m4523,1922l4523,2486e" filled="false" stroked="true" strokeweight=".101pt" strokecolor="#ebebec">
                <v:path arrowok="t"/>
              </v:shape>
            </v:group>
            <v:group style="position:absolute;left:4523;top:1922;width:1418;height:565" coordorigin="4523,1922" coordsize="1418,565">
              <v:shape style="position:absolute;left:4523;top:1922;width:1418;height:565" coordorigin="4523,1922" coordsize="1418,565" path="m5940,1922l4523,1922,4523,2486,5940,2486,5940,1922xe" filled="true" fillcolor="#ebebec" stroked="false">
                <v:path arrowok="t"/>
                <v:fill type="solid"/>
              </v:shape>
            </v:group>
            <v:group style="position:absolute;left:5940;top:1922;width:1418;height:565" coordorigin="5940,1922" coordsize="1418,565">
              <v:shape style="position:absolute;left:5940;top:1922;width:1418;height:565" coordorigin="5940,1922" coordsize="1418,565" path="m7358,1922l5940,1922,5940,2486,7358,2486,7358,1922xe" filled="true" fillcolor="#ebebec" stroked="false">
                <v:path arrowok="t"/>
                <v:fill type="solid"/>
              </v:shape>
            </v:group>
            <v:group style="position:absolute;left:7358;top:1922;width:1418;height:565" coordorigin="7358,1922" coordsize="1418,565">
              <v:shape style="position:absolute;left:7358;top:1922;width:1418;height:565" coordorigin="7358,1922" coordsize="1418,565" path="m8775,1922l7358,1922,7358,2486,8775,2486,8775,1922xe" filled="true" fillcolor="#ebebec" stroked="false">
                <v:path arrowok="t"/>
                <v:fill type="solid"/>
              </v:shape>
            </v:group>
            <v:group style="position:absolute;left:8775;top:1922;width:1418;height:565" coordorigin="8775,1922" coordsize="1418,565">
              <v:shape style="position:absolute;left:8775;top:1922;width:1418;height:565" coordorigin="8775,1922" coordsize="1418,565" path="m10192,1922l8775,1922,8775,2486,10192,2486,10192,1922xe" filled="true" fillcolor="#ebebec" stroked="false">
                <v:path arrowok="t"/>
                <v:fill type="solid"/>
              </v:shape>
            </v:group>
            <v:group style="position:absolute;left:0;top:3046;width:4523;height:565" coordorigin="0,3046" coordsize="4523,565">
              <v:shape style="position:absolute;left:0;top:3046;width:4523;height:565" coordorigin="0,3046" coordsize="4523,565" path="m4523,3046l0,3046,0,3610,4523,3610,4523,3046xe" filled="true" fillcolor="#ebebec" stroked="false">
                <v:path arrowok="t"/>
                <v:fill type="solid"/>
              </v:shape>
            </v:group>
            <v:group style="position:absolute;left:4523;top:3046;width:2;height:565" coordorigin="4523,3046" coordsize="2,565">
              <v:shape style="position:absolute;left:4523;top:3046;width:2;height:565" coordorigin="4523,3046" coordsize="0,565" path="m4523,3046l4523,3610e" filled="false" stroked="true" strokeweight=".101pt" strokecolor="#ebebec">
                <v:path arrowok="t"/>
              </v:shape>
            </v:group>
            <v:group style="position:absolute;left:4523;top:3046;width:1418;height:565" coordorigin="4523,3046" coordsize="1418,565">
              <v:shape style="position:absolute;left:4523;top:3046;width:1418;height:565" coordorigin="4523,3046" coordsize="1418,565" path="m5940,3046l4523,3046,4523,3610,5940,3610,5940,3046xe" filled="true" fillcolor="#ebebec" stroked="false">
                <v:path arrowok="t"/>
                <v:fill type="solid"/>
              </v:shape>
            </v:group>
            <v:group style="position:absolute;left:5940;top:3046;width:1418;height:565" coordorigin="5940,3046" coordsize="1418,565">
              <v:shape style="position:absolute;left:5940;top:3046;width:1418;height:565" coordorigin="5940,3046" coordsize="1418,565" path="m7358,3046l5940,3046,5940,3610,7358,3610,7358,3046xe" filled="true" fillcolor="#ebebec" stroked="false">
                <v:path arrowok="t"/>
                <v:fill type="solid"/>
              </v:shape>
            </v:group>
            <v:group style="position:absolute;left:7358;top:3046;width:1418;height:565" coordorigin="7358,3046" coordsize="1418,565">
              <v:shape style="position:absolute;left:7358;top:3046;width:1418;height:565" coordorigin="7358,3046" coordsize="1418,565" path="m8775,3046l7358,3046,7358,3610,8775,3610,8775,3046xe" filled="true" fillcolor="#ebebec" stroked="false">
                <v:path arrowok="t"/>
                <v:fill type="solid"/>
              </v:shape>
            </v:group>
            <v:group style="position:absolute;left:8775;top:3046;width:1418;height:565" coordorigin="8775,3046" coordsize="1418,565">
              <v:shape style="position:absolute;left:8775;top:3046;width:1418;height:565" coordorigin="8775,3046" coordsize="1418,565" path="m10192,3046l8775,3046,8775,3610,10192,3610,10192,3046xe" filled="true" fillcolor="#ebebec" stroked="false">
                <v:path arrowok="t"/>
                <v:fill type="solid"/>
              </v:shape>
            </v:group>
            <v:group style="position:absolute;left:4523;top:802;width:2;height:2809" coordorigin="4523,802" coordsize="2,2809">
              <v:shape style="position:absolute;left:4523;top:802;width:2;height:2809" coordorigin="4523,802" coordsize="0,2809" path="m4523,802l4523,3610e" filled="false" stroked="true" strokeweight=".500029pt" strokecolor="#000000">
                <v:path arrowok="t"/>
              </v:shape>
            </v:group>
            <v:group style="position:absolute;left:5940;top:802;width:2;height:2809" coordorigin="5940,802" coordsize="2,2809">
              <v:shape style="position:absolute;left:5940;top:802;width:2;height:2809" coordorigin="5940,802" coordsize="0,2809" path="m5940,802l5940,3610e" filled="false" stroked="true" strokeweight=".500004pt" strokecolor="#000000">
                <v:path arrowok="t"/>
              </v:shape>
            </v:group>
            <v:group style="position:absolute;left:7358;top:802;width:2;height:2809" coordorigin="7358,802" coordsize="2,2809">
              <v:shape style="position:absolute;left:7358;top:802;width:2;height:2809" coordorigin="7358,802" coordsize="0,2809" path="m7358,802l7358,3610e" filled="false" stroked="true" strokeweight=".50003pt" strokecolor="#000000">
                <v:path arrowok="t"/>
              </v:shape>
            </v:group>
            <v:group style="position:absolute;left:8775;top:802;width:2;height:2809" coordorigin="8775,802" coordsize="2,2809">
              <v:shape style="position:absolute;left:8775;top:802;width:2;height:2809" coordorigin="8775,802" coordsize="0,2809" path="m8775,802l8775,3610e" filled="false" stroked="true" strokeweight=".500003pt" strokecolor="#000000">
                <v:path arrowok="t"/>
              </v:shape>
            </v:group>
            <v:group style="position:absolute;left:10192;top:5;width:2;height:3606" coordorigin="10192,5" coordsize="2,3606">
              <v:shape style="position:absolute;left:10192;top:5;width:2;height:3606" coordorigin="10192,5" coordsize="0,3606" path="m10192,5l10192,3610e" filled="false" stroked="true" strokeweight=".500082pt" strokecolor="#000000">
                <v:path arrowok="t"/>
              </v:shape>
            </v:group>
            <v:group style="position:absolute;left:4929;top:306;width:606;height:202" coordorigin="4929,306" coordsize="606,202">
              <v:shape style="position:absolute;left:4929;top:306;width:606;height:202" coordorigin="4929,306" coordsize="606,202" path="m5535,508l4929,508,4929,306,5535,306,5535,508xe" filled="true" fillcolor="#6d98b4" stroked="false">
                <v:path arrowok="t"/>
                <v:fill type="solid"/>
              </v:shape>
            </v:group>
            <v:group style="position:absolute;left:4935;top:110;width:594;height:393" coordorigin="4935,110" coordsize="594,393">
              <v:shape style="position:absolute;left:4935;top:110;width:594;height:393" coordorigin="4935,110" coordsize="594,393" path="m4935,503l5528,503,5528,110,4935,110,4935,503xe" filled="false" stroked="true" strokeweight=".606pt" strokecolor="#ffffff">
                <v:path arrowok="t"/>
              </v:shape>
            </v:group>
            <v:group style="position:absolute;left:5131;top:104;width:404;height:202" coordorigin="5131,104" coordsize="404,202">
              <v:shape style="position:absolute;left:5131;top:104;width:404;height:202" coordorigin="5131,104" coordsize="404,202" path="m5535,104l5131,104,5131,306,5535,306,5535,104xe" filled="true" fillcolor="#ffffff" stroked="false">
                <v:path arrowok="t"/>
                <v:fill type="solid"/>
              </v:shape>
            </v:group>
            <v:group style="position:absolute;left:4982;top:155;width:96;height:92" coordorigin="4982,155" coordsize="96,92">
              <v:shape style="position:absolute;left:4982;top:155;width:96;height:92" coordorigin="4982,155" coordsize="96,92" path="m5078,190l4982,190,5011,211,5000,246,5031,225,5053,225,5048,211,5078,190xe" filled="true" fillcolor="#ffffff" stroked="false">
                <v:path arrowok="t"/>
                <v:fill type="solid"/>
              </v:shape>
              <v:shape style="position:absolute;left:4982;top:155;width:96;height:92" coordorigin="4982,155" coordsize="96,92" path="m5053,225l5031,225,5061,246,5053,225xe" filled="true" fillcolor="#ffffff" stroked="false">
                <v:path arrowok="t"/>
                <v:fill type="solid"/>
              </v:shape>
              <v:shape style="position:absolute;left:4982;top:155;width:96;height:92" coordorigin="4982,155" coordsize="96,92" path="m5030,155l5018,190,5041,190,5030,155xe" filled="true" fillcolor="#ffffff" stroked="false">
                <v:path arrowok="t"/>
                <v:fill type="solid"/>
              </v:shape>
            </v:group>
            <v:group style="position:absolute;left:6343;top:128;width:611;height:336" coordorigin="6343,128" coordsize="611,336">
              <v:shape style="position:absolute;left:6343;top:128;width:611;height:336" coordorigin="6343,128" coordsize="611,336" path="m6598,442l6507,442,6504,456,6513,460,6522,464,6532,464,6537,450,6567,450,6567,448,6597,448,6600,446,6598,44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67,450l6537,450,6538,464,6558,464,6568,462,6567,45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75,442l6784,442,6781,456,6790,460,6799,464,6809,464,6813,450,6844,450,6844,448,6874,448,6877,446,6875,44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44,450l6813,450,6815,464,6835,464,6844,462,6844,45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97,448l6567,448,6574,460,6583,458,6592,452,6597,4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74,448l6844,448,6850,460,6860,458,6868,452,6874,4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23,424l6482,424,6475,436,6489,448,6498,452,6507,442,6598,442,6595,434,6615,434,6619,430,6623,42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900,424l6759,424,6751,436,6766,448,6775,452,6784,442,6875,442,6871,434,6892,434,6896,430,6900,42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15,434l6595,434,6605,442,6613,436,6615,43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92,434l6871,434,6882,442,6890,436,6892,43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13,398l6466,398,6455,406,6460,414,6464,424,6471,430,6482,424,6623,424,6625,422,6615,412,6548,412,6525,408,6513,39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789,398l6743,398,6732,406,6736,414,6741,424,6747,430,6759,424,6900,424,6902,422,6892,412,6824,412,6801,408,6789,39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17,322l6539,322,6563,328,6580,340,6589,360,6590,368,6590,370,6583,390,6569,406,6548,412,6615,412,6628,416,6633,408,6636,398,6639,388,6627,384,6640,382,6641,378,6641,374,6641,358,6640,352,6627,352,6639,346,6636,338,6633,328,6631,324,6615,324,6617,32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94,322l6816,322,6840,328,6857,340,6865,360,6866,368,6866,370,6860,390,6845,406,6824,412,6892,412,6905,416,6910,408,6913,398,6915,388,6903,384,6916,382,6918,372,6918,362,6916,352,6903,352,6915,346,6914,342,6911,332,6909,326,6907,324,6892,324,6894,32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453,336l6449,344,6448,354,6448,364,6460,368,6448,370,6448,380,6449,390,6453,400,6466,398,6513,398,6508,394,6500,376,6499,368,6504,346,6512,338,6466,338,6453,336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730,336l6726,344,6725,354,6724,364,6737,368,6724,370,6725,380,6726,390,6730,400,6743,398,6789,398,6785,394,6776,376,6776,368,6781,346,6788,338,6743,338,6730,336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48,338l6544,338,6524,344,6514,364,6514,370,6523,390,6542,398,6563,392,6574,374,6575,368,6567,348,6548,33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25,338l6821,338,6801,344,6791,364,6790,370,6799,390,6819,398,6840,392,6851,374,6851,368,6844,348,6825,33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21,284l6653,336,6657,370,6708,370,6708,368,6710,344,6717,324,6724,310,6700,310,6621,28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471,304l6464,312,6460,320,6455,330,6466,338,6512,338,6519,330,6539,322,6617,322,6625,314,6623,312,6482,312,6471,30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747,304l6741,312,6736,320,6732,330,6743,338,6788,338,6795,330,6816,322,6894,322,6902,314,6900,312,6759,312,6747,304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28,320l6615,324,6631,324,6628,32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905,320l6892,324,6907,324,6905,32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954,256l6798,256,6825,258,6849,262,6914,304,6923,320,6948,294,6944,272,6952,272,6954,266,6954,256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498,282l6489,286,6482,294,6475,300,6482,312,6623,312,6619,306,6615,300,6595,300,6598,292,6507,292,6498,28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775,282l6766,286,6759,294,6751,300,6759,312,6900,312,6896,306,6891,300,6871,300,6875,292,6784,292,6775,28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88,168l6784,168,6700,310,6724,310,6727,304,6741,288,6758,274,6777,264,6798,256,6954,256,6954,250,6952,244,6939,244,6935,222,6805,222,6802,220,6802,184,6805,180,6891,180,6888,16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05,292l6595,300,6615,300,6613,298,6605,29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82,292l6871,300,6891,300,6890,298,6882,29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948,128l6376,128,6343,180,6693,294,6719,250,6625,250,6610,246,6615,236,6580,236,6565,230,6571,220,6535,220,6520,216,6526,206,6490,206,6476,202,6482,192,6445,192,6431,188,6438,176,6400,176,6387,174,6402,148,6948,148,6948,12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32,272l6522,272,6513,276,6504,280,6507,292,6598,292,6600,288,6567,288,6567,284,6537,284,6532,27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09,272l6799,272,6790,276,6781,280,6784,292,6875,292,6877,288,6844,288,6844,284,6813,284,6809,272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74,276l6567,288,6600,288,6592,284,6583,278,6574,276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50,276l6844,288,6877,288,6868,284,6860,278,6850,276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48,270l6538,272,6537,284,6567,284,6568,274,6558,272,6548,27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25,270l6815,272,6813,284,6844,284,6844,274,6835,272,6825,27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474,238l6474,278,6491,268,6510,260,6530,256,6474,23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948,148l6681,148,6640,222,6625,250,6719,250,6776,154,6948,154,6948,1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65,148l6628,148,6580,236,6615,236,6665,1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891,180l6875,180,6879,184,6886,220,6884,222,6900,222,6891,180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613,148l6576,148,6535,220,6571,220,6613,1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60,148l6523,148,6490,206,6526,206,6560,1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507,148l6470,148,6445,192,6482,192,6507,148xe" filled="true" fillcolor="#ffffff" stroked="false">
                <v:path arrowok="t"/>
                <v:fill type="solid"/>
              </v:shape>
              <v:shape style="position:absolute;left:6343;top:128;width:611;height:336" coordorigin="6343,128" coordsize="611,336" path="m6455,148l6418,148,6400,176,6438,176,6455,148xe" filled="true" fillcolor="#ffffff" stroked="false">
                <v:path arrowok="t"/>
                <v:fill type="solid"/>
              </v:shape>
            </v:group>
            <v:group style="position:absolute;left:7718;top:124;width:697;height:366" coordorigin="7718,124" coordsize="697,366">
              <v:shape style="position:absolute;left:7718;top:124;width:697;height:366" coordorigin="7718,124" coordsize="697,366" path="m8031,275l7768,275,7768,489,7865,489,7865,398,8031,398,8031,358,7804,358,7804,297,8031,297,8031,275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031,398l7934,398,7934,489,8031,489,8031,398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169,410l8101,410,8102,415,8103,422,8103,430,8102,462,8098,482,8096,489,8136,489,8133,477,8132,462,8131,424,8132,419,8132,415,8164,415,8169,411,8169,410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373,347l8257,347,8260,357,8262,366,8258,445,8249,488,8321,489,8317,476,8314,465,8313,451,8312,430,8313,380,8313,372,8314,358,8361,358,8373,347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164,415l8132,415,8137,418,8141,419,8158,419,8164,415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124,301l8111,301,8105,305,8102,311,8086,311,8075,321,8075,334,8065,336,8058,344,8058,356,8052,360,8048,366,8048,383,8054,391,8062,393,8066,405,8076,413,8093,413,8097,412,8101,410,8169,410,8172,399,8182,396,8189,387,8189,370,8186,364,8182,359,8182,359,8183,356,8183,343,8176,333,8165,330,8162,317,8154,311,8102,311,8154,311,8151,308,8133,308,8129,304,8124,301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361,358l8314,358,8322,361,8330,364,8339,364,8360,359,8361,358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7935,297l7865,297,7865,358,7935,358,7935,297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031,297l7995,297,7995,358,8031,358,8031,297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256,169l8254,169,8233,174,8217,189,8210,209,8191,220,8181,238,8180,247,8180,250,8169,257,8162,269,8162,282,8168,302,8184,315,8196,334,8212,347,8232,353,8243,353,8250,351,8257,347,8373,347,8376,345,8395,327,8408,310,8414,294,8412,271,8404,256,8404,253,8405,250,8405,247,8400,227,8387,210,8372,190,8356,176,8344,169,8259,169,8256,169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150,308l8134,308,8133,308,8151,308,8150,308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7900,124l7718,275,8082,275,7900,124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299,151l8276,151,8264,158,8259,169,8344,169,8339,167,8324,165,8315,165,8309,156,8299,151xe" filled="true" fillcolor="#ffffff" stroked="false">
                <v:path arrowok="t"/>
                <v:fill type="solid"/>
              </v:shape>
              <v:shape style="position:absolute;left:7718;top:124;width:697;height:366" coordorigin="7718,124" coordsize="697,366" path="m8320,164l8317,164,8315,165,8324,165,8320,164xe" filled="true" fillcolor="#ffffff" stroked="false">
                <v:path arrowok="t"/>
                <v:fill type="solid"/>
              </v:shape>
            </v:group>
            <v:group style="position:absolute;left:9302;top:118;width:364;height:377" coordorigin="9302,118" coordsize="364,377">
              <v:shape style="position:absolute;left:9302;top:118;width:364;height:377" coordorigin="9302,118" coordsize="364,377" path="m9658,480l9309,480,9302,485,9302,495,9666,495,9666,485,9658,480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162l9319,162,9319,480,9374,480,9374,453,9459,453,9459,427,9339,427,9339,405,9459,405,9459,375,9339,375,9339,352,9459,352,9459,322,9339,322,9339,299,9459,299,9459,269,9339,269,9339,246,9459,246,9459,216,9339,216,9339,193,9459,193,9459,162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453l9403,453,9403,480,9459,480,9459,453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08,427l9483,427,9483,480,9508,480,9508,42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55,427l9530,427,9530,480,9555,480,9555,42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602,427l9578,427,9578,480,9602,480,9602,42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649,225l9483,225,9483,245,9629,245,9629,480,9649,480,9649,225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405l9438,405,9438,427,9459,427,9459,405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08,377l9483,377,9483,401,9508,401,9508,37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55,377l9530,377,9530,401,9555,401,9555,37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602,377l9578,377,9578,401,9602,401,9602,377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352l9438,352,9438,375,9459,375,9459,352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08,325l9483,325,9483,349,9508,349,9508,325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55,325l9530,325,9530,349,9555,349,9555,325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602,325l9578,325,9578,349,9602,349,9602,325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299l9438,299,9438,322,9459,322,9459,299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08,273l9483,273,9483,297,9508,297,9508,273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55,273l9530,273,9530,297,9555,297,9555,273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602,273l9578,273,9578,297,9602,297,9602,273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246l9438,246,9438,269,9459,269,9459,246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459,193l9438,193,9438,216,9459,216,9459,193xe" filled="true" fillcolor="#ffffff" stroked="false">
                <v:path arrowok="t"/>
                <v:fill type="solid"/>
              </v:shape>
              <v:shape style="position:absolute;left:9302;top:118;width:364;height:377" coordorigin="9302,118" coordsize="364,377" path="m9576,118l9414,118,9414,138,9556,138,9556,203,9576,203,9576,118xe" filled="true" fillcolor="#ffffff" stroked="false">
                <v:path arrowok="t"/>
                <v:fill type="solid"/>
              </v:shape>
              <v:shape style="position:absolute;left:4896;top:592;width:673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GENERAL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;top:1005;width:3069;height:74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es central para Chile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orpid C1 Bold" w:hAnsi="Corpid C1 Bold" w:cs="Corpid C1 Bold" w:eastAsia="Corpid C1 Bold"/>
                          <w:b/>
                          <w:bCs/>
                          <w:sz w:val="18"/>
                          <w:szCs w:val="18"/>
                        </w:rPr>
                      </w:pPr>
                    </w:p>
                    <w:p>
                      <w:pPr>
                        <w:spacing w:line="209" w:lineRule="exact" w:before="128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no es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necesaria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para Chile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35;top:897;width:794;height:95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5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20"/>
                        </w:rPr>
                        <w:t>.1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sz w:val="20"/>
                        </w:rPr>
                        <w:t>9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1.29)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28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2.37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.08)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71;top:570;width:756;height:1280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MINERAS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exact" w:before="126"/>
                        <w:ind w:left="20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20"/>
                        </w:rPr>
                        <w:t>.1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0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1.29)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28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.6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80;top:573;width:2523;height:1277" type="#_x0000_t202" filled="false" stroked="false">
                <v:textbox inset="0,0,0,0">
                  <w:txbxContent>
                    <w:p>
                      <w:pPr>
                        <w:tabs>
                          <w:tab w:pos="1285" w:val="left" w:leader="none"/>
                        </w:tabs>
                        <w:spacing w:line="173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position w:val="1"/>
                          <w:sz w:val="16"/>
                        </w:rPr>
                        <w:t>NO-MINERAS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95"/>
                          <w:sz w:val="16"/>
                        </w:rPr>
                        <w:t>METROPOLITANA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tabs>
                          <w:tab w:pos="1365" w:val="left" w:leader="none"/>
                        </w:tabs>
                        <w:spacing w:line="240" w:lineRule="exact" w:before="118"/>
                        <w:ind w:left="0" w:right="78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w w:val="80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w w:val="80"/>
                          <w:sz w:val="20"/>
                        </w:rPr>
                        <w:t>.11</w:t>
                        <w:tab/>
                      </w:r>
                      <w:r>
                        <w:rPr>
                          <w:rFonts w:ascii="Corpid C1 Light"/>
                          <w:b w:val="0"/>
                          <w:sz w:val="20"/>
                        </w:rPr>
                        <w:t>6.46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tabs>
                          <w:tab w:pos="1437" w:val="left" w:leader="none"/>
                        </w:tabs>
                        <w:spacing w:line="192" w:lineRule="exact" w:before="0"/>
                        <w:ind w:left="0" w:right="149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1.37)</w:t>
                        <w:tab/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1.15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tabs>
                          <w:tab w:pos="1422" w:val="left" w:leader="none"/>
                        </w:tabs>
                        <w:spacing w:line="240" w:lineRule="exact" w:before="128"/>
                        <w:ind w:left="0" w:right="134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w w:val="90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w w:val="90"/>
                          <w:sz w:val="20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w w:val="90"/>
                          <w:sz w:val="20"/>
                        </w:rPr>
                        <w:t>57</w:t>
                        <w:tab/>
                      </w: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7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0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tabs>
                          <w:tab w:pos="1429" w:val="left" w:leader="none"/>
                        </w:tabs>
                        <w:spacing w:line="186" w:lineRule="exact" w:before="0"/>
                        <w:ind w:left="0" w:right="142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2.26)</w:t>
                        <w:tab/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1.54)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5;top:2017;width:4099;height:1525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contribuye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significativamente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al nivel de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vida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en Chile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450" w:lineRule="atLeast" w:before="2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apoyará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prosperidad futura de Chile</w:t>
                      </w:r>
                      <w:r>
                        <w:rPr>
                          <w:rFonts w:ascii="Corpid C1 Light" w:hAnsi="Corpid C1 Light"/>
                          <w:b w:val="0"/>
                          <w:spacing w:val="48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contribuye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significativemente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  <w:p>
                      <w:pPr>
                        <w:spacing w:line="209" w:lineRule="exact" w:before="4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a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economía de Chile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55;top:2019;width:753;height:151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5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.9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1.43)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5.88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1.45)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5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7"/>
                          <w:sz w:val="20"/>
                        </w:rPr>
                        <w:t>.1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20"/>
                        </w:rPr>
                        <w:t>8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(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5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4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76;top:2019;width:745;height:151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5.94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1.35)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20"/>
                        </w:rPr>
                        <w:t>5.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w w:val="95"/>
                          <w:sz w:val="20"/>
                        </w:rPr>
                        <w:t>9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20"/>
                        </w:rPr>
                        <w:t>1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1.37)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20"/>
                        </w:rPr>
                        <w:t>.1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1.23)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66;top:2019;width:800;height:151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5.88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1.44)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20"/>
                        </w:rPr>
                        <w:t>5.81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1.50)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20"/>
                        </w:rPr>
                        <w:t>.1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1.34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06;top:2019;width:755;height:151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5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.9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1.54)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5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.9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92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1.53)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  <w:p>
                      <w:pPr>
                        <w:spacing w:line="240" w:lineRule="exact" w:before="131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6.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6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1.12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Bold" w:hAnsi="Corpid C1 Bold" w:cs="Corpid C1 Bold" w:eastAsia="Corpid C1 Bold"/>
          <w:sz w:val="20"/>
          <w:szCs w:val="20"/>
        </w:rPr>
      </w:r>
    </w:p>
    <w:p>
      <w:pPr>
        <w:spacing w:before="105"/>
        <w:ind w:left="5151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7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i/>
          <w:sz w:val="11"/>
          <w:szCs w:val="11"/>
        </w:rPr>
      </w:pPr>
    </w:p>
    <w:p>
      <w:pPr>
        <w:numPr>
          <w:ilvl w:val="0"/>
          <w:numId w:val="3"/>
        </w:numPr>
        <w:tabs>
          <w:tab w:pos="338" w:val="left" w:leader="none"/>
        </w:tabs>
        <w:spacing w:before="0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1"/>
          <w:sz w:val="14"/>
        </w:rPr>
        <w:t>Sólo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los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resultados</w:t>
      </w:r>
      <w:r>
        <w:rPr>
          <w:rFonts w:ascii="Corpid C1 Light" w:hAnsi="Corpid C1 Light"/>
          <w:b w:val="0"/>
          <w:sz w:val="14"/>
        </w:rPr>
        <w:t> con </w:t>
      </w:r>
      <w:r>
        <w:rPr>
          <w:rFonts w:ascii="Corpid C1 Light" w:hAnsi="Corpid C1 Light"/>
          <w:b w:val="0"/>
          <w:spacing w:val="2"/>
          <w:sz w:val="14"/>
        </w:rPr>
        <w:t>importancia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estadística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se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2"/>
          <w:sz w:val="14"/>
        </w:rPr>
        <w:t>reportan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como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diferencias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este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documento.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Estas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diferencias</w:t>
      </w:r>
      <w:r>
        <w:rPr>
          <w:rFonts w:ascii="Corpid C1 Light" w:hAnsi="Corpid C1 Light"/>
          <w:sz w:val="14"/>
        </w:rPr>
      </w:r>
    </w:p>
    <w:p>
      <w:pPr>
        <w:spacing w:before="2"/>
        <w:ind w:left="337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1"/>
          <w:sz w:val="14"/>
        </w:rPr>
        <w:t>se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calcularon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predominantemente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usando</w:t>
      </w:r>
      <w:r>
        <w:rPr>
          <w:rFonts w:ascii="Corpid C1 Light" w:hAnsi="Corpid C1 Light"/>
          <w:b w:val="0"/>
          <w:sz w:val="14"/>
        </w:rPr>
        <w:t> una</w:t>
      </w:r>
      <w:r>
        <w:rPr>
          <w:rFonts w:ascii="Corpid C1 Light" w:hAnsi="Corpid C1 Light"/>
          <w:b w:val="0"/>
          <w:spacing w:val="1"/>
          <w:sz w:val="14"/>
        </w:rPr>
        <w:t> prueba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Análisis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 Varianza</w:t>
      </w:r>
      <w:r>
        <w:rPr>
          <w:rFonts w:ascii="Corpid C1 Light" w:hAnsi="Corpid C1 Light"/>
          <w:b w:val="0"/>
          <w:sz w:val="14"/>
        </w:rPr>
        <w:t> (ANOVA), y </w:t>
      </w:r>
      <w:r>
        <w:rPr>
          <w:rFonts w:ascii="Corpid C1 Light" w:hAnsi="Corpid C1 Light"/>
          <w:b w:val="0"/>
          <w:spacing w:val="1"/>
          <w:sz w:val="14"/>
        </w:rPr>
        <w:t>se consideran</w:t>
      </w:r>
      <w:r>
        <w:rPr>
          <w:rFonts w:ascii="Corpid C1 Light" w:hAnsi="Corpid C1 Light"/>
          <w:b w:val="0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relevantes</w:t>
      </w:r>
      <w:r>
        <w:rPr>
          <w:rFonts w:ascii="Corpid C1 Light" w:hAnsi="Corpid C1 Light"/>
          <w:b w:val="0"/>
          <w:sz w:val="14"/>
        </w:rPr>
        <w:t> al </w:t>
      </w:r>
      <w:r>
        <w:rPr>
          <w:rFonts w:ascii="Corpid C1 Light" w:hAnsi="Corpid C1 Light"/>
          <w:b w:val="0"/>
          <w:spacing w:val="1"/>
          <w:sz w:val="14"/>
        </w:rPr>
        <w:t>nivel p&lt;.</w:t>
      </w:r>
      <w:r>
        <w:rPr>
          <w:rFonts w:ascii="Corpid C1 Light" w:hAnsi="Corpid C1 Light"/>
          <w:b w:val="0"/>
          <w:sz w:val="14"/>
        </w:rPr>
        <w:t>0</w:t>
      </w:r>
      <w:r>
        <w:rPr>
          <w:rFonts w:ascii="Corpid C1 Light" w:hAnsi="Corpid C1 Light"/>
          <w:b w:val="0"/>
          <w:spacing w:val="1"/>
          <w:sz w:val="14"/>
        </w:rPr>
        <w:t>5.</w:t>
      </w:r>
      <w:r>
        <w:rPr>
          <w:rFonts w:ascii="Corpid C1 Light" w:hAnsi="Corpid C1 Light"/>
          <w:sz w:val="14"/>
        </w:rPr>
      </w:r>
    </w:p>
    <w:p>
      <w:pPr>
        <w:numPr>
          <w:ilvl w:val="0"/>
          <w:numId w:val="3"/>
        </w:numPr>
        <w:tabs>
          <w:tab w:pos="338" w:val="left" w:leader="none"/>
        </w:tabs>
        <w:spacing w:before="87"/>
        <w:ind w:left="337" w:right="0" w:hanging="227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z w:val="14"/>
        </w:rPr>
        <w:t>(CIE</w:t>
      </w:r>
      <w:r>
        <w:rPr>
          <w:rFonts w:ascii="Corpid C1 Light"/>
          <w:b w:val="0"/>
          <w:spacing w:val="-17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Chile,</w:t>
      </w:r>
      <w:r>
        <w:rPr>
          <w:rFonts w:ascii="Corpid C1 Light"/>
          <w:b w:val="0"/>
          <w:spacing w:val="-16"/>
          <w:sz w:val="14"/>
        </w:rPr>
        <w:t> </w:t>
      </w:r>
      <w:r>
        <w:rPr>
          <w:rFonts w:ascii="Corpid C1 Light"/>
          <w:b w:val="0"/>
          <w:sz w:val="14"/>
        </w:rPr>
        <w:t>2013)</w:t>
      </w:r>
      <w:r>
        <w:rPr>
          <w:rFonts w:ascii="Corpid C1 Light"/>
          <w:sz w:val="14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720"/>
        </w:sectPr>
      </w:pPr>
    </w:p>
    <w:p>
      <w:pPr>
        <w:pStyle w:val="Heading3"/>
        <w:spacing w:line="240" w:lineRule="auto" w:before="46"/>
        <w:ind w:right="0"/>
        <w:jc w:val="left"/>
      </w:pPr>
      <w:bookmarkStart w:name="_TOC_250016" w:id="5"/>
      <w:r>
        <w:rPr>
          <w:b w:val="0"/>
          <w:color w:val="72CBD2"/>
          <w:spacing w:val="-4"/>
        </w:rPr>
        <w:t>¿Chile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depende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demasiado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minería?</w:t>
      </w:r>
      <w:bookmarkEnd w:id="5"/>
      <w:r>
        <w:rPr/>
      </w:r>
    </w:p>
    <w:p>
      <w:pPr>
        <w:pStyle w:val="BodyText"/>
        <w:spacing w:line="258" w:lineRule="auto" w:before="57"/>
        <w:ind w:right="50"/>
        <w:jc w:val="left"/>
      </w:pPr>
      <w:r>
        <w:rPr>
          <w:b w:val="0"/>
          <w:spacing w:val="-2"/>
        </w:rPr>
        <w:t>Si</w:t>
      </w:r>
      <w:r>
        <w:rPr>
          <w:b w:val="0"/>
          <w:spacing w:val="-4"/>
        </w:rPr>
        <w:t> </w:t>
      </w:r>
      <w:r>
        <w:rPr>
          <w:b w:val="0"/>
          <w:spacing w:val="-1"/>
        </w:rPr>
        <w:t>bien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sintieron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importante</w:t>
      </w:r>
      <w:r>
        <w:rPr>
          <w:b w:val="0"/>
          <w:spacing w:val="43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país,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preocupados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43"/>
        </w:rPr>
        <w:t> </w:t>
      </w:r>
      <w:r>
        <w:rPr>
          <w:b w:val="0"/>
        </w:rPr>
        <w:t>puede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estar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demasiado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dependiente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Según</w:t>
      </w:r>
      <w:r>
        <w:rPr>
          <w:b w:val="0"/>
          <w:spacing w:val="47"/>
        </w:rPr>
        <w:t> </w:t>
      </w:r>
      <w:r>
        <w:rPr>
          <w:b w:val="0"/>
        </w:rPr>
        <w:t>se</w:t>
      </w:r>
      <w:r>
        <w:rPr>
          <w:b w:val="0"/>
          <w:spacing w:val="-8"/>
        </w:rPr>
        <w:t> </w:t>
      </w:r>
      <w:r>
        <w:rPr>
          <w:b w:val="0"/>
          <w:spacing w:val="-1"/>
        </w:rPr>
        <w:t>muestra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1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Figura</w:t>
      </w:r>
      <w:r>
        <w:rPr>
          <w:b w:val="0"/>
          <w:spacing w:val="-7"/>
        </w:rPr>
        <w:t> </w:t>
      </w:r>
      <w:r>
        <w:rPr>
          <w:b w:val="0"/>
        </w:rPr>
        <w:t>1</w:t>
      </w:r>
      <w:r>
        <w:rPr>
          <w:b w:val="0"/>
          <w:spacing w:val="-8"/>
        </w:rPr>
        <w:t> </w:t>
      </w:r>
      <w:r>
        <w:rPr>
          <w:b w:val="0"/>
        </w:rPr>
        <w:t>las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respuestas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general</w:t>
      </w:r>
      <w:r>
        <w:rPr>
          <w:b w:val="0"/>
          <w:spacing w:val="-7"/>
        </w:rPr>
        <w:t> </w:t>
      </w:r>
      <w:r>
        <w:rPr>
          <w:b w:val="0"/>
          <w:spacing w:val="-1"/>
        </w:rPr>
        <w:t>indicaron</w:t>
      </w:r>
      <w:r>
        <w:rPr>
          <w:b w:val="0"/>
          <w:spacing w:val="43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percepciones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depende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demasiado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49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sobrepasaron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escala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utilizada.</w:t>
      </w:r>
      <w:r>
        <w:rPr>
          <w:b w:val="0"/>
          <w:spacing w:val="41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aquellas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personas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</w:rPr>
        <w:t>no-mineras,</w:t>
      </w:r>
      <w:r>
        <w:rPr>
          <w:b w:val="0"/>
          <w:spacing w:val="53"/>
        </w:rPr>
        <w:t> </w:t>
      </w:r>
      <w:r>
        <w:rPr>
          <w:b w:val="0"/>
        </w:rPr>
        <w:t>esta</w:t>
      </w:r>
      <w:r>
        <w:rPr>
          <w:b w:val="0"/>
          <w:spacing w:val="-4"/>
        </w:rPr>
        <w:t> </w:t>
      </w:r>
      <w:r>
        <w:rPr>
          <w:b w:val="0"/>
        </w:rPr>
        <w:t>preocupación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resultó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considerablemente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menor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21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aquellos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áreas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Metropolitana.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2"/>
        </w:rPr>
        <w:t>Resulta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interesante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general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51"/>
        </w:rPr>
        <w:t> </w:t>
      </w:r>
      <w:r>
        <w:rPr>
          <w:b w:val="0"/>
          <w:spacing w:val="-1"/>
        </w:rPr>
        <w:t>mucho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preocupados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comunidad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dependiera</w:t>
      </w:r>
      <w:r>
        <w:rPr>
          <w:b w:val="0"/>
          <w:spacing w:val="45"/>
        </w:rPr>
        <w:t> </w:t>
      </w:r>
      <w:r>
        <w:rPr>
          <w:b w:val="0"/>
          <w:spacing w:val="-1"/>
        </w:rPr>
        <w:t>demasiado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aunque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aquellos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33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1"/>
        </w:rPr>
        <w:t>vio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percepción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mucho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37"/>
        </w:rPr>
        <w:t> </w:t>
      </w:r>
      <w:r>
        <w:rPr>
          <w:b w:val="0"/>
        </w:rPr>
        <w:t>dependencia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comunidad.</w:t>
      </w:r>
      <w:r>
        <w:rPr/>
      </w:r>
    </w:p>
    <w:p>
      <w:pPr>
        <w:pStyle w:val="Heading3"/>
        <w:spacing w:line="240" w:lineRule="auto" w:before="46"/>
        <w:ind w:right="983"/>
        <w:jc w:val="left"/>
      </w:pPr>
      <w:bookmarkStart w:name="_TOC_250015" w:id="6"/>
      <w:r>
        <w:rPr/>
        <w:br w:type="column"/>
      </w:r>
      <w:r>
        <w:rPr>
          <w:b w:val="0"/>
          <w:color w:val="72CBD2"/>
          <w:spacing w:val="-3"/>
        </w:rPr>
        <w:t>¿Hasta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qué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3"/>
        </w:rPr>
        <w:t>punto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aceptan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minería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los</w:t>
      </w:r>
      <w:r>
        <w:rPr>
          <w:b w:val="0"/>
          <w:color w:val="72CBD2"/>
          <w:spacing w:val="41"/>
        </w:rPr>
        <w:t> </w:t>
      </w:r>
      <w:r>
        <w:rPr>
          <w:b w:val="0"/>
          <w:color w:val="72CBD2"/>
          <w:spacing w:val="-3"/>
        </w:rPr>
        <w:t>chilenos?</w:t>
      </w:r>
      <w:bookmarkEnd w:id="6"/>
      <w:r>
        <w:rPr/>
      </w:r>
    </w:p>
    <w:p>
      <w:pPr>
        <w:pStyle w:val="BodyText"/>
        <w:spacing w:line="258" w:lineRule="auto" w:before="57"/>
        <w:ind w:right="284"/>
        <w:jc w:val="left"/>
      </w:pPr>
      <w:r>
        <w:rPr>
          <w:b w:val="0"/>
          <w:bCs w:val="0"/>
          <w:spacing w:val="1"/>
        </w:rPr>
        <w:t>Les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pedimos</w:t>
      </w:r>
      <w:r>
        <w:rPr>
          <w:b w:val="0"/>
          <w:bCs w:val="0"/>
        </w:rPr>
        <w:t> a los </w:t>
      </w:r>
      <w:r>
        <w:rPr>
          <w:b w:val="0"/>
          <w:bCs w:val="0"/>
          <w:spacing w:val="1"/>
        </w:rPr>
        <w:t>participantes</w:t>
      </w:r>
      <w:r>
        <w:rPr>
          <w:b w:val="0"/>
          <w:bCs w:val="0"/>
        </w:rPr>
        <w:t> que respondieran a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pregunta</w:t>
      </w:r>
      <w:r>
        <w:rPr>
          <w:b w:val="0"/>
          <w:bCs w:val="0"/>
          <w:spacing w:val="58"/>
        </w:rPr>
        <w:t> </w:t>
      </w:r>
      <w:r>
        <w:rPr>
          <w:b w:val="0"/>
          <w:bCs w:val="0"/>
          <w:spacing w:val="-2"/>
        </w:rPr>
        <w:t>‘¿cuáles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</w:rPr>
        <w:t> siguientes </w:t>
      </w:r>
      <w:r>
        <w:rPr>
          <w:b w:val="0"/>
          <w:bCs w:val="0"/>
          <w:spacing w:val="1"/>
        </w:rPr>
        <w:t>opciones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describen</w:t>
      </w:r>
      <w:r>
        <w:rPr>
          <w:b w:val="0"/>
          <w:bCs w:val="0"/>
        </w:rPr>
        <w:t> mejor su </w:t>
      </w:r>
      <w:r>
        <w:rPr>
          <w:b w:val="0"/>
          <w:bCs w:val="0"/>
          <w:spacing w:val="1"/>
        </w:rPr>
        <w:t>postura</w:t>
      </w:r>
      <w:r>
        <w:rPr>
          <w:b w:val="0"/>
          <w:bCs w:val="0"/>
          <w:spacing w:val="50"/>
        </w:rPr>
        <w:t> </w:t>
      </w:r>
      <w:r>
        <w:rPr>
          <w:b w:val="0"/>
          <w:bCs w:val="0"/>
          <w:spacing w:val="-1"/>
        </w:rPr>
        <w:t>ante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minería?’.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una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escala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1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  <w:spacing w:val="-1"/>
        </w:rPr>
        <w:t>(rechaza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minería)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al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5</w:t>
      </w:r>
      <w:r>
        <w:rPr>
          <w:b w:val="0"/>
          <w:bCs w:val="0"/>
          <w:spacing w:val="60"/>
          <w:w w:val="88"/>
        </w:rPr>
        <w:t> </w:t>
      </w:r>
      <w:r>
        <w:rPr>
          <w:b w:val="0"/>
          <w:bCs w:val="0"/>
          <w:spacing w:val="-1"/>
        </w:rPr>
        <w:t>(apoya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</w:rPr>
        <w:t> minería), las respuestas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los </w:t>
      </w:r>
      <w:r>
        <w:rPr>
          <w:b w:val="0"/>
          <w:bCs w:val="0"/>
          <w:spacing w:val="1"/>
        </w:rPr>
        <w:t>encuestados</w:t>
      </w:r>
      <w:r>
        <w:rPr>
          <w:b w:val="0"/>
          <w:bCs w:val="0"/>
        </w:rPr>
        <w:t> ubicados</w:t>
      </w:r>
      <w:r>
        <w:rPr>
          <w:b w:val="0"/>
          <w:bCs w:val="0"/>
          <w:spacing w:val="60"/>
        </w:rPr>
        <w:t> </w:t>
      </w:r>
      <w:r>
        <w:rPr>
          <w:b w:val="0"/>
          <w:bCs w:val="0"/>
        </w:rPr>
        <w:t>en </w:t>
      </w:r>
      <w:r>
        <w:rPr>
          <w:b w:val="0"/>
          <w:bCs w:val="0"/>
          <w:spacing w:val="-1"/>
        </w:rPr>
        <w:t>áreas</w:t>
      </w:r>
      <w:r>
        <w:rPr>
          <w:b w:val="0"/>
          <w:bCs w:val="0"/>
        </w:rPr>
        <w:t> mineras y </w:t>
      </w:r>
      <w:r>
        <w:rPr>
          <w:b w:val="0"/>
          <w:bCs w:val="0"/>
          <w:spacing w:val="1"/>
        </w:rPr>
        <w:t>no-mineras</w:t>
      </w:r>
      <w:r>
        <w:rPr>
          <w:b w:val="0"/>
          <w:bCs w:val="0"/>
        </w:rPr>
        <w:t> y en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región</w:t>
      </w:r>
      <w:r>
        <w:rPr>
          <w:b w:val="0"/>
          <w:bCs w:val="0"/>
        </w:rPr>
        <w:t> Metropolitana</w:t>
      </w:r>
      <w:r>
        <w:rPr>
          <w:b w:val="0"/>
          <w:bCs w:val="0"/>
          <w:spacing w:val="56"/>
        </w:rPr>
        <w:t> </w:t>
      </w:r>
      <w:r>
        <w:rPr>
          <w:b w:val="0"/>
          <w:bCs w:val="0"/>
        </w:rPr>
        <w:t>fueron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consistentes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positivas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(Figura</w:t>
      </w:r>
      <w:r>
        <w:rPr>
          <w:b w:val="0"/>
          <w:bCs w:val="0"/>
          <w:spacing w:val="-4"/>
        </w:rPr>
        <w:t> 1</w:t>
      </w:r>
      <w:r>
        <w:rPr>
          <w:b w:val="0"/>
          <w:bCs w:val="0"/>
          <w:spacing w:val="-2"/>
        </w:rPr>
        <w:t>).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general,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  <w:spacing w:val="1"/>
        </w:rPr>
        <w:t>respuesta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1"/>
        </w:rPr>
        <w:t>media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este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Ítem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1"/>
        </w:rPr>
        <w:t>fue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3,51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1"/>
        </w:rPr>
        <w:t>(DE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-4"/>
        </w:rPr>
        <w:t>1</w:t>
      </w:r>
      <w:r>
        <w:rPr>
          <w:b w:val="0"/>
          <w:bCs w:val="0"/>
          <w:spacing w:val="-2"/>
        </w:rPr>
        <w:t>,</w:t>
      </w:r>
      <w:r>
        <w:rPr>
          <w:b w:val="0"/>
          <w:bCs w:val="0"/>
          <w:spacing w:val="-4"/>
        </w:rPr>
        <w:t>1</w:t>
      </w:r>
      <w:r>
        <w:rPr>
          <w:b w:val="0"/>
          <w:bCs w:val="0"/>
          <w:spacing w:val="-3"/>
        </w:rPr>
        <w:t>2</w:t>
      </w:r>
      <w:r>
        <w:rPr>
          <w:b w:val="0"/>
          <w:bCs w:val="0"/>
          <w:spacing w:val="-2"/>
        </w:rPr>
        <w:t>),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</w:rPr>
        <w:t>lo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que</w:t>
      </w:r>
      <w:r>
        <w:rPr>
          <w:b w:val="0"/>
          <w:bCs w:val="0"/>
          <w:spacing w:val="-10"/>
        </w:rPr>
        <w:t> </w:t>
      </w:r>
      <w:r>
        <w:rPr>
          <w:b w:val="0"/>
          <w:bCs w:val="0"/>
          <w:spacing w:val="1"/>
        </w:rPr>
        <w:t>se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</w:rPr>
        <w:t>ubica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por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sobre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el</w:t>
      </w:r>
      <w:r>
        <w:rPr>
          <w:b w:val="0"/>
          <w:bCs w:val="0"/>
          <w:spacing w:val="-1"/>
        </w:rPr>
        <w:t> punto </w:t>
      </w:r>
      <w:r>
        <w:rPr>
          <w:b w:val="0"/>
          <w:bCs w:val="0"/>
          <w:spacing w:val="1"/>
        </w:rPr>
        <w:t>medio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escala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utilizada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-2"/>
        </w:rPr>
        <w:t>(</w:t>
      </w:r>
      <w:r>
        <w:rPr>
          <w:b w:val="0"/>
          <w:bCs w:val="0"/>
          <w:spacing w:val="-3"/>
        </w:rPr>
        <w:t>3</w:t>
      </w:r>
      <w:r>
        <w:rPr>
          <w:b w:val="0"/>
          <w:bCs w:val="0"/>
          <w:spacing w:val="-2"/>
        </w:rPr>
        <w:t>),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lo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que</w:t>
      </w:r>
      <w:r>
        <w:rPr>
          <w:b w:val="0"/>
          <w:bCs w:val="0"/>
          <w:spacing w:val="42"/>
        </w:rPr>
        <w:t> </w:t>
      </w:r>
      <w:r>
        <w:rPr>
          <w:b w:val="0"/>
          <w:bCs w:val="0"/>
        </w:rPr>
        <w:t>i</w:t>
      </w:r>
      <w:r>
        <w:rPr>
          <w:b w:val="0"/>
          <w:bCs w:val="0"/>
          <w:spacing w:val="1"/>
        </w:rPr>
        <w:t>n</w:t>
      </w:r>
      <w:r>
        <w:rPr>
          <w:b w:val="0"/>
          <w:bCs w:val="0"/>
          <w:spacing w:val="2"/>
        </w:rPr>
        <w:t>d</w:t>
      </w:r>
      <w:r>
        <w:rPr>
          <w:b w:val="0"/>
          <w:bCs w:val="0"/>
          <w:spacing w:val="1"/>
        </w:rPr>
        <w:t>i</w:t>
      </w:r>
      <w:r>
        <w:rPr>
          <w:b w:val="0"/>
          <w:bCs w:val="0"/>
          <w:spacing w:val="2"/>
        </w:rPr>
        <w:t>c</w:t>
      </w:r>
      <w:r>
        <w:rPr>
          <w:b w:val="0"/>
          <w:bCs w:val="0"/>
        </w:rPr>
        <w:t>a una r</w:t>
      </w:r>
      <w:r>
        <w:rPr>
          <w:b w:val="0"/>
          <w:bCs w:val="0"/>
          <w:spacing w:val="1"/>
        </w:rPr>
        <w:t>e</w:t>
      </w:r>
      <w:r>
        <w:rPr>
          <w:b w:val="0"/>
          <w:bCs w:val="0"/>
        </w:rPr>
        <w:t>s</w:t>
      </w:r>
      <w:r>
        <w:rPr>
          <w:b w:val="0"/>
          <w:bCs w:val="0"/>
          <w:spacing w:val="1"/>
        </w:rPr>
        <w:t>p</w:t>
      </w:r>
      <w:r>
        <w:rPr>
          <w:b w:val="0"/>
          <w:bCs w:val="0"/>
          <w:spacing w:val="2"/>
        </w:rPr>
        <w:t>u</w:t>
      </w:r>
      <w:r>
        <w:rPr>
          <w:b w:val="0"/>
          <w:bCs w:val="0"/>
          <w:spacing w:val="1"/>
        </w:rPr>
        <w:t>e</w:t>
      </w:r>
      <w:r>
        <w:rPr>
          <w:b w:val="0"/>
          <w:bCs w:val="0"/>
          <w:spacing w:val="2"/>
        </w:rPr>
        <w:t>st</w:t>
      </w:r>
      <w:r>
        <w:rPr>
          <w:b w:val="0"/>
          <w:bCs w:val="0"/>
        </w:rPr>
        <w:t>a </w:t>
      </w:r>
      <w:r>
        <w:rPr>
          <w:b w:val="0"/>
          <w:bCs w:val="0"/>
          <w:spacing w:val="2"/>
        </w:rPr>
        <w:t>p</w:t>
      </w:r>
      <w:r>
        <w:rPr>
          <w:b w:val="0"/>
          <w:bCs w:val="0"/>
          <w:spacing w:val="1"/>
        </w:rPr>
        <w:t>o</w:t>
      </w:r>
      <w:r>
        <w:rPr>
          <w:b w:val="0"/>
          <w:bCs w:val="0"/>
          <w:spacing w:val="3"/>
        </w:rPr>
        <w:t>s</w:t>
      </w:r>
      <w:r>
        <w:rPr>
          <w:b w:val="0"/>
          <w:bCs w:val="0"/>
          <w:spacing w:val="2"/>
        </w:rPr>
        <w:t>i</w:t>
      </w:r>
      <w:r>
        <w:rPr>
          <w:b w:val="0"/>
          <w:bCs w:val="0"/>
          <w:spacing w:val="6"/>
        </w:rPr>
        <w:t>t</w:t>
      </w:r>
      <w:r>
        <w:rPr>
          <w:b w:val="0"/>
          <w:bCs w:val="0"/>
          <w:spacing w:val="1"/>
        </w:rPr>
        <w:t>i</w:t>
      </w:r>
      <w:r>
        <w:rPr>
          <w:b w:val="0"/>
          <w:bCs w:val="0"/>
          <w:spacing w:val="2"/>
        </w:rPr>
        <w:t>v</w:t>
      </w:r>
      <w:r>
        <w:rPr>
          <w:b w:val="0"/>
          <w:bCs w:val="0"/>
          <w:spacing w:val="1"/>
        </w:rPr>
        <w:t>a</w:t>
      </w:r>
      <w:r>
        <w:rPr>
          <w:b w:val="0"/>
          <w:bCs w:val="0"/>
        </w:rPr>
        <w:t>.</w:t>
      </w:r>
      <w:r>
        <w:rPr/>
      </w:r>
    </w:p>
    <w:p>
      <w:pPr>
        <w:spacing w:after="0" w:line="258" w:lineRule="auto"/>
        <w:jc w:val="left"/>
        <w:sectPr>
          <w:pgSz w:w="11910" w:h="16840"/>
          <w:pgMar w:header="0" w:footer="372" w:top="740" w:bottom="560" w:left="740" w:right="540"/>
          <w:cols w:num="2" w:equalWidth="0">
            <w:col w:w="4860" w:space="378"/>
            <w:col w:w="5392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0"/>
          <w:szCs w:val="10"/>
        </w:rPr>
      </w:pPr>
    </w:p>
    <w:p>
      <w:pPr>
        <w:pStyle w:val="Heading5"/>
        <w:tabs>
          <w:tab w:pos="5348" w:val="left" w:leader="none"/>
        </w:tabs>
        <w:spacing w:line="200" w:lineRule="atLeast"/>
        <w:ind w:left="110" w:right="0"/>
        <w:jc w:val="left"/>
      </w:pPr>
      <w:r>
        <w:rPr/>
        <w:pict>
          <v:shape style="width:227.5pt;height:18.650pt;mso-position-horizontal-relative:char;mso-position-vertical-relative:line" type="#_x0000_t202" filled="true" fillcolor="#00395a" stroked="false">
            <v:textbox inset="0,0,0,0">
              <w:txbxContent>
                <w:p>
                  <w:pPr>
                    <w:spacing w:line="349" w:lineRule="exact" w:before="0"/>
                    <w:ind w:left="653" w:right="0" w:firstLine="0"/>
                    <w:jc w:val="left"/>
                    <w:rPr>
                      <w:rFonts w:ascii="UnitRoundedOT-Medi" w:hAnsi="UnitRoundedOT-Medi" w:cs="UnitRoundedOT-Medi" w:eastAsia="UnitRoundedOT-Medi"/>
                      <w:sz w:val="29"/>
                      <w:szCs w:val="29"/>
                    </w:rPr>
                  </w:pPr>
                  <w:r>
                    <w:rPr>
                      <w:rFonts w:ascii="UnitRoundedOT-Medi" w:hAnsi="UnitRoundedOT-Medi"/>
                      <w:color w:val="FFFFFF"/>
                      <w:spacing w:val="-2"/>
                      <w:sz w:val="29"/>
                    </w:rPr>
                    <w:t>Dependencia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1"/>
                      <w:sz w:val="29"/>
                    </w:rPr>
                    <w:t>de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1"/>
                      <w:sz w:val="29"/>
                    </w:rPr>
                    <w:t>la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2"/>
                      <w:sz w:val="29"/>
                    </w:rPr>
                    <w:t>minería</w:t>
                  </w:r>
                  <w:r>
                    <w:rPr>
                      <w:rFonts w:ascii="UnitRoundedOT-Medi" w:hAnsi="UnitRoundedOT-Medi"/>
                      <w:sz w:val="29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</w:r>
      <w:r>
        <w:rPr/>
        <w:tab/>
      </w:r>
      <w:r>
        <w:rPr/>
        <w:pict>
          <v:shape style="width:225.75pt;height:18.650pt;mso-position-horizontal-relative:char;mso-position-vertical-relative:line" type="#_x0000_t202" filled="true" fillcolor="#00395a" stroked="false">
            <v:textbox inset="0,0,0,0">
              <w:txbxContent>
                <w:p>
                  <w:pPr>
                    <w:spacing w:line="349" w:lineRule="exact" w:before="0"/>
                    <w:ind w:left="233" w:right="0" w:firstLine="0"/>
                    <w:jc w:val="left"/>
                    <w:rPr>
                      <w:rFonts w:ascii="UnitRoundedOT-Medi" w:hAnsi="UnitRoundedOT-Medi" w:cs="UnitRoundedOT-Medi" w:eastAsia="UnitRoundedOT-Medi"/>
                      <w:sz w:val="29"/>
                      <w:szCs w:val="29"/>
                    </w:rPr>
                  </w:pPr>
                  <w:r>
                    <w:rPr>
                      <w:rFonts w:ascii="UnitRoundedOT-Medi" w:hAnsi="UnitRoundedOT-Medi"/>
                      <w:color w:val="FFFFFF"/>
                      <w:spacing w:val="-3"/>
                      <w:sz w:val="29"/>
                    </w:rPr>
                    <w:t>Nivel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1"/>
                      <w:sz w:val="29"/>
                    </w:rPr>
                    <w:t>de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2"/>
                      <w:sz w:val="29"/>
                    </w:rPr>
                    <w:t>aceptación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1"/>
                      <w:sz w:val="29"/>
                    </w:rPr>
                    <w:t>de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1"/>
                      <w:sz w:val="29"/>
                    </w:rPr>
                    <w:t>la</w:t>
                  </w:r>
                  <w:r>
                    <w:rPr>
                      <w:rFonts w:ascii="UnitRoundedOT-Medi" w:hAns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 w:hAnsi="UnitRoundedOT-Medi"/>
                      <w:color w:val="FFFFFF"/>
                      <w:spacing w:val="-2"/>
                      <w:sz w:val="29"/>
                    </w:rPr>
                    <w:t>minería</w:t>
                  </w:r>
                  <w:r>
                    <w:rPr>
                      <w:rFonts w:ascii="UnitRoundedOT-Medi" w:hAnsi="UnitRoundedOT-Medi"/>
                      <w:sz w:val="29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</w: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tabs>
          <w:tab w:pos="1266" w:val="left" w:leader="none"/>
          <w:tab w:pos="5858" w:val="right" w:leader="none"/>
        </w:tabs>
        <w:spacing w:line="229" w:lineRule="exact" w:before="72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group style="position:absolute;margin-left:67.510101pt;margin-top:5.910018pt;width:204.75pt;height:192.4pt;mso-position-horizontal-relative:page;mso-position-vertical-relative:paragraph;z-index:-80776" coordorigin="1350,118" coordsize="4095,3848">
            <v:group style="position:absolute;left:3958;top:2289;width:360;height:996" coordorigin="3958,2289" coordsize="360,996">
              <v:shape style="position:absolute;left:3958;top:2289;width:360;height:996" coordorigin="3958,2289" coordsize="360,996" path="m4317,3285l3958,3285,3958,2289,4317,2289,4317,3285xe" filled="true" fillcolor="#13b6ea" stroked="false">
                <v:path arrowok="t"/>
                <v:fill type="solid"/>
              </v:shape>
            </v:group>
            <v:group style="position:absolute;left:3547;top:1640;width:360;height:1645" coordorigin="3547,1640" coordsize="360,1645">
              <v:shape style="position:absolute;left:3547;top:1640;width:360;height:1645" coordorigin="3547,1640" coordsize="360,1645" path="m3906,3285l3547,3285,3547,1640,3906,1640,3906,3285xe" filled="true" fillcolor="#13b6ea" stroked="false">
                <v:path arrowok="t"/>
                <v:fill type="solid"/>
              </v:shape>
            </v:group>
            <v:group style="position:absolute;left:2978;top:1728;width:360;height:1557" coordorigin="2978,1728" coordsize="360,1557">
              <v:shape style="position:absolute;left:2978;top:1728;width:360;height:1557" coordorigin="2978,1728" coordsize="360,1557" path="m3338,3285l2978,3285,2978,1728,3338,1728,3338,3285xe" filled="true" fillcolor="#8ca4d5" stroked="false">
                <v:path arrowok="t"/>
                <v:fill type="solid"/>
              </v:shape>
            </v:group>
            <v:group style="position:absolute;left:2567;top:1489;width:360;height:1796" coordorigin="2567,1489" coordsize="360,1796">
              <v:shape style="position:absolute;left:2567;top:1489;width:360;height:1796" coordorigin="2567,1489" coordsize="360,1796" path="m2927,3285l2567,3285,2567,1489,2927,1489,2927,3285xe" filled="true" fillcolor="#8ca4d5" stroked="false">
                <v:path arrowok="t"/>
                <v:fill type="solid"/>
              </v:shape>
            </v:group>
            <v:group style="position:absolute;left:2963;top:1287;width:516;height:516" coordorigin="2963,1287" coordsize="516,516">
              <v:shape style="position:absolute;left:2963;top:1287;width:516;height:516" coordorigin="2963,1287" coordsize="516,516" path="m2963,1803l3479,1287e" filled="false" stroked="true" strokeweight=".8pt" strokecolor="#ffffff">
                <v:path arrowok="t"/>
              </v:shape>
            </v:group>
            <v:group style="position:absolute;left:2963;top:1380;width:516;height:516" coordorigin="2963,1380" coordsize="516,516">
              <v:shape style="position:absolute;left:2963;top:1380;width:516;height:516" coordorigin="2963,1380" coordsize="516,516" path="m2963,1896l3479,1380e" filled="false" stroked="true" strokeweight=".8pt" strokecolor="#ffffff">
                <v:path arrowok="t"/>
              </v:shape>
            </v:group>
            <v:group style="position:absolute;left:2963;top:1474;width:516;height:516" coordorigin="2963,1474" coordsize="516,516">
              <v:shape style="position:absolute;left:2963;top:1474;width:516;height:516" coordorigin="2963,1474" coordsize="516,516" path="m2963,1990l3479,1474e" filled="false" stroked="true" strokeweight=".8pt" strokecolor="#ffffff">
                <v:path arrowok="t"/>
              </v:shape>
            </v:group>
            <v:group style="position:absolute;left:2963;top:1568;width:516;height:516" coordorigin="2963,1568" coordsize="516,516">
              <v:shape style="position:absolute;left:2963;top:1568;width:516;height:516" coordorigin="2963,1568" coordsize="516,516" path="m2963,2084l3479,1568e" filled="false" stroked="true" strokeweight=".8pt" strokecolor="#ffffff">
                <v:path arrowok="t"/>
              </v:shape>
            </v:group>
            <v:group style="position:absolute;left:2963;top:1661;width:516;height:516" coordorigin="2963,1661" coordsize="516,516">
              <v:shape style="position:absolute;left:2963;top:1661;width:516;height:516" coordorigin="2963,1661" coordsize="516,516" path="m2963,2177l3479,1661e" filled="false" stroked="true" strokeweight=".8pt" strokecolor="#ffffff">
                <v:path arrowok="t"/>
              </v:shape>
            </v:group>
            <v:group style="position:absolute;left:2963;top:1755;width:516;height:516" coordorigin="2963,1755" coordsize="516,516">
              <v:shape style="position:absolute;left:2963;top:1755;width:516;height:516" coordorigin="2963,1755" coordsize="516,516" path="m2963,2271l3479,1755e" filled="false" stroked="true" strokeweight=".8pt" strokecolor="#ffffff">
                <v:path arrowok="t"/>
              </v:shape>
            </v:group>
            <v:group style="position:absolute;left:2963;top:1849;width:516;height:516" coordorigin="2963,1849" coordsize="516,516">
              <v:shape style="position:absolute;left:2963;top:1849;width:516;height:516" coordorigin="2963,1849" coordsize="516,516" path="m2963,2365l3479,1849e" filled="false" stroked="true" strokeweight=".8pt" strokecolor="#ffffff">
                <v:path arrowok="t"/>
              </v:shape>
            </v:group>
            <v:group style="position:absolute;left:2963;top:1942;width:516;height:516" coordorigin="2963,1942" coordsize="516,516">
              <v:shape style="position:absolute;left:2963;top:1942;width:516;height:516" coordorigin="2963,1942" coordsize="516,516" path="m2963,2458l3479,1942e" filled="false" stroked="true" strokeweight=".8pt" strokecolor="#ffffff">
                <v:path arrowok="t"/>
              </v:shape>
            </v:group>
            <v:group style="position:absolute;left:2963;top:2036;width:516;height:516" coordorigin="2963,2036" coordsize="516,516">
              <v:shape style="position:absolute;left:2963;top:2036;width:516;height:516" coordorigin="2963,2036" coordsize="516,516" path="m2963,2552l3479,2036e" filled="false" stroked="true" strokeweight=".8pt" strokecolor="#ffffff">
                <v:path arrowok="t"/>
              </v:shape>
            </v:group>
            <v:group style="position:absolute;left:2963;top:2130;width:516;height:516" coordorigin="2963,2130" coordsize="516,516">
              <v:shape style="position:absolute;left:2963;top:2130;width:516;height:516" coordorigin="2963,2130" coordsize="516,516" path="m2963,2646l3479,2130e" filled="false" stroked="true" strokeweight=".8pt" strokecolor="#ffffff">
                <v:path arrowok="t"/>
              </v:shape>
            </v:group>
            <v:group style="position:absolute;left:2963;top:2223;width:516;height:516" coordorigin="2963,2223" coordsize="516,516">
              <v:shape style="position:absolute;left:2963;top:2223;width:516;height:516" coordorigin="2963,2223" coordsize="516,516" path="m2963,2739l3479,2223e" filled="false" stroked="true" strokeweight=".8pt" strokecolor="#ffffff">
                <v:path arrowok="t"/>
              </v:shape>
            </v:group>
            <v:group style="position:absolute;left:2963;top:2317;width:516;height:516" coordorigin="2963,2317" coordsize="516,516">
              <v:shape style="position:absolute;left:2963;top:2317;width:516;height:516" coordorigin="2963,2317" coordsize="516,516" path="m2963,2833l3479,2317e" filled="false" stroked="true" strokeweight=".8pt" strokecolor="#ffffff">
                <v:path arrowok="t"/>
              </v:shape>
            </v:group>
            <v:group style="position:absolute;left:2963;top:2411;width:516;height:516" coordorigin="2963,2411" coordsize="516,516">
              <v:shape style="position:absolute;left:2963;top:2411;width:516;height:516" coordorigin="2963,2411" coordsize="516,516" path="m2963,2927l3479,2411e" filled="false" stroked="true" strokeweight=".8pt" strokecolor="#ffffff">
                <v:path arrowok="t"/>
              </v:shape>
            </v:group>
            <v:group style="position:absolute;left:2963;top:2505;width:516;height:516" coordorigin="2963,2505" coordsize="516,516">
              <v:shape style="position:absolute;left:2963;top:2505;width:516;height:516" coordorigin="2963,2505" coordsize="516,516" path="m2963,3020l3479,2505e" filled="false" stroked="true" strokeweight=".8pt" strokecolor="#ffffff">
                <v:path arrowok="t"/>
              </v:shape>
            </v:group>
            <v:group style="position:absolute;left:2963;top:2598;width:516;height:516" coordorigin="2963,2598" coordsize="516,516">
              <v:shape style="position:absolute;left:2963;top:2598;width:516;height:516" coordorigin="2963,2598" coordsize="516,516" path="m2963,3114l3479,2598e" filled="false" stroked="true" strokeweight=".8pt" strokecolor="#ffffff">
                <v:path arrowok="t"/>
              </v:shape>
            </v:group>
            <v:group style="position:absolute;left:2963;top:2692;width:516;height:516" coordorigin="2963,2692" coordsize="516,516">
              <v:shape style="position:absolute;left:2963;top:2692;width:516;height:516" coordorigin="2963,2692" coordsize="516,516" path="m2963,3208l3479,2692e" filled="false" stroked="true" strokeweight=".8pt" strokecolor="#ffffff">
                <v:path arrowok="t"/>
              </v:shape>
            </v:group>
            <v:group style="position:absolute;left:2963;top:2786;width:516;height:516" coordorigin="2963,2786" coordsize="516,516">
              <v:shape style="position:absolute;left:2963;top:2786;width:516;height:516" coordorigin="2963,2786" coordsize="516,516" path="m2963,3301l3479,2786e" filled="false" stroked="true" strokeweight=".8pt" strokecolor="#ffffff">
                <v:path arrowok="t"/>
              </v:shape>
            </v:group>
            <v:group style="position:absolute;left:2963;top:2879;width:516;height:516" coordorigin="2963,2879" coordsize="516,516">
              <v:shape style="position:absolute;left:2963;top:2879;width:516;height:516" coordorigin="2963,2879" coordsize="516,516" path="m2963,3395l3479,2879e" filled="false" stroked="true" strokeweight=".8pt" strokecolor="#ffffff">
                <v:path arrowok="t"/>
              </v:shape>
            </v:group>
            <v:group style="position:absolute;left:2963;top:2973;width:516;height:516" coordorigin="2963,2973" coordsize="516,516">
              <v:shape style="position:absolute;left:2963;top:2973;width:516;height:516" coordorigin="2963,2973" coordsize="516,516" path="m2963,3489l3479,2973e" filled="false" stroked="true" strokeweight=".8pt" strokecolor="#ffffff">
                <v:path arrowok="t"/>
              </v:shape>
            </v:group>
            <v:group style="position:absolute;left:2963;top:3067;width:516;height:516" coordorigin="2963,3067" coordsize="516,516">
              <v:shape style="position:absolute;left:2963;top:3067;width:516;height:516" coordorigin="2963,3067" coordsize="516,516" path="m2963,3583l3479,3067e" filled="false" stroked="true" strokeweight=".8pt" strokecolor="#ffffff">
                <v:path arrowok="t"/>
              </v:shape>
            </v:group>
            <v:group style="position:absolute;left:2963;top:3160;width:516;height:516" coordorigin="2963,3160" coordsize="516,516">
              <v:shape style="position:absolute;left:2963;top:3160;width:516;height:516" coordorigin="2963,3160" coordsize="516,516" path="m2963,3676l3479,3160e" filled="false" stroked="true" strokeweight=".8pt" strokecolor="#ffffff">
                <v:path arrowok="t"/>
              </v:shape>
            </v:group>
            <v:group style="position:absolute;left:2963;top:3254;width:516;height:516" coordorigin="2963,3254" coordsize="516,516">
              <v:shape style="position:absolute;left:2963;top:3254;width:516;height:516" coordorigin="2963,3254" coordsize="516,516" path="m2963,3770l3479,3254e" filled="false" stroked="true" strokeweight=".8pt" strokecolor="#ffffff">
                <v:path arrowok="t"/>
              </v:shape>
            </v:group>
            <v:group style="position:absolute;left:2963;top:3348;width:516;height:516" coordorigin="2963,3348" coordsize="516,516">
              <v:shape style="position:absolute;left:2963;top:3348;width:516;height:516" coordorigin="2963,3348" coordsize="516,516" path="m2963,3864l3479,3348e" filled="false" stroked="true" strokeweight=".8pt" strokecolor="#ffffff">
                <v:path arrowok="t"/>
              </v:shape>
            </v:group>
            <v:group style="position:absolute;left:4937;top:2154;width:360;height:1131" coordorigin="4937,2154" coordsize="360,1131">
              <v:shape style="position:absolute;left:4937;top:2154;width:360;height:1131" coordorigin="4937,2154" coordsize="360,1131" path="m5296,3285l4937,3285,4937,2154,5296,2154,5296,3285xe" filled="true" fillcolor="#007b85" stroked="false">
                <v:path arrowok="t"/>
                <v:fill type="solid"/>
              </v:shape>
            </v:group>
            <v:group style="position:absolute;left:4526;top:1474;width:360;height:1812" coordorigin="4526,1474" coordsize="360,1812">
              <v:shape style="position:absolute;left:4526;top:1474;width:360;height:1812" coordorigin="4526,1474" coordsize="360,1812" path="m4885,3285l4526,3285,4526,1474,4885,1474,4885,3285xe" filled="true" fillcolor="#007b85" stroked="false">
                <v:path arrowok="t"/>
                <v:fill type="solid"/>
              </v:shape>
            </v:group>
            <v:group style="position:absolute;left:3942;top:1849;width:516;height:516" coordorigin="3942,1849" coordsize="516,516">
              <v:shape style="position:absolute;left:3942;top:1849;width:516;height:516" coordorigin="3942,1849" coordsize="516,516" path="m3942,2365l4458,1849e" filled="false" stroked="true" strokeweight=".8pt" strokecolor="#ffffff">
                <v:path arrowok="t"/>
              </v:shape>
            </v:group>
            <v:group style="position:absolute;left:3942;top:1942;width:516;height:516" coordorigin="3942,1942" coordsize="516,516">
              <v:shape style="position:absolute;left:3942;top:1942;width:516;height:516" coordorigin="3942,1942" coordsize="516,516" path="m3942,2458l4458,1942e" filled="false" stroked="true" strokeweight=".8pt" strokecolor="#ffffff">
                <v:path arrowok="t"/>
              </v:shape>
            </v:group>
            <v:group style="position:absolute;left:3942;top:2036;width:516;height:516" coordorigin="3942,2036" coordsize="516,516">
              <v:shape style="position:absolute;left:3942;top:2036;width:516;height:516" coordorigin="3942,2036" coordsize="516,516" path="m3942,2552l4458,2036e" filled="false" stroked="true" strokeweight=".8pt" strokecolor="#ffffff">
                <v:path arrowok="t"/>
              </v:shape>
            </v:group>
            <v:group style="position:absolute;left:3942;top:2130;width:516;height:516" coordorigin="3942,2130" coordsize="516,516">
              <v:shape style="position:absolute;left:3942;top:2130;width:516;height:516" coordorigin="3942,2130" coordsize="516,516" path="m3942,2646l4458,2130e" filled="false" stroked="true" strokeweight=".8pt" strokecolor="#ffffff">
                <v:path arrowok="t"/>
              </v:shape>
            </v:group>
            <v:group style="position:absolute;left:3942;top:2223;width:516;height:516" coordorigin="3942,2223" coordsize="516,516">
              <v:shape style="position:absolute;left:3942;top:2223;width:516;height:516" coordorigin="3942,2223" coordsize="516,516" path="m3942,2739l4458,2223e" filled="false" stroked="true" strokeweight=".8pt" strokecolor="#ffffff">
                <v:path arrowok="t"/>
              </v:shape>
            </v:group>
            <v:group style="position:absolute;left:3942;top:2317;width:516;height:516" coordorigin="3942,2317" coordsize="516,516">
              <v:shape style="position:absolute;left:3942;top:2317;width:516;height:516" coordorigin="3942,2317" coordsize="516,516" path="m3942,2833l4458,2317e" filled="false" stroked="true" strokeweight=".8pt" strokecolor="#ffffff">
                <v:path arrowok="t"/>
              </v:shape>
            </v:group>
            <v:group style="position:absolute;left:3942;top:2411;width:516;height:516" coordorigin="3942,2411" coordsize="516,516">
              <v:shape style="position:absolute;left:3942;top:2411;width:516;height:516" coordorigin="3942,2411" coordsize="516,516" path="m3942,2927l4458,2411e" filled="false" stroked="true" strokeweight=".8pt" strokecolor="#ffffff">
                <v:path arrowok="t"/>
              </v:shape>
            </v:group>
            <v:group style="position:absolute;left:3942;top:2505;width:516;height:516" coordorigin="3942,2505" coordsize="516,516">
              <v:shape style="position:absolute;left:3942;top:2505;width:516;height:516" coordorigin="3942,2505" coordsize="516,516" path="m3942,3020l4458,2505e" filled="false" stroked="true" strokeweight=".8pt" strokecolor="#ffffff">
                <v:path arrowok="t"/>
              </v:shape>
            </v:group>
            <v:group style="position:absolute;left:3942;top:2598;width:516;height:516" coordorigin="3942,2598" coordsize="516,516">
              <v:shape style="position:absolute;left:3942;top:2598;width:516;height:516" coordorigin="3942,2598" coordsize="516,516" path="m3942,3114l4458,2598e" filled="false" stroked="true" strokeweight=".8pt" strokecolor="#ffffff">
                <v:path arrowok="t"/>
              </v:shape>
            </v:group>
            <v:group style="position:absolute;left:3942;top:2692;width:516;height:516" coordorigin="3942,2692" coordsize="516,516">
              <v:shape style="position:absolute;left:3942;top:2692;width:516;height:516" coordorigin="3942,2692" coordsize="516,516" path="m3942,3208l4458,2692e" filled="false" stroked="true" strokeweight=".8pt" strokecolor="#ffffff">
                <v:path arrowok="t"/>
              </v:shape>
            </v:group>
            <v:group style="position:absolute;left:3942;top:2786;width:516;height:516" coordorigin="3942,2786" coordsize="516,516">
              <v:shape style="position:absolute;left:3942;top:2786;width:516;height:516" coordorigin="3942,2786" coordsize="516,516" path="m3942,3301l4458,2786e" filled="false" stroked="true" strokeweight=".8pt" strokecolor="#ffffff">
                <v:path arrowok="t"/>
              </v:shape>
            </v:group>
            <v:group style="position:absolute;left:3942;top:2879;width:516;height:516" coordorigin="3942,2879" coordsize="516,516">
              <v:shape style="position:absolute;left:3942;top:2879;width:516;height:516" coordorigin="3942,2879" coordsize="516,516" path="m3942,3395l4458,2879e" filled="false" stroked="true" strokeweight=".8pt" strokecolor="#ffffff">
                <v:path arrowok="t"/>
              </v:shape>
            </v:group>
            <v:group style="position:absolute;left:3942;top:2973;width:516;height:516" coordorigin="3942,2973" coordsize="516,516">
              <v:shape style="position:absolute;left:3942;top:2973;width:516;height:516" coordorigin="3942,2973" coordsize="516,516" path="m3942,3489l4458,2973e" filled="false" stroked="true" strokeweight=".8pt" strokecolor="#ffffff">
                <v:path arrowok="t"/>
              </v:shape>
            </v:group>
            <v:group style="position:absolute;left:3942;top:3067;width:516;height:516" coordorigin="3942,3067" coordsize="516,516">
              <v:shape style="position:absolute;left:3942;top:3067;width:516;height:516" coordorigin="3942,3067" coordsize="516,516" path="m3942,3583l4458,3067e" filled="false" stroked="true" strokeweight=".8pt" strokecolor="#ffffff">
                <v:path arrowok="t"/>
              </v:shape>
            </v:group>
            <v:group style="position:absolute;left:3942;top:3160;width:516;height:516" coordorigin="3942,3160" coordsize="516,516">
              <v:shape style="position:absolute;left:3942;top:3160;width:516;height:516" coordorigin="3942,3160" coordsize="516,516" path="m3942,3676l4458,3160e" filled="false" stroked="true" strokeweight=".8pt" strokecolor="#ffffff">
                <v:path arrowok="t"/>
              </v:shape>
            </v:group>
            <v:group style="position:absolute;left:3942;top:3254;width:516;height:516" coordorigin="3942,3254" coordsize="516,516">
              <v:shape style="position:absolute;left:3942;top:3254;width:516;height:516" coordorigin="3942,3254" coordsize="516,516" path="m3942,3770l4458,3254e" filled="false" stroked="true" strokeweight=".8pt" strokecolor="#ffffff">
                <v:path arrowok="t"/>
              </v:shape>
            </v:group>
            <v:group style="position:absolute;left:3942;top:3348;width:516;height:516" coordorigin="3942,3348" coordsize="516,516">
              <v:shape style="position:absolute;left:3942;top:3348;width:516;height:516" coordorigin="3942,3348" coordsize="516,516" path="m3942,3864l4458,3348e" filled="false" stroked="true" strokeweight=".8pt" strokecolor="#ffffff">
                <v:path arrowok="t"/>
              </v:shape>
            </v:group>
            <v:group style="position:absolute;left:4921;top:1710;width:516;height:516" coordorigin="4921,1710" coordsize="516,516">
              <v:shape style="position:absolute;left:4921;top:1710;width:516;height:516" coordorigin="4921,1710" coordsize="516,516" path="m4921,2226l5437,1710e" filled="false" stroked="true" strokeweight=".8pt" strokecolor="#ffffff">
                <v:path arrowok="t"/>
              </v:shape>
            </v:group>
            <v:group style="position:absolute;left:4921;top:1803;width:516;height:516" coordorigin="4921,1803" coordsize="516,516">
              <v:shape style="position:absolute;left:4921;top:1803;width:516;height:516" coordorigin="4921,1803" coordsize="516,516" path="m4921,2319l5437,1803e" filled="false" stroked="true" strokeweight=".8pt" strokecolor="#ffffff">
                <v:path arrowok="t"/>
              </v:shape>
            </v:group>
            <v:group style="position:absolute;left:4921;top:1897;width:516;height:516" coordorigin="4921,1897" coordsize="516,516">
              <v:shape style="position:absolute;left:4921;top:1897;width:516;height:516" coordorigin="4921,1897" coordsize="516,516" path="m4921,2413l5437,1897e" filled="false" stroked="true" strokeweight=".8pt" strokecolor="#ffffff">
                <v:path arrowok="t"/>
              </v:shape>
            </v:group>
            <v:group style="position:absolute;left:4921;top:1991;width:516;height:516" coordorigin="4921,1991" coordsize="516,516">
              <v:shape style="position:absolute;left:4921;top:1991;width:516;height:516" coordorigin="4921,1991" coordsize="516,516" path="m4921,2507l5437,1991e" filled="false" stroked="true" strokeweight=".8pt" strokecolor="#ffffff">
                <v:path arrowok="t"/>
              </v:shape>
            </v:group>
            <v:group style="position:absolute;left:4921;top:2084;width:516;height:516" coordorigin="4921,2084" coordsize="516,516">
              <v:shape style="position:absolute;left:4921;top:2084;width:516;height:516" coordorigin="4921,2084" coordsize="516,516" path="m4921,2600l5437,2084e" filled="false" stroked="true" strokeweight=".8pt" strokecolor="#ffffff">
                <v:path arrowok="t"/>
              </v:shape>
            </v:group>
            <v:group style="position:absolute;left:4921;top:2178;width:516;height:516" coordorigin="4921,2178" coordsize="516,516">
              <v:shape style="position:absolute;left:4921;top:2178;width:516;height:516" coordorigin="4921,2178" coordsize="516,516" path="m4921,2694l5437,2178e" filled="false" stroked="true" strokeweight=".8pt" strokecolor="#ffffff">
                <v:path arrowok="t"/>
              </v:shape>
            </v:group>
            <v:group style="position:absolute;left:4921;top:2272;width:516;height:516" coordorigin="4921,2272" coordsize="516,516">
              <v:shape style="position:absolute;left:4921;top:2272;width:516;height:516" coordorigin="4921,2272" coordsize="516,516" path="m4921,2788l5437,2272e" filled="false" stroked="true" strokeweight=".8pt" strokecolor="#ffffff">
                <v:path arrowok="t"/>
              </v:shape>
            </v:group>
            <v:group style="position:absolute;left:4921;top:2365;width:516;height:516" coordorigin="4921,2365" coordsize="516,516">
              <v:shape style="position:absolute;left:4921;top:2365;width:516;height:516" coordorigin="4921,2365" coordsize="516,516" path="m4921,2881l5437,2365e" filled="false" stroked="true" strokeweight=".8pt" strokecolor="#ffffff">
                <v:path arrowok="t"/>
              </v:shape>
            </v:group>
            <v:group style="position:absolute;left:4921;top:2459;width:516;height:516" coordorigin="4921,2459" coordsize="516,516">
              <v:shape style="position:absolute;left:4921;top:2459;width:516;height:516" coordorigin="4921,2459" coordsize="516,516" path="m4921,2975l5437,2459e" filled="false" stroked="true" strokeweight=".8pt" strokecolor="#ffffff">
                <v:path arrowok="t"/>
              </v:shape>
            </v:group>
            <v:group style="position:absolute;left:4921;top:2553;width:516;height:516" coordorigin="4921,2553" coordsize="516,516">
              <v:shape style="position:absolute;left:4921;top:2553;width:516;height:516" coordorigin="4921,2553" coordsize="516,516" path="m4921,3069l5437,2553e" filled="false" stroked="true" strokeweight=".8pt" strokecolor="#ffffff">
                <v:path arrowok="t"/>
              </v:shape>
            </v:group>
            <v:group style="position:absolute;left:4921;top:2647;width:516;height:516" coordorigin="4921,2647" coordsize="516,516">
              <v:shape style="position:absolute;left:4921;top:2647;width:516;height:516" coordorigin="4921,2647" coordsize="516,516" path="m4921,3162l5437,2647e" filled="false" stroked="true" strokeweight=".8pt" strokecolor="#ffffff">
                <v:path arrowok="t"/>
              </v:shape>
            </v:group>
            <v:group style="position:absolute;left:4921;top:2740;width:516;height:516" coordorigin="4921,2740" coordsize="516,516">
              <v:shape style="position:absolute;left:4921;top:2740;width:516;height:516" coordorigin="4921,2740" coordsize="516,516" path="m4921,3256l5437,2740e" filled="false" stroked="true" strokeweight=".8pt" strokecolor="#ffffff">
                <v:path arrowok="t"/>
              </v:shape>
            </v:group>
            <v:group style="position:absolute;left:4921;top:2834;width:516;height:516" coordorigin="4921,2834" coordsize="516,516">
              <v:shape style="position:absolute;left:4921;top:2834;width:516;height:516" coordorigin="4921,2834" coordsize="516,516" path="m4921,3350l5437,2834e" filled="false" stroked="true" strokeweight=".8pt" strokecolor="#ffffff">
                <v:path arrowok="t"/>
              </v:shape>
            </v:group>
            <v:group style="position:absolute;left:4921;top:2928;width:516;height:516" coordorigin="4921,2928" coordsize="516,516">
              <v:shape style="position:absolute;left:4921;top:2928;width:516;height:516" coordorigin="4921,2928" coordsize="516,516" path="m4921,3443l5437,2928e" filled="false" stroked="true" strokeweight=".8pt" strokecolor="#ffffff">
                <v:path arrowok="t"/>
              </v:shape>
            </v:group>
            <v:group style="position:absolute;left:4921;top:3021;width:516;height:516" coordorigin="4921,3021" coordsize="516,516">
              <v:shape style="position:absolute;left:4921;top:3021;width:516;height:516" coordorigin="4921,3021" coordsize="516,516" path="m4921,3537l5437,3021e" filled="false" stroked="true" strokeweight=".8pt" strokecolor="#ffffff">
                <v:path arrowok="t"/>
              </v:shape>
            </v:group>
            <v:group style="position:absolute;left:4921;top:3115;width:516;height:516" coordorigin="4921,3115" coordsize="516,516">
              <v:shape style="position:absolute;left:4921;top:3115;width:516;height:516" coordorigin="4921,3115" coordsize="516,516" path="m4921,3631l5437,3115e" filled="false" stroked="true" strokeweight=".8pt" strokecolor="#ffffff">
                <v:path arrowok="t"/>
              </v:shape>
            </v:group>
            <v:group style="position:absolute;left:4921;top:3209;width:516;height:516" coordorigin="4921,3209" coordsize="516,516">
              <v:shape style="position:absolute;left:4921;top:3209;width:516;height:516" coordorigin="4921,3209" coordsize="516,516" path="m4921,3725l5437,3209e" filled="false" stroked="true" strokeweight=".8pt" strokecolor="#ffffff">
                <v:path arrowok="t"/>
              </v:shape>
            </v:group>
            <v:group style="position:absolute;left:4921;top:3302;width:516;height:516" coordorigin="4921,3302" coordsize="516,516">
              <v:shape style="position:absolute;left:4921;top:3302;width:516;height:516" coordorigin="4921,3302" coordsize="516,516" path="m4921,3818l5437,3302e" filled="false" stroked="true" strokeweight=".8pt" strokecolor="#ffffff">
                <v:path arrowok="t"/>
              </v:shape>
            </v:group>
            <v:group style="position:absolute;left:1999;top:2003;width:360;height:1282" coordorigin="1999,2003" coordsize="360,1282">
              <v:shape style="position:absolute;left:1999;top:2003;width:360;height:1282" coordorigin="1999,2003" coordsize="360,1282" path="m2359,3285l1999,3285,1999,2003,2359,2003,2359,3285xe" filled="true" fillcolor="#00395a" stroked="false">
                <v:path arrowok="t"/>
                <v:fill type="solid"/>
              </v:shape>
            </v:group>
            <v:group style="position:absolute;left:1588;top:1531;width:360;height:1754" coordorigin="1588,1531" coordsize="360,1754">
              <v:shape style="position:absolute;left:1588;top:1531;width:360;height:1754" coordorigin="1588,1531" coordsize="360,1754" path="m1948,3285l1588,3285,1588,1531,1948,1531,1948,3285xe" filled="true" fillcolor="#00395a" stroked="false">
                <v:path arrowok="t"/>
                <v:fill type="solid"/>
              </v:shape>
            </v:group>
            <v:group style="position:absolute;left:1984;top:1568;width:516;height:516" coordorigin="1984,1568" coordsize="516,516">
              <v:shape style="position:absolute;left:1984;top:1568;width:516;height:516" coordorigin="1984,1568" coordsize="516,516" path="m1984,2084l2500,1568e" filled="false" stroked="true" strokeweight=".8pt" strokecolor="#ffffff">
                <v:path arrowok="t"/>
              </v:shape>
            </v:group>
            <v:group style="position:absolute;left:1984;top:1661;width:516;height:516" coordorigin="1984,1661" coordsize="516,516">
              <v:shape style="position:absolute;left:1984;top:1661;width:516;height:516" coordorigin="1984,1661" coordsize="516,516" path="m1984,2177l2500,1661e" filled="false" stroked="true" strokeweight=".8pt" strokecolor="#ffffff">
                <v:path arrowok="t"/>
              </v:shape>
            </v:group>
            <v:group style="position:absolute;left:1984;top:1755;width:516;height:516" coordorigin="1984,1755" coordsize="516,516">
              <v:shape style="position:absolute;left:1984;top:1755;width:516;height:516" coordorigin="1984,1755" coordsize="516,516" path="m1984,2271l2500,1755e" filled="false" stroked="true" strokeweight=".8pt" strokecolor="#ffffff">
                <v:path arrowok="t"/>
              </v:shape>
            </v:group>
            <v:group style="position:absolute;left:1984;top:1849;width:516;height:516" coordorigin="1984,1849" coordsize="516,516">
              <v:shape style="position:absolute;left:1984;top:1849;width:516;height:516" coordorigin="1984,1849" coordsize="516,516" path="m1984,2365l2500,1849e" filled="false" stroked="true" strokeweight=".8pt" strokecolor="#ffffff">
                <v:path arrowok="t"/>
              </v:shape>
            </v:group>
            <v:group style="position:absolute;left:1984;top:1942;width:516;height:516" coordorigin="1984,1942" coordsize="516,516">
              <v:shape style="position:absolute;left:1984;top:1942;width:516;height:516" coordorigin="1984,1942" coordsize="516,516" path="m1984,2458l2500,1942e" filled="false" stroked="true" strokeweight=".8pt" strokecolor="#ffffff">
                <v:path arrowok="t"/>
              </v:shape>
            </v:group>
            <v:group style="position:absolute;left:1984;top:2036;width:516;height:516" coordorigin="1984,2036" coordsize="516,516">
              <v:shape style="position:absolute;left:1984;top:2036;width:516;height:516" coordorigin="1984,2036" coordsize="516,516" path="m1984,2552l2500,2036e" filled="false" stroked="true" strokeweight=".8pt" strokecolor="#ffffff">
                <v:path arrowok="t"/>
              </v:shape>
            </v:group>
            <v:group style="position:absolute;left:1984;top:2130;width:516;height:516" coordorigin="1984,2130" coordsize="516,516">
              <v:shape style="position:absolute;left:1984;top:2130;width:516;height:516" coordorigin="1984,2130" coordsize="516,516" path="m1984,2646l2500,2130e" filled="false" stroked="true" strokeweight=".8pt" strokecolor="#ffffff">
                <v:path arrowok="t"/>
              </v:shape>
            </v:group>
            <v:group style="position:absolute;left:1984;top:2223;width:516;height:516" coordorigin="1984,2223" coordsize="516,516">
              <v:shape style="position:absolute;left:1984;top:2223;width:516;height:516" coordorigin="1984,2223" coordsize="516,516" path="m1984,2739l2500,2223e" filled="false" stroked="true" strokeweight=".8pt" strokecolor="#ffffff">
                <v:path arrowok="t"/>
              </v:shape>
            </v:group>
            <v:group style="position:absolute;left:1984;top:2317;width:516;height:516" coordorigin="1984,2317" coordsize="516,516">
              <v:shape style="position:absolute;left:1984;top:2317;width:516;height:516" coordorigin="1984,2317" coordsize="516,516" path="m1984,2833l2500,2317e" filled="false" stroked="true" strokeweight=".8pt" strokecolor="#ffffff">
                <v:path arrowok="t"/>
              </v:shape>
            </v:group>
            <v:group style="position:absolute;left:1984;top:2411;width:516;height:516" coordorigin="1984,2411" coordsize="516,516">
              <v:shape style="position:absolute;left:1984;top:2411;width:516;height:516" coordorigin="1984,2411" coordsize="516,516" path="m1984,2927l2500,2411e" filled="false" stroked="true" strokeweight=".8pt" strokecolor="#ffffff">
                <v:path arrowok="t"/>
              </v:shape>
            </v:group>
            <v:group style="position:absolute;left:1984;top:2505;width:516;height:516" coordorigin="1984,2505" coordsize="516,516">
              <v:shape style="position:absolute;left:1984;top:2505;width:516;height:516" coordorigin="1984,2505" coordsize="516,516" path="m1984,3020l2500,2505e" filled="false" stroked="true" strokeweight=".8pt" strokecolor="#ffffff">
                <v:path arrowok="t"/>
              </v:shape>
            </v:group>
            <v:group style="position:absolute;left:1984;top:2598;width:516;height:516" coordorigin="1984,2598" coordsize="516,516">
              <v:shape style="position:absolute;left:1984;top:2598;width:516;height:516" coordorigin="1984,2598" coordsize="516,516" path="m1984,3114l2500,2598e" filled="false" stroked="true" strokeweight=".8pt" strokecolor="#ffffff">
                <v:path arrowok="t"/>
              </v:shape>
            </v:group>
            <v:group style="position:absolute;left:1984;top:2692;width:516;height:516" coordorigin="1984,2692" coordsize="516,516">
              <v:shape style="position:absolute;left:1984;top:2692;width:516;height:516" coordorigin="1984,2692" coordsize="516,516" path="m1984,3208l2500,2692e" filled="false" stroked="true" strokeweight=".8pt" strokecolor="#ffffff">
                <v:path arrowok="t"/>
              </v:shape>
            </v:group>
            <v:group style="position:absolute;left:1984;top:2786;width:516;height:516" coordorigin="1984,2786" coordsize="516,516">
              <v:shape style="position:absolute;left:1984;top:2786;width:516;height:516" coordorigin="1984,2786" coordsize="516,516" path="m1984,3301l2500,2786e" filled="false" stroked="true" strokeweight=".8pt" strokecolor="#ffffff">
                <v:path arrowok="t"/>
              </v:shape>
            </v:group>
            <v:group style="position:absolute;left:1984;top:2879;width:516;height:516" coordorigin="1984,2879" coordsize="516,516">
              <v:shape style="position:absolute;left:1984;top:2879;width:516;height:516" coordorigin="1984,2879" coordsize="516,516" path="m1984,3395l2500,2879e" filled="false" stroked="true" strokeweight=".8pt" strokecolor="#ffffff">
                <v:path arrowok="t"/>
              </v:shape>
            </v:group>
            <v:group style="position:absolute;left:1984;top:2973;width:516;height:516" coordorigin="1984,2973" coordsize="516,516">
              <v:shape style="position:absolute;left:1984;top:2973;width:516;height:516" coordorigin="1984,2973" coordsize="516,516" path="m1984,3489l2500,2973e" filled="false" stroked="true" strokeweight=".8pt" strokecolor="#ffffff">
                <v:path arrowok="t"/>
              </v:shape>
            </v:group>
            <v:group style="position:absolute;left:1984;top:3067;width:516;height:516" coordorigin="1984,3067" coordsize="516,516">
              <v:shape style="position:absolute;left:1984;top:3067;width:516;height:516" coordorigin="1984,3067" coordsize="516,516" path="m1984,3583l2500,3067e" filled="false" stroked="true" strokeweight=".8pt" strokecolor="#ffffff">
                <v:path arrowok="t"/>
              </v:shape>
            </v:group>
            <v:group style="position:absolute;left:1984;top:3160;width:516;height:516" coordorigin="1984,3160" coordsize="516,516">
              <v:shape style="position:absolute;left:1984;top:3160;width:516;height:516" coordorigin="1984,3160" coordsize="516,516" path="m1984,3676l2500,3160e" filled="false" stroked="true" strokeweight=".8pt" strokecolor="#ffffff">
                <v:path arrowok="t"/>
              </v:shape>
            </v:group>
            <v:group style="position:absolute;left:1984;top:3254;width:516;height:516" coordorigin="1984,3254" coordsize="516,516">
              <v:shape style="position:absolute;left:1984;top:3254;width:516;height:516" coordorigin="1984,3254" coordsize="516,516" path="m1984,3770l2500,3254e" filled="false" stroked="true" strokeweight=".8pt" strokecolor="#ffffff">
                <v:path arrowok="t"/>
              </v:shape>
            </v:group>
            <v:group style="position:absolute;left:1984;top:3348;width:516;height:516" coordorigin="1984,3348" coordsize="516,516">
              <v:shape style="position:absolute;left:1984;top:3348;width:516;height:516" coordorigin="1984,3348" coordsize="516,516" path="m1984,3864l2500,3348e" filled="false" stroked="true" strokeweight=".8pt" strokecolor="#ffffff">
                <v:path arrowok="t"/>
              </v:shape>
            </v:group>
            <v:group style="position:absolute;left:2963;top:3441;width:516;height:516" coordorigin="2963,3441" coordsize="516,516">
              <v:shape style="position:absolute;left:2963;top:3441;width:516;height:516" coordorigin="2963,3441" coordsize="516,516" path="m2963,3957l3479,3441e" filled="false" stroked="true" strokeweight=".8pt" strokecolor="#ffffff">
                <v:path arrowok="t"/>
              </v:shape>
            </v:group>
            <v:group style="position:absolute;left:3942;top:3441;width:516;height:516" coordorigin="3942,3441" coordsize="516,516">
              <v:shape style="position:absolute;left:3942;top:3441;width:516;height:516" coordorigin="3942,3441" coordsize="516,516" path="m3942,3957l4458,3441e" filled="false" stroked="true" strokeweight=".8pt" strokecolor="#ffffff">
                <v:path arrowok="t"/>
              </v:shape>
            </v:group>
            <v:group style="position:absolute;left:4921;top:3396;width:516;height:516" coordorigin="4921,3396" coordsize="516,516">
              <v:shape style="position:absolute;left:4921;top:3396;width:516;height:516" coordorigin="4921,3396" coordsize="516,516" path="m4921,3912l5437,3396e" filled="false" stroked="true" strokeweight=".8pt" strokecolor="#ffffff">
                <v:path arrowok="t"/>
              </v:shape>
            </v:group>
            <v:group style="position:absolute;left:1984;top:3441;width:516;height:516" coordorigin="1984,3441" coordsize="516,516">
              <v:shape style="position:absolute;left:1984;top:3441;width:516;height:516" coordorigin="1984,3441" coordsize="516,516" path="m1984,3957l2500,3441e" filled="false" stroked="true" strokeweight=".8pt" strokecolor="#ffffff">
                <v:path arrowok="t"/>
              </v:shape>
            </v:group>
            <v:group style="position:absolute;left:4719;top:3434;width:384;height:397" coordorigin="4719,3434" coordsize="384,397">
              <v:shape style="position:absolute;left:4719;top:3434;width:384;height:397" coordorigin="4719,3434" coordsize="384,397" path="m5095,3816l4727,3816,4719,3821,4719,3831,5103,3831,5103,3821,5095,3816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480l4737,3480,4737,3816,4796,3816,4796,3787,4885,3787,4885,3760,4759,3760,4759,3737,4885,3737,4885,3705,4759,3705,4759,3681,4885,3681,4885,3649,4759,3649,4759,3625,4885,3625,4885,3593,4759,3593,4759,3569,4885,3569,4885,3537,4759,3537,4759,3513,4885,3513,4885,3480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787l4826,3787,4826,3816,4885,3816,4885,378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36,3760l4910,3760,4910,3816,4936,3816,4936,3760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86,3760l4960,3760,4960,3816,4986,3816,4986,3760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36,3760l5010,3760,5010,3816,5036,3816,5036,3760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85,3547l4910,3547,4910,3567,5064,3567,5064,3816,5085,3816,5085,354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737l4864,3737,4864,3760,4885,3760,4885,373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36,3707l4910,3707,4910,3733,4936,3733,4936,370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86,3707l4960,3707,4960,3733,4986,3733,4986,370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36,3707l5010,3707,5010,3733,5036,3733,5036,370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681l4864,3681,4864,3705,4885,3705,4885,3681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36,3652l4910,3652,4910,3678,4936,3678,4936,3652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86,3652l4960,3652,4960,3678,4986,3678,4986,3652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36,3652l5010,3652,5010,3678,5036,3678,5036,3652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625l4864,3625,4864,3649,4885,3649,4885,3625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36,3597l4910,3597,4910,3623,4936,3623,4936,359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986,3597l4960,3597,4960,3623,4986,3623,4986,359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36,3597l5010,3597,5010,3623,5036,3623,5036,3597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569l4864,3569,4864,3593,4885,3593,4885,3569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4885,3513l4864,3513,4864,3537,4885,3537,4885,3513xe" filled="true" fillcolor="#007b85" stroked="false">
                <v:path arrowok="t"/>
                <v:fill type="solid"/>
              </v:shape>
              <v:shape style="position:absolute;left:4719;top:3434;width:384;height:397" coordorigin="4719,3434" coordsize="384,397" path="m5008,3434l4838,3434,4838,3455,4988,3455,4988,3523,5008,3523,5008,3434xe" filled="true" fillcolor="#007b85" stroked="false">
                <v:path arrowok="t"/>
                <v:fill type="solid"/>
              </v:shape>
            </v:group>
            <v:group style="position:absolute;left:2668;top:3518;width:571;height:314" coordorigin="2668,3518" coordsize="571,314">
              <v:shape style="position:absolute;left:2668;top:3518;width:571;height:314" coordorigin="2668,3518" coordsize="571,314" path="m2905,3812l2820,3812,2817,3824,2826,3828,2835,3832,2844,3832,2848,3820,2876,3820,2876,3818,2903,3818,2907,3816,2905,381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76,3820l2848,3820,2850,3832,2868,3832,2877,3830,2876,3820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64,3812l3078,3812,3076,3824,3084,3828,3093,3832,3102,3832,3106,3820,3135,3820,3135,3818,3161,3818,3165,3816,3164,381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35,3820l3106,3820,3108,3832,3126,3832,3135,3830,3135,3820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03,3818l2876,3818,2883,3828,2891,3826,2899,3820,2903,381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61,3818l3135,3818,3141,3828,3150,3826,3158,3820,3161,381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29,3794l2797,3794,2790,3806,2804,3818,2812,3822,2820,3812,2905,3812,2902,3804,2921,3804,2925,3800,2929,379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87,3794l3056,3794,3048,3806,3062,3818,3070,3822,3078,3812,3164,3812,3160,3804,3179,3804,3183,3800,3187,379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21,3804l2902,3804,2912,3812,2919,3806,2921,380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79,3804l3160,3804,3170,3812,3177,3806,3179,380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26,3770l2782,3770,2772,3778,2776,3786,2780,3794,2786,3800,2797,3794,2929,3794,2930,3792,2921,3784,2936,3784,2938,3780,2875,3780,2847,3778,2827,3772,2826,3770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084,3770l3040,3770,3030,3778,3034,3786,3038,3794,3045,3800,3056,3794,3187,3794,3189,3792,3180,3784,3194,3784,3196,3780,3133,3780,3105,3778,3085,3772,3084,3770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36,3784l2921,3784,2933,3788,2936,378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94,3784l3180,3784,3191,3788,3194,378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39,3706l2863,3706,2882,3712,2894,3726,2897,3742,2897,3744,2891,3764,2875,3780,2938,3780,2941,3770,2943,3762,2932,3756,2944,3756,2945,3752,2945,3748,2945,3738,2945,3734,2944,3728,2932,3728,2943,3722,2941,3714,2939,3706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96,3706l3121,3706,3141,3712,3152,3726,3156,3742,3156,3744,3149,3764,3133,3780,3196,3780,3199,3770,3202,3762,3190,3756,3202,3756,3204,3746,3204,3738,3202,3728,3190,3728,3202,3722,3200,3716,3198,3710,3196,3706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770,3712l2767,3720,2765,3730,2765,3740,2777,3742,2765,3744,2765,3754,2767,3764,2770,3772,2782,3770,2826,3770,2816,3758,2813,3744,2813,3742,2818,3720,2825,3714,2782,3714,2770,371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028,3712l3025,3720,3024,3730,3023,3740,3035,3742,3023,3744,3024,3754,3025,3764,3028,3772,3040,3770,3084,3770,3074,3758,3071,3744,3071,3742,3077,3720,3083,3714,3040,3714,3028,371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55,3714l2855,3714,2835,3722,2826,3742,2827,3758,2840,3770,2870,3770,2883,3758,2883,3744,2884,3742,2875,3722,2855,371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14,3714l3113,3714,3093,3722,3085,3742,3086,3758,3098,3770,3128,3770,3141,3758,3142,3744,3142,3742,3134,3722,3114,371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27,3664l2957,3716,2960,3744,3008,3744,3008,3742,3010,3720,3017,3698,3023,3688,3000,3688,2927,366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786,3684l2780,3690,2776,3698,2772,3706,2782,3714,2825,3714,2834,3706,2939,3706,2938,3704,2935,3700,2921,3700,2930,3692,2929,3690,2797,3690,2786,368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045,3684l3038,3690,3034,3698,3030,3706,3040,3714,3083,3714,3092,3706,3196,3706,3195,3702,3193,3700,3180,3700,3189,3692,3187,3690,3056,3690,3045,3684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33,3698l2921,3700,2935,3700,2933,369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91,3698l3180,3700,3193,3700,3191,369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238,3638l3127,3638,3149,3644,3168,3654,3185,3664,3198,3680,3208,3696,3232,3674,3228,3654,3235,3654,3238,3648,3238,36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12,3662l2804,3666,2797,3672,2790,3680,2797,3690,2929,3690,2925,3684,2921,3680,2902,3680,2905,3672,2820,3672,2812,366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070,3662l3062,3666,3055,3672,3048,3680,3056,3690,3187,3690,3183,3684,3179,3680,3160,3680,3164,3672,3078,3672,3070,366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76,3556l3079,3556,3000,3688,3023,3688,3028,3680,3043,3664,3060,3650,3081,3642,3103,3638,3238,3638,3238,3632,3235,3628,3224,3628,3220,3606,3099,3606,3096,3604,3096,3570,3099,3568,3179,3568,3176,3556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12,3672l2902,3680,2921,3680,2919,3678,2912,367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70,3672l3160,3680,3179,3680,3177,3678,3170,367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44,3652l2835,3654,2826,3656,2817,3660,2820,3672,2905,3672,2907,3668,2876,3668,2877,3664,2848,3664,2844,365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232,3518l2698,3518,2668,3568,2994,3672,3018,3632,2931,3632,2916,3628,2922,3618,2889,3618,2874,3614,2880,3604,2847,3604,2833,3602,2838,3592,2805,3592,2791,3588,2797,3578,2763,3578,2749,3574,2756,3564,2721,3564,2708,3560,2722,3538,3232,3538,3232,351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02,3652l3093,3654,3084,3656,3076,3660,3078,3672,3164,3672,3165,3668,3135,3668,3135,3664,3106,3664,3102,365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83,3656l2876,3668,2907,3668,2899,3664,2891,3658,2883,3656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41,3656l3135,3668,3165,3668,3158,3664,3150,3658,3141,3656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68,3652l2850,3652,2848,3664,2877,3664,2877,3654,2868,365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26,3652l3108,3652,3106,3664,3135,3664,3135,3654,3126,3652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790,3620l2790,3660,2807,3648,2825,3640,2790,3620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232,3538l2983,3538,2931,3632,3018,3632,3072,3542,3232,3542,3232,35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68,3538l2933,3538,2889,3618,2922,3618,2968,35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3179,3568l3164,3568,3167,3570,3174,3600,3174,3604,3172,3606,3187,3606,3179,356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919,3538l2884,3538,2847,3604,2880,3604,2919,35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70,3538l2835,3538,2805,3592,2838,3592,2870,35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821,3538l2786,3538,2763,3578,2797,3578,2821,3538xe" filled="true" fillcolor="#8ca4d5" stroked="false">
                <v:path arrowok="t"/>
                <v:fill type="solid"/>
              </v:shape>
              <v:shape style="position:absolute;left:2668;top:3518;width:571;height:314" coordorigin="2668,3518" coordsize="571,314" path="m2771,3538l2737,3538,2721,3564,2756,3564,2771,3538xe" filled="true" fillcolor="#8ca4d5" stroked="false">
                <v:path arrowok="t"/>
                <v:fill type="solid"/>
              </v:shape>
            </v:group>
            <v:group style="position:absolute;left:3617;top:3501;width:627;height:330" coordorigin="3617,3501" coordsize="627,330">
              <v:shape style="position:absolute;left:3617;top:3501;width:627;height:330" coordorigin="3617,3501" coordsize="627,330" path="m3900,3638l3663,3638,3663,3831,3751,3831,3751,3749,3900,3749,3900,3712,3695,3712,3695,3658,3900,3658,3900,3638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3900,3749l3812,3749,3812,3831,3900,3831,3900,3749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025,3760l3963,3760,3964,3765,3966,3770,3966,3777,3964,3809,3960,3827,3995,3831,3992,3819,3991,3802,3991,3772,3991,3768,3992,3764,4020,3764,4024,3761,4025,3760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208,3703l4104,3703,4107,3712,4108,3720,4104,3796,4098,3828,4162,3831,4158,3819,4156,3807,4154,3792,4154,3777,4154,3733,4155,3718,4162,3715,4188,3715,4199,3712,4208,3703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020,3764l3992,3764,3995,3767,4000,3768,4015,3768,4020,3764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3984,3661l3972,3661,3967,3665,3964,3670,3950,3670,3940,3679,3939,3691,3931,3693,3924,3700,3924,3711,3919,3714,3915,3720,3915,3735,3921,3742,3929,3745,3931,3755,3941,3763,3956,3763,3960,3762,3963,3760,4025,3760,4027,3750,4036,3747,4042,3739,4042,3723,4040,3718,4037,3714,4037,3713,4037,3700,4031,3691,4021,3687,4018,3676,4011,3670,3964,3670,4011,3670,4008,3668,3992,3668,3989,3664,3984,3661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188,3715l4162,3715,4170,3718,4178,3718,4188,3715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3813,3658l3750,3658,3750,3712,3813,3712,3813,3658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3900,3658l3868,3658,3868,3712,3900,3712,3900,3658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103,3542l4102,3542,4081,3548,4066,3564,4049,3582,4038,3598,4035,3613,4035,3615,4025,3621,4018,3632,4018,3659,4028,3672,4042,3676,4053,3694,4070,3706,4091,3708,4098,3706,4104,3703,4208,3703,4214,3698,4232,3681,4243,3664,4244,3638,4239,3624,4237,3621,4237,3618,4237,3616,4237,3613,4232,3593,4218,3577,4204,3558,4188,3545,4182,3542,4106,3542,4103,3542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008,3668l3993,3668,3992,3668,4008,3668,4008,3668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3781,3501l3617,3638,3946,3638,3781,3501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142,3526l4121,3526,4111,3532,4106,3542,4182,3542,4170,3538,4156,3538,4151,3531,4142,3526xe" filled="true" fillcolor="#13b6ea" stroked="false">
                <v:path arrowok="t"/>
                <v:fill type="solid"/>
              </v:shape>
              <v:shape style="position:absolute;left:3617;top:3501;width:627;height:330" coordorigin="3617,3501" coordsize="627,330" path="m4161,3538l4159,3538,4156,3538,4170,3538,4161,3538xe" filled="true" fillcolor="#13b6ea" stroked="false">
                <v:path arrowok="t"/>
                <v:fill type="solid"/>
              </v:shape>
            </v:group>
            <v:group style="position:absolute;left:1647;top:589;width:273;height:273" coordorigin="1647,589" coordsize="273,273">
              <v:shape style="position:absolute;left:1647;top:589;width:273;height:273" coordorigin="1647,589" coordsize="273,273" path="m1647,861l1919,861,1919,589,1647,589,1647,861xe" filled="true" fillcolor="#00395a" stroked="false">
                <v:path arrowok="t"/>
                <v:fill type="solid"/>
              </v:shape>
            </v:group>
            <v:group style="position:absolute;left:1630;top:126;width:516;height:516" coordorigin="1630,126" coordsize="516,516">
              <v:shape style="position:absolute;left:1630;top:126;width:516;height:516" coordorigin="1630,126" coordsize="516,516" path="m1630,642l2146,126e" filled="false" stroked="true" strokeweight=".8pt" strokecolor="#ffffff">
                <v:path arrowok="t"/>
              </v:shape>
            </v:group>
            <v:group style="position:absolute;left:1630;top:220;width:516;height:516" coordorigin="1630,220" coordsize="516,516">
              <v:shape style="position:absolute;left:1630;top:220;width:516;height:516" coordorigin="1630,220" coordsize="516,516" path="m1630,736l2146,220e" filled="false" stroked="true" strokeweight=".8pt" strokecolor="#ffffff">
                <v:path arrowok="t"/>
              </v:shape>
            </v:group>
            <v:group style="position:absolute;left:1630;top:314;width:516;height:516" coordorigin="1630,314" coordsize="516,516">
              <v:shape style="position:absolute;left:1630;top:314;width:516;height:516" coordorigin="1630,314" coordsize="516,516" path="m1630,829l2146,314e" filled="false" stroked="true" strokeweight=".8pt" strokecolor="#ffffff">
                <v:path arrowok="t"/>
              </v:shape>
            </v:group>
            <v:group style="position:absolute;left:1630;top:407;width:516;height:516" coordorigin="1630,407" coordsize="516,516">
              <v:shape style="position:absolute;left:1630;top:407;width:516;height:516" coordorigin="1630,407" coordsize="516,516" path="m1630,923l2146,407e" filled="false" stroked="true" strokeweight=".8pt" strokecolor="#ffffff">
                <v:path arrowok="t"/>
              </v:shape>
            </v:group>
            <v:group style="position:absolute;left:1630;top:501;width:516;height:516" coordorigin="1630,501" coordsize="516,516">
              <v:shape style="position:absolute;left:1630;top:501;width:516;height:516" coordorigin="1630,501" coordsize="516,516" path="m1630,1017l2146,501e" filled="false" stroked="true" strokeweight=".8pt" strokecolor="#ffffff">
                <v:path arrowok="t"/>
              </v:shape>
            </v:group>
            <v:group style="position:absolute;left:1630;top:595;width:516;height:516" coordorigin="1630,595" coordsize="516,516">
              <v:shape style="position:absolute;left:1630;top:595;width:516;height:516" coordorigin="1630,595" coordsize="516,516" path="m1630,1111l2146,595e" filled="false" stroked="true" strokeweight=".8pt" strokecolor="#ffffff">
                <v:path arrowok="t"/>
              </v:shape>
            </v:group>
            <v:group style="position:absolute;left:1630;top:688;width:516;height:516" coordorigin="1630,688" coordsize="516,516">
              <v:shape style="position:absolute;left:1630;top:688;width:516;height:516" coordorigin="1630,688" coordsize="516,516" path="m1630,1204l2146,688e" filled="false" stroked="true" strokeweight=".8pt" strokecolor="#ffffff">
                <v:path arrowok="t"/>
              </v:shape>
            </v:group>
            <v:group style="position:absolute;left:1647;top:163;width:273;height:273" coordorigin="1647,163" coordsize="273,273">
              <v:shape style="position:absolute;left:1647;top:163;width:273;height:273" coordorigin="1647,163" coordsize="273,273" path="m1647,435l1919,435,1919,163,1647,163,1647,435xe" filled="true" fillcolor="#00395a" stroked="false">
                <v:path arrowok="t"/>
                <v:fill type="solid"/>
              </v:shape>
            </v:group>
            <v:group style="position:absolute;left:1422;top:168;width:3990;height:3117" coordorigin="1422,168" coordsize="3990,3117">
              <v:shape style="position:absolute;left:1422;top:168;width:3990;height:3117" coordorigin="1422,168" coordsize="3990,3117" path="m1422,168l1422,3285,5411,3285e" filled="false" stroked="true" strokeweight=".5pt" strokecolor="#00395a">
                <v:path arrowok="t"/>
              </v:shape>
            </v:group>
            <v:group style="position:absolute;left:1355;top:3285;width:67;height:2" coordorigin="1355,3285" coordsize="67,2">
              <v:shape style="position:absolute;left:1355;top:3285;width:67;height:2" coordorigin="1355,3285" coordsize="67,0" path="m1355,3285l1422,3285e" filled="false" stroked="true" strokeweight=".5pt" strokecolor="#00395a">
                <v:path arrowok="t"/>
              </v:shape>
            </v:group>
            <v:group style="position:absolute;left:1355;top:2765;width:67;height:2" coordorigin="1355,2765" coordsize="67,2">
              <v:shape style="position:absolute;left:1355;top:2765;width:67;height:2" coordorigin="1355,2765" coordsize="67,0" path="m1355,2765l1422,2765e" filled="false" stroked="true" strokeweight=".5pt" strokecolor="#00395a">
                <v:path arrowok="t"/>
              </v:shape>
            </v:group>
            <v:group style="position:absolute;left:1355;top:2246;width:67;height:2" coordorigin="1355,2246" coordsize="67,2">
              <v:shape style="position:absolute;left:1355;top:2246;width:67;height:2" coordorigin="1355,2246" coordsize="67,0" path="m1355,2246l1422,2246e" filled="false" stroked="true" strokeweight=".5pt" strokecolor="#00395a">
                <v:path arrowok="t"/>
              </v:shape>
            </v:group>
            <v:group style="position:absolute;left:1355;top:1727;width:67;height:2" coordorigin="1355,1727" coordsize="67,2">
              <v:shape style="position:absolute;left:1355;top:1727;width:67;height:2" coordorigin="1355,1727" coordsize="67,0" path="m1355,1727l1422,1727e" filled="false" stroked="true" strokeweight=".5pt" strokecolor="#00395a">
                <v:path arrowok="t"/>
              </v:shape>
            </v:group>
            <v:group style="position:absolute;left:1355;top:1207;width:67;height:2" coordorigin="1355,1207" coordsize="67,2">
              <v:shape style="position:absolute;left:1355;top:1207;width:67;height:2" coordorigin="1355,1207" coordsize="67,0" path="m1355,1207l1422,1207e" filled="false" stroked="true" strokeweight=".5pt" strokecolor="#00395a">
                <v:path arrowok="t"/>
              </v:shape>
            </v:group>
            <v:group style="position:absolute;left:1355;top:688;width:67;height:2" coordorigin="1355,688" coordsize="67,2">
              <v:shape style="position:absolute;left:1355;top:688;width:67;height:2" coordorigin="1355,688" coordsize="67,0" path="m1355,688l1422,688e" filled="false" stroked="true" strokeweight=".5pt" strokecolor="#00395a">
                <v:path arrowok="t"/>
              </v:shape>
            </v:group>
            <v:group style="position:absolute;left:1355;top:168;width:67;height:2" coordorigin="1355,168" coordsize="67,2">
              <v:shape style="position:absolute;left:1355;top:168;width:67;height:2" coordorigin="1355,168" coordsize="67,0" path="m1355,168l1422,168e" filled="false" stroked="true" strokeweight=".5pt" strokecolor="#00395a">
                <v:path arrowok="t"/>
              </v:shape>
            </v:group>
            <v:group style="position:absolute;left:1724;top:3674;width:500;height:167" coordorigin="1724,3674" coordsize="500,167">
              <v:shape style="position:absolute;left:1724;top:3674;width:500;height:167" coordorigin="1724,3674" coordsize="500,167" path="m2223,3840l1724,3840,1724,3674,2223,3674,2223,3840xe" filled="true" fillcolor="#337494" stroked="false">
                <v:path arrowok="t"/>
                <v:fill type="solid"/>
              </v:shape>
            </v:group>
            <v:group style="position:absolute;left:1729;top:3512;width:490;height:324" coordorigin="1729,3512" coordsize="490,324">
              <v:shape style="position:absolute;left:1729;top:3512;width:490;height:324" coordorigin="1729,3512" coordsize="490,324" path="m1729,3836l2218,3836,2218,3512,1729,3512,1729,3836xe" filled="false" stroked="true" strokeweight=".5pt" strokecolor="#00395a">
                <v:path arrowok="t"/>
              </v:shape>
            </v:group>
            <v:group style="position:absolute;left:1724;top:3507;width:167;height:167" coordorigin="1724,3507" coordsize="167,167">
              <v:shape style="position:absolute;left:1724;top:3507;width:167;height:167" coordorigin="1724,3507" coordsize="167,167" path="m1890,3507l1724,3507,1724,3674,1890,3674,1890,3624,1783,3624,1792,3596,1767,3578,1798,3578,1807,3549,1890,3549,1890,3507xe" filled="true" fillcolor="#00395a" stroked="false">
                <v:path arrowok="t"/>
                <v:fill type="solid"/>
              </v:shape>
              <v:shape style="position:absolute;left:1724;top:3507;width:167;height:167" coordorigin="1724,3507" coordsize="167,167" path="m1807,3607l1783,3624,1831,3624,1807,3607xe" filled="true" fillcolor="#00395a" stroked="false">
                <v:path arrowok="t"/>
                <v:fill type="solid"/>
              </v:shape>
              <v:shape style="position:absolute;left:1724;top:3507;width:167;height:167" coordorigin="1724,3507" coordsize="167,167" path="m1890,3549l1807,3549,1816,3578,1847,3578,1822,3596,1831,3624,1890,3624,1890,3549xe" filled="true" fillcolor="#00395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0.851105pt;margin-top:8.580018pt;width:197.95pt;height:155.950pt;mso-position-horizontal-relative:page;mso-position-vertical-relative:paragraph;z-index:2128" coordorigin="6617,172" coordsize="3959,3119">
            <v:group style="position:absolute;left:7152;top:1345;width:650;height:1931" coordorigin="7152,1345" coordsize="650,1931">
              <v:shape style="position:absolute;left:7152;top:1345;width:650;height:1931" coordorigin="7152,1345" coordsize="650,1931" path="m7802,3276l7152,3276,7152,1345,7802,1345,7802,3276xe" filled="true" fillcolor="#8ca4d5" stroked="false">
                <v:path arrowok="t"/>
                <v:fill type="solid"/>
              </v:shape>
            </v:group>
            <v:group style="position:absolute;left:8344;top:1318;width:650;height:1959" coordorigin="8344,1318" coordsize="650,1959">
              <v:shape style="position:absolute;left:8344;top:1318;width:650;height:1959" coordorigin="8344,1318" coordsize="650,1959" path="m8994,3276l8344,3276,8344,1318,8994,1318,8994,3276xe" filled="true" fillcolor="#13b6ea" stroked="false">
                <v:path arrowok="t"/>
                <v:fill type="solid"/>
              </v:shape>
            </v:group>
            <v:group style="position:absolute;left:9536;top:1327;width:650;height:1950" coordorigin="9536,1327" coordsize="650,1950">
              <v:shape style="position:absolute;left:9536;top:1327;width:650;height:1950" coordorigin="9536,1327" coordsize="650,1950" path="m10186,3276l9536,3276,9536,1327,10186,1327,10186,3276xe" filled="true" fillcolor="#007b85" stroked="false">
                <v:path arrowok="t"/>
                <v:fill type="solid"/>
              </v:shape>
            </v:group>
            <v:group style="position:absolute;left:6726;top:179;width:3842;height:3103" coordorigin="6726,179" coordsize="3842,3103">
              <v:shape style="position:absolute;left:6726;top:179;width:3842;height:3103" coordorigin="6726,179" coordsize="3842,3103" path="m10568,3282l6726,3282,6726,179e" filled="false" stroked="true" strokeweight=".778pt" strokecolor="#00395a">
                <v:path arrowok="t"/>
              </v:shape>
            </v:group>
            <v:group style="position:absolute;left:6625;top:179;width:102;height:2" coordorigin="6625,179" coordsize="102,2">
              <v:shape style="position:absolute;left:6625;top:179;width:102;height:2" coordorigin="6625,179" coordsize="102,0" path="m6625,179l6726,179e" filled="false" stroked="true" strokeweight=".778pt" strokecolor="#00395a">
                <v:path arrowok="t"/>
              </v:shape>
            </v:group>
            <v:group style="position:absolute;left:6625;top:955;width:102;height:2" coordorigin="6625,955" coordsize="102,2">
              <v:shape style="position:absolute;left:6625;top:955;width:102;height:2" coordorigin="6625,955" coordsize="102,0" path="m6625,955l6726,955e" filled="false" stroked="true" strokeweight=".778pt" strokecolor="#00395a">
                <v:path arrowok="t"/>
              </v:shape>
            </v:group>
            <v:group style="position:absolute;left:6625;top:1731;width:102;height:2" coordorigin="6625,1731" coordsize="102,2">
              <v:shape style="position:absolute;left:6625;top:1731;width:102;height:2" coordorigin="6625,1731" coordsize="102,0" path="m6625,1731l6726,1731e" filled="false" stroked="true" strokeweight=".778pt" strokecolor="#00395a">
                <v:path arrowok="t"/>
              </v:shape>
            </v:group>
            <v:group style="position:absolute;left:6625;top:2506;width:102;height:2" coordorigin="6625,2506" coordsize="102,2">
              <v:shape style="position:absolute;left:6625;top:2506;width:102;height:2" coordorigin="6625,2506" coordsize="102,0" path="m6625,2506l6726,2506e" filled="false" stroked="true" strokeweight=".778pt" strokecolor="#00395a">
                <v:path arrowok="t"/>
              </v:shape>
            </v:group>
            <v:group style="position:absolute;left:6625;top:3282;width:102;height:2" coordorigin="6625,3282" coordsize="102,2">
              <v:shape style="position:absolute;left:6625;top:3282;width:102;height:2" coordorigin="6625,3282" coordsize="102,0" path="m6625,3282l6726,3282e" filled="false" stroked="true" strokeweight=".778pt" strokecolor="#00395a">
                <v:path arrowok="t"/>
              </v:shape>
            </v:group>
            <w10:wrap type="none"/>
          </v:group>
        </w:pict>
      </w:r>
      <w:r>
        <w:rPr>
          <w:rFonts w:ascii="Corpid C1 Bold"/>
          <w:b/>
          <w:color w:val="00395A"/>
          <w:w w:val="90"/>
          <w:position w:val="5"/>
          <w:sz w:val="16"/>
        </w:rPr>
        <w:t>7</w:t>
        <w:tab/>
      </w:r>
      <w:r>
        <w:rPr>
          <w:rFonts w:ascii="Corpid C1 Light"/>
          <w:b w:val="0"/>
          <w:color w:val="00395A"/>
          <w:spacing w:val="1"/>
          <w:sz w:val="14"/>
        </w:rPr>
        <w:t>Me</w:t>
      </w:r>
      <w:r>
        <w:rPr>
          <w:rFonts w:ascii="Corpid C1 Light"/>
          <w:b w:val="0"/>
          <w:color w:val="00395A"/>
          <w:spacing w:val="-1"/>
          <w:sz w:val="14"/>
        </w:rPr>
        <w:t> </w:t>
      </w:r>
      <w:r>
        <w:rPr>
          <w:rFonts w:ascii="Corpid C1 Light"/>
          <w:b w:val="0"/>
          <w:color w:val="00395A"/>
          <w:spacing w:val="1"/>
          <w:sz w:val="14"/>
        </w:rPr>
        <w:t>inquieta</w:t>
      </w:r>
      <w:r>
        <w:rPr>
          <w:rFonts w:ascii="Corpid C1 Light"/>
          <w:b w:val="0"/>
          <w:color w:val="00395A"/>
          <w:sz w:val="14"/>
        </w:rPr>
        <w:t> </w:t>
      </w:r>
      <w:r>
        <w:rPr>
          <w:rFonts w:ascii="Corpid C1 Light"/>
          <w:b w:val="0"/>
          <w:color w:val="00395A"/>
          <w:spacing w:val="1"/>
          <w:sz w:val="14"/>
        </w:rPr>
        <w:t>que</w:t>
      </w:r>
      <w:r>
        <w:rPr>
          <w:rFonts w:ascii="Corpid C1 Light"/>
          <w:b w:val="0"/>
          <w:color w:val="00395A"/>
          <w:sz w:val="14"/>
        </w:rPr>
        <w:t> </w:t>
      </w:r>
      <w:r>
        <w:rPr>
          <w:rFonts w:ascii="Corpid C1 Light"/>
          <w:b w:val="0"/>
          <w:color w:val="00395A"/>
          <w:spacing w:val="1"/>
          <w:sz w:val="14"/>
        </w:rPr>
        <w:t>Chile</w:t>
      </w:r>
      <w:r>
        <w:rPr>
          <w:rFonts w:ascii="Corpid C1 Light"/>
          <w:b w:val="0"/>
          <w:color w:val="00395A"/>
          <w:sz w:val="14"/>
        </w:rPr>
        <w:t> </w:t>
      </w:r>
      <w:r>
        <w:rPr>
          <w:rFonts w:ascii="Corpid C1 Light"/>
          <w:b w:val="0"/>
          <w:color w:val="00395A"/>
          <w:spacing w:val="1"/>
          <w:sz w:val="14"/>
        </w:rPr>
        <w:t>dependa</w:t>
      </w:r>
      <w:r>
        <w:rPr>
          <w:rFonts w:ascii="Corpid C1 Bold"/>
          <w:b/>
          <w:color w:val="00395A"/>
          <w:spacing w:val="1"/>
          <w:position w:val="5"/>
          <w:sz w:val="16"/>
        </w:rPr>
        <w:tab/>
      </w:r>
      <w:r>
        <w:rPr>
          <w:rFonts w:ascii="Corpid C1 Bold"/>
          <w:b/>
          <w:color w:val="00395A"/>
          <w:position w:val="5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159" w:lineRule="exact" w:before="0"/>
        <w:ind w:left="1266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/>
        <w:pict>
          <v:shape style="position:absolute;margin-left:41.261768pt;margin-top:6.734508pt;width:17.05pt;height:129.15pt;mso-position-horizontal-relative:page;mso-position-vertical-relative:paragraph;z-index:2152" type="#_x0000_t202" filled="false" stroked="false">
            <v:textbox inset="0,0,0,0" style="layout-flow:vertical;mso-layout-flow-alt:bottom-to-top">
              <w:txbxContent>
                <w:p>
                  <w:pPr>
                    <w:spacing w:line="161" w:lineRule="exact" w:before="0"/>
                    <w:ind w:left="0" w:right="0" w:firstLine="0"/>
                    <w:jc w:val="center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Nivel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de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acuerdo</w:t>
                  </w:r>
                  <w:r>
                    <w:rPr>
                      <w:rFonts w:ascii="Corpid C1 Light"/>
                      <w:sz w:val="14"/>
                    </w:rPr>
                  </w:r>
                </w:p>
                <w:p>
                  <w:pPr>
                    <w:spacing w:line="164" w:lineRule="exact" w:before="0"/>
                    <w:ind w:left="0" w:right="0" w:firstLine="0"/>
                    <w:jc w:val="center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(</w:t>
                  </w:r>
                  <w:r>
                    <w:rPr>
                      <w:rFonts w:ascii="Corpid C1 Light"/>
                      <w:b w:val="0"/>
                      <w:color w:val="00395A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lo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absoluto,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w w:val="88"/>
                      <w:sz w:val="14"/>
                    </w:rPr>
                    <w:t>7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gran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medida)</w:t>
                  </w:r>
                  <w:r>
                    <w:rPr>
                      <w:rFonts w:asci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03.180756pt;margin-top:10.126708pt;width:17.05pt;height:114.75pt;mso-position-horizontal-relative:page;mso-position-vertical-relative:paragraph;z-index:-80704" type="#_x0000_t202" filled="false" stroked="false">
            <v:textbox inset="0,0,0,0" style="layout-flow:vertical;mso-layout-flow-alt:bottom-to-top">
              <w:txbxContent>
                <w:p>
                  <w:pPr>
                    <w:spacing w:line="160" w:lineRule="exact" w:before="6"/>
                    <w:ind w:left="472" w:right="18" w:hanging="453"/>
                    <w:jc w:val="left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 w:hAnsi="Corpid C1 Light"/>
                      <w:b w:val="0"/>
                      <w:color w:val="00395A"/>
                      <w:spacing w:val="2"/>
                      <w:sz w:val="14"/>
                    </w:rPr>
                    <w:t>Aceptación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(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1"/>
                      <w:sz w:val="14"/>
                    </w:rPr>
                    <w:t>rechaza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2"/>
                      <w:sz w:val="14"/>
                    </w:rPr>
                    <w:t>la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2"/>
                      <w:sz w:val="14"/>
                    </w:rPr>
                    <w:t>minería,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23"/>
                      <w:sz w:val="14"/>
                    </w:rPr>
                    <w:t>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w w:val="88"/>
                      <w:sz w:val="14"/>
                    </w:rPr>
                    <w:t>7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1"/>
                      <w:sz w:val="14"/>
                    </w:rPr>
                    <w:t>apoya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2"/>
                      <w:sz w:val="14"/>
                    </w:rPr>
                    <w:t>la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 w:hAnsi="Corpid C1 Light"/>
                      <w:b w:val="0"/>
                      <w:color w:val="00395A"/>
                      <w:spacing w:val="1"/>
                      <w:sz w:val="14"/>
                    </w:rPr>
                    <w:t>minería)</w:t>
                  </w:r>
                  <w:r>
                    <w:rPr>
                      <w:rFonts w:ascii="Corpid C1 Light" w:hAns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Light" w:hAnsi="Corpid C1 Light"/>
          <w:b w:val="0"/>
          <w:color w:val="00395A"/>
          <w:spacing w:val="1"/>
          <w:sz w:val="14"/>
        </w:rPr>
        <w:t>demasiado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de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la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minería</w:t>
      </w:r>
      <w:r>
        <w:rPr>
          <w:rFonts w:ascii="Corpid C1 Light" w:hAnsi="Corpid C1 Light"/>
          <w:sz w:val="14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tabs>
          <w:tab w:pos="1266" w:val="left" w:leader="none"/>
        </w:tabs>
        <w:spacing w:line="161" w:lineRule="auto" w:before="0"/>
        <w:ind w:left="1266" w:right="6426" w:hanging="764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Bold" w:hAnsi="Corpid C1 Bold"/>
          <w:b/>
          <w:color w:val="00395A"/>
          <w:w w:val="90"/>
          <w:position w:val="-4"/>
          <w:sz w:val="16"/>
        </w:rPr>
        <w:t>6</w:t>
        <w:tab/>
      </w:r>
      <w:r>
        <w:rPr>
          <w:rFonts w:ascii="Corpid C1 Light" w:hAnsi="Corpid C1 Light"/>
          <w:b w:val="0"/>
          <w:color w:val="00395A"/>
          <w:spacing w:val="1"/>
          <w:sz w:val="14"/>
        </w:rPr>
        <w:t>Me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inquieta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que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la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comunidad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en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la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que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vivo</w:t>
      </w:r>
      <w:r>
        <w:rPr>
          <w:rFonts w:ascii="Corpid C1 Light" w:hAnsi="Corpid C1 Light"/>
          <w:b w:val="0"/>
          <w:color w:val="00395A"/>
          <w:spacing w:val="28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dependa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demasiado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1"/>
          <w:sz w:val="14"/>
        </w:rPr>
        <w:t>de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la</w:t>
      </w:r>
      <w:r>
        <w:rPr>
          <w:rFonts w:ascii="Corpid C1 Light" w:hAnsi="Corpid C1 Light"/>
          <w:b w:val="0"/>
          <w:color w:val="00395A"/>
          <w:sz w:val="14"/>
        </w:rPr>
        <w:t> </w:t>
      </w:r>
      <w:r>
        <w:rPr>
          <w:rFonts w:ascii="Corpid C1 Light" w:hAnsi="Corpid C1 Light"/>
          <w:b w:val="0"/>
          <w:color w:val="00395A"/>
          <w:spacing w:val="2"/>
          <w:sz w:val="14"/>
        </w:rPr>
        <w:t>minería</w:t>
      </w:r>
      <w:r>
        <w:rPr>
          <w:rFonts w:ascii="Corpid C1 Light" w:hAnsi="Corpid C1 Light"/>
          <w:sz w:val="14"/>
        </w:rPr>
      </w:r>
    </w:p>
    <w:p>
      <w:pPr>
        <w:spacing w:line="175" w:lineRule="exact" w:before="0"/>
        <w:ind w:left="5748" w:right="4745" w:firstLine="0"/>
        <w:jc w:val="center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4</w:t>
      </w:r>
      <w:r>
        <w:rPr>
          <w:rFonts w:ascii="Corpid C1 Bold"/>
          <w:sz w:val="16"/>
        </w:rPr>
      </w:r>
    </w:p>
    <w:p>
      <w:pPr>
        <w:spacing w:before="71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tabs>
          <w:tab w:pos="5770" w:val="left" w:leader="none"/>
        </w:tabs>
        <w:spacing w:before="125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w w:val="90"/>
          <w:sz w:val="16"/>
        </w:rPr>
        <w:t>4</w:t>
        <w:tab/>
      </w:r>
      <w:r>
        <w:rPr>
          <w:rFonts w:ascii="Corpid C1 Bold"/>
          <w:b/>
          <w:color w:val="00395A"/>
          <w:position w:val="1"/>
          <w:sz w:val="16"/>
        </w:rPr>
        <w:t>3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135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3</w:t>
      </w:r>
      <w:r>
        <w:rPr>
          <w:rFonts w:ascii="Corpid C1 Bold"/>
          <w:sz w:val="16"/>
        </w:rPr>
      </w:r>
    </w:p>
    <w:p>
      <w:pPr>
        <w:spacing w:before="57"/>
        <w:ind w:left="5748" w:right="4745" w:firstLine="0"/>
        <w:jc w:val="center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before="78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tabs>
          <w:tab w:pos="5770" w:val="left" w:leader="none"/>
        </w:tabs>
        <w:spacing w:before="126"/>
        <w:ind w:left="502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w w:val="90"/>
          <w:sz w:val="16"/>
        </w:rPr>
        <w:t>1</w:t>
        <w:tab/>
      </w:r>
      <w:r>
        <w:rPr>
          <w:rFonts w:ascii="Corpid C1 Bold"/>
          <w:b/>
          <w:color w:val="00395A"/>
          <w:position w:val="1"/>
          <w:sz w:val="16"/>
        </w:rPr>
        <w:t>1</w:t>
      </w:r>
      <w:r>
        <w:rPr>
          <w:rFonts w:ascii="Corpid C1 Bold"/>
          <w:sz w:val="16"/>
        </w:rPr>
      </w:r>
    </w:p>
    <w:p>
      <w:pPr>
        <w:pStyle w:val="Heading5"/>
        <w:tabs>
          <w:tab w:pos="7614" w:val="left" w:leader="none"/>
          <w:tab w:pos="8929" w:val="left" w:leader="none"/>
        </w:tabs>
        <w:spacing w:line="200" w:lineRule="atLeast"/>
        <w:ind w:left="6451" w:right="0"/>
        <w:jc w:val="left"/>
        <w:rPr>
          <w:rFonts w:ascii="Corpid C1 Bold" w:hAnsi="Corpid C1 Bold" w:cs="Corpid C1 Bold" w:eastAsia="Corpid C1 Bold"/>
        </w:rPr>
      </w:pPr>
      <w:r>
        <w:rPr>
          <w:rFonts w:ascii="Corpid C1 Bold"/>
        </w:rPr>
        <w:pict>
          <v:group style="width:28.55pt;height:15.7pt;mso-position-horizontal-relative:char;mso-position-vertical-relative:line" coordorigin="0,0" coordsize="571,314">
            <v:group style="position:absolute;left:0;top:0;width:571;height:314" coordorigin="0,0" coordsize="571,314">
              <v:shape style="position:absolute;left:0;top:0;width:571;height:314" coordorigin="0,0" coordsize="571,314" path="m238,294l153,294,150,306,158,310,167,314,176,314,180,302,209,302,209,300,236,300,240,298,238,29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09,302l180,302,182,314,200,314,209,312,209,302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96,294l411,294,408,306,416,310,425,314,434,314,438,302,467,302,467,300,494,300,498,298,496,29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67,302l438,302,440,314,459,314,467,312,467,302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36,300l209,300,215,310,224,308,232,302,236,30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94,300l467,300,473,310,482,308,490,302,494,30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61,276l130,276,123,288,136,300,145,304,153,294,238,294,234,286,253,286,257,282,261,27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20,276l388,276,381,288,394,300,403,304,411,294,496,294,493,286,512,286,515,282,520,27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53,286l234,286,244,294,252,288,253,28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12,286l493,286,502,294,510,288,512,28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58,252l115,252,104,260,108,268,112,276,119,282,130,276,261,276,263,274,254,266,268,266,271,262,208,262,179,260,160,254,158,252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16,252l373,252,362,260,367,268,371,276,377,282,388,276,520,276,521,274,512,266,526,266,529,262,466,262,437,260,418,254,416,252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68,266l254,266,266,270,268,26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26,266l512,266,524,270,526,26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71,188l195,188,215,194,226,208,230,224,230,226,223,246,208,262,271,262,273,252,276,244,264,238,277,238,277,234,278,230,278,220,277,216,277,210,264,210,276,204,273,196,271,188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29,188l453,188,473,194,484,208,488,224,488,226,481,246,466,262,529,262,531,252,534,244,522,238,535,238,536,228,536,220,535,210,522,210,534,204,532,198,530,192,529,188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02,194l99,202,98,212,97,222,109,224,97,226,98,236,99,246,102,254,115,252,158,252,149,240,145,226,145,224,151,202,157,196,115,196,102,19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360,194l357,202,356,212,355,222,367,224,355,226,356,236,357,246,360,254,373,252,416,252,407,240,403,226,403,224,409,202,416,196,373,196,360,19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88,196l187,196,167,204,159,224,160,240,172,252,203,252,215,240,216,226,216,224,208,204,188,19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46,196l446,196,426,204,417,224,418,240,430,252,461,252,473,240,474,226,474,224,466,204,446,19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59,146l290,198,293,226,340,226,340,224,343,202,350,180,356,170,332,170,259,14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19,166l112,172,108,180,104,188,115,196,157,196,166,188,271,188,271,186,267,182,254,182,263,174,261,172,130,172,119,16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377,166l371,172,367,180,362,188,373,196,416,196,424,188,529,188,528,184,526,182,512,182,521,174,520,172,388,172,377,166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66,180l254,182,267,182,266,18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24,180l512,182,526,182,524,18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70,120l460,120,482,126,501,136,517,146,530,162,540,178,565,156,561,136,568,136,570,130,570,1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45,144l136,148,129,154,123,162,130,172,261,172,257,166,253,162,234,162,238,154,153,154,145,14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03,144l394,148,388,154,381,162,388,172,520,172,515,166,512,162,493,162,496,154,411,154,403,14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08,38l412,38,332,170,356,170,361,162,375,146,393,132,413,124,435,120,570,120,570,114,568,110,556,110,552,88,431,88,428,86,428,52,431,50,511,50,508,38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44,154l234,162,253,162,252,160,244,15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02,154l493,162,512,162,510,160,502,15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76,134l167,136,158,138,150,142,153,154,238,154,240,150,209,150,209,146,180,146,176,13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65,0l31,0,0,50,326,154,350,114,263,114,248,110,254,100,221,100,207,96,213,86,179,86,165,84,171,74,137,74,123,70,129,60,95,60,82,56,88,46,53,46,40,42,55,20,565,20,565,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34,134l425,136,416,138,408,142,411,154,496,154,498,150,467,150,467,146,438,146,434,13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15,138l209,150,240,150,232,146,224,140,215,138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73,138l467,150,498,150,490,146,482,140,473,138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00,134l182,134,180,146,209,146,209,136,200,13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459,134l440,134,438,146,467,146,467,136,459,134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22,102l122,142,139,130,158,122,122,102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65,20l315,20,263,114,350,114,404,24,565,24,565,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300,20l266,20,221,100,254,100,300,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511,50l496,50,500,52,506,82,507,86,504,88,519,88,511,5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51,20l217,20,179,86,213,86,251,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202,20l168,20,137,74,171,74,202,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53,20l118,20,95,60,129,60,153,20xe" filled="true" fillcolor="#8ca4d5" stroked="false">
                <v:path arrowok="t"/>
                <v:fill type="solid"/>
              </v:shape>
              <v:shape style="position:absolute;left:0;top:0;width:571;height:314" coordorigin="0,0" coordsize="571,314" path="m104,20l69,20,53,46,88,46,104,20xe" filled="true" fillcolor="#8ca4d5" stroked="false">
                <v:path arrowok="t"/>
                <v:fill type="solid"/>
              </v:shape>
            </v:group>
          </v:group>
        </w:pict>
      </w:r>
      <w:r>
        <w:rPr>
          <w:rFonts w:ascii="Corpid C1 Bold"/>
        </w:rPr>
      </w:r>
      <w:r>
        <w:rPr>
          <w:rFonts w:ascii="Corpid C1 Bold"/>
        </w:rPr>
        <w:tab/>
      </w:r>
      <w:r>
        <w:rPr>
          <w:rFonts w:ascii="Corpid C1 Bold"/>
        </w:rPr>
        <w:pict>
          <v:group style="width:31.35pt;height:16.5pt;mso-position-horizontal-relative:char;mso-position-vertical-relative:line" coordorigin="0,0" coordsize="627,330">
            <v:group style="position:absolute;left:0;top:0;width:627;height:330" coordorigin="0,0" coordsize="627,330">
              <v:shape style="position:absolute;left:0;top:0;width:627;height:330" coordorigin="0,0" coordsize="627,330" path="m283,137l45,137,45,330,133,330,133,247,283,247,283,211,78,211,78,156,283,156,283,137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283,247l195,247,195,330,283,330,283,247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407,258l346,258,347,263,348,269,348,275,346,307,343,326,378,330,375,318,374,300,374,271,374,267,375,263,403,263,407,259,407,258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591,202l487,202,490,210,491,219,487,295,481,326,545,330,541,317,538,306,537,290,537,275,537,232,538,217,545,214,570,214,582,211,591,202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403,263l375,263,378,265,383,267,398,267,403,263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367,160l355,160,350,163,347,169,333,169,323,178,322,189,314,191,307,199,307,210,302,213,298,219,298,234,304,241,311,243,314,254,324,261,339,261,343,260,346,258,407,258,410,248,419,246,425,237,425,222,423,217,420,213,420,211,420,198,413,189,404,186,401,174,394,169,347,169,394,169,391,167,375,167,372,162,367,160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570,214l545,214,553,216,561,216,570,214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196,156l133,156,133,211,196,211,196,156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283,156l251,156,251,211,283,211,283,156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486,41l485,41,463,47,449,62,431,80,421,96,417,112,417,114,407,120,401,131,401,157,411,170,425,174,435,193,453,204,474,207,481,205,487,202,591,202,597,196,615,179,626,163,627,136,622,122,619,119,620,117,620,114,620,112,615,91,601,76,587,56,571,43,565,41,489,41,486,41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391,166l376,166,375,167,391,167,391,166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164,0l0,137,329,137,164,0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525,25l504,25,494,31,489,41,565,41,553,37,539,37,534,29,525,25xe" filled="true" fillcolor="#13b6ea" stroked="false">
                <v:path arrowok="t"/>
                <v:fill type="solid"/>
              </v:shape>
              <v:shape style="position:absolute;left:0;top:0;width:627;height:330" coordorigin="0,0" coordsize="627,330" path="m544,36l542,36,539,37,553,37,544,36xe" filled="true" fillcolor="#13b6ea" stroked="false">
                <v:path arrowok="t"/>
                <v:fill type="solid"/>
              </v:shape>
            </v:group>
          </v:group>
        </w:pict>
      </w:r>
      <w:r>
        <w:rPr>
          <w:rFonts w:ascii="Corpid C1 Bold"/>
        </w:rPr>
      </w:r>
      <w:r>
        <w:rPr>
          <w:rFonts w:ascii="Corpid C1 Bold"/>
        </w:rPr>
        <w:tab/>
      </w:r>
      <w:r>
        <w:rPr>
          <w:rFonts w:ascii="Corpid C1 Bold"/>
          <w:position w:val="3"/>
        </w:rPr>
        <w:pict>
          <v:group style="width:19.2pt;height:19.850pt;mso-position-horizontal-relative:char;mso-position-vertical-relative:line" coordorigin="0,0" coordsize="384,397">
            <v:group style="position:absolute;left:0;top:0;width:384;height:397" coordorigin="0,0" coordsize="384,397">
              <v:shape style="position:absolute;left:0;top:0;width:384;height:397" coordorigin="0,0" coordsize="384,397" path="m376,381l8,381,0,387,0,397,384,397,384,387,376,381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46l18,46,18,381,77,381,77,353,166,353,166,326,39,326,39,302,166,302,166,270,39,270,39,246,166,246,166,214,39,214,39,191,166,191,166,159,39,159,39,135,166,135,166,103,39,103,39,79,166,79,166,46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353l107,353,107,381,166,381,166,35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17,326l191,326,191,381,217,381,217,326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67,326l241,326,241,381,267,381,267,326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317,326l291,326,291,381,317,381,317,326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366,112l191,112,191,133,345,133,345,381,366,381,366,112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302l144,302,144,326,166,326,166,302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17,273l191,273,191,299,217,299,217,27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67,273l241,273,241,299,267,299,267,27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317,273l291,273,291,299,317,299,317,27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246l144,246,144,270,166,270,166,246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17,218l191,218,191,244,217,244,217,218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67,218l241,218,241,244,267,244,267,218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317,218l291,218,291,244,317,244,317,218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191l144,191,144,214,166,214,166,191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17,163l191,163,191,189,217,189,217,16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67,163l241,163,241,189,267,189,267,16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317,163l291,163,291,189,317,189,317,163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135l144,135,144,159,166,159,166,135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166,79l144,79,144,103,166,103,166,79xe" filled="true" fillcolor="#007b85" stroked="false">
                <v:path arrowok="t"/>
                <v:fill type="solid"/>
              </v:shape>
              <v:shape style="position:absolute;left:0;top:0;width:384;height:397" coordorigin="0,0" coordsize="384,397" path="m289,0l119,0,119,21,268,21,268,89,289,89,289,0xe" filled="true" fillcolor="#007b85" stroked="false">
                <v:path arrowok="t"/>
                <v:fill type="solid"/>
              </v:shape>
            </v:group>
          </v:group>
        </w:pict>
      </w:r>
      <w:r>
        <w:rPr>
          <w:rFonts w:ascii="Corpid C1 Bold"/>
          <w:position w:val="3"/>
        </w:rPr>
      </w:r>
    </w:p>
    <w:p>
      <w:pPr>
        <w:spacing w:after="0" w:line="200" w:lineRule="atLeast"/>
        <w:jc w:val="left"/>
        <w:rPr>
          <w:rFonts w:ascii="Corpid C1 Bold" w:hAnsi="Corpid C1 Bold" w:cs="Corpid C1 Bold" w:eastAsia="Corpid C1 Bold"/>
        </w:rPr>
        <w:sectPr>
          <w:type w:val="continuous"/>
          <w:pgSz w:w="11910" w:h="16840"/>
          <w:pgMar w:top="0" w:bottom="0" w:left="740" w:right="540"/>
        </w:sectPr>
      </w:pPr>
    </w:p>
    <w:p>
      <w:pPr>
        <w:spacing w:before="53"/>
        <w:ind w:left="9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/>
          <w:b/>
          <w:color w:val="00395A"/>
          <w:spacing w:val="4"/>
          <w:w w:val="95"/>
          <w:sz w:val="14"/>
        </w:rPr>
        <w:t>G</w:t>
      </w:r>
      <w:r>
        <w:rPr>
          <w:rFonts w:ascii="Corpid C1 Bold"/>
          <w:b/>
          <w:color w:val="00395A"/>
          <w:spacing w:val="5"/>
          <w:w w:val="95"/>
          <w:sz w:val="14"/>
        </w:rPr>
        <w:t>ENER</w:t>
      </w:r>
      <w:r>
        <w:rPr>
          <w:rFonts w:ascii="Corpid C1 Bold"/>
          <w:b/>
          <w:color w:val="00395A"/>
          <w:spacing w:val="4"/>
          <w:w w:val="95"/>
          <w:sz w:val="14"/>
        </w:rPr>
        <w:t>A</w:t>
      </w:r>
      <w:r>
        <w:rPr>
          <w:rFonts w:ascii="Corpid C1 Bold"/>
          <w:b/>
          <w:color w:val="00395A"/>
          <w:spacing w:val="5"/>
          <w:w w:val="95"/>
          <w:sz w:val="14"/>
        </w:rPr>
        <w:t>L</w:t>
      </w:r>
      <w:r>
        <w:rPr>
          <w:rFonts w:ascii="Corpid C1 Bold"/>
          <w:sz w:val="14"/>
        </w:rPr>
      </w:r>
    </w:p>
    <w:p>
      <w:pPr>
        <w:spacing w:before="53"/>
        <w:ind w:left="293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w w:val="95"/>
        </w:rPr>
        <w:br w:type="column"/>
      </w:r>
      <w:r>
        <w:rPr>
          <w:rFonts w:ascii="Corpid C1 Bold"/>
          <w:b/>
          <w:color w:val="8CA4D5"/>
          <w:spacing w:val="5"/>
          <w:w w:val="95"/>
          <w:sz w:val="14"/>
        </w:rPr>
        <w:t>MINER</w:t>
      </w:r>
      <w:r>
        <w:rPr>
          <w:rFonts w:ascii="Corpid C1 Bold"/>
          <w:b/>
          <w:color w:val="8CA4D5"/>
          <w:spacing w:val="4"/>
          <w:w w:val="95"/>
          <w:sz w:val="14"/>
        </w:rPr>
        <w:t>A</w:t>
      </w:r>
      <w:r>
        <w:rPr>
          <w:rFonts w:ascii="Corpid C1 Bold"/>
          <w:b/>
          <w:color w:val="8CA4D5"/>
          <w:spacing w:val="5"/>
          <w:w w:val="95"/>
          <w:sz w:val="14"/>
        </w:rPr>
        <w:t>S</w:t>
      </w:r>
      <w:r>
        <w:rPr>
          <w:rFonts w:ascii="Corpid C1 Bold"/>
          <w:sz w:val="14"/>
        </w:rPr>
      </w:r>
    </w:p>
    <w:p>
      <w:pPr>
        <w:spacing w:before="53"/>
        <w:ind w:left="149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w w:val="95"/>
        </w:rPr>
        <w:br w:type="column"/>
      </w:r>
      <w:r>
        <w:rPr>
          <w:rFonts w:ascii="Corpid C1 Bold"/>
          <w:b/>
          <w:color w:val="13B6EA"/>
          <w:spacing w:val="4"/>
          <w:w w:val="95"/>
          <w:sz w:val="14"/>
        </w:rPr>
        <w:t>NO-</w:t>
      </w:r>
      <w:r>
        <w:rPr>
          <w:rFonts w:ascii="Corpid C1 Bold"/>
          <w:b/>
          <w:color w:val="13B6EA"/>
          <w:spacing w:val="5"/>
          <w:w w:val="95"/>
          <w:sz w:val="14"/>
        </w:rPr>
        <w:t>MINER</w:t>
      </w:r>
      <w:r>
        <w:rPr>
          <w:rFonts w:ascii="Corpid C1 Bold"/>
          <w:b/>
          <w:color w:val="13B6EA"/>
          <w:spacing w:val="4"/>
          <w:w w:val="95"/>
          <w:sz w:val="14"/>
        </w:rPr>
        <w:t>A</w:t>
      </w:r>
      <w:r>
        <w:rPr>
          <w:rFonts w:ascii="Corpid C1 Bold"/>
          <w:b/>
          <w:color w:val="13B6EA"/>
          <w:spacing w:val="5"/>
          <w:w w:val="95"/>
          <w:sz w:val="14"/>
        </w:rPr>
        <w:t>S</w:t>
      </w:r>
      <w:r>
        <w:rPr>
          <w:rFonts w:ascii="Corpid C1 Bold"/>
          <w:sz w:val="14"/>
        </w:rPr>
      </w:r>
    </w:p>
    <w:p>
      <w:pPr>
        <w:spacing w:before="53"/>
        <w:ind w:left="232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w w:val="95"/>
        </w:rPr>
        <w:br w:type="column"/>
      </w:r>
      <w:r>
        <w:rPr>
          <w:rFonts w:ascii="Corpid C1 Bold"/>
          <w:b/>
          <w:color w:val="007B85"/>
          <w:w w:val="95"/>
          <w:sz w:val="14"/>
        </w:rPr>
        <w:t>M</w:t>
      </w:r>
      <w:r>
        <w:rPr>
          <w:rFonts w:ascii="Corpid C1 Bold"/>
          <w:b/>
          <w:color w:val="007B85"/>
          <w:spacing w:val="1"/>
          <w:w w:val="95"/>
          <w:sz w:val="14"/>
        </w:rPr>
        <w:t>ETRO</w:t>
      </w:r>
      <w:r>
        <w:rPr>
          <w:rFonts w:ascii="Corpid C1 Bold"/>
          <w:sz w:val="14"/>
        </w:rPr>
      </w:r>
    </w:p>
    <w:p>
      <w:pPr>
        <w:spacing w:before="53"/>
        <w:ind w:left="9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w w:val="95"/>
        </w:rPr>
        <w:br w:type="column"/>
      </w:r>
      <w:r>
        <w:rPr>
          <w:rFonts w:ascii="Corpid C1 Bold"/>
          <w:b/>
          <w:color w:val="8CA4D5"/>
          <w:spacing w:val="5"/>
          <w:w w:val="95"/>
          <w:sz w:val="14"/>
        </w:rPr>
        <w:t>MINER</w:t>
      </w:r>
      <w:r>
        <w:rPr>
          <w:rFonts w:ascii="Corpid C1 Bold"/>
          <w:b/>
          <w:color w:val="8CA4D5"/>
          <w:spacing w:val="4"/>
          <w:w w:val="95"/>
          <w:sz w:val="14"/>
        </w:rPr>
        <w:t>A</w:t>
      </w:r>
      <w:r>
        <w:rPr>
          <w:rFonts w:ascii="Corpid C1 Bold"/>
          <w:b/>
          <w:color w:val="8CA4D5"/>
          <w:spacing w:val="5"/>
          <w:w w:val="95"/>
          <w:sz w:val="14"/>
        </w:rPr>
        <w:t>S</w:t>
      </w:r>
      <w:r>
        <w:rPr>
          <w:rFonts w:ascii="Corpid C1 Bold"/>
          <w:sz w:val="14"/>
        </w:rPr>
      </w:r>
    </w:p>
    <w:p>
      <w:pPr>
        <w:spacing w:before="53"/>
        <w:ind w:left="362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w w:val="95"/>
        </w:rPr>
        <w:br w:type="column"/>
      </w:r>
      <w:r>
        <w:rPr>
          <w:rFonts w:ascii="Corpid C1 Bold"/>
          <w:b/>
          <w:color w:val="13B6EA"/>
          <w:spacing w:val="4"/>
          <w:w w:val="95"/>
          <w:sz w:val="14"/>
        </w:rPr>
        <w:t>NO-</w:t>
      </w:r>
      <w:r>
        <w:rPr>
          <w:rFonts w:ascii="Corpid C1 Bold"/>
          <w:b/>
          <w:color w:val="13B6EA"/>
          <w:spacing w:val="5"/>
          <w:w w:val="95"/>
          <w:sz w:val="14"/>
        </w:rPr>
        <w:t>MINER</w:t>
      </w:r>
      <w:r>
        <w:rPr>
          <w:rFonts w:ascii="Corpid C1 Bold"/>
          <w:b/>
          <w:color w:val="13B6EA"/>
          <w:spacing w:val="4"/>
          <w:w w:val="95"/>
          <w:sz w:val="14"/>
        </w:rPr>
        <w:t>A</w:t>
      </w:r>
      <w:r>
        <w:rPr>
          <w:rFonts w:ascii="Corpid C1 Bold"/>
          <w:b/>
          <w:color w:val="13B6EA"/>
          <w:spacing w:val="5"/>
          <w:w w:val="95"/>
          <w:sz w:val="14"/>
        </w:rPr>
        <w:t>S</w:t>
      </w:r>
      <w:r>
        <w:rPr>
          <w:rFonts w:ascii="Corpid C1 Bold"/>
          <w:sz w:val="14"/>
        </w:rPr>
      </w:r>
    </w:p>
    <w:p>
      <w:pPr>
        <w:spacing w:before="53"/>
        <w:ind w:left="434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/>
        <w:br w:type="column"/>
      </w:r>
      <w:r>
        <w:rPr>
          <w:rFonts w:ascii="Corpid C1 Bold"/>
          <w:b/>
          <w:color w:val="007B85"/>
          <w:spacing w:val="5"/>
          <w:sz w:val="14"/>
        </w:rPr>
        <w:t>METRO</w:t>
      </w:r>
      <w:r>
        <w:rPr>
          <w:rFonts w:ascii="Corpid C1 Bold"/>
          <w:sz w:val="14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4"/>
          <w:szCs w:val="14"/>
        </w:rPr>
        <w:sectPr>
          <w:type w:val="continuous"/>
          <w:pgSz w:w="11910" w:h="16840"/>
          <w:pgMar w:top="0" w:bottom="0" w:left="740" w:right="540"/>
          <w:cols w:num="7" w:equalWidth="0">
            <w:col w:w="1552" w:space="40"/>
            <w:col w:w="945" w:space="40"/>
            <w:col w:w="1078" w:space="40"/>
            <w:col w:w="723" w:space="1081"/>
            <w:col w:w="1562" w:space="40"/>
            <w:col w:w="1291" w:space="40"/>
            <w:col w:w="2198"/>
          </w:cols>
        </w:sectPr>
      </w:pPr>
    </w:p>
    <w:p>
      <w:pPr>
        <w:spacing w:line="240" w:lineRule="auto" w:before="1"/>
        <w:rPr>
          <w:rFonts w:ascii="Corpid C1 Bold" w:hAnsi="Corpid C1 Bold" w:cs="Corpid C1 Bold" w:eastAsia="Corpid C1 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19"/>
          <w:szCs w:val="19"/>
        </w:rPr>
        <w:sectPr>
          <w:type w:val="continuous"/>
          <w:pgSz w:w="11910" w:h="16840"/>
          <w:pgMar w:top="0" w:bottom="0" w:left="740" w:right="540"/>
        </w:sectPr>
      </w:pPr>
    </w:p>
    <w:p>
      <w:pPr>
        <w:spacing w:before="77"/>
        <w:ind w:left="1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pacing w:val="1"/>
          <w:w w:val="95"/>
          <w:sz w:val="14"/>
        </w:rPr>
        <w:t>Figura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1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Niveles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m</w:t>
      </w:r>
      <w:r>
        <w:rPr>
          <w:rFonts w:ascii="Corpid C1 Bold" w:hAnsi="Corpid C1 Bold"/>
          <w:b/>
          <w:spacing w:val="1"/>
          <w:w w:val="95"/>
          <w:sz w:val="14"/>
        </w:rPr>
        <w:t>edios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de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percepción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de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dependencia</w:t>
      </w:r>
      <w:r>
        <w:rPr>
          <w:rFonts w:ascii="Corpid C1 Bold" w:hAnsi="Corpid C1 Bold"/>
          <w:b/>
          <w:spacing w:val="-7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nacional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y</w:t>
      </w:r>
      <w:r>
        <w:rPr>
          <w:rFonts w:ascii="Corpid C1 Bold" w:hAnsi="Corpid C1 Bold"/>
          <w:b/>
          <w:spacing w:val="38"/>
          <w:w w:val="9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comunitaria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minería,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por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zona.</w:t>
      </w:r>
      <w:r>
        <w:rPr>
          <w:rFonts w:ascii="Corpid C1 Bold" w:hAnsi="Corpid C1 Bold"/>
          <w:sz w:val="14"/>
        </w:rPr>
      </w:r>
    </w:p>
    <w:p>
      <w:pPr>
        <w:spacing w:before="77"/>
        <w:ind w:left="110" w:right="513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/>
        <w:br w:type="column"/>
      </w:r>
      <w:r>
        <w:rPr>
          <w:rFonts w:ascii="Corpid C1 Bold" w:hAnsi="Corpid C1 Bold"/>
          <w:b/>
          <w:spacing w:val="1"/>
          <w:sz w:val="14"/>
        </w:rPr>
        <w:t>Figura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z w:val="14"/>
        </w:rPr>
        <w:t>2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Respuestas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una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escala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aceptación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</w:t>
      </w:r>
      <w:r>
        <w:rPr>
          <w:rFonts w:ascii="Corpid C1 Bold" w:hAnsi="Corpid C1 Bold"/>
          <w:b/>
          <w:spacing w:val="36"/>
          <w:w w:val="9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quienes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se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ubican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áreas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mineras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no-mineras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3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58"/>
          <w:w w:val="9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Metropolitana.</w:t>
      </w:r>
      <w:r>
        <w:rPr>
          <w:rFonts w:ascii="Corpid C1 Bold" w:hAnsi="Corpid C1 Bold"/>
          <w:sz w:val="14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4"/>
          <w:szCs w:val="14"/>
        </w:rPr>
        <w:sectPr>
          <w:type w:val="continuous"/>
          <w:pgSz w:w="11910" w:h="16840"/>
          <w:pgMar w:top="0" w:bottom="0" w:left="740" w:right="540"/>
          <w:cols w:num="2" w:equalWidth="0">
            <w:col w:w="4503" w:space="735"/>
            <w:col w:w="5392"/>
          </w:cols>
        </w:sect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0"/>
          <w:szCs w:val="20"/>
        </w:rPr>
        <w:sectPr>
          <w:type w:val="continuous"/>
          <w:pgSz w:w="11910" w:h="16840"/>
          <w:pgMar w:top="0" w:bottom="0" w:left="740" w:right="540"/>
        </w:sectPr>
      </w:pPr>
    </w:p>
    <w:p>
      <w:pPr>
        <w:pStyle w:val="Heading3"/>
        <w:spacing w:line="240" w:lineRule="auto" w:before="195"/>
        <w:ind w:right="272"/>
        <w:jc w:val="left"/>
      </w:pPr>
      <w:bookmarkStart w:name="_TOC_250014" w:id="7"/>
      <w:r>
        <w:rPr>
          <w:b w:val="0"/>
          <w:color w:val="72CBD2"/>
          <w:spacing w:val="-3"/>
        </w:rPr>
        <w:t>¿Qué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opinan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chilenos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propiedad</w:t>
      </w:r>
      <w:r>
        <w:rPr>
          <w:b w:val="0"/>
          <w:color w:val="72CBD2"/>
          <w:spacing w:val="33"/>
        </w:rPr>
        <w:t> </w:t>
      </w:r>
      <w:r>
        <w:rPr>
          <w:b w:val="0"/>
          <w:color w:val="72CBD2"/>
          <w:spacing w:val="-1"/>
        </w:rPr>
        <w:t>extranjera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las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empresas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3"/>
        </w:rPr>
        <w:t>mineras?</w:t>
      </w:r>
      <w:bookmarkEnd w:id="7"/>
      <w:r>
        <w:rPr/>
      </w:r>
    </w:p>
    <w:p>
      <w:pPr>
        <w:pStyle w:val="BodyText"/>
        <w:spacing w:line="258" w:lineRule="auto" w:before="57"/>
        <w:ind w:right="0"/>
        <w:jc w:val="left"/>
      </w:pP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afirmación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“Debería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haber </w:t>
      </w:r>
      <w:r>
        <w:rPr>
          <w:b w:val="0"/>
          <w:bCs w:val="0"/>
          <w:spacing w:val="1"/>
        </w:rPr>
        <w:t>restricciones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en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propiedad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  <w:spacing w:val="1"/>
        </w:rPr>
        <w:t>extranjera</w:t>
      </w:r>
      <w:r>
        <w:rPr>
          <w:b w:val="0"/>
          <w:bCs w:val="0"/>
        </w:rPr>
        <w:t> para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operaciones</w:t>
      </w:r>
      <w:r>
        <w:rPr>
          <w:b w:val="0"/>
          <w:bCs w:val="0"/>
        </w:rPr>
        <w:t> mineras </w:t>
      </w:r>
      <w:r>
        <w:rPr>
          <w:b w:val="0"/>
          <w:bCs w:val="0"/>
          <w:spacing w:val="-1"/>
        </w:rPr>
        <w:t>Chilenas”,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recibió</w:t>
      </w:r>
      <w:r>
        <w:rPr>
          <w:b w:val="0"/>
          <w:bCs w:val="0"/>
          <w:spacing w:val="42"/>
        </w:rPr>
        <w:t> </w:t>
      </w:r>
      <w:r>
        <w:rPr>
          <w:b w:val="0"/>
          <w:bCs w:val="0"/>
        </w:rPr>
        <w:t>un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nivel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bastante </w:t>
      </w:r>
      <w:r>
        <w:rPr>
          <w:b w:val="0"/>
          <w:bCs w:val="0"/>
          <w:spacing w:val="-1"/>
        </w:rPr>
        <w:t>alto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acuerdo, con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una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calificación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  <w:spacing w:val="1"/>
        </w:rPr>
        <w:t>media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global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6</w:t>
      </w:r>
      <w:r>
        <w:rPr>
          <w:b w:val="0"/>
          <w:bCs w:val="0"/>
          <w:spacing w:val="2"/>
        </w:rPr>
        <w:t>,23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-1"/>
        </w:rPr>
        <w:t>(DE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,4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).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Los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participantes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en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de</w:t>
      </w:r>
      <w:r>
        <w:rPr/>
      </w:r>
    </w:p>
    <w:p>
      <w:pPr>
        <w:pStyle w:val="BodyText"/>
        <w:spacing w:line="258" w:lineRule="auto"/>
        <w:ind w:right="59"/>
        <w:jc w:val="left"/>
      </w:pP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región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Metropolitana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-2"/>
        </w:rPr>
        <w:t>(M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6</w:t>
      </w:r>
      <w:r>
        <w:rPr>
          <w:b w:val="0"/>
          <w:bCs w:val="0"/>
          <w:spacing w:val="1"/>
        </w:rPr>
        <w:t>.4</w:t>
      </w:r>
      <w:r>
        <w:rPr>
          <w:b w:val="0"/>
          <w:bCs w:val="0"/>
        </w:rPr>
        <w:t>0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.49) </w:t>
      </w:r>
      <w:r>
        <w:rPr>
          <w:b w:val="0"/>
          <w:bCs w:val="0"/>
          <w:spacing w:val="1"/>
        </w:rPr>
        <w:t>estuvieron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1"/>
        </w:rPr>
        <w:t>significativamente</w:t>
      </w:r>
      <w:r>
        <w:rPr>
          <w:b w:val="0"/>
          <w:bCs w:val="0"/>
          <w:spacing w:val="-1"/>
        </w:rPr>
        <w:t> más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acuerdo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que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los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participantes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en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regiones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mineras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-2"/>
        </w:rPr>
        <w:t>(M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-3"/>
        </w:rPr>
        <w:t>6.</w:t>
      </w:r>
      <w:r>
        <w:rPr>
          <w:b w:val="0"/>
          <w:bCs w:val="0"/>
          <w:spacing w:val="-5"/>
        </w:rPr>
        <w:t>1</w:t>
      </w:r>
      <w:r>
        <w:rPr>
          <w:b w:val="0"/>
          <w:bCs w:val="0"/>
          <w:spacing w:val="-4"/>
        </w:rPr>
        <w:t>2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9"/>
        </w:rPr>
        <w:t> </w:t>
      </w:r>
      <w:r>
        <w:rPr>
          <w:b w:val="0"/>
          <w:bCs w:val="0"/>
        </w:rPr>
        <w:t>1,37).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  <w:spacing w:val="-8"/>
        </w:rPr>
        <w:t> </w:t>
      </w:r>
      <w:r>
        <w:rPr>
          <w:b w:val="0"/>
          <w:bCs w:val="0"/>
        </w:rPr>
        <w:t>respuestas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afirmación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“Los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recursos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mineros chilenos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deben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ser</w:t>
      </w:r>
      <w:r>
        <w:rPr>
          <w:b w:val="0"/>
          <w:bCs w:val="0"/>
          <w:spacing w:val="22"/>
        </w:rPr>
        <w:t> </w:t>
      </w:r>
      <w:r>
        <w:rPr>
          <w:b w:val="0"/>
          <w:bCs w:val="0"/>
          <w:spacing w:val="1"/>
        </w:rPr>
        <w:t>explotados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por</w:t>
      </w:r>
      <w:r>
        <w:rPr>
          <w:b w:val="0"/>
          <w:bCs w:val="0"/>
        </w:rPr>
        <w:t> empresas chilenas” </w:t>
      </w:r>
      <w:r>
        <w:rPr>
          <w:b w:val="0"/>
          <w:bCs w:val="0"/>
          <w:spacing w:val="1"/>
        </w:rPr>
        <w:t>concitaron</w:t>
      </w:r>
      <w:r>
        <w:rPr>
          <w:b w:val="0"/>
          <w:bCs w:val="0"/>
        </w:rPr>
        <w:t> un nivel</w:t>
      </w:r>
      <w:r>
        <w:rPr>
          <w:b w:val="0"/>
          <w:bCs w:val="0"/>
          <w:spacing w:val="22"/>
        </w:rPr>
        <w:t> </w:t>
      </w:r>
      <w:r>
        <w:rPr>
          <w:b w:val="0"/>
          <w:bCs w:val="0"/>
        </w:rPr>
        <w:t>aún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-1"/>
        </w:rPr>
        <w:t>más </w:t>
      </w:r>
      <w:r>
        <w:rPr>
          <w:b w:val="0"/>
          <w:bCs w:val="0"/>
          <w:spacing w:val="1"/>
        </w:rPr>
        <w:t>fuerte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acuerdo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-2"/>
        </w:rPr>
        <w:t>(M </w:t>
      </w:r>
      <w:r>
        <w:rPr>
          <w:b w:val="0"/>
          <w:bCs w:val="0"/>
        </w:rPr>
        <w:t>=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6</w:t>
      </w:r>
      <w:r>
        <w:rPr>
          <w:b w:val="0"/>
          <w:bCs w:val="0"/>
          <w:spacing w:val="1"/>
        </w:rPr>
        <w:t>,5</w:t>
      </w:r>
      <w:r>
        <w:rPr>
          <w:b w:val="0"/>
          <w:bCs w:val="0"/>
        </w:rPr>
        <w:t>0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-2"/>
        </w:rPr>
        <w:t>1</w:t>
      </w:r>
      <w:r>
        <w:rPr>
          <w:b w:val="0"/>
          <w:bCs w:val="0"/>
          <w:spacing w:val="-1"/>
        </w:rPr>
        <w:t>,0</w:t>
      </w:r>
      <w:r>
        <w:rPr>
          <w:b w:val="0"/>
          <w:bCs w:val="0"/>
          <w:spacing w:val="-2"/>
        </w:rPr>
        <w:t>7</w:t>
      </w:r>
      <w:r>
        <w:rPr>
          <w:b w:val="0"/>
          <w:bCs w:val="0"/>
          <w:spacing w:val="-1"/>
        </w:rPr>
        <w:t>),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con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los</w:t>
      </w:r>
      <w:r>
        <w:rPr/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7"/>
          <w:szCs w:val="17"/>
        </w:rPr>
      </w:pPr>
      <w:r>
        <w:rPr/>
        <w:br w:type="column"/>
      </w:r>
      <w:r>
        <w:rPr>
          <w:rFonts w:ascii="Corpid C1 Light"/>
          <w:b w:val="0"/>
          <w:sz w:val="17"/>
        </w:rPr>
      </w:r>
    </w:p>
    <w:p>
      <w:pPr>
        <w:pStyle w:val="BodyText"/>
        <w:spacing w:line="258" w:lineRule="auto"/>
        <w:ind w:right="513"/>
        <w:jc w:val="left"/>
      </w:pP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región</w:t>
      </w:r>
      <w:r>
        <w:rPr>
          <w:b w:val="0"/>
        </w:rPr>
        <w:t> Metropolitana </w:t>
      </w:r>
      <w:r>
        <w:rPr>
          <w:b w:val="0"/>
          <w:spacing w:val="1"/>
        </w:rPr>
        <w:t>de</w:t>
      </w:r>
      <w:r>
        <w:rPr>
          <w:b w:val="0"/>
        </w:rPr>
        <w:t> nuevo mucho</w:t>
      </w:r>
      <w:r>
        <w:rPr>
          <w:b w:val="0"/>
          <w:spacing w:val="48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acuerdo que los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mineras. Este nivel </w:t>
      </w:r>
      <w:r>
        <w:rPr>
          <w:b w:val="0"/>
          <w:spacing w:val="1"/>
        </w:rPr>
        <w:t>de</w:t>
      </w:r>
      <w:r>
        <w:rPr>
          <w:b w:val="0"/>
          <w:spacing w:val="38"/>
        </w:rPr>
        <w:t> </w:t>
      </w:r>
      <w:r>
        <w:rPr>
          <w:b w:val="0"/>
        </w:rPr>
        <w:t>sentimiento probablemente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relaciona</w:t>
      </w:r>
      <w:r>
        <w:rPr>
          <w:b w:val="0"/>
        </w:rPr>
        <w:t> con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historia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42"/>
        </w:rPr>
        <w:t> </w:t>
      </w:r>
      <w:r>
        <w:rPr>
          <w:b w:val="0"/>
          <w:spacing w:val="1"/>
        </w:rPr>
        <w:t>empresa</w:t>
      </w:r>
      <w:r>
        <w:rPr>
          <w:b w:val="0"/>
        </w:rPr>
        <w:t> </w:t>
      </w:r>
      <w:r>
        <w:rPr>
          <w:b w:val="0"/>
          <w:spacing w:val="1"/>
        </w:rPr>
        <w:t>estatal</w:t>
      </w:r>
      <w:r>
        <w:rPr>
          <w:b w:val="0"/>
        </w:rPr>
        <w:t> Codelco en el paisaje minero </w:t>
      </w:r>
      <w:r>
        <w:rPr>
          <w:b w:val="0"/>
          <w:spacing w:val="1"/>
        </w:rPr>
        <w:t>de</w:t>
      </w:r>
      <w:r>
        <w:rPr>
          <w:b w:val="0"/>
        </w:rPr>
        <w:t> Chile, y el</w:t>
      </w:r>
      <w:r>
        <w:rPr>
          <w:b w:val="0"/>
          <w:spacing w:val="24"/>
        </w:rPr>
        <w:t> </w:t>
      </w:r>
      <w:r>
        <w:rPr>
          <w:b w:val="0"/>
          <w:spacing w:val="1"/>
        </w:rPr>
        <w:t>sentido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propiedad </w:t>
      </w:r>
      <w:r>
        <w:rPr>
          <w:b w:val="0"/>
          <w:spacing w:val="1"/>
        </w:rPr>
        <w:t>nacional</w:t>
      </w:r>
      <w:r>
        <w:rPr>
          <w:b w:val="0"/>
        </w:rPr>
        <w:t> en </w:t>
      </w:r>
      <w:r>
        <w:rPr>
          <w:b w:val="0"/>
          <w:spacing w:val="1"/>
        </w:rPr>
        <w:t>esta</w:t>
      </w:r>
      <w:r>
        <w:rPr>
          <w:b w:val="0"/>
        </w:rPr>
        <w:t> </w:t>
      </w:r>
      <w:r>
        <w:rPr>
          <w:b w:val="0"/>
          <w:spacing w:val="1"/>
        </w:rPr>
        <w:t>institución.</w:t>
      </w:r>
      <w:r>
        <w:rPr/>
      </w:r>
    </w:p>
    <w:p>
      <w:pPr>
        <w:pStyle w:val="BodyText"/>
        <w:spacing w:line="258" w:lineRule="auto" w:before="110"/>
        <w:ind w:right="513"/>
        <w:jc w:val="left"/>
      </w:pPr>
      <w:r>
        <w:rPr>
          <w:b w:val="0"/>
          <w:bCs w:val="0"/>
        </w:rPr>
        <w:t>A </w:t>
      </w:r>
      <w:r>
        <w:rPr>
          <w:b w:val="0"/>
          <w:bCs w:val="0"/>
          <w:spacing w:val="1"/>
        </w:rPr>
        <w:t>pesar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esta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fuerte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percepción,</w:t>
      </w:r>
      <w:r>
        <w:rPr>
          <w:b w:val="0"/>
          <w:bCs w:val="0"/>
        </w:rPr>
        <w:t> hubo un </w:t>
      </w:r>
      <w:r>
        <w:rPr>
          <w:b w:val="0"/>
          <w:bCs w:val="0"/>
          <w:spacing w:val="1"/>
        </w:rPr>
        <w:t>fuerte</w:t>
      </w:r>
      <w:r>
        <w:rPr>
          <w:b w:val="0"/>
          <w:bCs w:val="0"/>
        </w:rPr>
        <w:t> nivel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</w:rPr>
        <w:t>acuerdo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con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afirmación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“Las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empresas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extranjeras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traen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</w:rPr>
        <w:t>conocimientos y </w:t>
      </w:r>
      <w:r>
        <w:rPr>
          <w:b w:val="0"/>
          <w:bCs w:val="0"/>
          <w:spacing w:val="1"/>
        </w:rPr>
        <w:t>recursos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necesarios</w:t>
      </w:r>
      <w:r>
        <w:rPr>
          <w:b w:val="0"/>
          <w:bCs w:val="0"/>
        </w:rPr>
        <w:t> a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minería</w:t>
      </w:r>
      <w:r>
        <w:rPr>
          <w:b w:val="0"/>
          <w:bCs w:val="0"/>
        </w:rPr>
        <w:t> </w:t>
      </w:r>
      <w:r>
        <w:rPr>
          <w:b w:val="0"/>
          <w:bCs w:val="0"/>
          <w:spacing w:val="-2"/>
        </w:rPr>
        <w:t>chilena”,</w:t>
      </w:r>
      <w:r>
        <w:rPr>
          <w:b w:val="0"/>
          <w:bCs w:val="0"/>
          <w:spacing w:val="58"/>
        </w:rPr>
        <w:t> </w:t>
      </w:r>
      <w:r>
        <w:rPr>
          <w:b w:val="0"/>
          <w:bCs w:val="0"/>
        </w:rPr>
        <w:t>con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una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1"/>
        </w:rPr>
        <w:t>calificación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1"/>
        </w:rPr>
        <w:t>media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global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5,49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1"/>
        </w:rPr>
        <w:t>(DE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  <w:spacing w:val="-4"/>
        </w:rPr>
        <w:t>1</w:t>
      </w:r>
      <w:r>
        <w:rPr>
          <w:b w:val="0"/>
          <w:bCs w:val="0"/>
          <w:spacing w:val="-2"/>
        </w:rPr>
        <w:t>,6</w:t>
      </w:r>
      <w:r>
        <w:rPr>
          <w:b w:val="0"/>
          <w:bCs w:val="0"/>
          <w:spacing w:val="-4"/>
        </w:rPr>
        <w:t>1</w:t>
      </w:r>
      <w:r>
        <w:rPr>
          <w:b w:val="0"/>
          <w:bCs w:val="0"/>
          <w:spacing w:val="-2"/>
        </w:rPr>
        <w:t>).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7"/>
        </w:rPr>
        <w:t> </w:t>
      </w:r>
      <w:r>
        <w:rPr>
          <w:b w:val="0"/>
          <w:bCs w:val="0"/>
        </w:rPr>
        <w:t>este</w:t>
      </w:r>
      <w:r>
        <w:rPr/>
      </w:r>
    </w:p>
    <w:p>
      <w:pPr>
        <w:pStyle w:val="BodyText"/>
        <w:spacing w:line="258" w:lineRule="auto"/>
        <w:ind w:right="357"/>
        <w:jc w:val="both"/>
      </w:pPr>
      <w:r>
        <w:rPr>
          <w:b w:val="0"/>
        </w:rPr>
        <w:t>caso,</w:t>
      </w:r>
      <w:r>
        <w:rPr>
          <w:b w:val="0"/>
          <w:spacing w:val="-6"/>
        </w:rPr>
        <w:t> </w:t>
      </w:r>
      <w:r>
        <w:rPr>
          <w:b w:val="0"/>
          <w:spacing w:val="1"/>
        </w:rPr>
        <w:t>sin</w:t>
      </w:r>
      <w:r>
        <w:rPr>
          <w:b w:val="0"/>
          <w:spacing w:val="-6"/>
        </w:rPr>
        <w:t> </w:t>
      </w:r>
      <w:r>
        <w:rPr>
          <w:b w:val="0"/>
        </w:rPr>
        <w:t>embargo,</w:t>
      </w:r>
      <w:r>
        <w:rPr>
          <w:b w:val="0"/>
          <w:spacing w:val="-6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5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6"/>
        </w:rPr>
        <w:t> </w:t>
      </w:r>
      <w:r>
        <w:rPr>
          <w:b w:val="0"/>
          <w:spacing w:val="1"/>
        </w:rPr>
        <w:t>no-mineras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(M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5"/>
        </w:rPr>
        <w:t> </w:t>
      </w:r>
      <w:r>
        <w:rPr>
          <w:b w:val="0"/>
          <w:spacing w:val="-2"/>
        </w:rPr>
        <w:t>5</w:t>
      </w:r>
      <w:r>
        <w:rPr>
          <w:b w:val="0"/>
          <w:spacing w:val="-1"/>
        </w:rPr>
        <w:t>.6</w:t>
      </w:r>
      <w:r>
        <w:rPr>
          <w:b w:val="0"/>
          <w:spacing w:val="-2"/>
        </w:rPr>
        <w:t>5</w:t>
      </w:r>
      <w:r>
        <w:rPr>
          <w:b w:val="0"/>
          <w:spacing w:val="-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6"/>
        </w:rPr>
        <w:t> </w:t>
      </w:r>
      <w:r>
        <w:rPr>
          <w:b w:val="0"/>
        </w:rPr>
        <w:t>1.52)</w:t>
      </w:r>
      <w:r>
        <w:rPr>
          <w:b w:val="0"/>
          <w:spacing w:val="26"/>
        </w:rPr>
        <w:t> </w:t>
      </w:r>
      <w:r>
        <w:rPr>
          <w:b w:val="0"/>
          <w:spacing w:val="1"/>
        </w:rPr>
        <w:t>estuvieron</w:t>
      </w:r>
      <w:r>
        <w:rPr>
          <w:b w:val="0"/>
          <w:spacing w:val="-1"/>
        </w:rPr>
        <w:t> </w:t>
      </w:r>
      <w:r>
        <w:rPr>
          <w:b w:val="0"/>
          <w:spacing w:val="1"/>
        </w:rPr>
        <w:t>significativamente</w:t>
      </w:r>
      <w:r>
        <w:rPr>
          <w:b w:val="0"/>
          <w:spacing w:val="-1"/>
        </w:rPr>
        <w:t> más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acuerdo</w:t>
      </w:r>
      <w:r>
        <w:rPr>
          <w:b w:val="0"/>
          <w:spacing w:val="-1"/>
        </w:rPr>
        <w:t> </w:t>
      </w:r>
      <w:r>
        <w:rPr>
          <w:b w:val="0"/>
        </w:rPr>
        <w:t>que </w:t>
      </w:r>
      <w:r>
        <w:rPr>
          <w:b w:val="0"/>
          <w:spacing w:val="1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26"/>
        </w:rPr>
        <w:t> </w:t>
      </w:r>
      <w:r>
        <w:rPr>
          <w:b w:val="0"/>
        </w:rPr>
        <w:t>mineras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(M</w:t>
      </w:r>
      <w:r>
        <w:rPr>
          <w:b w:val="0"/>
          <w:spacing w:val="-12"/>
        </w:rPr>
        <w:t> </w:t>
      </w:r>
      <w:r>
        <w:rPr>
          <w:b w:val="0"/>
        </w:rPr>
        <w:t>=</w:t>
      </w:r>
      <w:r>
        <w:rPr>
          <w:b w:val="0"/>
          <w:spacing w:val="-12"/>
        </w:rPr>
        <w:t> </w:t>
      </w:r>
      <w:r>
        <w:rPr>
          <w:b w:val="0"/>
          <w:spacing w:val="1"/>
        </w:rPr>
        <w:t>5,3</w:t>
      </w:r>
      <w:r>
        <w:rPr>
          <w:b w:val="0"/>
        </w:rPr>
        <w:t>6</w:t>
      </w:r>
      <w:r>
        <w:rPr>
          <w:b w:val="0"/>
          <w:spacing w:val="-1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2"/>
        </w:rPr>
        <w:t> </w:t>
      </w:r>
      <w:r>
        <w:rPr>
          <w:b w:val="0"/>
        </w:rPr>
        <w:t>=</w:t>
      </w:r>
      <w:r>
        <w:rPr>
          <w:b w:val="0"/>
          <w:spacing w:val="-12"/>
        </w:rPr>
        <w:t> </w:t>
      </w:r>
      <w:r>
        <w:rPr>
          <w:b w:val="0"/>
          <w:spacing w:val="-4"/>
        </w:rPr>
        <w:t>1</w:t>
      </w:r>
      <w:r>
        <w:rPr>
          <w:b w:val="0"/>
          <w:spacing w:val="-2"/>
        </w:rPr>
        <w:t>.6</w:t>
      </w:r>
      <w:r>
        <w:rPr>
          <w:b w:val="0"/>
          <w:spacing w:val="-4"/>
        </w:rPr>
        <w:t>1</w:t>
      </w:r>
      <w:r>
        <w:rPr>
          <w:b w:val="0"/>
          <w:spacing w:val="-2"/>
        </w:rPr>
        <w:t>).</w:t>
      </w:r>
      <w:r>
        <w:rPr/>
      </w:r>
    </w:p>
    <w:p>
      <w:pPr>
        <w:spacing w:after="0" w:line="258" w:lineRule="auto"/>
        <w:jc w:val="both"/>
        <w:sectPr>
          <w:type w:val="continuous"/>
          <w:pgSz w:w="11910" w:h="16840"/>
          <w:pgMar w:top="0" w:bottom="0" w:left="740" w:right="540"/>
          <w:cols w:num="2" w:equalWidth="0">
            <w:col w:w="4735" w:space="504"/>
            <w:col w:w="5391"/>
          </w:cols>
        </w:sectPr>
      </w:pPr>
    </w:p>
    <w:p>
      <w:pPr>
        <w:pStyle w:val="Heading1"/>
        <w:spacing w:line="611" w:lineRule="exact"/>
        <w:ind w:left="130" w:right="0"/>
        <w:jc w:val="left"/>
        <w:rPr>
          <w:b w:val="0"/>
          <w:bCs w:val="0"/>
        </w:rPr>
      </w:pPr>
      <w:r>
        <w:rPr>
          <w:color w:val="72CBD2"/>
          <w:spacing w:val="-5"/>
        </w:rPr>
        <w:t>Los</w:t>
      </w:r>
      <w:r>
        <w:rPr>
          <w:color w:val="72CBD2"/>
          <w:spacing w:val="-10"/>
        </w:rPr>
        <w:t> </w:t>
      </w:r>
      <w:r>
        <w:rPr>
          <w:color w:val="72CBD2"/>
          <w:spacing w:val="-3"/>
        </w:rPr>
        <w:t>bene</w:t>
      </w:r>
      <w:r>
        <w:rPr>
          <w:color w:val="72CBD2"/>
          <w:spacing w:val="-4"/>
        </w:rPr>
        <w:t>fici</w:t>
      </w:r>
      <w:r>
        <w:rPr>
          <w:color w:val="72CBD2"/>
          <w:spacing w:val="-3"/>
        </w:rPr>
        <w:t>os</w:t>
      </w:r>
      <w:r>
        <w:rPr>
          <w:color w:val="72CBD2"/>
          <w:spacing w:val="-9"/>
        </w:rPr>
        <w:t> </w:t>
      </w:r>
      <w:r>
        <w:rPr>
          <w:color w:val="72CBD2"/>
          <w:spacing w:val="-2"/>
        </w:rPr>
        <w:t>de</w:t>
      </w:r>
      <w:r>
        <w:rPr>
          <w:color w:val="72CBD2"/>
          <w:spacing w:val="-10"/>
        </w:rPr>
        <w:t> </w:t>
      </w:r>
      <w:r>
        <w:rPr>
          <w:color w:val="72CBD2"/>
          <w:spacing w:val="-1"/>
        </w:rPr>
        <w:t>la</w:t>
      </w:r>
      <w:r>
        <w:rPr>
          <w:color w:val="72CBD2"/>
          <w:spacing w:val="-9"/>
        </w:rPr>
        <w:t> </w:t>
      </w:r>
      <w:r>
        <w:rPr>
          <w:color w:val="72CBD2"/>
          <w:spacing w:val="-4"/>
        </w:rPr>
        <w:t>minería</w:t>
      </w:r>
      <w:r>
        <w:rPr>
          <w:b w:val="0"/>
        </w:rPr>
      </w:r>
    </w:p>
    <w:p>
      <w:pPr>
        <w:pStyle w:val="Heading2"/>
        <w:spacing w:line="253" w:lineRule="auto" w:before="119"/>
        <w:ind w:left="130" w:right="127"/>
        <w:jc w:val="left"/>
      </w:pPr>
      <w:r>
        <w:rPr>
          <w:b w:val="0"/>
          <w:color w:val="00395A"/>
        </w:rPr>
        <w:t>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fi</w:t>
      </w:r>
      <w:r>
        <w:rPr>
          <w:b w:val="0"/>
          <w:color w:val="00395A"/>
          <w:spacing w:val="-3"/>
        </w:rPr>
        <w:t>n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examinar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los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bene</w:t>
      </w:r>
      <w:r>
        <w:rPr>
          <w:b w:val="0"/>
          <w:color w:val="00395A"/>
          <w:spacing w:val="-5"/>
        </w:rPr>
        <w:t>fi</w:t>
      </w:r>
      <w:r>
        <w:rPr>
          <w:b w:val="0"/>
          <w:color w:val="00395A"/>
          <w:spacing w:val="-4"/>
        </w:rPr>
        <w:t>cios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que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genera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minería,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les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preguntamos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los</w:t>
      </w:r>
      <w:r>
        <w:rPr>
          <w:b w:val="0"/>
          <w:color w:val="00395A"/>
          <w:spacing w:val="33"/>
        </w:rPr>
        <w:t> </w:t>
      </w:r>
      <w:r>
        <w:rPr>
          <w:b w:val="0"/>
          <w:color w:val="00395A"/>
          <w:spacing w:val="-5"/>
        </w:rPr>
        <w:t>participantes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que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cali</w:t>
      </w:r>
      <w:r>
        <w:rPr>
          <w:b w:val="0"/>
          <w:color w:val="00395A"/>
          <w:spacing w:val="-6"/>
        </w:rPr>
        <w:t>fi</w:t>
      </w:r>
      <w:r>
        <w:rPr>
          <w:b w:val="0"/>
          <w:color w:val="00395A"/>
          <w:spacing w:val="-5"/>
        </w:rPr>
        <w:t>caran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importancia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varios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bene</w:t>
      </w:r>
      <w:r>
        <w:rPr>
          <w:b w:val="0"/>
          <w:color w:val="00395A"/>
          <w:spacing w:val="-5"/>
        </w:rPr>
        <w:t>fi</w:t>
      </w:r>
      <w:r>
        <w:rPr>
          <w:b w:val="0"/>
          <w:color w:val="00395A"/>
          <w:spacing w:val="-4"/>
        </w:rPr>
        <w:t>cios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que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pueden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derivar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59"/>
        </w:rPr>
        <w:t> </w:t>
      </w:r>
      <w:r>
        <w:rPr>
          <w:b w:val="0"/>
          <w:color w:val="00395A"/>
          <w:spacing w:val="-5"/>
        </w:rPr>
        <w:t>minería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para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el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país,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las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comunidades,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las</w:t>
      </w:r>
      <w:r>
        <w:rPr>
          <w:b w:val="0"/>
          <w:color w:val="00395A"/>
          <w:spacing w:val="-7"/>
        </w:rPr>
        <w:t> áreas </w:t>
      </w:r>
      <w:r>
        <w:rPr>
          <w:b w:val="0"/>
          <w:color w:val="00395A"/>
          <w:spacing w:val="-6"/>
        </w:rPr>
        <w:t>regionales,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los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individuos.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Estos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incluyen</w:t>
      </w:r>
      <w:r>
        <w:rPr>
          <w:b w:val="0"/>
          <w:color w:val="00395A"/>
          <w:spacing w:val="51"/>
        </w:rPr>
        <w:t> </w:t>
      </w:r>
      <w:r>
        <w:rPr>
          <w:b w:val="0"/>
          <w:color w:val="00395A"/>
          <w:spacing w:val="-4"/>
        </w:rPr>
        <w:t>el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empleo,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las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mejoras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</w:rPr>
        <w:t>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infraestructura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regional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como</w:t>
      </w:r>
      <w:r>
        <w:rPr>
          <w:b w:val="0"/>
          <w:color w:val="00395A"/>
          <w:spacing w:val="-7"/>
        </w:rPr>
        <w:t> resultado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minería,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los</w:t>
      </w:r>
      <w:r>
        <w:rPr>
          <w:b w:val="0"/>
          <w:color w:val="00395A"/>
          <w:spacing w:val="55"/>
        </w:rPr>
        <w:t> </w:t>
      </w:r>
      <w:r>
        <w:rPr>
          <w:b w:val="0"/>
          <w:color w:val="00395A"/>
          <w:spacing w:val="-4"/>
        </w:rPr>
        <w:t>bene</w:t>
      </w:r>
      <w:r>
        <w:rPr>
          <w:b w:val="0"/>
          <w:color w:val="00395A"/>
          <w:spacing w:val="-5"/>
        </w:rPr>
        <w:t>fi</w:t>
      </w:r>
      <w:r>
        <w:rPr>
          <w:b w:val="0"/>
          <w:color w:val="00395A"/>
          <w:spacing w:val="-4"/>
        </w:rPr>
        <w:t>cios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económicos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generales.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En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términos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generales,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aquellas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personas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que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viven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69"/>
        </w:rPr>
        <w:t> </w:t>
      </w:r>
      <w:r>
        <w:rPr>
          <w:b w:val="0"/>
          <w:color w:val="00395A"/>
          <w:spacing w:val="-7"/>
        </w:rPr>
        <w:t>áreas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6"/>
        </w:rPr>
        <w:t>mineras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percibieron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los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bene</w:t>
      </w:r>
      <w:r>
        <w:rPr>
          <w:b w:val="0"/>
          <w:color w:val="00395A"/>
          <w:spacing w:val="-5"/>
        </w:rPr>
        <w:t>fi</w:t>
      </w:r>
      <w:r>
        <w:rPr>
          <w:b w:val="0"/>
          <w:color w:val="00395A"/>
          <w:spacing w:val="-4"/>
        </w:rPr>
        <w:t>cios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4"/>
        </w:rPr>
        <w:t>derivados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minería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3"/>
        </w:rPr>
        <w:t>de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manera</w:t>
      </w:r>
      <w:r>
        <w:rPr>
          <w:b w:val="0"/>
          <w:color w:val="00395A"/>
          <w:spacing w:val="-8"/>
        </w:rPr>
        <w:t> </w:t>
      </w:r>
      <w:r>
        <w:rPr>
          <w:b w:val="0"/>
          <w:color w:val="00395A"/>
          <w:spacing w:val="-5"/>
        </w:rPr>
        <w:t>mucho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más</w:t>
      </w:r>
      <w:r>
        <w:rPr>
          <w:b w:val="0"/>
          <w:color w:val="00395A"/>
          <w:spacing w:val="61"/>
        </w:rPr>
        <w:t> </w:t>
      </w:r>
      <w:r>
        <w:rPr>
          <w:b w:val="0"/>
          <w:color w:val="00395A"/>
          <w:spacing w:val="-4"/>
        </w:rPr>
        <w:t>positiva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que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aquellos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ubicados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-7"/>
        </w:rPr>
        <w:t> áreas </w:t>
      </w:r>
      <w:r>
        <w:rPr>
          <w:b w:val="0"/>
          <w:color w:val="00395A"/>
          <w:spacing w:val="-4"/>
        </w:rPr>
        <w:t>no-mineras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</w:rPr>
        <w:t>y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1"/>
        </w:rPr>
        <w:t>la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5"/>
        </w:rPr>
        <w:t>región</w:t>
      </w:r>
      <w:r>
        <w:rPr>
          <w:b w:val="0"/>
          <w:color w:val="00395A"/>
          <w:spacing w:val="-7"/>
        </w:rPr>
        <w:t> </w:t>
      </w:r>
      <w:r>
        <w:rPr>
          <w:b w:val="0"/>
          <w:color w:val="00395A"/>
          <w:spacing w:val="-6"/>
        </w:rPr>
        <w:t>Metropolitana.</w:t>
      </w:r>
      <w:r>
        <w:rPr/>
      </w: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3"/>
        <w:spacing w:line="240" w:lineRule="auto" w:before="62"/>
        <w:ind w:left="130" w:right="0"/>
        <w:jc w:val="left"/>
      </w:pPr>
      <w:r>
        <w:rPr/>
        <w:pict>
          <v:group style="position:absolute;margin-left:304.44101pt;margin-top:5.518908pt;width:248.35pt;height:191.55pt;mso-position-horizontal-relative:page;mso-position-vertical-relative:paragraph;z-index:2320" coordorigin="6089,110" coordsize="4967,3831">
            <v:group style="position:absolute;left:6089;top:734;width:4967;height:3207" coordorigin="6089,734" coordsize="4967,3207">
              <v:shape style="position:absolute;left:6089;top:734;width:4967;height:3207" coordorigin="6089,734" coordsize="4967,3207" path="m6089,3941l11055,3941,11055,734,6089,734,6089,3941xe" filled="true" fillcolor="#dcddde" stroked="false">
                <v:path arrowok="t"/>
                <v:fill type="solid"/>
              </v:shape>
            </v:group>
            <v:group style="position:absolute;left:6089;top:110;width:4967;height:624" coordorigin="6089,110" coordsize="4967,624">
              <v:shape style="position:absolute;left:6089;top:110;width:4967;height:624" coordorigin="6089,110" coordsize="4967,624" path="m11055,734l6089,734,6089,110,11055,110,11055,734xe" filled="true" fillcolor="#00395a" stroked="false">
                <v:path arrowok="t"/>
                <v:fill type="solid"/>
              </v:shape>
            </v:group>
            <v:group style="position:absolute;left:6646;top:3048;width:291;height:627" coordorigin="6646,3048" coordsize="291,627">
              <v:shape style="position:absolute;left:6646;top:3048;width:291;height:627" coordorigin="6646,3048" coordsize="291,627" path="m6676,3491l6661,3499,6647,3533,6646,3552,6657,3567,6675,3575,6694,3582,6713,3587,6733,3592,6748,3648,6748,3663,6760,3675,6814,3675,6826,3663,6826,3592,6849,3587,6902,3556,6928,3511,6770,3511,6748,3509,6729,3506,6712,3501,6697,3495,6676,3491xe" filled="true" fillcolor="#00395a" stroked="false">
                <v:path arrowok="t"/>
                <v:fill type="solid"/>
              </v:shape>
              <v:shape style="position:absolute;left:6646;top:3048;width:291;height:627" coordorigin="6646,3048" coordsize="291,627" path="m6823,3048l6769,3048,6757,3060,6757,3115,6735,3120,6684,3154,6659,3213,6656,3248,6657,3276,6679,3336,6745,3381,6795,3399,6815,3410,6828,3422,6836,3438,6834,3468,6827,3489,6815,3503,6797,3511,6770,3511,6928,3511,6931,3501,6935,3478,6937,3451,6935,3422,6911,3358,6847,3313,6806,3300,6778,3289,6762,3277,6754,3261,6756,3231,6763,3210,6777,3198,6796,3194,6894,3194,6907,3167,6860,3119,6841,3115,6835,3075,6835,3060,6823,3048xe" filled="true" fillcolor="#00395a" stroked="false">
                <v:path arrowok="t"/>
                <v:fill type="solid"/>
              </v:shape>
              <v:shape style="position:absolute;left:6646;top:3048;width:291;height:627" coordorigin="6646,3048" coordsize="291,627" path="m6894,3194l6796,3194,6820,3194,6840,3197,6856,3202,6877,3205,6892,3197,6894,3194xe" filled="true" fillcolor="#00395a" stroked="false">
                <v:path arrowok="t"/>
                <v:fill type="solid"/>
              </v:shape>
            </v:group>
            <v:group style="position:absolute;left:6474;top:2030;width:748;height:522" coordorigin="6474,2030" coordsize="748,522">
              <v:shape style="position:absolute;left:6474;top:2030;width:748;height:522" coordorigin="6474,2030" coordsize="748,522" path="m6977,2233l6952,2233,6953,2234,6954,2235,6955,2235,6812,2428,6765,2428,6744,2435,6731,2451,6728,2465,6728,2468,6480,2468,6474,2474,6474,2545,6480,2552,6827,2552,6848,2545,6862,2528,6862,2513,6786,2513,6786,2445,6857,2445,6862,2441,6847,2441,6840,2435,6832,2431,6824,2429,6844,2402,6852,2402,6851,2399,6907,2399,6913,2393,6892,2393,6852,2391,6878,2356,6886,2356,6885,2354,6956,2354,6960,2351,6938,2351,6885,2346,6921,2299,6929,2299,6928,2295,6969,2295,6929,2288,6969,2234,6977,2234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857,2445l6816,2445,6836,2453,6847,2471,6848,2513,6862,2513,6864,2476,6864,2465,6860,2456,6854,2448,6857,2445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561,2245l6547,2245,6540,2252,6540,2266,6542,2271,6546,2274,6546,2468,6562,2468,6562,2279,6581,2279,6572,2267,6573,2265,6573,2263,6573,2261,6573,2258,6602,2249,6567,2249,6564,2246,6561,2245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581,2279l6562,2279,6642,2388,6642,2389,6642,2390,6642,2398,6648,2404,6655,2405,6701,2468,6720,2468,6668,2397,6669,2395,6670,2393,6670,2391,6669,2389,6686,2379,6663,2379,6661,2378,6660,2377,6654,2377,6581,227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852,2402l6844,2402,6852,2436,6847,2441,6862,2441,6874,2429,6859,2429,6852,2402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07,2399l6851,2399,6891,2401,6859,2429,6874,2429,6907,239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82,2383l7179,2386,7181,2400,7196,2401,7200,2393,7195,2393,7184,2392,7182,2387,7182,2383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886,2356l6878,2356,6892,2393,6913,2393,6914,2393,6900,2393,6886,2356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82,2088l7174,2088,7174,2334,7171,2338,7168,2368,7186,2371,7186,2375,7187,2379,7196,2385,7195,2393,7200,2393,7204,2384,7198,2378,7193,2375,7193,2371,7210,2367,7210,2338,7206,2334,7206,2327,7182,2327,7182,2088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56,2354l6885,2354,6937,2358,6900,2393,6914,2393,6956,2354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64,2209l6952,2209,6946,2215,6946,2222,6776,2317,6663,2379,6686,2379,6698,2373,6952,2233,6977,2233,6976,2229,7024,2229,6980,2222,6986,2217,6971,2217,6969,2212,6964,220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659,2377l6656,2377,6654,2377,6660,2377,6659,2377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29,2299l6921,2299,6938,2351,6960,2351,6960,2350,6946,2350,6929,229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69,2295l6928,2295,6992,2307,6946,2350,6960,2350,7004,2310,7005,2310,7005,2309,7015,2300,6993,2300,6969,2295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90,2321l7182,2327,7206,2327,7206,2327,7198,2327,7190,2321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211,2069l7188,2069,7198,2072,7198,2327,7206,2327,7206,2074,7209,2074,7211,206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05,2310l7004,2310,7005,2310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6977,2234l6969,2234,6993,2300,7015,2300,7016,2299,7001,2299,6977,2234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24,2229l6976,2229,7055,2242,7041,2262,7001,2299,7016,2299,7049,2268,7073,2234,7055,2234,7024,222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87,2030l7164,2049,6567,2249,6602,2249,7142,2068,7212,2068,7221,2051,7187,2030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47,2171l7039,2171,7055,2234,7073,2234,7075,2231,7062,2231,7047,2171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88,2170l7047,2170,7098,2179,7062,2231,7075,2231,7109,2181,7110,2181,7110,2181,7116,2172,7100,2172,7088,2170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88,2115l7088,2115,6971,2217,6986,2217,7039,2171,7047,2171,7047,2170,7088,2170,7049,2162,7091,2126,7098,2126,7098,2124,7150,2124,7152,2121,7137,2121,7102,2116,7104,2115,7089,2115,7088,2115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10,2181l7109,2181,7110,2182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098,2126l7091,2126,7100,2172,7116,2172,7119,2167,7107,2167,7098,2126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50,2124l7098,2124,7134,2128,7107,2167,7119,2167,7146,2129,7146,2129,7146,2129,7150,2124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46,2129l7146,2129,7146,212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41,2089l7134,2089,7137,2121,7152,2121,7156,2114,7144,2114,7141,2089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212,2068l7142,2068,7089,2115,7104,2115,7134,2089,7141,2089,7141,2084,7182,2084,7182,2077,7188,2069,7211,2069,7212,2068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182,2084l7141,2084,7155,2098,7144,2114,7156,2114,7174,2088,7182,2088,7182,2084xe" filled="true" fillcolor="#00395a" stroked="false">
                <v:path arrowok="t"/>
                <v:fill type="solid"/>
              </v:shape>
              <v:shape style="position:absolute;left:6474;top:2030;width:748;height:522" coordorigin="6474,2030" coordsize="748,522" path="m7209,2074l7206,2074,7208,2074,7209,2074xe" filled="true" fillcolor="#00395a" stroked="false">
                <v:path arrowok="t"/>
                <v:fill type="solid"/>
              </v:shape>
            </v:group>
            <v:group style="position:absolute;left:6514;top:2577;width:473;height:118" coordorigin="6514,2577" coordsize="473,118">
              <v:shape style="position:absolute;left:6514;top:2577;width:473;height:118" coordorigin="6514,2577" coordsize="473,118" path="m6573,2577l6551,2581,6532,2593,6520,2610,6514,2632,6518,2655,6529,2674,6546,2688,6566,2694,6573,2694,6927,2694,6950,2690,6968,2678,6972,2672,6573,2672,6552,2666,6538,2649,6541,2622,6552,2606,6569,2599,6573,2599,6972,2599,6971,2597,6955,2583,6934,2577,6573,2577xe" filled="true" fillcolor="#00395a" stroked="false">
                <v:path arrowok="t"/>
                <v:fill type="solid"/>
              </v:shape>
              <v:shape style="position:absolute;left:6514;top:2577;width:473;height:118" coordorigin="6514,2577" coordsize="473,118" path="m6972,2599l6927,2599,6948,2605,6962,2622,6959,2649,6948,2665,6931,2672,6573,2672,6972,2672,6981,2661,6986,2639,6982,2616,6972,2599xe" filled="true" fillcolor="#00395a" stroked="false">
                <v:path arrowok="t"/>
                <v:fill type="solid"/>
              </v:shape>
            </v:group>
            <v:group style="position:absolute;left:6552;top:2615;width:396;height:42" coordorigin="6552,2615" coordsize="396,42">
              <v:shape style="position:absolute;left:6552;top:2615;width:396;height:42" coordorigin="6552,2615" coordsize="396,42" path="m6581,2615l6562,2615,6552,2624,6552,2647,6562,2656,6581,2656,6589,2651,6592,2644,6948,2644,6948,2627,6592,2627,6589,2620,6581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657,2644l6619,2644,6623,2651,6630,2656,6647,2656,6654,2651,6657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704,2644l6666,2644,6669,2651,6676,2656,6693,2656,6701,2651,6704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769,2644l6731,2644,6734,2651,6742,2656,6759,2656,6766,2651,6769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834,2644l6796,2644,6800,2651,6807,2656,6824,2656,6831,2651,6834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881,2644l6843,2644,6846,2651,6854,2656,6870,2656,6878,2651,6881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948,2644l6908,2644,6912,2651,6919,2656,6939,2656,6948,2647,6948,2644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647,2615l6630,2615,6623,2620,6619,2627,6657,2627,6654,2620,6647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693,2615l6676,2615,6669,2620,6666,2627,6704,2627,6701,2620,6693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759,2615l6742,2615,6734,2620,6731,2627,6769,2627,6766,2620,6759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824,2615l6807,2615,6800,2620,6796,2627,6834,2627,6831,2620,6824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870,2615l6854,2615,6846,2620,6843,2627,6881,2627,6878,2620,6870,2615xe" filled="true" fillcolor="#00395a" stroked="false">
                <v:path arrowok="t"/>
                <v:fill type="solid"/>
              </v:shape>
              <v:shape style="position:absolute;left:6552;top:2615;width:396;height:42" coordorigin="6552,2615" coordsize="396,42" path="m6939,2615l6919,2615,6912,2620,6908,2627,6948,2627,6948,2624,6939,2615xe" filled="true" fillcolor="#00395a" stroked="false">
                <v:path arrowok="t"/>
                <v:fill type="solid"/>
              </v:shape>
            </v:group>
            <v:group style="position:absolute;left:6586;top:1070;width:78;height:88" coordorigin="6586,1070" coordsize="78,88">
              <v:shape style="position:absolute;left:6586;top:1070;width:78;height:88" coordorigin="6586,1070" coordsize="78,88" path="m6632,1070l6597,1126,6594,1135,6591,1144,6588,1151,6586,1158,6606,1154,6625,1151,6645,1148,6664,1146,6659,1126,6652,1107,6643,1089,6633,1072,6632,1071,6632,1071,6632,1070xe" filled="true" fillcolor="#00395a" stroked="false">
                <v:path arrowok="t"/>
                <v:fill type="solid"/>
              </v:shape>
            </v:group>
            <v:group style="position:absolute;left:6843;top:1071;width:76;height:84" coordorigin="6843,1071" coordsize="76,84">
              <v:shape style="position:absolute;left:6843;top:1071;width:76;height:84" coordorigin="6843,1071" coordsize="76,84" path="m6875,1071l6875,1071,6874,1072,6864,1088,6855,1106,6848,1125,6843,1146,6843,1146,6863,1148,6883,1151,6903,1154,6918,1151,6916,1144,6881,1077,6875,1071xe" filled="true" fillcolor="#00395a" stroked="false">
                <v:path arrowok="t"/>
                <v:fill type="solid"/>
              </v:shape>
            </v:group>
            <v:group style="position:absolute;left:6648;top:1008;width:210;height:136" coordorigin="6648,1008" coordsize="210,136">
              <v:shape style="position:absolute;left:6648;top:1008;width:210;height:136" coordorigin="6648,1008" coordsize="210,136" path="m6759,1008l6748,1008,6743,1008,6736,1009,6733,1009,6729,1010,6726,1010,6721,1012,6713,1014,6711,1014,6706,1016,6703,1017,6698,1019,6697,1020,6692,1022,6689,1024,6684,1026,6684,1026,6679,1029,6676,1031,6672,1034,6671,1034,6663,1039,6656,1046,6648,1052,6651,1053,6652,1054,6681,1109,6690,1144,6709,1142,6730,1141,6741,1141,6817,1141,6822,1122,6827,1104,6757,1104,6734,1098,6720,1083,6722,1056,6732,1038,6747,1031,6753,1030,6830,1030,6827,1029,6823,1026,6822,1026,6818,1024,6814,1022,6809,1020,6808,1019,6804,1017,6801,1016,6795,1014,6794,1014,6786,1012,6780,1010,6778,1010,6773,1009,6771,1009,6764,1008,6759,1008xe" filled="true" fillcolor="#00395a" stroked="false">
                <v:path arrowok="t"/>
                <v:fill type="solid"/>
              </v:shape>
              <v:shape style="position:absolute;left:6648;top:1008;width:210;height:136" coordorigin="6648,1008" coordsize="210,136" path="m6817,1141l6765,1141,6777,1141,6798,1142,6817,1144,6817,1141,6817,1141xe" filled="true" fillcolor="#00395a" stroked="false">
                <v:path arrowok="t"/>
                <v:fill type="solid"/>
              </v:shape>
              <v:shape style="position:absolute;left:6648;top:1008;width:210;height:136" coordorigin="6648,1008" coordsize="210,136" path="m6830,1030l6753,1030,6774,1037,6788,1054,6785,1080,6774,1097,6757,1104,6827,1104,6858,1052,6851,1046,6843,1039,6831,1031,6830,1030xe" filled="true" fillcolor="#00395a" stroked="false">
                <v:path arrowok="t"/>
                <v:fill type="solid"/>
              </v:shape>
            </v:group>
            <v:group style="position:absolute;left:6598;top:1168;width:310;height:202" coordorigin="6598,1168" coordsize="310,202">
              <v:shape style="position:absolute;left:6598;top:1168;width:310;height:202" coordorigin="6598,1168" coordsize="310,202" path="m6766,1168l6700,1169,6624,1178,6598,1204,6598,1215,6613,1281,6652,1333,6709,1364,6731,1369,6758,1368,6826,1348,6876,1308,6904,1254,6908,1215,6908,1204,6846,1173,6766,1168xe" filled="true" fillcolor="#00395a" stroked="false">
                <v:path arrowok="t"/>
                <v:fill type="solid"/>
              </v:shape>
            </v:group>
            <v:group style="position:absolute;left:6912;top:1308;width:274;height:286" coordorigin="6912,1308" coordsize="274,286">
              <v:shape style="position:absolute;left:6912;top:1308;width:274;height:286" coordorigin="6912,1308" coordsize="274,286" path="m7001,1325l6929,1341,6912,1350,6929,1353,6964,1357,6984,1361,7005,1366,7012,1399,7027,1406,6951,1575,6992,1593,7068,1425,7087,1425,7096,1405,7157,1405,7148,1394,7133,1378,7114,1364,7114,1363,7118,1344,7114,1332,7042,1332,7021,1327,7001,1325xe" filled="true" fillcolor="#00395a" stroked="false">
                <v:path arrowok="t"/>
                <v:fill type="solid"/>
              </v:shape>
              <v:shape style="position:absolute;left:6912;top:1308;width:274;height:286" coordorigin="6912,1308" coordsize="274,286" path="m7157,1405l7096,1405,7115,1416,7131,1428,7146,1440,7159,1453,7172,1468,7185,1483,7182,1464,7177,1445,7170,1427,7161,1410,7157,1405xe" filled="true" fillcolor="#00395a" stroked="false">
                <v:path arrowok="t"/>
                <v:fill type="solid"/>
              </v:shape>
              <v:shape style="position:absolute;left:6912;top:1308;width:274;height:286" coordorigin="6912,1308" coordsize="274,286" path="m7087,1425l7068,1425,7084,1431,7087,1425xe" filled="true" fillcolor="#00395a" stroked="false">
                <v:path arrowok="t"/>
                <v:fill type="solid"/>
              </v:shape>
              <v:shape style="position:absolute;left:6912;top:1308;width:274;height:286" coordorigin="6912,1308" coordsize="274,286" path="m7078,1308l7060,1312,7047,1324,7042,1332,7114,1332,7112,1326,7098,1313,7078,1308xe" filled="true" fillcolor="#00395a" stroked="false">
                <v:path arrowok="t"/>
                <v:fill type="solid"/>
              </v:shape>
            </v:group>
            <v:group style="position:absolute;left:6493;top:1409;width:135;height:259" coordorigin="6493,1409" coordsize="135,259">
              <v:shape style="position:absolute;left:6493;top:1409;width:135;height:259" coordorigin="6493,1409" coordsize="135,259" path="m6627,1409l6565,1430,6519,1474,6494,1535,6493,1668,6627,1668,6627,1409xe" filled="true" fillcolor="#00395a" stroked="false">
                <v:path arrowok="t"/>
                <v:fill type="solid"/>
              </v:shape>
            </v:group>
            <v:group style="position:absolute;left:6666;top:1408;width:176;height:260" coordorigin="6666,1408" coordsize="176,260">
              <v:shape style="position:absolute;left:6666;top:1408;width:176;height:260" coordorigin="6666,1408" coordsize="176,260" path="m6841,1408l6666,1408,6666,1668,6841,1668,6841,1408xe" filled="true" fillcolor="#00395a" stroked="false">
                <v:path arrowok="t"/>
                <v:fill type="solid"/>
              </v:shape>
            </v:group>
            <v:group style="position:absolute;left:6880;top:1409;width:135;height:259" coordorigin="6880,1409" coordsize="135,259">
              <v:shape style="position:absolute;left:6880;top:1409;width:135;height:259" coordorigin="6880,1409" coordsize="135,259" path="m6880,1409l6880,1668,7014,1668,7014,1559,7013,1536,6989,1476,6943,1431,6881,1409,6880,1409xe" filled="true" fillcolor="#00395a" stroked="false">
                <v:path arrowok="t"/>
                <v:fill type="solid"/>
              </v:shape>
              <v:shape style="position:absolute;left:6444;top:247;width:4256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/>
                          <w:b/>
                          <w:color w:val="FFFFFF"/>
                          <w:spacing w:val="-2"/>
                          <w:sz w:val="40"/>
                        </w:rPr>
                        <w:t>BENEFICIOS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-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-1"/>
                          <w:sz w:val="40"/>
                        </w:rPr>
                        <w:t>PERCIBIDOS</w:t>
                      </w:r>
                      <w:r>
                        <w:rPr>
                          <w:rFonts w:asci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1235;width:2189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Creación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empleo</w:t>
                      </w:r>
                      <w:r>
                        <w:rPr>
                          <w:rFonts w:ascii="Corpid C1 Regular" w:hAns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1980;width:3049;height:801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Mejora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6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infraestructura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  <w:p>
                      <w:pPr>
                        <w:spacing w:line="280" w:lineRule="exact" w:before="7"/>
                        <w:ind w:left="0" w:right="114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y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efectos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positivos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para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las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28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comunidades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regionales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7533;top:3259;width:2091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Mayor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prosperidad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bookmarkStart w:name="_TOC_250013" w:id="8"/>
      <w:r>
        <w:rPr>
          <w:b w:val="0"/>
          <w:color w:val="72CBD2"/>
          <w:spacing w:val="-1"/>
        </w:rPr>
        <w:t>Creación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empleo</w:t>
      </w:r>
      <w:bookmarkEnd w:id="8"/>
      <w:r>
        <w:rPr/>
      </w:r>
    </w:p>
    <w:p>
      <w:pPr>
        <w:pStyle w:val="BodyText"/>
        <w:spacing w:line="258" w:lineRule="auto" w:before="57"/>
        <w:ind w:left="130" w:right="5930"/>
        <w:jc w:val="left"/>
      </w:pPr>
      <w:r>
        <w:rPr>
          <w:b w:val="0"/>
          <w:spacing w:val="2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creación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empleos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</w:rPr>
        <w:t>parte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</w:t>
      </w:r>
      <w:r>
        <w:rPr>
          <w:b w:val="0"/>
          <w:spacing w:val="45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resultó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ser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beneficio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percibido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35"/>
        </w:rPr>
        <w:t> </w:t>
      </w:r>
      <w:r>
        <w:rPr>
          <w:b w:val="0"/>
          <w:spacing w:val="-1"/>
        </w:rPr>
        <w:t>importante</w:t>
      </w:r>
      <w:r>
        <w:rPr>
          <w:b w:val="0"/>
          <w:spacing w:val="-6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país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(ver</w:t>
      </w:r>
      <w:r>
        <w:rPr>
          <w:b w:val="0"/>
          <w:spacing w:val="-5"/>
        </w:rPr>
        <w:t> </w:t>
      </w:r>
      <w:r>
        <w:rPr>
          <w:b w:val="0"/>
          <w:spacing w:val="-3"/>
        </w:rPr>
        <w:t>Tabla</w:t>
      </w:r>
      <w:r>
        <w:rPr>
          <w:b w:val="0"/>
          <w:spacing w:val="-5"/>
        </w:rPr>
        <w:t> 3</w:t>
      </w:r>
      <w:r>
        <w:rPr>
          <w:b w:val="0"/>
          <w:spacing w:val="-4"/>
        </w:rPr>
        <w:t>).</w:t>
      </w:r>
      <w:r>
        <w:rPr>
          <w:b w:val="0"/>
          <w:spacing w:val="-5"/>
        </w:rPr>
        <w:t> </w:t>
      </w:r>
      <w:r>
        <w:rPr>
          <w:b w:val="0"/>
        </w:rPr>
        <w:t>Esta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percepción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37"/>
        </w:rPr>
        <w:t> </w:t>
      </w:r>
      <w:r>
        <w:rPr>
          <w:b w:val="0"/>
          <w:spacing w:val="-1"/>
        </w:rPr>
        <w:t>mantiene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consistente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dentro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no-</w:t>
      </w:r>
      <w:r>
        <w:rPr>
          <w:b w:val="0"/>
          <w:spacing w:val="51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Metropolitana.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oportunidades</w:t>
      </w:r>
      <w:r>
        <w:rPr>
          <w:b w:val="0"/>
          <w:spacing w:val="49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empleo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mujeres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31"/>
        </w:rPr>
        <w:t> </w:t>
      </w:r>
      <w:r>
        <w:rPr>
          <w:b w:val="0"/>
        </w:rPr>
        <w:t>positivas,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aunque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mucho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mayor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medida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35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39"/>
        </w:rPr>
        <w:t> </w:t>
      </w:r>
      <w:r>
        <w:rPr>
          <w:b w:val="0"/>
          <w:spacing w:val="-1"/>
        </w:rPr>
        <w:t>Metropolitana.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similar,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contribución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/>
      </w:r>
    </w:p>
    <w:p>
      <w:pPr>
        <w:pStyle w:val="BodyText"/>
        <w:spacing w:line="258" w:lineRule="auto"/>
        <w:ind w:left="130" w:right="5639"/>
        <w:jc w:val="left"/>
      </w:pP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realiza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jóvenes</w:t>
      </w:r>
      <w:r>
        <w:rPr>
          <w:b w:val="0"/>
          <w:spacing w:val="25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1"/>
        </w:rPr>
        <w:t>vio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</w:rPr>
        <w:t>positiva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39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residentes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33"/>
        </w:rPr>
        <w:t> </w:t>
      </w:r>
      <w:r>
        <w:rPr>
          <w:b w:val="0"/>
          <w:spacing w:val="-2"/>
        </w:rPr>
        <w:t>zonas</w:t>
      </w:r>
      <w:r>
        <w:rPr>
          <w:b w:val="0"/>
          <w:spacing w:val="-4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Metropolitana.</w:t>
      </w:r>
      <w:r>
        <w:rPr/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before="134"/>
        <w:ind w:left="13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z w:val="14"/>
        </w:rPr>
        <w:t>3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Calificaciones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benefi</w:t>
      </w:r>
      <w:r>
        <w:rPr>
          <w:rFonts w:ascii="Corpid C1 Bold" w:hAnsi="Corpid C1 Bold"/>
          <w:b/>
          <w:spacing w:val="-12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ios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percibidos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minería,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6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26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3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4"/>
          <w:szCs w:val="24"/>
        </w:rPr>
      </w:pPr>
    </w:p>
    <w:p>
      <w:pPr>
        <w:tabs>
          <w:tab w:pos="6448" w:val="left" w:leader="none"/>
          <w:tab w:pos="7722" w:val="left" w:leader="none"/>
          <w:tab w:pos="9007" w:val="left" w:leader="none"/>
        </w:tabs>
        <w:spacing w:before="75"/>
        <w:ind w:left="503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42.52pt;margin-top:-23.486952pt;width:510.5pt;height:344.45pt;mso-position-horizontal-relative:page;mso-position-vertical-relative:paragraph;z-index:-80536" coordorigin="850,-470" coordsize="10210,6889">
            <v:group style="position:absolute;left:850;top:-465;width:4536;height:798" coordorigin="850,-465" coordsize="4536,798">
              <v:shape style="position:absolute;left:850;top:-465;width:4536;height:798" coordorigin="850,-465" coordsize="4536,798" path="m5386,-465l850,-465,850,332,5386,332,5386,-465xe" filled="true" fillcolor="#00395a" stroked="false">
                <v:path arrowok="t"/>
                <v:fill type="solid"/>
              </v:shape>
            </v:group>
            <v:group style="position:absolute;left:5386;top:-465;width:2;height:798" coordorigin="5386,-465" coordsize="2,798">
              <v:shape style="position:absolute;left:5386;top:-465;width:2;height:798" coordorigin="5386,-465" coordsize="0,798" path="m5386,-465l5386,332e" filled="false" stroked="true" strokeweight=".101pt" strokecolor="#00395a">
                <v:path arrowok="t"/>
              </v:shape>
            </v:group>
            <v:group style="position:absolute;left:5386;top:-465;width:1418;height:798" coordorigin="5386,-465" coordsize="1418,798">
              <v:shape style="position:absolute;left:5386;top:-465;width:1418;height:798" coordorigin="5386,-465" coordsize="1418,798" path="m6803,-465l5386,-465,5386,332,6803,332,6803,-465xe" filled="true" fillcolor="#00395a" stroked="false">
                <v:path arrowok="t"/>
                <v:fill type="solid"/>
              </v:shape>
            </v:group>
            <v:group style="position:absolute;left:6803;top:-465;width:1418;height:798" coordorigin="6803,-465" coordsize="1418,798">
              <v:shape style="position:absolute;left:6803;top:-465;width:1418;height:798" coordorigin="6803,-465" coordsize="1418,798" path="m8220,-465l6803,-465,6803,332,8220,332,8220,-465xe" filled="true" fillcolor="#00395a" stroked="false">
                <v:path arrowok="t"/>
                <v:fill type="solid"/>
              </v:shape>
            </v:group>
            <v:group style="position:absolute;left:8220;top:-465;width:1418;height:798" coordorigin="8220,-465" coordsize="1418,798">
              <v:shape style="position:absolute;left:8220;top:-465;width:1418;height:798" coordorigin="8220,-465" coordsize="1418,798" path="m9638,-465l8220,-465,8220,332,9638,332,9638,-465xe" filled="true" fillcolor="#00395a" stroked="false">
                <v:path arrowok="t"/>
                <v:fill type="solid"/>
              </v:shape>
            </v:group>
            <v:group style="position:absolute;left:9638;top:-465;width:1418;height:798" coordorigin="9638,-465" coordsize="1418,798">
              <v:shape style="position:absolute;left:9638;top:-465;width:1418;height:798" coordorigin="9638,-465" coordsize="1418,798" path="m11055,-465l9638,-465,9638,332,11055,332,11055,-465xe" filled="true" fillcolor="#00395a" stroked="false">
                <v:path arrowok="t"/>
                <v:fill type="solid"/>
              </v:shape>
            </v:group>
            <v:group style="position:absolute;left:850;top:915;width:4536;height:587" coordorigin="850,915" coordsize="4536,587">
              <v:shape style="position:absolute;left:850;top:915;width:4536;height:587" coordorigin="850,915" coordsize="4536,587" path="m5386,915l850,915,850,1502,5386,1502,5386,915xe" filled="true" fillcolor="#ebebec" stroked="false">
                <v:path arrowok="t"/>
                <v:fill type="solid"/>
              </v:shape>
            </v:group>
            <v:group style="position:absolute;left:5386;top:915;width:2;height:587" coordorigin="5386,915" coordsize="2,587">
              <v:shape style="position:absolute;left:5386;top:915;width:2;height:587" coordorigin="5386,915" coordsize="0,587" path="m5386,915l5386,1502e" filled="false" stroked="true" strokeweight=".101pt" strokecolor="#ebebec">
                <v:path arrowok="t"/>
              </v:shape>
            </v:group>
            <v:group style="position:absolute;left:5386;top:915;width:1418;height:587" coordorigin="5386,915" coordsize="1418,587">
              <v:shape style="position:absolute;left:5386;top:915;width:1418;height:587" coordorigin="5386,915" coordsize="1418,587" path="m6803,915l5386,915,5386,1502,6803,1502,6803,915xe" filled="true" fillcolor="#ebebec" stroked="false">
                <v:path arrowok="t"/>
                <v:fill type="solid"/>
              </v:shape>
            </v:group>
            <v:group style="position:absolute;left:6803;top:915;width:1418;height:587" coordorigin="6803,915" coordsize="1418,587">
              <v:shape style="position:absolute;left:6803;top:915;width:1418;height:587" coordorigin="6803,915" coordsize="1418,587" path="m8220,915l6803,915,6803,1502,8220,1502,8220,915xe" filled="true" fillcolor="#ebebec" stroked="false">
                <v:path arrowok="t"/>
                <v:fill type="solid"/>
              </v:shape>
            </v:group>
            <v:group style="position:absolute;left:8220;top:915;width:1418;height:587" coordorigin="8220,915" coordsize="1418,587">
              <v:shape style="position:absolute;left:8220;top:915;width:1418;height:587" coordorigin="8220,915" coordsize="1418,587" path="m9638,915l8220,915,8220,1502,9638,1502,9638,915xe" filled="true" fillcolor="#ebebec" stroked="false">
                <v:path arrowok="t"/>
                <v:fill type="solid"/>
              </v:shape>
            </v:group>
            <v:group style="position:absolute;left:9638;top:915;width:1418;height:587" coordorigin="9638,915" coordsize="1418,587">
              <v:shape style="position:absolute;left:9638;top:915;width:1418;height:587" coordorigin="9638,915" coordsize="1418,587" path="m11055,915l9638,915,9638,1502,11055,1502,11055,915xe" filled="true" fillcolor="#ebebec" stroked="false">
                <v:path arrowok="t"/>
                <v:fill type="solid"/>
              </v:shape>
            </v:group>
            <v:group style="position:absolute;left:850;top:2089;width:4536;height:807" coordorigin="850,2089" coordsize="4536,807">
              <v:shape style="position:absolute;left:850;top:2089;width:4536;height:807" coordorigin="850,2089" coordsize="4536,807" path="m5386,2089l850,2089,850,2896,5386,2896,5386,2089xe" filled="true" fillcolor="#ebebec" stroked="false">
                <v:path arrowok="t"/>
                <v:fill type="solid"/>
              </v:shape>
            </v:group>
            <v:group style="position:absolute;left:5386;top:2089;width:2;height:807" coordorigin="5386,2089" coordsize="2,807">
              <v:shape style="position:absolute;left:5386;top:2089;width:2;height:807" coordorigin="5386,2089" coordsize="0,807" path="m5386,2089l5386,2896e" filled="false" stroked="true" strokeweight=".101pt" strokecolor="#ebebec">
                <v:path arrowok="t"/>
              </v:shape>
            </v:group>
            <v:group style="position:absolute;left:5386;top:2089;width:1418;height:807" coordorigin="5386,2089" coordsize="1418,807">
              <v:shape style="position:absolute;left:5386;top:2089;width:1418;height:807" coordorigin="5386,2089" coordsize="1418,807" path="m6803,2089l5386,2089,5386,2896,6803,2896,6803,2089xe" filled="true" fillcolor="#ebebec" stroked="false">
                <v:path arrowok="t"/>
                <v:fill type="solid"/>
              </v:shape>
            </v:group>
            <v:group style="position:absolute;left:6803;top:2089;width:1418;height:807" coordorigin="6803,2089" coordsize="1418,807">
              <v:shape style="position:absolute;left:6803;top:2089;width:1418;height:807" coordorigin="6803,2089" coordsize="1418,807" path="m8220,2089l6803,2089,6803,2896,8220,2896,8220,2089xe" filled="true" fillcolor="#ebebec" stroked="false">
                <v:path arrowok="t"/>
                <v:fill type="solid"/>
              </v:shape>
            </v:group>
            <v:group style="position:absolute;left:8220;top:2089;width:1418;height:807" coordorigin="8220,2089" coordsize="1418,807">
              <v:shape style="position:absolute;left:8220;top:2089;width:1418;height:807" coordorigin="8220,2089" coordsize="1418,807" path="m9638,2089l8220,2089,8220,2896,9638,2896,9638,2089xe" filled="true" fillcolor="#ebebec" stroked="false">
                <v:path arrowok="t"/>
                <v:fill type="solid"/>
              </v:shape>
            </v:group>
            <v:group style="position:absolute;left:9638;top:2089;width:1418;height:807" coordorigin="9638,2089" coordsize="1418,807">
              <v:shape style="position:absolute;left:9638;top:2089;width:1418;height:807" coordorigin="9638,2089" coordsize="1418,807" path="m11055,2089l9638,2089,9638,2896,11055,2896,11055,2089xe" filled="true" fillcolor="#ebebec" stroked="false">
                <v:path arrowok="t"/>
                <v:fill type="solid"/>
              </v:shape>
            </v:group>
            <v:group style="position:absolute;left:850;top:3483;width:4536;height:587" coordorigin="850,3483" coordsize="4536,587">
              <v:shape style="position:absolute;left:850;top:3483;width:4536;height:587" coordorigin="850,3483" coordsize="4536,587" path="m5386,3483l850,3483,850,4070,5386,4070,5386,3483xe" filled="true" fillcolor="#ebebec" stroked="false">
                <v:path arrowok="t"/>
                <v:fill type="solid"/>
              </v:shape>
            </v:group>
            <v:group style="position:absolute;left:5386;top:3483;width:2;height:587" coordorigin="5386,3483" coordsize="2,587">
              <v:shape style="position:absolute;left:5386;top:3483;width:2;height:587" coordorigin="5386,3483" coordsize="0,587" path="m5386,3483l5386,4070e" filled="false" stroked="true" strokeweight=".101pt" strokecolor="#ebebec">
                <v:path arrowok="t"/>
              </v:shape>
            </v:group>
            <v:group style="position:absolute;left:5386;top:3483;width:1418;height:587" coordorigin="5386,3483" coordsize="1418,587">
              <v:shape style="position:absolute;left:5386;top:3483;width:1418;height:587" coordorigin="5386,3483" coordsize="1418,587" path="m6803,3483l5386,3483,5386,4070,6803,4070,6803,3483xe" filled="true" fillcolor="#ebebec" stroked="false">
                <v:path arrowok="t"/>
                <v:fill type="solid"/>
              </v:shape>
            </v:group>
            <v:group style="position:absolute;left:6803;top:3483;width:1418;height:587" coordorigin="6803,3483" coordsize="1418,587">
              <v:shape style="position:absolute;left:6803;top:3483;width:1418;height:587" coordorigin="6803,3483" coordsize="1418,587" path="m8220,3483l6803,3483,6803,4070,8220,4070,8220,3483xe" filled="true" fillcolor="#ebebec" stroked="false">
                <v:path arrowok="t"/>
                <v:fill type="solid"/>
              </v:shape>
            </v:group>
            <v:group style="position:absolute;left:8220;top:3483;width:1418;height:587" coordorigin="8220,3483" coordsize="1418,587">
              <v:shape style="position:absolute;left:8220;top:3483;width:1418;height:587" coordorigin="8220,3483" coordsize="1418,587" path="m9638,3483l8220,3483,8220,4070,9638,4070,9638,3483xe" filled="true" fillcolor="#ebebec" stroked="false">
                <v:path arrowok="t"/>
                <v:fill type="solid"/>
              </v:shape>
            </v:group>
            <v:group style="position:absolute;left:9638;top:3483;width:1418;height:587" coordorigin="9638,3483" coordsize="1418,587">
              <v:shape style="position:absolute;left:9638;top:3483;width:1418;height:587" coordorigin="9638,3483" coordsize="1418,587" path="m11055,3483l9638,3483,9638,4070,11055,4070,11055,3483xe" filled="true" fillcolor="#ebebec" stroked="false">
                <v:path arrowok="t"/>
                <v:fill type="solid"/>
              </v:shape>
            </v:group>
            <v:group style="position:absolute;left:850;top:4657;width:4536;height:587" coordorigin="850,4657" coordsize="4536,587">
              <v:shape style="position:absolute;left:850;top:4657;width:4536;height:587" coordorigin="850,4657" coordsize="4536,587" path="m5386,4657l850,4657,850,5244,5386,5244,5386,4657xe" filled="true" fillcolor="#ebebec" stroked="false">
                <v:path arrowok="t"/>
                <v:fill type="solid"/>
              </v:shape>
            </v:group>
            <v:group style="position:absolute;left:5386;top:4657;width:2;height:587" coordorigin="5386,4657" coordsize="2,587">
              <v:shape style="position:absolute;left:5386;top:4657;width:2;height:587" coordorigin="5386,4657" coordsize="0,587" path="m5386,4657l5386,5244e" filled="false" stroked="true" strokeweight=".101pt" strokecolor="#ebebec">
                <v:path arrowok="t"/>
              </v:shape>
            </v:group>
            <v:group style="position:absolute;left:5386;top:4657;width:1418;height:587" coordorigin="5386,4657" coordsize="1418,587">
              <v:shape style="position:absolute;left:5386;top:4657;width:1418;height:587" coordorigin="5386,4657" coordsize="1418,587" path="m6803,4657l5386,4657,5386,5244,6803,5244,6803,4657xe" filled="true" fillcolor="#ebebec" stroked="false">
                <v:path arrowok="t"/>
                <v:fill type="solid"/>
              </v:shape>
            </v:group>
            <v:group style="position:absolute;left:6803;top:4657;width:1418;height:587" coordorigin="6803,4657" coordsize="1418,587">
              <v:shape style="position:absolute;left:6803;top:4657;width:1418;height:587" coordorigin="6803,4657" coordsize="1418,587" path="m8220,4657l6803,4657,6803,5244,8220,5244,8220,4657xe" filled="true" fillcolor="#ebebec" stroked="false">
                <v:path arrowok="t"/>
                <v:fill type="solid"/>
              </v:shape>
            </v:group>
            <v:group style="position:absolute;left:8220;top:4657;width:1418;height:587" coordorigin="8220,4657" coordsize="1418,587">
              <v:shape style="position:absolute;left:8220;top:4657;width:1418;height:587" coordorigin="8220,4657" coordsize="1418,587" path="m9638,4657l8220,4657,8220,5244,9638,5244,9638,4657xe" filled="true" fillcolor="#ebebec" stroked="false">
                <v:path arrowok="t"/>
                <v:fill type="solid"/>
              </v:shape>
            </v:group>
            <v:group style="position:absolute;left:9638;top:4657;width:1418;height:587" coordorigin="9638,4657" coordsize="1418,587">
              <v:shape style="position:absolute;left:9638;top:4657;width:1418;height:587" coordorigin="9638,4657" coordsize="1418,587" path="m11055,4657l9638,4657,9638,5244,11055,5244,11055,4657xe" filled="true" fillcolor="#ebebec" stroked="false">
                <v:path arrowok="t"/>
                <v:fill type="solid"/>
              </v:shape>
            </v:group>
            <v:group style="position:absolute;left:850;top:5831;width:4536;height:583" coordorigin="850,5831" coordsize="4536,583">
              <v:shape style="position:absolute;left:850;top:5831;width:4536;height:583" coordorigin="850,5831" coordsize="4536,583" path="m5386,5831l850,5831,850,6413,5386,6413,5386,5831xe" filled="true" fillcolor="#ebebec" stroked="false">
                <v:path arrowok="t"/>
                <v:fill type="solid"/>
              </v:shape>
            </v:group>
            <v:group style="position:absolute;left:5386;top:5831;width:2;height:583" coordorigin="5386,5831" coordsize="2,583">
              <v:shape style="position:absolute;left:5386;top:5831;width:2;height:583" coordorigin="5386,5831" coordsize="0,583" path="m5386,5831l5386,6413e" filled="false" stroked="true" strokeweight=".101pt" strokecolor="#ebebec">
                <v:path arrowok="t"/>
              </v:shape>
            </v:group>
            <v:group style="position:absolute;left:5386;top:5831;width:1418;height:583" coordorigin="5386,5831" coordsize="1418,583">
              <v:shape style="position:absolute;left:5386;top:5831;width:1418;height:583" coordorigin="5386,5831" coordsize="1418,583" path="m6803,5831l5386,5831,5386,6413,6803,6413,6803,5831xe" filled="true" fillcolor="#ebebec" stroked="false">
                <v:path arrowok="t"/>
                <v:fill type="solid"/>
              </v:shape>
            </v:group>
            <v:group style="position:absolute;left:6803;top:5831;width:1418;height:583" coordorigin="6803,5831" coordsize="1418,583">
              <v:shape style="position:absolute;left:6803;top:5831;width:1418;height:583" coordorigin="6803,5831" coordsize="1418,583" path="m8220,5831l6803,5831,6803,6413,8220,6413,8220,5831xe" filled="true" fillcolor="#ebebec" stroked="false">
                <v:path arrowok="t"/>
                <v:fill type="solid"/>
              </v:shape>
            </v:group>
            <v:group style="position:absolute;left:8220;top:5831;width:1418;height:583" coordorigin="8220,5831" coordsize="1418,583">
              <v:shape style="position:absolute;left:8220;top:5831;width:1418;height:583" coordorigin="8220,5831" coordsize="1418,583" path="m9638,5831l8220,5831,8220,6413,9638,6413,9638,5831xe" filled="true" fillcolor="#ebebec" stroked="false">
                <v:path arrowok="t"/>
                <v:fill type="solid"/>
              </v:shape>
            </v:group>
            <v:group style="position:absolute;left:9638;top:5831;width:1418;height:583" coordorigin="9638,5831" coordsize="1418,583">
              <v:shape style="position:absolute;left:9638;top:5831;width:1418;height:583" coordorigin="9638,5831" coordsize="1418,583" path="m11055,5831l9638,5831,9638,6413,11055,6413,11055,5831xe" filled="true" fillcolor="#ebebec" stroked="false">
                <v:path arrowok="t"/>
                <v:fill type="solid"/>
              </v:shape>
            </v:group>
            <v:group style="position:absolute;left:11055;top:-465;width:2;height:6879" coordorigin="11055,-465" coordsize="2,6879">
              <v:shape style="position:absolute;left:11055;top:-465;width:2;height:6879" coordorigin="11055,-465" coordsize="0,6879" path="m11055,-465l11055,6413e" filled="false" stroked="true" strokeweight=".500184pt" strokecolor="#000000">
                <v:path arrowok="t"/>
              </v:shape>
            </v:group>
            <v:group style="position:absolute;left:5386;top:332;width:2;height:6082" coordorigin="5386,332" coordsize="2,6082">
              <v:shape style="position:absolute;left:5386;top:332;width:2;height:6082" coordorigin="5386,332" coordsize="0,6082" path="m5386,332l5386,6413e" filled="false" stroked="true" strokeweight=".500078pt" strokecolor="#000000">
                <v:path arrowok="t"/>
              </v:shape>
            </v:group>
            <v:group style="position:absolute;left:6803;top:332;width:2;height:6082" coordorigin="6803,332" coordsize="2,6082">
              <v:shape style="position:absolute;left:6803;top:332;width:2;height:6082" coordorigin="6803,332" coordsize="0,6082" path="m6803,332l6803,6413e" filled="false" stroked="true" strokeweight=".500010pt" strokecolor="#000000">
                <v:path arrowok="t"/>
              </v:shape>
            </v:group>
            <v:group style="position:absolute;left:8220;top:332;width:2;height:6082" coordorigin="8220,332" coordsize="2,6082">
              <v:shape style="position:absolute;left:8220;top:332;width:2;height:6082" coordorigin="8220,332" coordsize="0,6082" path="m8220,332l8220,6413e" filled="false" stroked="true" strokeweight=".500079pt" strokecolor="#000000">
                <v:path arrowok="t"/>
              </v:shape>
            </v:group>
            <v:group style="position:absolute;left:9638;top:332;width:2;height:6082" coordorigin="9638,332" coordsize="2,6082">
              <v:shape style="position:absolute;left:9638;top:332;width:2;height:6082" coordorigin="9638,332" coordsize="0,6082" path="m9638,332l9638,6413e" filled="false" stroked="true" strokeweight=".500008pt" strokecolor="#000000">
                <v:path arrowok="t"/>
              </v:shape>
            </v:group>
            <v:group style="position:absolute;left:5792;top:-164;width:606;height:202" coordorigin="5792,-164" coordsize="606,202">
              <v:shape style="position:absolute;left:5792;top:-164;width:606;height:202" coordorigin="5792,-164" coordsize="606,202" path="m6397,38l5792,38,5792,-164,6397,-164,6397,38xe" filled="true" fillcolor="#6d98b4" stroked="false">
                <v:path arrowok="t"/>
                <v:fill type="solid"/>
              </v:shape>
            </v:group>
            <v:group style="position:absolute;left:5798;top:-359;width:594;height:393" coordorigin="5798,-359" coordsize="594,393">
              <v:shape style="position:absolute;left:5798;top:-359;width:594;height:393" coordorigin="5798,-359" coordsize="594,393" path="m5798,33l6391,33,6391,-359,5798,-359,5798,33xe" filled="false" stroked="true" strokeweight=".606pt" strokecolor="#ffffff">
                <v:path arrowok="t"/>
              </v:shape>
            </v:group>
            <v:group style="position:absolute;left:5994;top:-366;width:404;height:202" coordorigin="5994,-366" coordsize="404,202">
              <v:shape style="position:absolute;left:5994;top:-366;width:404;height:202" coordorigin="5994,-366" coordsize="404,202" path="m6397,-366l5994,-366,5994,-164,6397,-164,6397,-366xe" filled="true" fillcolor="#ffffff" stroked="false">
                <v:path arrowok="t"/>
                <v:fill type="solid"/>
              </v:shape>
            </v:group>
            <v:group style="position:absolute;left:5845;top:-315;width:96;height:92" coordorigin="5845,-315" coordsize="96,92">
              <v:shape style="position:absolute;left:5845;top:-315;width:96;height:92" coordorigin="5845,-315" coordsize="96,92" path="m5941,-280l5845,-280,5874,-259,5863,-224,5894,-245,5916,-245,5911,-259,5941,-280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916,-245l5894,-245,5923,-224,5916,-245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893,-315l5881,-280,5904,-280,5893,-315xe" filled="true" fillcolor="#ffffff" stroked="false">
                <v:path arrowok="t"/>
                <v:fill type="solid"/>
              </v:shape>
            </v:group>
            <v:group style="position:absolute;left:7206;top:-342;width:611;height:336" coordorigin="7206,-342" coordsize="611,336">
              <v:shape style="position:absolute;left:7206;top:-342;width:611;height:336" coordorigin="7206,-342" coordsize="611,336" path="m7461,-28l7370,-28,7367,-14,7376,-10,7385,-6,7395,-6,7399,-20,7430,-20,7430,-22,7460,-22,7463,-24,7461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0,-20l7399,-20,7401,-6,7421,-6,7431,-8,7430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8,-28l7646,-28,7643,-14,7652,-10,7662,-6,7672,-6,7676,-20,7707,-20,7707,-22,7737,-22,7740,-24,7738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07,-20l7676,-20,7678,-6,7698,-6,7707,-8,7707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0,-22l7430,-22,7437,-10,7446,-12,7455,-18,7460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7,-22l7707,-22,7713,-10,7723,-12,7731,-18,7737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6,-46l7345,-46,7338,-34,7352,-22,7361,-18,7370,-28,7461,-28,7458,-36,7478,-36,7482,-40,7486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3,-46l7622,-46,7614,-34,7629,-22,7638,-18,7646,-28,7738,-28,7734,-36,7754,-36,7758,-40,7763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8,-36l7458,-36,7468,-28,7476,-34,7478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36l7734,-36,7744,-28,7752,-34,7754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6,-72l7329,-72,7318,-64,7322,-56,7327,-46,7334,-40,7345,-46,7486,-46,7488,-48,7478,-58,7411,-58,7388,-62,7376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52,-72l7606,-72,7594,-64,7599,-56,7603,-46,7610,-40,7622,-46,7763,-46,7764,-48,7755,-58,7687,-58,7664,-62,7652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0,-148l7402,-148,7426,-142,7443,-130,7452,-110,7453,-102,7452,-100,7446,-80,7431,-64,7411,-58,7478,-58,7491,-54,7496,-62,7499,-72,7502,-82,7490,-86,7503,-88,7503,-92,7504,-96,7504,-112,7503,-118,7490,-118,7502,-124,7499,-132,7496,-142,7494,-146,7478,-146,7480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7,-148l7679,-148,7703,-142,7720,-130,7728,-110,7729,-102,7729,-100,7723,-80,7708,-64,7687,-58,7755,-58,7767,-54,7773,-62,7776,-72,7778,-82,7766,-86,7779,-88,7781,-98,7781,-108,7779,-118,7766,-118,7778,-124,7777,-128,7774,-138,7772,-144,7770,-146,7755,-146,7757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6,-134l7312,-126,7311,-116,7310,-106,7323,-102,7310,-100,7311,-90,7312,-80,7316,-70,7329,-72,7376,-72,7371,-76,7362,-94,7362,-102,7367,-124,7374,-132,7329,-132,7316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93,-134l7589,-126,7588,-116,7587,-106,7600,-102,7587,-100,7588,-90,7589,-80,7593,-70,7606,-72,7652,-72,7647,-76,7639,-94,7638,-102,7644,-124,7651,-132,7606,-132,7593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132l7407,-132,7387,-126,7377,-106,7377,-100,7385,-80,7405,-72,7426,-78,7437,-96,7438,-102,7430,-122,7411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7,-132l7684,-132,7663,-126,7653,-106,7653,-100,7662,-80,7681,-72,7703,-78,7714,-96,7714,-102,7707,-122,7687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4,-186l7516,-134,7520,-100,7571,-100,7571,-102,7573,-126,7580,-146,7587,-160,7563,-160,7484,-18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4,-166l7327,-158,7322,-150,7318,-140,7329,-132,7374,-132,7382,-140,7402,-148,7480,-148,7488,-156,7486,-158,7345,-158,7334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10,-166l7603,-158,7599,-150,7594,-140,7606,-132,7651,-132,7658,-140,7679,-148,7757,-148,7764,-156,7763,-158,7622,-158,7610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91,-150l7478,-146,7494,-146,7491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7,-150l7755,-146,7770,-146,7767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7,-214l7661,-214,7688,-212,7712,-208,7777,-166,7786,-150,7811,-176,7807,-198,7815,-198,7817,-204,7817,-21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61,-188l7352,-184,7345,-176,7338,-170,7345,-158,7486,-158,7482,-164,7477,-170,7458,-170,7461,-178,7370,-178,7361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38,-188l7629,-184,7622,-176,7614,-170,7622,-158,7763,-158,7758,-164,7754,-170,7734,-170,7738,-178,7646,-178,7638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1,-302l7647,-302,7563,-160,7587,-160,7590,-166,7604,-182,7621,-196,7640,-206,7661,-214,7817,-214,7817,-220,7815,-226,7802,-226,7798,-248,7668,-248,7665,-250,7665,-286,7668,-290,7754,-290,7751,-30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8,-178l7458,-170,7477,-170,7476,-172,7468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44,-178l7734,-170,7754,-170,7752,-172,7744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42l7239,-342,7206,-290,7556,-176,7582,-220,7488,-220,7472,-224,7478,-234,7443,-234,7428,-240,7434,-250,7398,-250,7383,-254,7389,-264,7353,-264,7339,-268,7344,-278,7308,-278,7294,-282,7301,-294,7263,-294,7249,-296,7265,-322,7811,-322,7811,-34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95,-198l7385,-198,7376,-194,7367,-190,7370,-178,7461,-178,7463,-182,7430,-182,7430,-186,7399,-186,7395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72,-198l7662,-198,7652,-194,7643,-190,7646,-178,7738,-178,7740,-182,7707,-182,7707,-186,7676,-186,7672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7,-194l7430,-182,7463,-182,7455,-186,7446,-192,7437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13,-194l7707,-182,7740,-182,7731,-186,7723,-192,7713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200l7401,-198,7399,-186,7430,-186,7431,-196,7421,-198,7411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8,-200l7678,-198,7676,-186,7707,-186,7707,-196,7698,-198,7688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7,-232l7337,-192,7354,-202,7373,-210,7393,-214,7337,-2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22l7544,-322,7503,-248,7488,-220,7582,-220,7639,-316,7811,-316,7811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28,-322l7491,-322,7443,-234,7478,-234,7528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290l7738,-290,7742,-286,7749,-250,7747,-248,7763,-248,7754,-29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6,-322l7438,-322,7398,-250,7434,-250,7476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23,-322l7386,-322,7353,-264,7389,-264,7423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0,-322l7333,-322,7308,-278,7344,-278,7370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8,-322l7281,-322,7263,-294,7301,-294,7318,-322xe" filled="true" fillcolor="#ffffff" stroked="false">
                <v:path arrowok="t"/>
                <v:fill type="solid"/>
              </v:shape>
            </v:group>
            <v:group style="position:absolute;left:8581;top:-346;width:697;height:366" coordorigin="8581,-346" coordsize="697,366">
              <v:shape style="position:absolute;left:8581;top:-346;width:697;height:366" coordorigin="8581,-346" coordsize="697,366" path="m8894,-194l8631,-194,8631,19,8728,19,8728,-72,8894,-72,8894,-112,8667,-112,8667,-173,8894,-173,8894,-194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72l8797,-72,8797,19,8894,19,8894,-7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32,-60l8964,-60,8965,-54,8966,-48,8966,-39,8964,-8,8961,12,8959,19,8999,19,8996,7,8994,-8,8994,-46,8995,-51,8995,-55,9026,-55,9031,-59,9032,-60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36,-123l9120,-123,9123,-113,9125,-103,9121,-25,9112,19,9184,19,9180,7,9177,-5,9176,-19,9175,-39,9175,-89,9176,-98,9177,-112,9224,-112,9236,-12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26,-55l8995,-55,8999,-52,9004,-51,9021,-51,9026,-55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987,-169l8974,-169,8968,-165,8965,-159,8949,-159,8938,-149,8937,-136,8928,-134,8921,-125,8921,-114,8914,-110,8911,-103,8911,-87,8917,-79,8925,-76,8928,-65,8939,-57,8956,-57,8960,-58,8964,-60,9032,-60,9034,-71,9045,-74,9051,-83,9051,-100,9049,-106,9045,-110,9045,-111,9046,-117,9046,-126,9038,-136,9028,-140,9025,-153,9017,-159,8965,-159,9017,-159,9014,-161,8996,-161,8992,-166,8987,-16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24,-112l9177,-112,9184,-109,9193,-106,9202,-106,9223,-111,9224,-11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97,-173l8727,-173,8727,-112,8797,-112,8797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173l8858,-173,8858,-112,8894,-112,8894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19,-301l9117,-301,9096,-295,9080,-281,9073,-260,9054,-250,9044,-232,9043,-222,9043,-220,9032,-213,9025,-201,9025,-188,9031,-168,9047,-154,9059,-135,9075,-123,9095,-117,9106,-117,9113,-119,9120,-123,9236,-123,9239,-125,9258,-143,9270,-159,9277,-175,9275,-199,9267,-214,9267,-217,9267,-219,9267,-222,9263,-243,9250,-259,9234,-280,9219,-294,9207,-301,9122,-301,9119,-301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13,-162l8997,-162,8996,-161,9014,-161,9013,-16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62,-346l8581,-194,8944,-194,8762,-346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62,-319l9139,-319,9127,-312,9122,-301,9207,-301,9202,-303,9187,-305,9178,-305,9172,-314,9162,-31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83,-306l9180,-306,9178,-305,9187,-305,9183,-306xe" filled="true" fillcolor="#ffffff" stroked="false">
                <v:path arrowok="t"/>
                <v:fill type="solid"/>
              </v:shape>
            </v:group>
            <v:group style="position:absolute;left:10164;top:-351;width:364;height:377" coordorigin="10164,-351" coordsize="364,377">
              <v:shape style="position:absolute;left:10164;top:-351;width:364;height:377" coordorigin="10164,-351" coordsize="364,377" path="m10521,10l10172,10,10164,15,10164,25,10528,25,10528,15,10521,10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308l10181,-308,10181,10,10237,10,10237,-17,10322,-17,10322,-42,10202,-42,10202,-65,10322,-65,10322,-95,10202,-95,10202,-118,10322,-118,10322,-148,10202,-148,10202,-171,10322,-171,10322,-201,10202,-201,10202,-224,10322,-224,10322,-254,10202,-254,10202,-277,10322,-277,10322,-30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l10266,-17,10266,10,10322,10,10322,-1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42l10346,-42,10346,10,10370,10,10370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42l10393,-42,10393,10,10418,10,10418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42l10441,-42,10441,10,10465,10,10465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511,-245l10346,-245,10346,-225,10492,-225,10492,10,10511,10,10511,-2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65l10301,-65,10301,-42,10322,-42,10322,-6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93l10346,-93,10346,-68,10370,-68,10370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93l10393,-93,10393,-68,10418,-68,10418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93l10441,-93,10441,-68,10465,-68,10465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18l10301,-118,10301,-95,10322,-95,10322,-11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45l10346,-145,10346,-120,10370,-120,10370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45l10393,-145,10393,-120,10418,-120,10418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45l10441,-145,10441,-120,10465,-120,10465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1l10301,-171,10301,-148,10322,-148,10322,-171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97l10346,-197,10346,-172,10370,-172,10370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97l10393,-197,10393,-172,10418,-172,10418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97l10441,-197,10441,-172,10465,-172,10465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24l10301,-224,10301,-201,10322,-201,10322,-224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77l10301,-277,10301,-254,10322,-254,10322,-27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39,-351l10277,-351,10277,-332,10419,-332,10419,-267,10439,-267,10439,-3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6"/>
          <w:w w:val="95"/>
          <w:sz w:val="16"/>
        </w:rPr>
        <w:t>GENERAL</w:t>
        <w:tab/>
      </w:r>
      <w:r>
        <w:rPr>
          <w:rFonts w:ascii="Calibri"/>
          <w:b/>
          <w:color w:val="FFFFFF"/>
          <w:spacing w:val="6"/>
          <w:w w:val="95"/>
          <w:position w:val="2"/>
          <w:sz w:val="16"/>
        </w:rPr>
        <w:t>MINERAS</w:t>
        <w:tab/>
      </w:r>
      <w:r>
        <w:rPr>
          <w:rFonts w:ascii="Calibri"/>
          <w:b/>
          <w:color w:val="FFFFFF"/>
          <w:spacing w:val="7"/>
          <w:position w:val="2"/>
          <w:sz w:val="16"/>
        </w:rPr>
        <w:t>NO-MINERAS</w:t>
        <w:tab/>
      </w:r>
      <w:r>
        <w:rPr>
          <w:rFonts w:ascii="Calibri"/>
          <w:b/>
          <w:color w:val="FFFFFF"/>
          <w:spacing w:val="4"/>
          <w:position w:val="1"/>
          <w:sz w:val="16"/>
        </w:rPr>
        <w:t>METROPOLITANA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pgSz w:w="11910" w:h="16840"/>
          <w:pgMar w:header="0" w:footer="372" w:top="760" w:bottom="560" w:left="720" w:right="720"/>
        </w:sectPr>
      </w:pPr>
    </w:p>
    <w:p>
      <w:pPr>
        <w:pStyle w:val="Heading7"/>
        <w:tabs>
          <w:tab w:pos="5560" w:val="right" w:leader="none"/>
        </w:tabs>
        <w:spacing w:line="281" w:lineRule="exact" w:before="117"/>
        <w:ind w:left="215" w:right="0"/>
        <w:jc w:val="left"/>
        <w:rPr>
          <w:sz w:val="20"/>
          <w:szCs w:val="20"/>
        </w:rPr>
      </w:pP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crea </w:t>
      </w:r>
      <w:r>
        <w:rPr>
          <w:b w:val="0"/>
        </w:rPr>
        <w:t>empleos para</w:t>
      </w:r>
      <w:r>
        <w:rPr>
          <w:b w:val="0"/>
          <w:spacing w:val="-1"/>
        </w:rPr>
        <w:t> los</w:t>
      </w:r>
      <w:r>
        <w:rPr>
          <w:b w:val="0"/>
        </w:rPr>
        <w:t> chilenos</w:t>
      </w:r>
      <w:r>
        <w:rPr>
          <w:b w:val="0"/>
          <w:position w:val="9"/>
          <w:sz w:val="20"/>
        </w:rPr>
        <w:tab/>
      </w:r>
      <w:r>
        <w:rPr>
          <w:b w:val="0"/>
          <w:position w:val="9"/>
          <w:sz w:val="20"/>
        </w:rPr>
        <w:t>6.</w:t>
      </w:r>
      <w:r>
        <w:rPr>
          <w:b w:val="0"/>
          <w:spacing w:val="1"/>
          <w:position w:val="9"/>
          <w:sz w:val="20"/>
        </w:rPr>
        <w:t>25</w:t>
      </w:r>
      <w:r>
        <w:rPr>
          <w:sz w:val="20"/>
        </w:rPr>
      </w:r>
    </w:p>
    <w:p>
      <w:pPr>
        <w:spacing w:line="148" w:lineRule="exact" w:before="0"/>
        <w:ind w:left="0" w:right="0" w:firstLine="0"/>
        <w:jc w:val="righ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pacing w:val="-4"/>
          <w:sz w:val="16"/>
        </w:rPr>
        <w:t>1.</w:t>
      </w:r>
      <w:r>
        <w:rPr>
          <w:rFonts w:ascii="Corpid C1 Light"/>
          <w:b w:val="0"/>
          <w:spacing w:val="-5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6)</w:t>
      </w:r>
      <w:r>
        <w:rPr>
          <w:rFonts w:ascii="Corpid C1 Light"/>
          <w:sz w:val="16"/>
        </w:rPr>
      </w:r>
    </w:p>
    <w:p>
      <w:pPr>
        <w:spacing w:line="240" w:lineRule="exact" w:before="115"/>
        <w:ind w:left="215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/>
        <w:br w:type="column"/>
      </w:r>
      <w:r>
        <w:rPr>
          <w:rFonts w:ascii="Corpid C1 Light"/>
          <w:b w:val="0"/>
          <w:sz w:val="20"/>
        </w:rPr>
        <w:t>6.27</w:t>
      </w:r>
      <w:r>
        <w:rPr>
          <w:rFonts w:ascii="Corpid C1 Light"/>
          <w:sz w:val="20"/>
        </w:rPr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pacing w:val="-4"/>
          <w:sz w:val="16"/>
        </w:rPr>
        <w:t>1.</w:t>
      </w:r>
      <w:r>
        <w:rPr>
          <w:rFonts w:ascii="Corpid C1 Light"/>
          <w:b w:val="0"/>
          <w:spacing w:val="-5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5"/>
        <w:ind w:left="215" w:right="0"/>
        <w:jc w:val="center"/>
      </w:pPr>
      <w:r>
        <w:rPr/>
        <w:br w:type="column"/>
      </w:r>
      <w:r>
        <w:rPr>
          <w:b w:val="0"/>
        </w:rPr>
        <w:t>6.</w:t>
      </w:r>
      <w:r>
        <w:rPr>
          <w:b w:val="0"/>
          <w:spacing w:val="1"/>
        </w:rPr>
        <w:t>22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w w:val="95"/>
          <w:sz w:val="16"/>
        </w:rPr>
        <w:t>(DE</w:t>
      </w:r>
      <w:r>
        <w:rPr>
          <w:rFonts w:ascii="Corpid C1 Light"/>
          <w:b w:val="0"/>
          <w:spacing w:val="-16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=</w:t>
      </w:r>
      <w:r>
        <w:rPr>
          <w:rFonts w:ascii="Corpid C1 Light"/>
          <w:b w:val="0"/>
          <w:spacing w:val="-15"/>
          <w:w w:val="95"/>
          <w:sz w:val="16"/>
        </w:rPr>
        <w:t> </w:t>
      </w:r>
      <w:r>
        <w:rPr>
          <w:rFonts w:ascii="Corpid C1 Light"/>
          <w:b w:val="0"/>
          <w:spacing w:val="-2"/>
          <w:w w:val="95"/>
          <w:sz w:val="16"/>
        </w:rPr>
        <w:t>1.17</w:t>
      </w:r>
      <w:r>
        <w:rPr>
          <w:rFonts w:ascii="Corpid C1 Light"/>
          <w:b w:val="0"/>
          <w:spacing w:val="-1"/>
          <w:w w:val="95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5"/>
        <w:ind w:left="171" w:right="439"/>
        <w:jc w:val="center"/>
      </w:pPr>
      <w:r>
        <w:rPr/>
        <w:br w:type="column"/>
      </w:r>
      <w:r>
        <w:rPr>
          <w:b w:val="0"/>
          <w:spacing w:val="-1"/>
        </w:rPr>
        <w:t>6.</w:t>
      </w:r>
      <w:r>
        <w:rPr>
          <w:b w:val="0"/>
          <w:spacing w:val="-2"/>
        </w:rPr>
        <w:t>2</w:t>
      </w:r>
      <w:r>
        <w:rPr>
          <w:b w:val="0"/>
          <w:spacing w:val="-1"/>
        </w:rPr>
        <w:t>6</w:t>
      </w:r>
      <w:r>
        <w:rPr/>
      </w:r>
    </w:p>
    <w:p>
      <w:pPr>
        <w:spacing w:line="192" w:lineRule="exact" w:before="0"/>
        <w:ind w:left="171" w:right="439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w w:val="95"/>
          <w:sz w:val="16"/>
        </w:rPr>
        <w:t>(DE</w:t>
      </w:r>
      <w:r>
        <w:rPr>
          <w:rFonts w:ascii="Corpid C1 Light"/>
          <w:b w:val="0"/>
          <w:spacing w:val="-15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=</w:t>
      </w:r>
      <w:r>
        <w:rPr>
          <w:rFonts w:ascii="Corpid C1 Light"/>
          <w:b w:val="0"/>
          <w:spacing w:val="-15"/>
          <w:w w:val="95"/>
          <w:sz w:val="16"/>
        </w:rPr>
        <w:t> </w:t>
      </w:r>
      <w:r>
        <w:rPr>
          <w:rFonts w:ascii="Corpid C1 Light"/>
          <w:b w:val="0"/>
          <w:spacing w:val="-4"/>
          <w:w w:val="95"/>
          <w:sz w:val="16"/>
        </w:rPr>
        <w:t>1.</w:t>
      </w:r>
      <w:r>
        <w:rPr>
          <w:rFonts w:ascii="Corpid C1 Light"/>
          <w:b w:val="0"/>
          <w:spacing w:val="-5"/>
          <w:w w:val="95"/>
          <w:sz w:val="16"/>
        </w:rPr>
        <w:t>1</w:t>
      </w:r>
      <w:r>
        <w:rPr>
          <w:rFonts w:ascii="Corpid C1 Light"/>
          <w:b w:val="0"/>
          <w:spacing w:val="-4"/>
          <w:w w:val="95"/>
          <w:sz w:val="16"/>
        </w:rPr>
        <w:t>3</w:t>
      </w:r>
      <w:r>
        <w:rPr>
          <w:rFonts w:ascii="Corpid C1 Light"/>
          <w:b w:val="0"/>
          <w:spacing w:val="-3"/>
          <w:w w:val="95"/>
          <w:sz w:val="16"/>
        </w:rPr>
        <w:t>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4" w:equalWidth="0">
            <w:col w:w="5735" w:space="482"/>
            <w:col w:w="936" w:space="486"/>
            <w:col w:w="927" w:space="493"/>
            <w:col w:w="1411"/>
          </w:cols>
        </w:sectPr>
      </w:pPr>
    </w:p>
    <w:p>
      <w:pPr>
        <w:pStyle w:val="Heading7"/>
        <w:spacing w:line="244" w:lineRule="auto" w:before="155"/>
        <w:ind w:left="215" w:right="1008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otorga</w:t>
      </w:r>
      <w:r>
        <w:rPr>
          <w:b w:val="0"/>
        </w:rPr>
        <w:t> </w:t>
      </w:r>
      <w:r>
        <w:rPr>
          <w:b w:val="0"/>
          <w:spacing w:val="1"/>
        </w:rPr>
        <w:t>oportunidades</w:t>
      </w:r>
      <w:r>
        <w:rPr>
          <w:b w:val="0"/>
        </w:rPr>
        <w:t> para</w:t>
      </w:r>
      <w:r>
        <w:rPr>
          <w:b w:val="0"/>
          <w:spacing w:val="27"/>
        </w:rPr>
        <w:t> </w:t>
      </w:r>
      <w:r>
        <w:rPr>
          <w:b w:val="0"/>
        </w:rPr>
        <w:t>las </w:t>
      </w:r>
      <w:r>
        <w:rPr>
          <w:b w:val="0"/>
          <w:spacing w:val="-1"/>
        </w:rPr>
        <w:t>mujeres</w:t>
      </w:r>
      <w:r>
        <w:rPr>
          <w:b w:val="0"/>
        </w:rPr>
        <w:t> de trabajar en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/>
      </w:r>
    </w:p>
    <w:p>
      <w:pPr>
        <w:spacing w:line="244" w:lineRule="auto" w:before="147"/>
        <w:ind w:left="215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industria</w:t>
      </w:r>
      <w:r>
        <w:rPr>
          <w:rFonts w:ascii="Corpid C1 Light" w:hAnsi="Corpid C1 Light"/>
          <w:b w:val="0"/>
          <w:sz w:val="18"/>
        </w:rPr>
        <w:t> minera contribuye considerablemente</w:t>
      </w:r>
      <w:r>
        <w:rPr>
          <w:rFonts w:ascii="Corpid C1 Light" w:hAnsi="Corpid C1 Light"/>
          <w:b w:val="0"/>
          <w:spacing w:val="28"/>
          <w:sz w:val="18"/>
        </w:rPr>
        <w:t> </w:t>
      </w:r>
      <w:r>
        <w:rPr>
          <w:rFonts w:ascii="Corpid C1 Light" w:hAnsi="Corpid C1 Light"/>
          <w:b w:val="0"/>
          <w:sz w:val="18"/>
        </w:rPr>
        <w:t>a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capacitación</w:t>
      </w:r>
      <w:r>
        <w:rPr>
          <w:rFonts w:ascii="Corpid C1 Light" w:hAnsi="Corpid C1 Light"/>
          <w:b w:val="0"/>
          <w:sz w:val="18"/>
        </w:rPr>
        <w:t> de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jóvenes</w:t>
      </w:r>
      <w:r>
        <w:rPr>
          <w:rFonts w:ascii="Corpid C1 Light" w:hAnsi="Corpid C1 Light"/>
          <w:b w:val="0"/>
          <w:sz w:val="18"/>
        </w:rPr>
        <w:t> chilenos</w:t>
      </w:r>
      <w:r>
        <w:rPr>
          <w:rFonts w:ascii="Corpid C1 Light" w:hAnsi="Corpid C1 Light"/>
          <w:sz w:val="18"/>
        </w:rPr>
      </w:r>
    </w:p>
    <w:p>
      <w:pPr>
        <w:spacing w:line="240" w:lineRule="exact" w:before="153"/>
        <w:ind w:left="213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/>
        <w:br w:type="column"/>
      </w:r>
      <w:r>
        <w:rPr>
          <w:rFonts w:ascii="Corpid C1 Light"/>
          <w:b w:val="0"/>
          <w:spacing w:val="-1"/>
          <w:sz w:val="20"/>
        </w:rPr>
        <w:t>4.</w:t>
      </w:r>
      <w:r>
        <w:rPr>
          <w:rFonts w:ascii="Corpid C1 Light"/>
          <w:b w:val="0"/>
          <w:spacing w:val="-2"/>
          <w:sz w:val="20"/>
        </w:rPr>
        <w:t>95</w:t>
      </w:r>
      <w:r>
        <w:rPr>
          <w:rFonts w:ascii="Corpid C1 Light"/>
          <w:sz w:val="20"/>
        </w:rPr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2"/>
          <w:sz w:val="16"/>
        </w:rPr>
        <w:t>(</w:t>
      </w:r>
      <w:r>
        <w:rPr>
          <w:rFonts w:ascii="Corpid C1 Light"/>
          <w:b w:val="0"/>
          <w:spacing w:val="2"/>
          <w:sz w:val="16"/>
        </w:rPr>
        <w:t>D</w:t>
      </w:r>
      <w:r>
        <w:rPr>
          <w:rFonts w:ascii="Corpid C1 Light"/>
          <w:b w:val="0"/>
          <w:sz w:val="16"/>
        </w:rPr>
        <w:t>E</w:t>
      </w:r>
      <w:r>
        <w:rPr>
          <w:rFonts w:ascii="Corpid C1 Light"/>
          <w:b w:val="0"/>
          <w:spacing w:val="-2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</w:t>
      </w:r>
      <w:r>
        <w:rPr>
          <w:rFonts w:ascii="Corpid C1 Light"/>
          <w:b w:val="0"/>
          <w:spacing w:val="3"/>
          <w:sz w:val="16"/>
        </w:rPr>
        <w:t>8</w:t>
      </w:r>
      <w:r>
        <w:rPr>
          <w:rFonts w:ascii="Corpid C1 Light"/>
          <w:b w:val="0"/>
          <w:spacing w:val="2"/>
          <w:sz w:val="16"/>
        </w:rPr>
        <w:t>7</w:t>
      </w:r>
      <w:r>
        <w:rPr>
          <w:rFonts w:ascii="Corpid C1 Light"/>
          <w:b w:val="0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1"/>
        </w:rPr>
        <w:t>4.9</w:t>
      </w:r>
      <w:r>
        <w:rPr>
          <w:b w:val="0"/>
          <w:spacing w:val="-2"/>
        </w:rPr>
        <w:t>2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1.82)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53"/>
        <w:ind w:left="215" w:right="0"/>
        <w:jc w:val="center"/>
      </w:pPr>
      <w:r>
        <w:rPr/>
        <w:br w:type="column"/>
      </w:r>
      <w:r>
        <w:rPr>
          <w:b w:val="0"/>
        </w:rPr>
        <w:t>5.42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1.</w:t>
      </w:r>
      <w:r>
        <w:rPr>
          <w:rFonts w:ascii="Corpid C1 Light"/>
          <w:b w:val="0"/>
          <w:spacing w:val="-2"/>
          <w:sz w:val="16"/>
        </w:rPr>
        <w:t>6</w:t>
      </w:r>
      <w:r>
        <w:rPr>
          <w:rFonts w:ascii="Corpid C1 Light"/>
          <w:b w:val="0"/>
          <w:spacing w:val="-3"/>
          <w:sz w:val="16"/>
        </w:rPr>
        <w:t>3</w:t>
      </w:r>
      <w:r>
        <w:rPr>
          <w:rFonts w:ascii="Corpid C1 Light"/>
          <w:b w:val="0"/>
          <w:spacing w:val="-2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5"/>
        </w:rPr>
        <w:t>5</w:t>
      </w:r>
      <w:r>
        <w:rPr>
          <w:b w:val="0"/>
          <w:spacing w:val="-6"/>
        </w:rPr>
        <w:t>.1</w:t>
      </w:r>
      <w:r>
        <w:rPr>
          <w:b w:val="0"/>
          <w:spacing w:val="-4"/>
        </w:rPr>
        <w:t>6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1.</w:t>
      </w:r>
      <w:r>
        <w:rPr>
          <w:rFonts w:ascii="Corpid C1 Light"/>
          <w:b w:val="0"/>
          <w:spacing w:val="-2"/>
          <w:sz w:val="16"/>
        </w:rPr>
        <w:t>69)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53"/>
        <w:ind w:left="215" w:right="0"/>
        <w:jc w:val="center"/>
      </w:pPr>
      <w:r>
        <w:rPr/>
        <w:br w:type="column"/>
      </w:r>
      <w:r>
        <w:rPr>
          <w:b w:val="0"/>
          <w:spacing w:val="-1"/>
        </w:rPr>
        <w:t>4.6</w:t>
      </w:r>
      <w:r>
        <w:rPr>
          <w:b w:val="0"/>
          <w:spacing w:val="-2"/>
        </w:rPr>
        <w:t>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96)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4" w:right="0"/>
        <w:jc w:val="center"/>
      </w:pPr>
      <w:r>
        <w:rPr>
          <w:b w:val="0"/>
          <w:spacing w:val="-1"/>
        </w:rPr>
        <w:t>4.</w:t>
      </w:r>
      <w:r>
        <w:rPr>
          <w:b w:val="0"/>
          <w:spacing w:val="-2"/>
        </w:rPr>
        <w:t>59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53"/>
        <w:ind w:left="168" w:right="414"/>
        <w:jc w:val="center"/>
      </w:pPr>
      <w:r>
        <w:rPr/>
        <w:br w:type="column"/>
      </w:r>
      <w:r>
        <w:rPr>
          <w:b w:val="0"/>
          <w:spacing w:val="2"/>
        </w:rPr>
        <w:t>4</w:t>
      </w:r>
      <w:r>
        <w:rPr>
          <w:b w:val="0"/>
          <w:spacing w:val="1"/>
        </w:rPr>
        <w:t>.</w:t>
      </w:r>
      <w:r>
        <w:rPr>
          <w:b w:val="0"/>
          <w:spacing w:val="2"/>
        </w:rPr>
        <w:t>4</w:t>
      </w:r>
      <w:r>
        <w:rPr>
          <w:b w:val="0"/>
        </w:rPr>
        <w:t>2</w:t>
      </w:r>
      <w:r>
        <w:rPr/>
      </w:r>
    </w:p>
    <w:p>
      <w:pPr>
        <w:spacing w:line="192" w:lineRule="exact" w:before="0"/>
        <w:ind w:left="16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1"/>
          <w:sz w:val="16"/>
        </w:rPr>
        <w:t>(SD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pacing w:val="-1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96)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168" w:right="414"/>
        <w:jc w:val="center"/>
      </w:pPr>
      <w:r>
        <w:rPr>
          <w:b w:val="0"/>
        </w:rPr>
        <w:t>4.87</w:t>
      </w:r>
      <w:r>
        <w:rPr/>
      </w:r>
    </w:p>
    <w:p>
      <w:pPr>
        <w:spacing w:line="192" w:lineRule="exact" w:before="0"/>
        <w:ind w:left="16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1.82)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5" w:equalWidth="0">
            <w:col w:w="4375" w:space="408"/>
            <w:col w:w="968" w:space="447"/>
            <w:col w:w="973" w:space="440"/>
            <w:col w:w="980" w:space="444"/>
            <w:col w:w="1435"/>
          </w:cols>
        </w:sectPr>
      </w:pPr>
    </w:p>
    <w:p>
      <w:pPr>
        <w:pStyle w:val="Heading7"/>
        <w:spacing w:line="244" w:lineRule="auto"/>
        <w:ind w:left="215" w:right="741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ha</w:t>
      </w:r>
      <w:r>
        <w:rPr>
          <w:b w:val="0"/>
        </w:rPr>
        <w:t> ayudado a mejorar </w:t>
      </w:r>
      <w:r>
        <w:rPr>
          <w:b w:val="0"/>
          <w:spacing w:val="1"/>
        </w:rPr>
        <w:t>la</w:t>
      </w:r>
      <w:r>
        <w:rPr>
          <w:b w:val="0"/>
          <w:spacing w:val="28"/>
        </w:rPr>
        <w:t> </w:t>
      </w:r>
      <w:r>
        <w:rPr>
          <w:b w:val="0"/>
          <w:spacing w:val="1"/>
        </w:rPr>
        <w:t>infraestructura</w:t>
      </w:r>
      <w:r>
        <w:rPr>
          <w:b w:val="0"/>
        </w:rPr>
        <w:t> de transporte, tales como</w:t>
      </w:r>
      <w:r>
        <w:rPr>
          <w:b w:val="0"/>
          <w:spacing w:val="30"/>
        </w:rPr>
        <w:t> </w:t>
      </w:r>
      <w:r>
        <w:rPr>
          <w:b w:val="0"/>
          <w:spacing w:val="-1"/>
        </w:rPr>
        <w:t>los</w:t>
      </w:r>
      <w:r>
        <w:rPr>
          <w:b w:val="0"/>
        </w:rPr>
        <w:t> caminos y </w:t>
      </w:r>
      <w:r>
        <w:rPr>
          <w:b w:val="0"/>
          <w:spacing w:val="-1"/>
        </w:rPr>
        <w:t>los</w:t>
      </w:r>
      <w:r>
        <w:rPr>
          <w:b w:val="0"/>
        </w:rPr>
        <w:t> puertos en Chile</w:t>
      </w:r>
      <w:r>
        <w:rPr/>
      </w:r>
    </w:p>
    <w:p>
      <w:pPr>
        <w:spacing w:line="244" w:lineRule="auto" w:before="147"/>
        <w:ind w:left="215" w:right="847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-2"/>
          <w:sz w:val="18"/>
        </w:rPr>
        <w:t>El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chileno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promedio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es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más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próspero</w:t>
      </w:r>
      <w:r>
        <w:rPr>
          <w:rFonts w:ascii="Corpid C1 Light" w:hAnsi="Corpid C1 Light"/>
          <w:b w:val="0"/>
          <w:spacing w:val="23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debido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z w:val="18"/>
        </w:rPr>
        <w:t>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z w:val="18"/>
        </w:rPr>
        <w:t>la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industria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minera</w:t>
      </w:r>
      <w:r>
        <w:rPr>
          <w:rFonts w:ascii="Corpid C1 Light" w:hAnsi="Corpid C1 Light"/>
          <w:sz w:val="18"/>
        </w:rPr>
      </w:r>
    </w:p>
    <w:p>
      <w:pPr>
        <w:spacing w:line="244" w:lineRule="auto" w:before="147"/>
        <w:ind w:left="215" w:right="741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tiene</w:t>
      </w:r>
      <w:r>
        <w:rPr>
          <w:rFonts w:ascii="Corpid C1 Light" w:hAnsi="Corpid C1 Light"/>
          <w:b w:val="0"/>
          <w:sz w:val="18"/>
        </w:rPr>
        <w:t> efectos </w:t>
      </w:r>
      <w:r>
        <w:rPr>
          <w:rFonts w:ascii="Corpid C1 Light" w:hAnsi="Corpid C1 Light"/>
          <w:b w:val="0"/>
          <w:spacing w:val="1"/>
          <w:sz w:val="18"/>
        </w:rPr>
        <w:t>positivos</w:t>
      </w:r>
      <w:r>
        <w:rPr>
          <w:rFonts w:ascii="Corpid C1 Light" w:hAnsi="Corpid C1 Light"/>
          <w:b w:val="0"/>
          <w:sz w:val="18"/>
        </w:rPr>
        <w:t> sobre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z w:val="18"/>
        </w:rPr>
        <w:t>las comunidades regionales en Chile</w:t>
      </w:r>
      <w:r>
        <w:rPr>
          <w:rFonts w:ascii="Corpid C1 Light" w:hAnsi="Corpid C1 Light"/>
          <w:sz w:val="18"/>
        </w:rPr>
      </w:r>
    </w:p>
    <w:p>
      <w:pPr>
        <w:spacing w:line="244" w:lineRule="auto" w:before="147"/>
        <w:ind w:left="215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ha</w:t>
      </w:r>
      <w:r>
        <w:rPr>
          <w:rFonts w:ascii="Corpid C1 Light" w:hAnsi="Corpid C1 Light"/>
          <w:b w:val="0"/>
          <w:sz w:val="18"/>
        </w:rPr>
        <w:t> ayudado a mejorar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infraestructura</w:t>
      </w:r>
      <w:r>
        <w:rPr>
          <w:rFonts w:ascii="Corpid C1 Light" w:hAnsi="Corpid C1 Light"/>
          <w:b w:val="0"/>
          <w:spacing w:val="28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social</w:t>
      </w:r>
      <w:r>
        <w:rPr>
          <w:rFonts w:ascii="Corpid C1 Light" w:hAnsi="Corpid C1 Light"/>
          <w:b w:val="0"/>
          <w:sz w:val="18"/>
        </w:rPr>
        <w:t> tales como sedes </w:t>
      </w:r>
      <w:r>
        <w:rPr>
          <w:rFonts w:ascii="Corpid C1 Light" w:hAnsi="Corpid C1 Light"/>
          <w:b w:val="0"/>
          <w:spacing w:val="1"/>
          <w:sz w:val="18"/>
        </w:rPr>
        <w:t>sociales</w:t>
      </w:r>
      <w:r>
        <w:rPr>
          <w:rFonts w:ascii="Corpid C1 Light" w:hAnsi="Corpid C1 Light"/>
          <w:b w:val="0"/>
          <w:sz w:val="18"/>
        </w:rPr>
        <w:t> en Chile</w:t>
      </w:r>
      <w:r>
        <w:rPr>
          <w:rFonts w:ascii="Corpid C1 Light" w:hAnsi="Corpid C1 Light"/>
          <w:sz w:val="18"/>
        </w:rPr>
      </w:r>
    </w:p>
    <w:p>
      <w:pPr>
        <w:spacing w:line="244" w:lineRule="auto" w:before="147"/>
        <w:ind w:left="215" w:right="741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tiene</w:t>
      </w:r>
      <w:r>
        <w:rPr>
          <w:rFonts w:ascii="Corpid C1 Light" w:hAnsi="Corpid C1 Light"/>
          <w:b w:val="0"/>
          <w:sz w:val="18"/>
        </w:rPr>
        <w:t> efectos </w:t>
      </w:r>
      <w:r>
        <w:rPr>
          <w:rFonts w:ascii="Corpid C1 Light" w:hAnsi="Corpid C1 Light"/>
          <w:b w:val="0"/>
          <w:spacing w:val="1"/>
          <w:sz w:val="18"/>
        </w:rPr>
        <w:t>positivos</w:t>
      </w:r>
      <w:r>
        <w:rPr>
          <w:rFonts w:ascii="Corpid C1 Light" w:hAnsi="Corpid C1 Light"/>
          <w:b w:val="0"/>
          <w:sz w:val="18"/>
        </w:rPr>
        <w:t> sobre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z w:val="18"/>
        </w:rPr>
        <w:t>las comunidades indígenas en Chile</w:t>
      </w:r>
      <w:r>
        <w:rPr>
          <w:rFonts w:ascii="Corpid C1 Light" w:hAnsi="Corpid C1 Light"/>
          <w:sz w:val="18"/>
        </w:rPr>
      </w:r>
    </w:p>
    <w:p>
      <w:pPr>
        <w:spacing w:line="244" w:lineRule="auto" w:before="147"/>
        <w:ind w:left="215" w:right="847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/>
          <w:b w:val="0"/>
          <w:spacing w:val="2"/>
          <w:sz w:val="18"/>
        </w:rPr>
        <w:t>La</w:t>
      </w:r>
      <w:r>
        <w:rPr>
          <w:rFonts w:ascii="Corpid C1 Light"/>
          <w:b w:val="0"/>
          <w:sz w:val="18"/>
        </w:rPr>
        <w:t> pobreza </w:t>
      </w:r>
      <w:r>
        <w:rPr>
          <w:rFonts w:ascii="Corpid C1 Light"/>
          <w:b w:val="0"/>
          <w:spacing w:val="1"/>
          <w:sz w:val="18"/>
        </w:rPr>
        <w:t>se</w:t>
      </w:r>
      <w:r>
        <w:rPr>
          <w:rFonts w:ascii="Corpid C1 Light"/>
          <w:b w:val="0"/>
          <w:sz w:val="18"/>
        </w:rPr>
        <w:t> </w:t>
      </w:r>
      <w:r>
        <w:rPr>
          <w:rFonts w:ascii="Corpid C1 Light"/>
          <w:b w:val="0"/>
          <w:spacing w:val="-1"/>
          <w:sz w:val="18"/>
        </w:rPr>
        <w:t>redujo</w:t>
      </w:r>
      <w:r>
        <w:rPr>
          <w:rFonts w:ascii="Corpid C1 Light"/>
          <w:b w:val="0"/>
          <w:sz w:val="18"/>
        </w:rPr>
        <w:t> en mi </w:t>
      </w:r>
      <w:r>
        <w:rPr>
          <w:rFonts w:ascii="Corpid C1 Light"/>
          <w:b w:val="0"/>
          <w:spacing w:val="-1"/>
          <w:sz w:val="18"/>
        </w:rPr>
        <w:t>zona</w:t>
      </w:r>
      <w:r>
        <w:rPr>
          <w:rFonts w:ascii="Corpid C1 Light"/>
          <w:b w:val="0"/>
          <w:sz w:val="18"/>
        </w:rPr>
        <w:t> debido</w:t>
      </w:r>
      <w:r>
        <w:rPr>
          <w:rFonts w:ascii="Corpid C1 Light"/>
          <w:b w:val="0"/>
          <w:spacing w:val="32"/>
          <w:sz w:val="18"/>
        </w:rPr>
        <w:t> </w:t>
      </w:r>
      <w:r>
        <w:rPr>
          <w:rFonts w:ascii="Corpid C1 Light"/>
          <w:b w:val="0"/>
          <w:sz w:val="18"/>
        </w:rPr>
        <w:t>a </w:t>
      </w:r>
      <w:r>
        <w:rPr>
          <w:rFonts w:ascii="Corpid C1 Light"/>
          <w:b w:val="0"/>
          <w:spacing w:val="1"/>
          <w:sz w:val="18"/>
        </w:rPr>
        <w:t>la</w:t>
      </w:r>
      <w:r>
        <w:rPr>
          <w:rFonts w:ascii="Corpid C1 Light"/>
          <w:b w:val="0"/>
          <w:sz w:val="18"/>
        </w:rPr>
        <w:t> </w:t>
      </w:r>
      <w:r>
        <w:rPr>
          <w:rFonts w:ascii="Corpid C1 Light"/>
          <w:b w:val="0"/>
          <w:spacing w:val="2"/>
          <w:sz w:val="18"/>
        </w:rPr>
        <w:t>actividad</w:t>
      </w:r>
      <w:r>
        <w:rPr>
          <w:rFonts w:ascii="Corpid C1 Light"/>
          <w:b w:val="0"/>
          <w:sz w:val="18"/>
        </w:rPr>
        <w:t> minera</w:t>
      </w:r>
      <w:r>
        <w:rPr>
          <w:rFonts w:ascii="Corpid C1 Light"/>
          <w:sz w:val="18"/>
        </w:rPr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  <w:r>
        <w:rPr/>
        <w:br w:type="column"/>
      </w:r>
      <w:r>
        <w:rPr>
          <w:rFonts w:ascii="Corpid C1 Light"/>
          <w:b w:val="0"/>
          <w:sz w:val="21"/>
        </w:rPr>
      </w:r>
    </w:p>
    <w:p>
      <w:pPr>
        <w:spacing w:line="240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/>
          <w:b w:val="0"/>
          <w:spacing w:val="-1"/>
          <w:sz w:val="20"/>
        </w:rPr>
        <w:t>4.9</w:t>
      </w:r>
      <w:r>
        <w:rPr>
          <w:rFonts w:ascii="Corpid C1 Light"/>
          <w:b w:val="0"/>
          <w:spacing w:val="-2"/>
          <w:sz w:val="20"/>
        </w:rPr>
        <w:t>2</w:t>
      </w:r>
      <w:r>
        <w:rPr>
          <w:rFonts w:ascii="Corpid C1 Light"/>
          <w:sz w:val="20"/>
        </w:rPr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98)</w:t>
      </w:r>
      <w:r>
        <w:rPr>
          <w:rFonts w:ascii="Corpid C1 Light"/>
          <w:sz w:val="16"/>
        </w:rPr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2"/>
        </w:rPr>
        <w:t>4</w:t>
      </w:r>
      <w:r>
        <w:rPr>
          <w:b w:val="0"/>
          <w:spacing w:val="-1"/>
        </w:rPr>
        <w:t>.</w:t>
      </w:r>
      <w:r>
        <w:rPr>
          <w:b w:val="0"/>
          <w:spacing w:val="7"/>
        </w:rPr>
        <w:t>8</w:t>
      </w:r>
      <w:r>
        <w:rPr>
          <w:b w:val="0"/>
        </w:rPr>
        <w:t>4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6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6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4.75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1.88)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1"/>
        </w:rPr>
        <w:t>4.43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2.01)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3.77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2"/>
          <w:sz w:val="16"/>
        </w:rPr>
        <w:t>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4"/>
        </w:rPr>
        <w:t>3</w:t>
      </w:r>
      <w:r>
        <w:rPr>
          <w:b w:val="0"/>
          <w:spacing w:val="-3"/>
        </w:rPr>
        <w:t>.0</w:t>
      </w:r>
      <w:r>
        <w:rPr>
          <w:b w:val="0"/>
          <w:spacing w:val="-4"/>
        </w:rPr>
        <w:t>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  <w:r>
        <w:rPr/>
        <w:br w:type="column"/>
      </w:r>
      <w:r>
        <w:rPr>
          <w:rFonts w:ascii="Corpid C1 Light"/>
          <w:b w:val="0"/>
          <w:sz w:val="21"/>
        </w:rPr>
      </w:r>
    </w:p>
    <w:p>
      <w:pPr>
        <w:pStyle w:val="Heading5"/>
        <w:spacing w:line="240" w:lineRule="exact"/>
        <w:ind w:left="466" w:right="0"/>
        <w:jc w:val="left"/>
      </w:pPr>
      <w:r>
        <w:rPr>
          <w:b w:val="0"/>
          <w:spacing w:val="-5"/>
          <w:w w:val="95"/>
        </w:rPr>
        <w:t>5.13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2"/>
          <w:sz w:val="16"/>
        </w:rPr>
        <w:t>(</w:t>
      </w:r>
      <w:r>
        <w:rPr>
          <w:rFonts w:ascii="Corpid C1 Light"/>
          <w:b w:val="0"/>
          <w:spacing w:val="2"/>
          <w:sz w:val="16"/>
        </w:rPr>
        <w:t>D</w:t>
      </w:r>
      <w:r>
        <w:rPr>
          <w:rFonts w:ascii="Corpid C1 Light"/>
          <w:b w:val="0"/>
          <w:sz w:val="16"/>
        </w:rPr>
        <w:t>E</w:t>
      </w:r>
      <w:r>
        <w:rPr>
          <w:rFonts w:ascii="Corpid C1 Light"/>
          <w:b w:val="0"/>
          <w:spacing w:val="-2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</w:t>
      </w:r>
      <w:r>
        <w:rPr>
          <w:rFonts w:ascii="Corpid C1 Light"/>
          <w:b w:val="0"/>
          <w:spacing w:val="3"/>
          <w:sz w:val="16"/>
        </w:rPr>
        <w:t>8</w:t>
      </w:r>
      <w:r>
        <w:rPr>
          <w:rFonts w:ascii="Corpid C1 Light"/>
          <w:b w:val="0"/>
          <w:spacing w:val="2"/>
          <w:sz w:val="16"/>
        </w:rPr>
        <w:t>7</w:t>
      </w:r>
      <w:r>
        <w:rPr>
          <w:rFonts w:ascii="Corpid C1 Light"/>
          <w:b w:val="0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5.37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6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5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60)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4.79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6)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4.82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2"/>
        </w:rPr>
        <w:t>3.</w:t>
      </w:r>
      <w:r>
        <w:rPr>
          <w:b w:val="0"/>
          <w:spacing w:val="-1"/>
        </w:rPr>
        <w:t>88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10"/>
          <w:sz w:val="16"/>
        </w:rPr>
        <w:t> </w:t>
      </w:r>
      <w:r>
        <w:rPr>
          <w:rFonts w:ascii="Corpid C1 Light"/>
          <w:b w:val="0"/>
          <w:sz w:val="16"/>
        </w:rPr>
        <w:t>2.00)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458" w:right="0"/>
        <w:jc w:val="left"/>
      </w:pPr>
      <w:r>
        <w:rPr>
          <w:b w:val="0"/>
          <w:spacing w:val="-3"/>
          <w:w w:val="95"/>
        </w:rPr>
        <w:t>4</w:t>
      </w:r>
      <w:r>
        <w:rPr>
          <w:b w:val="0"/>
          <w:spacing w:val="-4"/>
          <w:w w:val="95"/>
        </w:rPr>
        <w:t>.17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3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</w:t>
      </w:r>
      <w:r>
        <w:rPr>
          <w:rFonts w:ascii="Corpid C1 Light"/>
          <w:b w:val="0"/>
          <w:sz w:val="16"/>
        </w:rPr>
        <w:t>0</w:t>
      </w:r>
      <w:r>
        <w:rPr>
          <w:rFonts w:ascii="Corpid C1 Light"/>
          <w:b w:val="0"/>
          <w:spacing w:val="1"/>
          <w:sz w:val="16"/>
        </w:rPr>
        <w:t>4)</w:t>
      </w:r>
      <w:r>
        <w:rPr>
          <w:rFonts w:ascii="Corpid C1 Light"/>
          <w:sz w:val="16"/>
        </w:rPr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  <w:r>
        <w:rPr/>
        <w:br w:type="column"/>
      </w:r>
      <w:r>
        <w:rPr>
          <w:rFonts w:ascii="Corpid C1 Light"/>
          <w:b w:val="0"/>
          <w:sz w:val="21"/>
        </w:rPr>
      </w: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4.64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5"/>
          <w:sz w:val="16"/>
        </w:rPr>
        <w:t> </w:t>
      </w:r>
      <w:r>
        <w:rPr>
          <w:rFonts w:ascii="Corpid C1 Light"/>
          <w:b w:val="0"/>
          <w:sz w:val="16"/>
        </w:rPr>
        <w:t>2.06)</w:t>
      </w:r>
      <w:r>
        <w:rPr>
          <w:rFonts w:ascii="Corpid C1 Light"/>
          <w:sz w:val="16"/>
        </w:rPr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2"/>
        </w:rPr>
        <w:t>4</w:t>
      </w:r>
      <w:r>
        <w:rPr>
          <w:b w:val="0"/>
          <w:spacing w:val="3"/>
        </w:rPr>
        <w:t>.2</w:t>
      </w:r>
      <w:r>
        <w:rPr>
          <w:b w:val="0"/>
        </w:rPr>
        <w:t>9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2</w:t>
      </w:r>
      <w:r>
        <w:rPr>
          <w:rFonts w:ascii="Corpid C1 Light"/>
          <w:b w:val="0"/>
          <w:spacing w:val="-1"/>
          <w:sz w:val="16"/>
        </w:rPr>
        <w:t>.0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</w:rPr>
        <w:t>4.79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5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3"/>
        </w:rPr>
        <w:t>3</w:t>
      </w:r>
      <w:r>
        <w:rPr>
          <w:b w:val="0"/>
          <w:spacing w:val="-2"/>
        </w:rPr>
        <w:t>.9</w:t>
      </w:r>
      <w:r>
        <w:rPr>
          <w:b w:val="0"/>
          <w:spacing w:val="-3"/>
        </w:rPr>
        <w:t>7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.08)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-3"/>
        </w:rPr>
        <w:t>3.</w:t>
      </w:r>
      <w:r>
        <w:rPr>
          <w:b w:val="0"/>
          <w:spacing w:val="-2"/>
        </w:rPr>
        <w:t>86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2"/>
          <w:sz w:val="16"/>
        </w:rPr>
        <w:t>2.22)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215" w:right="0"/>
        <w:jc w:val="center"/>
      </w:pPr>
      <w:r>
        <w:rPr>
          <w:b w:val="0"/>
          <w:spacing w:val="2"/>
        </w:rPr>
        <w:t>2.25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8)</w:t>
      </w:r>
      <w:r>
        <w:rPr>
          <w:rFonts w:ascii="Corpid C1 Light"/>
          <w:sz w:val="16"/>
        </w:rPr>
      </w: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  <w:r>
        <w:rPr/>
        <w:br w:type="column"/>
      </w:r>
      <w:r>
        <w:rPr>
          <w:rFonts w:ascii="Corpid C1 Light"/>
          <w:b w:val="0"/>
          <w:sz w:val="21"/>
        </w:rPr>
      </w:r>
    </w:p>
    <w:p>
      <w:pPr>
        <w:pStyle w:val="Heading5"/>
        <w:spacing w:line="240" w:lineRule="exact"/>
        <w:ind w:left="198" w:right="414"/>
        <w:jc w:val="center"/>
      </w:pPr>
      <w:r>
        <w:rPr>
          <w:b w:val="0"/>
          <w:spacing w:val="2"/>
        </w:rPr>
        <w:t>4</w:t>
      </w:r>
      <w:r>
        <w:rPr>
          <w:b w:val="0"/>
          <w:spacing w:val="-1"/>
        </w:rPr>
        <w:t>.</w:t>
      </w:r>
      <w:r>
        <w:rPr>
          <w:b w:val="0"/>
          <w:spacing w:val="3"/>
        </w:rPr>
        <w:t>8</w:t>
      </w:r>
      <w:r>
        <w:rPr>
          <w:b w:val="0"/>
        </w:rPr>
        <w:t>8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3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</w:t>
      </w:r>
      <w:r>
        <w:rPr>
          <w:rFonts w:ascii="Corpid C1 Light"/>
          <w:b w:val="0"/>
          <w:sz w:val="16"/>
        </w:rPr>
        <w:t>0</w:t>
      </w:r>
      <w:r>
        <w:rPr>
          <w:rFonts w:ascii="Corpid C1 Light"/>
          <w:b w:val="0"/>
          <w:spacing w:val="1"/>
          <w:sz w:val="16"/>
        </w:rPr>
        <w:t>4)</w:t>
      </w:r>
      <w:r>
        <w:rPr>
          <w:rFonts w:ascii="Corpid C1 Light"/>
          <w:sz w:val="16"/>
        </w:rPr>
      </w:r>
    </w:p>
    <w:p>
      <w:pPr>
        <w:spacing w:line="240" w:lineRule="auto" w:before="2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pStyle w:val="Heading5"/>
        <w:spacing w:line="240" w:lineRule="exact"/>
        <w:ind w:left="198" w:right="414"/>
        <w:jc w:val="center"/>
      </w:pPr>
      <w:r>
        <w:rPr>
          <w:b w:val="0"/>
          <w:spacing w:val="1"/>
        </w:rPr>
        <w:t>4.58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2.01)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198" w:right="414"/>
        <w:jc w:val="center"/>
      </w:pPr>
      <w:r>
        <w:rPr>
          <w:b w:val="0"/>
        </w:rPr>
        <w:t>4.64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10"/>
          <w:sz w:val="16"/>
        </w:rPr>
        <w:t> </w:t>
      </w:r>
      <w:r>
        <w:rPr>
          <w:rFonts w:ascii="Corpid C1 Light"/>
          <w:b w:val="0"/>
          <w:sz w:val="16"/>
        </w:rPr>
        <w:t>2.00)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198" w:right="414"/>
        <w:jc w:val="center"/>
      </w:pPr>
      <w:r>
        <w:rPr>
          <w:b w:val="0"/>
          <w:spacing w:val="2"/>
        </w:rPr>
        <w:t>4</w:t>
      </w:r>
      <w:r>
        <w:rPr>
          <w:b w:val="0"/>
          <w:spacing w:val="3"/>
        </w:rPr>
        <w:t>.2</w:t>
      </w:r>
      <w:r>
        <w:rPr>
          <w:b w:val="0"/>
        </w:rPr>
        <w:t>9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2"/>
          <w:sz w:val="16"/>
        </w:rPr>
        <w:t>0)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198" w:right="414"/>
        <w:jc w:val="center"/>
      </w:pPr>
      <w:r>
        <w:rPr>
          <w:b w:val="0"/>
        </w:rPr>
        <w:t>3.46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pStyle w:val="Heading5"/>
        <w:spacing w:line="240" w:lineRule="exact"/>
        <w:ind w:left="476" w:right="0"/>
        <w:jc w:val="left"/>
      </w:pPr>
      <w:r>
        <w:rPr>
          <w:b w:val="0"/>
          <w:spacing w:val="-3"/>
          <w:w w:val="85"/>
        </w:rPr>
        <w:t>2</w:t>
      </w:r>
      <w:r>
        <w:rPr>
          <w:b w:val="0"/>
          <w:spacing w:val="-4"/>
          <w:w w:val="85"/>
        </w:rPr>
        <w:t>.11</w:t>
      </w:r>
      <w:r>
        <w:rPr/>
      </w:r>
    </w:p>
    <w:p>
      <w:pPr>
        <w:spacing w:line="192" w:lineRule="exact" w:before="0"/>
        <w:ind w:left="198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68)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5" w:equalWidth="0">
            <w:col w:w="4412" w:space="360"/>
            <w:col w:w="991" w:space="409"/>
            <w:col w:w="1026" w:space="396"/>
            <w:col w:w="1016" w:space="396"/>
            <w:col w:w="1464"/>
          </w:cols>
        </w:sectPr>
      </w:pPr>
    </w:p>
    <w:p>
      <w:pPr>
        <w:pStyle w:val="Heading7"/>
        <w:tabs>
          <w:tab w:pos="5552" w:val="right" w:leader="none"/>
        </w:tabs>
        <w:spacing w:line="281" w:lineRule="exact" w:before="145"/>
        <w:ind w:left="215" w:right="0"/>
        <w:jc w:val="left"/>
        <w:rPr>
          <w:sz w:val="20"/>
          <w:szCs w:val="20"/>
        </w:rPr>
      </w:pPr>
      <w:r>
        <w:rPr>
          <w:b w:val="0"/>
        </w:rPr>
        <w:t>Mi</w:t>
      </w:r>
      <w:r>
        <w:rPr>
          <w:b w:val="0"/>
          <w:spacing w:val="-2"/>
        </w:rPr>
        <w:t> </w:t>
      </w:r>
      <w:r>
        <w:rPr>
          <w:b w:val="0"/>
        </w:rPr>
        <w:t>familia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ha </w:t>
      </w:r>
      <w:r>
        <w:rPr>
          <w:b w:val="0"/>
          <w:spacing w:val="1"/>
        </w:rPr>
        <w:t>beneficiado</w:t>
      </w:r>
      <w:r>
        <w:rPr>
          <w:b w:val="0"/>
          <w:spacing w:val="-1"/>
        </w:rPr>
        <w:t> </w:t>
      </w:r>
      <w:r>
        <w:rPr>
          <w:b w:val="0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1"/>
          <w:position w:val="9"/>
          <w:sz w:val="20"/>
        </w:rPr>
        <w:tab/>
      </w:r>
      <w:r>
        <w:rPr>
          <w:b w:val="0"/>
          <w:spacing w:val="1"/>
          <w:position w:val="9"/>
          <w:sz w:val="20"/>
        </w:rPr>
        <w:t>2.77</w:t>
      </w:r>
      <w:r>
        <w:rPr>
          <w:sz w:val="20"/>
        </w:rPr>
      </w:r>
    </w:p>
    <w:p>
      <w:pPr>
        <w:spacing w:line="148" w:lineRule="exact" w:before="0"/>
        <w:ind w:left="0" w:right="0" w:firstLine="0"/>
        <w:jc w:val="righ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2"/>
          <w:sz w:val="16"/>
        </w:rPr>
        <w:t>2.22)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43"/>
        <w:ind w:left="215" w:right="0"/>
        <w:jc w:val="center"/>
      </w:pPr>
      <w:r>
        <w:rPr/>
        <w:br w:type="column"/>
      </w:r>
      <w:r>
        <w:rPr>
          <w:b w:val="0"/>
          <w:spacing w:val="-2"/>
        </w:rPr>
        <w:t>3</w:t>
      </w:r>
      <w:r>
        <w:rPr>
          <w:b w:val="0"/>
          <w:spacing w:val="-1"/>
        </w:rPr>
        <w:t>.64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7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2.3</w:t>
      </w:r>
      <w:r>
        <w:rPr>
          <w:rFonts w:ascii="Corpid C1 Light"/>
          <w:b w:val="0"/>
          <w:sz w:val="16"/>
        </w:rPr>
        <w:t>6</w:t>
      </w:r>
      <w:r>
        <w:rPr>
          <w:rFonts w:ascii="Corpid C1 Light"/>
          <w:b w:val="0"/>
          <w:spacing w:val="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43"/>
        <w:ind w:left="215" w:right="0"/>
        <w:jc w:val="center"/>
      </w:pPr>
      <w:r>
        <w:rPr>
          <w:w w:val="105"/>
        </w:rPr>
        <w:br w:type="column"/>
      </w:r>
      <w:r>
        <w:rPr>
          <w:b w:val="0"/>
          <w:spacing w:val="-2"/>
          <w:w w:val="105"/>
        </w:rPr>
        <w:t>2</w:t>
      </w:r>
      <w:r>
        <w:rPr>
          <w:b w:val="0"/>
          <w:spacing w:val="-1"/>
          <w:w w:val="105"/>
        </w:rPr>
        <w:t>.06</w:t>
      </w:r>
      <w:r>
        <w:rPr/>
      </w:r>
    </w:p>
    <w:p>
      <w:pPr>
        <w:spacing w:line="192" w:lineRule="exact" w:before="0"/>
        <w:ind w:left="215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1.85)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43"/>
        <w:ind w:left="197" w:right="445"/>
        <w:jc w:val="center"/>
      </w:pPr>
      <w:r>
        <w:rPr/>
        <w:br w:type="column"/>
      </w:r>
      <w:r>
        <w:rPr>
          <w:b w:val="0"/>
          <w:spacing w:val="-2"/>
        </w:rPr>
        <w:t>2</w:t>
      </w:r>
      <w:r>
        <w:rPr>
          <w:b w:val="0"/>
          <w:spacing w:val="-1"/>
        </w:rPr>
        <w:t>.08</w:t>
      </w:r>
      <w:r>
        <w:rPr/>
      </w:r>
    </w:p>
    <w:p>
      <w:pPr>
        <w:spacing w:line="192" w:lineRule="exact" w:before="0"/>
        <w:ind w:left="197" w:right="445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6)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4" w:equalWidth="0">
            <w:col w:w="5763" w:space="423"/>
            <w:col w:w="997" w:space="438"/>
            <w:col w:w="962" w:space="455"/>
            <w:col w:w="1432"/>
          </w:cols>
        </w:sectPr>
      </w:pPr>
    </w:p>
    <w:p>
      <w:pPr>
        <w:spacing w:before="161"/>
        <w:ind w:left="5184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7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7"/>
          <w:szCs w:val="17"/>
        </w:rPr>
        <w:sectPr>
          <w:type w:val="continuous"/>
          <w:pgSz w:w="11910" w:h="16840"/>
          <w:pgMar w:top="0" w:bottom="0" w:left="720" w:right="720"/>
        </w:sectPr>
      </w:pPr>
    </w:p>
    <w:p>
      <w:pPr>
        <w:pStyle w:val="Heading3"/>
        <w:spacing w:line="240" w:lineRule="auto" w:before="46"/>
        <w:ind w:right="130"/>
        <w:jc w:val="left"/>
      </w:pPr>
      <w:bookmarkStart w:name="_TOC_250012" w:id="9"/>
      <w:r>
        <w:rPr>
          <w:b w:val="0"/>
          <w:color w:val="72CBD2"/>
          <w:spacing w:val="-2"/>
        </w:rPr>
        <w:t>Mejora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en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infraestructura</w:t>
      </w:r>
      <w:r>
        <w:rPr>
          <w:b w:val="0"/>
          <w:color w:val="72CBD2"/>
        </w:rPr>
        <w:t> y </w:t>
      </w:r>
      <w:r>
        <w:rPr>
          <w:b w:val="0"/>
          <w:color w:val="72CBD2"/>
          <w:spacing w:val="-2"/>
        </w:rPr>
        <w:t>efectos</w:t>
      </w:r>
      <w:r>
        <w:rPr>
          <w:b w:val="0"/>
          <w:color w:val="72CBD2"/>
          <w:spacing w:val="47"/>
        </w:rPr>
        <w:t> </w:t>
      </w:r>
      <w:r>
        <w:rPr>
          <w:b w:val="0"/>
          <w:color w:val="72CBD2"/>
          <w:spacing w:val="-1"/>
        </w:rPr>
        <w:t>positivos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para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las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comunidades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regionales</w:t>
      </w:r>
      <w:bookmarkEnd w:id="9"/>
      <w:r>
        <w:rPr/>
      </w:r>
    </w:p>
    <w:p>
      <w:pPr>
        <w:pStyle w:val="BodyText"/>
        <w:spacing w:line="258" w:lineRule="auto" w:before="57"/>
        <w:ind w:right="38"/>
        <w:jc w:val="left"/>
      </w:pPr>
      <w:r>
        <w:rPr>
          <w:b w:val="0"/>
        </w:rPr>
        <w:t>Los </w:t>
      </w:r>
      <w:r>
        <w:rPr>
          <w:b w:val="0"/>
          <w:spacing w:val="1"/>
        </w:rPr>
        <w:t>encuestados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todas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creyeron </w:t>
      </w:r>
      <w:r>
        <w:rPr>
          <w:b w:val="0"/>
          <w:spacing w:val="1"/>
        </w:rPr>
        <w:t>por</w:t>
      </w:r>
      <w:r>
        <w:rPr>
          <w:b w:val="0"/>
        </w:rPr>
        <w:t> igual que</w:t>
      </w:r>
      <w:r>
        <w:rPr>
          <w:b w:val="0"/>
          <w:spacing w:val="26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genera</w:t>
      </w:r>
      <w:r>
        <w:rPr>
          <w:b w:val="0"/>
        </w:rPr>
        <w:t> </w:t>
      </w:r>
      <w:r>
        <w:rPr>
          <w:b w:val="0"/>
          <w:spacing w:val="1"/>
        </w:rPr>
        <w:t>impactos</w:t>
      </w:r>
      <w:r>
        <w:rPr>
          <w:b w:val="0"/>
        </w:rPr>
        <w:t> </w:t>
      </w:r>
      <w:r>
        <w:rPr>
          <w:b w:val="0"/>
          <w:spacing w:val="1"/>
        </w:rPr>
        <w:t>positivos</w:t>
      </w:r>
      <w:r>
        <w:rPr>
          <w:b w:val="0"/>
        </w:rPr>
        <w:t> sobre </w:t>
      </w:r>
      <w:r>
        <w:rPr>
          <w:b w:val="0"/>
          <w:spacing w:val="1"/>
        </w:rPr>
        <w:t>las</w:t>
      </w:r>
      <w:r>
        <w:rPr>
          <w:b w:val="0"/>
        </w:rPr>
        <w:t> comunidades</w:t>
      </w:r>
      <w:r>
        <w:rPr>
          <w:b w:val="0"/>
          <w:spacing w:val="40"/>
        </w:rPr>
        <w:t> </w:t>
      </w:r>
      <w:r>
        <w:rPr>
          <w:b w:val="0"/>
        </w:rPr>
        <w:t>regionales. Los </w:t>
      </w: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mineras y </w:t>
      </w:r>
      <w:r>
        <w:rPr>
          <w:b w:val="0"/>
          <w:spacing w:val="1"/>
        </w:rPr>
        <w:t>no-mineras</w:t>
      </w:r>
      <w:r>
        <w:rPr>
          <w:b w:val="0"/>
          <w:spacing w:val="66"/>
        </w:rPr>
        <w:t> </w:t>
      </w:r>
      <w:r>
        <w:rPr>
          <w:b w:val="0"/>
        </w:rPr>
        <w:t>calificaron</w:t>
      </w:r>
      <w:r>
        <w:rPr>
          <w:b w:val="0"/>
          <w:spacing w:val="-1"/>
        </w:rPr>
        <w:t> </w:t>
      </w:r>
      <w:r>
        <w:rPr>
          <w:b w:val="0"/>
        </w:rPr>
        <w:t>el</w:t>
      </w:r>
      <w:r>
        <w:rPr>
          <w:b w:val="0"/>
          <w:spacing w:val="-1"/>
        </w:rPr>
        <w:t> </w:t>
      </w:r>
      <w:r>
        <w:rPr>
          <w:b w:val="0"/>
        </w:rPr>
        <w:t>desarrollo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infraestructura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transportes</w:t>
      </w:r>
      <w:r>
        <w:rPr/>
      </w:r>
    </w:p>
    <w:p>
      <w:pPr>
        <w:pStyle w:val="BodyText"/>
        <w:spacing w:line="258" w:lineRule="auto"/>
        <w:ind w:right="319"/>
        <w:jc w:val="left"/>
      </w:pP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</w:rPr>
        <w:t> para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1"/>
        </w:rPr>
        <w:t> </w:t>
      </w:r>
      <w:r>
        <w:rPr>
          <w:b w:val="0"/>
        </w:rPr>
        <w:t>comunidades indígenas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manera</w:t>
      </w:r>
      <w:r>
        <w:rPr>
          <w:b w:val="0"/>
          <w:spacing w:val="48"/>
        </w:rPr>
        <w:t> </w:t>
      </w:r>
      <w:r>
        <w:rPr>
          <w:b w:val="0"/>
        </w:rPr>
        <w:t>considerablemente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2"/>
        </w:rPr>
        <w:t>positiva</w:t>
      </w:r>
      <w:r>
        <w:rPr>
          <w:b w:val="0"/>
        </w:rPr>
        <w:t> que quienes </w:t>
      </w:r>
      <w:r>
        <w:rPr>
          <w:b w:val="0"/>
          <w:spacing w:val="1"/>
        </w:rPr>
        <w:t>se</w:t>
      </w:r>
      <w:r>
        <w:rPr>
          <w:b w:val="0"/>
        </w:rPr>
        <w:t> ubicaban</w:t>
      </w:r>
      <w:r>
        <w:rPr>
          <w:b w:val="0"/>
          <w:spacing w:val="56"/>
        </w:rPr>
        <w:t> </w:t>
      </w:r>
      <w:r>
        <w:rPr>
          <w:b w:val="0"/>
        </w:rPr>
        <w:t>en el área Metropolitana. Los </w:t>
      </w:r>
      <w:r>
        <w:rPr>
          <w:b w:val="0"/>
          <w:spacing w:val="1"/>
        </w:rPr>
        <w:t>participantes</w:t>
      </w:r>
      <w:r>
        <w:rPr>
          <w:b w:val="0"/>
        </w:rPr>
        <w:t> ubicados en </w:t>
      </w:r>
      <w:r>
        <w:rPr>
          <w:b w:val="0"/>
          <w:spacing w:val="1"/>
        </w:rPr>
        <w:t>las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1"/>
        </w:rPr>
        <w:t>regiones</w:t>
      </w:r>
      <w:r>
        <w:rPr>
          <w:b w:val="0"/>
          <w:spacing w:val="-1"/>
        </w:rPr>
        <w:t> </w:t>
      </w:r>
      <w:r>
        <w:rPr>
          <w:b w:val="0"/>
        </w:rPr>
        <w:t>mineras</w:t>
      </w:r>
      <w:r>
        <w:rPr>
          <w:b w:val="0"/>
          <w:spacing w:val="-1"/>
        </w:rPr>
        <w:t> </w:t>
      </w:r>
      <w:r>
        <w:rPr>
          <w:b w:val="0"/>
        </w:rPr>
        <w:t>también</w:t>
      </w:r>
      <w:r>
        <w:rPr>
          <w:b w:val="0"/>
          <w:spacing w:val="-1"/>
        </w:rPr>
        <w:t> </w:t>
      </w:r>
      <w:r>
        <w:rPr>
          <w:b w:val="0"/>
          <w:spacing w:val="1"/>
        </w:rPr>
        <w:t>percibieron</w:t>
      </w:r>
      <w:r>
        <w:rPr>
          <w:b w:val="0"/>
          <w:spacing w:val="-1"/>
        </w:rPr>
        <w:t> </w:t>
      </w:r>
      <w:r>
        <w:rPr>
          <w:b w:val="0"/>
        </w:rPr>
        <w:t>mayores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38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infraestructura</w:t>
      </w:r>
      <w:r>
        <w:rPr>
          <w:b w:val="0"/>
        </w:rPr>
        <w:t> </w:t>
      </w:r>
      <w:r>
        <w:rPr>
          <w:b w:val="0"/>
          <w:spacing w:val="1"/>
        </w:rPr>
        <w:t>social</w:t>
      </w:r>
      <w:r>
        <w:rPr>
          <w:b w:val="0"/>
        </w:rPr>
        <w:t> en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Chile que aquellos</w:t>
      </w:r>
      <w:r>
        <w:rPr>
          <w:b w:val="0"/>
          <w:spacing w:val="36"/>
        </w:rPr>
        <w:t> </w:t>
      </w:r>
      <w:r>
        <w:rPr>
          <w:b w:val="0"/>
        </w:rPr>
        <w:t>ubicados tanto en las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no-mineras</w:t>
      </w:r>
      <w:r>
        <w:rPr>
          <w:b w:val="0"/>
        </w:rPr>
        <w:t> como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b w:val="0"/>
        </w:rPr>
        <w:t>en</w:t>
      </w:r>
      <w:r>
        <w:rPr>
          <w:b w:val="0"/>
          <w:spacing w:val="-3"/>
        </w:rPr>
        <w:t> </w:t>
      </w:r>
      <w:r>
        <w:rPr>
          <w:b w:val="0"/>
          <w:spacing w:val="2"/>
        </w:rPr>
        <w:t>la</w:t>
      </w:r>
      <w:r>
        <w:rPr>
          <w:b w:val="0"/>
          <w:spacing w:val="-2"/>
        </w:rPr>
        <w:t> </w:t>
      </w:r>
      <w:r>
        <w:rPr>
          <w:b w:val="0"/>
        </w:rPr>
        <w:t>Metropolitana</w:t>
      </w:r>
      <w:r>
        <w:rPr>
          <w:b w:val="0"/>
          <w:spacing w:val="-2"/>
        </w:rPr>
        <w:t> </w:t>
      </w:r>
      <w:r>
        <w:rPr>
          <w:b w:val="0"/>
          <w:spacing w:val="-1"/>
        </w:rPr>
        <w:t>(ver</w:t>
      </w:r>
      <w:r>
        <w:rPr>
          <w:b w:val="0"/>
          <w:spacing w:val="-2"/>
        </w:rPr>
        <w:t> Tabla </w:t>
      </w:r>
      <w:r>
        <w:rPr>
          <w:b w:val="0"/>
          <w:spacing w:val="-4"/>
        </w:rPr>
        <w:t>3</w:t>
      </w:r>
      <w:r>
        <w:rPr>
          <w:b w:val="0"/>
          <w:spacing w:val="-3"/>
        </w:rPr>
        <w:t>).</w:t>
      </w:r>
      <w:r>
        <w:rPr/>
      </w:r>
    </w:p>
    <w:p>
      <w:pPr>
        <w:pStyle w:val="Heading3"/>
        <w:spacing w:line="240" w:lineRule="auto" w:before="46"/>
        <w:ind w:right="0"/>
        <w:jc w:val="left"/>
      </w:pPr>
      <w:bookmarkStart w:name="_TOC_250011" w:id="10"/>
      <w:r>
        <w:rPr/>
        <w:br w:type="column"/>
      </w:r>
      <w:r>
        <w:rPr>
          <w:b w:val="0"/>
          <w:color w:val="72CBD2"/>
          <w:spacing w:val="-2"/>
        </w:rPr>
        <w:t>Mayor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prosperidad</w:t>
      </w:r>
      <w:bookmarkEnd w:id="10"/>
      <w:r>
        <w:rPr/>
      </w:r>
    </w:p>
    <w:p>
      <w:pPr>
        <w:pStyle w:val="BodyText"/>
        <w:spacing w:line="258" w:lineRule="auto" w:before="57"/>
        <w:ind w:right="662"/>
        <w:jc w:val="left"/>
      </w:pPr>
      <w:r>
        <w:rPr>
          <w:b w:val="0"/>
        </w:rPr>
        <w:t>Los </w:t>
      </w:r>
      <w:r>
        <w:rPr>
          <w:b w:val="0"/>
          <w:spacing w:val="1"/>
        </w:rPr>
        <w:t>participantes</w:t>
      </w:r>
      <w:r>
        <w:rPr>
          <w:b w:val="0"/>
        </w:rPr>
        <w:t> pensaron que el chileno </w:t>
      </w:r>
      <w:r>
        <w:rPr>
          <w:b w:val="0"/>
          <w:spacing w:val="1"/>
        </w:rPr>
        <w:t>promedio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  <w:spacing w:val="42"/>
        </w:rPr>
        <w:t> </w:t>
      </w:r>
      <w:r>
        <w:rPr>
          <w:b w:val="0"/>
        </w:rPr>
        <w:t>ha </w:t>
      </w:r>
      <w:r>
        <w:rPr>
          <w:b w:val="0"/>
          <w:spacing w:val="2"/>
        </w:rPr>
        <w:t>enriquecido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gracias</w:t>
      </w:r>
      <w:r>
        <w:rPr>
          <w:b w:val="0"/>
        </w:rPr>
        <w:t> a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minería.</w:t>
      </w:r>
      <w:r>
        <w:rPr>
          <w:b w:val="0"/>
        </w:rPr>
        <w:t> </w:t>
      </w:r>
      <w:r>
        <w:rPr>
          <w:b w:val="0"/>
          <w:spacing w:val="1"/>
        </w:rPr>
        <w:t>No</w:t>
      </w:r>
      <w:r>
        <w:rPr>
          <w:b w:val="0"/>
        </w:rPr>
        <w:t> obstante, al</w:t>
      </w:r>
      <w:r>
        <w:rPr/>
      </w:r>
    </w:p>
    <w:p>
      <w:pPr>
        <w:pStyle w:val="BodyText"/>
        <w:spacing w:line="258" w:lineRule="auto"/>
        <w:ind w:right="147"/>
        <w:jc w:val="left"/>
      </w:pPr>
      <w:r>
        <w:rPr>
          <w:b w:val="0"/>
        </w:rPr>
        <w:t>examinar los diferentes ítems, </w:t>
      </w:r>
      <w:r>
        <w:rPr>
          <w:b w:val="0"/>
          <w:spacing w:val="1"/>
        </w:rPr>
        <w:t>se</w:t>
      </w:r>
      <w:r>
        <w:rPr>
          <w:b w:val="0"/>
        </w:rPr>
        <w:t> hacen </w:t>
      </w:r>
      <w:r>
        <w:rPr>
          <w:b w:val="0"/>
          <w:spacing w:val="1"/>
        </w:rPr>
        <w:t>evidentes</w:t>
      </w:r>
      <w:r>
        <w:rPr>
          <w:b w:val="0"/>
        </w:rPr>
        <w:t> </w:t>
      </w:r>
      <w:r>
        <w:rPr>
          <w:b w:val="0"/>
          <w:spacing w:val="1"/>
        </w:rPr>
        <w:t>importantes</w:t>
      </w:r>
      <w:r>
        <w:rPr>
          <w:b w:val="0"/>
          <w:spacing w:val="38"/>
        </w:rPr>
        <w:t> </w:t>
      </w:r>
      <w:r>
        <w:rPr>
          <w:b w:val="0"/>
          <w:spacing w:val="1"/>
        </w:rPr>
        <w:t>distinciones</w:t>
      </w:r>
      <w:r>
        <w:rPr>
          <w:b w:val="0"/>
        </w:rPr>
        <w:t> entre quienes </w:t>
      </w:r>
      <w:r>
        <w:rPr>
          <w:b w:val="0"/>
          <w:spacing w:val="1"/>
        </w:rPr>
        <w:t>se</w:t>
      </w:r>
      <w:r>
        <w:rPr>
          <w:b w:val="0"/>
        </w:rPr>
        <w:t> ubican en </w:t>
      </w:r>
      <w:r>
        <w:rPr>
          <w:b w:val="0"/>
          <w:spacing w:val="1"/>
        </w:rPr>
        <w:t>regiones</w:t>
      </w:r>
      <w:r>
        <w:rPr>
          <w:b w:val="0"/>
        </w:rPr>
        <w:t> mineras</w:t>
      </w:r>
      <w:r>
        <w:rPr/>
      </w:r>
    </w:p>
    <w:p>
      <w:pPr>
        <w:pStyle w:val="BodyText"/>
        <w:spacing w:line="258" w:lineRule="auto"/>
        <w:ind w:right="382"/>
        <w:jc w:val="left"/>
      </w:pPr>
      <w:r>
        <w:rPr>
          <w:b w:val="0"/>
        </w:rPr>
        <w:t>y </w:t>
      </w:r>
      <w:r>
        <w:rPr>
          <w:b w:val="0"/>
          <w:spacing w:val="1"/>
        </w:rPr>
        <w:t>no-mineras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región</w:t>
      </w:r>
      <w:r>
        <w:rPr>
          <w:b w:val="0"/>
        </w:rPr>
        <w:t> Metropolitana </w:t>
      </w:r>
      <w:r>
        <w:rPr>
          <w:b w:val="0"/>
          <w:spacing w:val="1"/>
        </w:rPr>
        <w:t>respecto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estos</w:t>
      </w:r>
      <w:r>
        <w:rPr>
          <w:b w:val="0"/>
          <w:spacing w:val="42"/>
        </w:rPr>
        <w:t> </w:t>
      </w:r>
      <w:r>
        <w:rPr>
          <w:b w:val="0"/>
          <w:spacing w:val="1"/>
        </w:rPr>
        <w:t>beneficios.</w:t>
      </w:r>
      <w:r>
        <w:rPr>
          <w:b w:val="0"/>
          <w:spacing w:val="-1"/>
        </w:rPr>
        <w:t> </w:t>
      </w:r>
      <w:r>
        <w:rPr>
          <w:b w:val="0"/>
        </w:rPr>
        <w:t>Aquellos</w:t>
      </w:r>
      <w:r>
        <w:rPr>
          <w:b w:val="0"/>
          <w:spacing w:val="-1"/>
        </w:rPr>
        <w:t> </w:t>
      </w:r>
      <w:r>
        <w:rPr>
          <w:b w:val="0"/>
        </w:rPr>
        <w:t>que </w:t>
      </w:r>
      <w:r>
        <w:rPr>
          <w:b w:val="0"/>
          <w:spacing w:val="1"/>
        </w:rPr>
        <w:t>viven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áreas</w:t>
      </w:r>
      <w:r>
        <w:rPr>
          <w:b w:val="0"/>
        </w:rPr>
        <w:t> mineras</w:t>
      </w:r>
      <w:r>
        <w:rPr>
          <w:b w:val="0"/>
          <w:spacing w:val="-1"/>
        </w:rPr>
        <w:t> tenían </w:t>
      </w:r>
      <w:r>
        <w:rPr>
          <w:b w:val="0"/>
        </w:rPr>
        <w:t>una</w:t>
      </w:r>
      <w:r>
        <w:rPr>
          <w:b w:val="0"/>
          <w:spacing w:val="64"/>
        </w:rPr>
        <w:t> </w:t>
      </w:r>
      <w:r>
        <w:rPr>
          <w:b w:val="0"/>
          <w:spacing w:val="1"/>
        </w:rPr>
        <w:t>percepción</w:t>
      </w:r>
      <w:r>
        <w:rPr>
          <w:b w:val="0"/>
        </w:rPr>
        <w:t> mucho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fuerte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2"/>
        </w:rPr>
        <w:t>riqueza</w:t>
      </w:r>
      <w:r>
        <w:rPr>
          <w:b w:val="0"/>
        </w:rPr>
        <w:t> en </w:t>
      </w:r>
      <w:r>
        <w:rPr>
          <w:b w:val="0"/>
          <w:spacing w:val="1"/>
        </w:rPr>
        <w:t>general,</w:t>
      </w:r>
      <w:r>
        <w:rPr>
          <w:b w:val="0"/>
        </w:rPr>
        <w:t> los</w:t>
      </w:r>
      <w:r>
        <w:rPr>
          <w:b w:val="0"/>
          <w:spacing w:val="32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para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familia</w:t>
      </w:r>
      <w:r>
        <w:rPr>
          <w:b w:val="0"/>
          <w:spacing w:val="-1"/>
        </w:rPr>
        <w:t> </w:t>
      </w:r>
      <w:r>
        <w:rPr>
          <w:b w:val="0"/>
        </w:rPr>
        <w:t>y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reducción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pobreza</w:t>
      </w:r>
      <w:r>
        <w:rPr>
          <w:b w:val="0"/>
          <w:spacing w:val="-1"/>
        </w:rPr>
        <w:t> </w:t>
      </w:r>
      <w:r>
        <w:rPr>
          <w:b w:val="0"/>
        </w:rPr>
        <w:t>como</w:t>
      </w:r>
      <w:r>
        <w:rPr>
          <w:b w:val="0"/>
          <w:spacing w:val="28"/>
        </w:rPr>
        <w:t> </w:t>
      </w:r>
      <w:r>
        <w:rPr>
          <w:b w:val="0"/>
        </w:rPr>
        <w:t>resultado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que aquellos que </w:t>
      </w:r>
      <w:r>
        <w:rPr>
          <w:b w:val="0"/>
          <w:spacing w:val="1"/>
        </w:rPr>
        <w:t>residen</w:t>
      </w:r>
      <w:r>
        <w:rPr>
          <w:b w:val="0"/>
        </w:rPr>
        <w:t> en </w:t>
      </w:r>
      <w:r>
        <w:rPr>
          <w:b w:val="0"/>
          <w:spacing w:val="-1"/>
        </w:rPr>
        <w:t>áreas</w:t>
      </w:r>
      <w:r>
        <w:rPr>
          <w:b w:val="0"/>
          <w:spacing w:val="46"/>
        </w:rPr>
        <w:t> </w:t>
      </w:r>
      <w:r>
        <w:rPr>
          <w:b w:val="0"/>
          <w:spacing w:val="1"/>
        </w:rPr>
        <w:t>no-mineras</w:t>
      </w:r>
      <w:r>
        <w:rPr>
          <w:b w:val="0"/>
        </w:rPr>
        <w:t> y en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región</w:t>
      </w:r>
      <w:r>
        <w:rPr>
          <w:b w:val="0"/>
        </w:rPr>
        <w:t> Metropolitana, aunque, con </w:t>
      </w:r>
      <w:r>
        <w:rPr>
          <w:b w:val="0"/>
          <w:spacing w:val="1"/>
        </w:rPr>
        <w:t>la</w:t>
      </w:r>
      <w:r>
        <w:rPr>
          <w:b w:val="0"/>
          <w:spacing w:val="48"/>
        </w:rPr>
        <w:t> </w:t>
      </w:r>
      <w:r>
        <w:rPr>
          <w:b w:val="0"/>
          <w:spacing w:val="1"/>
        </w:rPr>
        <w:t>excepción</w:t>
      </w:r>
      <w:r>
        <w:rPr>
          <w:b w:val="0"/>
        </w:rPr>
        <w:t> del tema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2"/>
        </w:rPr>
        <w:t>riqueza</w:t>
      </w:r>
      <w:r>
        <w:rPr>
          <w:b w:val="0"/>
        </w:rPr>
        <w:t> en </w:t>
      </w:r>
      <w:r>
        <w:rPr>
          <w:b w:val="0"/>
          <w:spacing w:val="1"/>
        </w:rPr>
        <w:t>general,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  <w:spacing w:val="28"/>
        </w:rPr>
        <w:t> </w:t>
      </w:r>
      <w:r>
        <w:rPr>
          <w:b w:val="0"/>
          <w:spacing w:val="1"/>
        </w:rPr>
        <w:t>calificaciones</w:t>
      </w:r>
      <w:r>
        <w:rPr>
          <w:b w:val="0"/>
          <w:spacing w:val="-2"/>
        </w:rPr>
        <w:t> </w:t>
      </w:r>
      <w:r>
        <w:rPr>
          <w:b w:val="0"/>
        </w:rPr>
        <w:t>para</w:t>
      </w:r>
      <w:r>
        <w:rPr>
          <w:b w:val="0"/>
          <w:spacing w:val="-2"/>
        </w:rPr>
        <w:t> </w:t>
      </w:r>
      <w:r>
        <w:rPr>
          <w:b w:val="0"/>
        </w:rPr>
        <w:t>estos</w:t>
      </w:r>
      <w:r>
        <w:rPr>
          <w:b w:val="0"/>
          <w:spacing w:val="-2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son</w:t>
      </w:r>
      <w:r>
        <w:rPr>
          <w:b w:val="0"/>
          <w:spacing w:val="-2"/>
        </w:rPr>
        <w:t> </w:t>
      </w:r>
      <w:r>
        <w:rPr>
          <w:b w:val="0"/>
        </w:rPr>
        <w:t>solo</w:t>
      </w:r>
      <w:r>
        <w:rPr>
          <w:b w:val="0"/>
          <w:spacing w:val="-2"/>
        </w:rPr>
        <w:t> </w:t>
      </w:r>
      <w:r>
        <w:rPr>
          <w:b w:val="0"/>
          <w:spacing w:val="1"/>
        </w:rPr>
        <w:t>moderadas.</w:t>
      </w:r>
      <w:r>
        <w:rPr/>
      </w:r>
    </w:p>
    <w:p>
      <w:pPr>
        <w:spacing w:after="0" w:line="258" w:lineRule="auto"/>
        <w:jc w:val="left"/>
        <w:sectPr>
          <w:footerReference w:type="even" r:id="rId19"/>
          <w:footerReference w:type="default" r:id="rId20"/>
          <w:pgSz w:w="11910" w:h="16840"/>
          <w:pgMar w:footer="372" w:header="0" w:top="740" w:bottom="560" w:left="740" w:right="740"/>
          <w:cols w:num="2" w:equalWidth="0">
            <w:col w:w="5060" w:space="179"/>
            <w:col w:w="5191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27"/>
          <w:szCs w:val="27"/>
        </w:rPr>
      </w:pPr>
    </w:p>
    <w:p>
      <w:pPr>
        <w:spacing w:line="200" w:lineRule="atLeast"/>
        <w:ind w:left="11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drawing>
          <wp:inline distT="0" distB="0" distL="0" distR="0">
            <wp:extent cx="6414298" cy="7293292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298" cy="729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Heading1"/>
        <w:spacing w:line="611" w:lineRule="exact"/>
        <w:ind w:right="0"/>
        <w:jc w:val="left"/>
        <w:rPr>
          <w:b w:val="0"/>
          <w:bCs w:val="0"/>
        </w:rPr>
      </w:pPr>
      <w:r>
        <w:rPr>
          <w:color w:val="72CBD2"/>
          <w:spacing w:val="-5"/>
        </w:rPr>
        <w:t>Los</w:t>
      </w:r>
      <w:r>
        <w:rPr>
          <w:color w:val="72CBD2"/>
        </w:rPr>
        <w:t> </w:t>
      </w:r>
      <w:r>
        <w:rPr>
          <w:color w:val="72CBD2"/>
          <w:spacing w:val="-4"/>
        </w:rPr>
        <w:t>impactos</w:t>
      </w:r>
      <w:r>
        <w:rPr>
          <w:color w:val="72CBD2"/>
        </w:rPr>
        <w:t> </w:t>
      </w:r>
      <w:r>
        <w:rPr>
          <w:color w:val="72CBD2"/>
          <w:spacing w:val="-5"/>
        </w:rPr>
        <w:t>negativos</w:t>
      </w:r>
      <w:r>
        <w:rPr>
          <w:color w:val="72CBD2"/>
        </w:rPr>
        <w:t> </w:t>
      </w:r>
      <w:r>
        <w:rPr>
          <w:color w:val="72CBD2"/>
          <w:spacing w:val="-2"/>
        </w:rPr>
        <w:t>de</w:t>
      </w:r>
      <w:r>
        <w:rPr>
          <w:color w:val="72CBD2"/>
        </w:rPr>
        <w:t> </w:t>
      </w:r>
      <w:r>
        <w:rPr>
          <w:color w:val="72CBD2"/>
          <w:spacing w:val="-1"/>
        </w:rPr>
        <w:t>la</w:t>
      </w:r>
      <w:r>
        <w:rPr>
          <w:color w:val="72CBD2"/>
        </w:rPr>
        <w:t> </w:t>
      </w:r>
      <w:r>
        <w:rPr>
          <w:color w:val="72CBD2"/>
          <w:spacing w:val="-4"/>
        </w:rPr>
        <w:t>minería</w:t>
      </w:r>
      <w:r>
        <w:rPr>
          <w:b w:val="0"/>
        </w:rPr>
      </w:r>
    </w:p>
    <w:p>
      <w:pPr>
        <w:pStyle w:val="Heading2"/>
        <w:spacing w:line="253" w:lineRule="auto" w:before="119"/>
        <w:ind w:right="382"/>
        <w:jc w:val="left"/>
      </w:pPr>
      <w:r>
        <w:rPr>
          <w:b w:val="0"/>
          <w:color w:val="00395A"/>
          <w:spacing w:val="-2"/>
        </w:rPr>
        <w:t>Con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el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fi</w:t>
      </w:r>
      <w:r>
        <w:rPr>
          <w:b w:val="0"/>
          <w:color w:val="00395A"/>
          <w:spacing w:val="-1"/>
        </w:rPr>
        <w:t>n de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examinar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impactos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negativos</w:t>
      </w:r>
      <w:r>
        <w:rPr>
          <w:b w:val="0"/>
          <w:color w:val="00395A"/>
          <w:spacing w:val="-1"/>
        </w:rPr>
        <w:t> de</w:t>
      </w:r>
      <w:r>
        <w:rPr>
          <w:b w:val="0"/>
          <w:color w:val="00395A"/>
        </w:rPr>
        <w:t> la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minería,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le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pedimos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</w:rPr>
        <w:t>a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  <w:spacing w:val="43"/>
        </w:rPr>
        <w:t> </w:t>
      </w:r>
      <w:r>
        <w:rPr>
          <w:b w:val="0"/>
          <w:color w:val="00395A"/>
          <w:spacing w:val="-2"/>
        </w:rPr>
        <w:t>participantes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respondieran</w:t>
      </w:r>
      <w:r>
        <w:rPr>
          <w:b w:val="0"/>
          <w:color w:val="00395A"/>
        </w:rPr>
        <w:t> a </w:t>
      </w:r>
      <w:r>
        <w:rPr>
          <w:b w:val="0"/>
          <w:color w:val="00395A"/>
          <w:spacing w:val="-1"/>
        </w:rPr>
        <w:t>varios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temas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relacionados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con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el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medioambiente,</w:t>
      </w:r>
      <w:r>
        <w:rPr>
          <w:b w:val="0"/>
          <w:color w:val="00395A"/>
          <w:spacing w:val="43"/>
        </w:rPr>
        <w:t> </w:t>
      </w:r>
      <w:r>
        <w:rPr>
          <w:b w:val="0"/>
          <w:color w:val="00395A"/>
          <w:spacing w:val="-4"/>
        </w:rPr>
        <w:t>otros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sectores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 </w:t>
      </w:r>
      <w:r>
        <w:rPr>
          <w:b w:val="0"/>
          <w:color w:val="00395A"/>
          <w:spacing w:val="-2"/>
        </w:rPr>
        <w:t>industria,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el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costo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 vida y la </w:t>
      </w:r>
      <w:r>
        <w:rPr>
          <w:b w:val="0"/>
          <w:color w:val="00395A"/>
          <w:spacing w:val="-3"/>
        </w:rPr>
        <w:t>salud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las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comunidades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  <w:spacing w:val="51"/>
        </w:rPr>
        <w:t> </w:t>
      </w:r>
      <w:r>
        <w:rPr>
          <w:b w:val="0"/>
          <w:color w:val="00395A"/>
          <w:spacing w:val="-3"/>
        </w:rPr>
        <w:t>rodean</w:t>
      </w:r>
      <w:r>
        <w:rPr>
          <w:b w:val="0"/>
          <w:color w:val="00395A"/>
        </w:rPr>
        <w:t> a </w:t>
      </w:r>
      <w:r>
        <w:rPr>
          <w:b w:val="0"/>
          <w:color w:val="00395A"/>
          <w:spacing w:val="-2"/>
        </w:rPr>
        <w:t>las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operaciones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mineras.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general,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impactos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negativos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 </w:t>
      </w:r>
      <w:r>
        <w:rPr>
          <w:b w:val="0"/>
          <w:color w:val="00395A"/>
          <w:spacing w:val="-2"/>
        </w:rPr>
        <w:t>minería</w:t>
      </w:r>
      <w:r>
        <w:rPr>
          <w:b w:val="0"/>
          <w:color w:val="00395A"/>
          <w:spacing w:val="71"/>
        </w:rPr>
        <w:t> </w:t>
      </w:r>
      <w:r>
        <w:rPr>
          <w:b w:val="0"/>
          <w:color w:val="00395A"/>
          <w:spacing w:val="-3"/>
        </w:rPr>
        <w:t>fueron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cali</w:t>
      </w:r>
      <w:r>
        <w:rPr>
          <w:b w:val="0"/>
          <w:color w:val="00395A"/>
          <w:spacing w:val="-3"/>
        </w:rPr>
        <w:t>fic</w:t>
      </w:r>
      <w:r>
        <w:rPr>
          <w:b w:val="0"/>
          <w:color w:val="00395A"/>
          <w:spacing w:val="-2"/>
        </w:rPr>
        <w:t>ados</w:t>
      </w:r>
      <w:r>
        <w:rPr>
          <w:b w:val="0"/>
          <w:color w:val="00395A"/>
          <w:spacing w:val="-1"/>
        </w:rPr>
        <w:t> de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manera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4"/>
        </w:rPr>
        <w:t>considerablemente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más</w:t>
      </w:r>
      <w:r>
        <w:rPr>
          <w:b w:val="0"/>
          <w:color w:val="00395A"/>
          <w:spacing w:val="-1"/>
        </w:rPr>
        <w:t> fuerte por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aquellos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ubicados</w:t>
      </w:r>
      <w:r>
        <w:rPr>
          <w:b w:val="0"/>
          <w:color w:val="00395A"/>
          <w:spacing w:val="65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las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regiones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mineras,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seguidos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por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aquellos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encuestados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residían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regiones</w:t>
      </w:r>
      <w:r>
        <w:rPr>
          <w:b w:val="0"/>
          <w:color w:val="00395A"/>
          <w:spacing w:val="61"/>
        </w:rPr>
        <w:t> </w:t>
      </w:r>
      <w:r>
        <w:rPr>
          <w:b w:val="0"/>
          <w:color w:val="00395A"/>
          <w:spacing w:val="-1"/>
        </w:rPr>
        <w:t>no-mineras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7"/>
        </w:rPr>
        <w:t>y,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luego,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por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quienes</w:t>
      </w:r>
      <w:r>
        <w:rPr>
          <w:b w:val="0"/>
          <w:color w:val="00395A"/>
        </w:rPr>
        <w:t> vivían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el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área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Metropolitana.</w:t>
      </w:r>
      <w:r>
        <w:rPr/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1"/>
          <w:szCs w:val="11"/>
        </w:rPr>
      </w:pPr>
    </w:p>
    <w:p>
      <w:pPr>
        <w:pStyle w:val="Heading5"/>
        <w:tabs>
          <w:tab w:pos="5348" w:val="left" w:leader="none"/>
        </w:tabs>
        <w:spacing w:line="200" w:lineRule="atLeast"/>
        <w:ind w:left="110" w:right="0"/>
        <w:jc w:val="left"/>
      </w:pPr>
      <w:r>
        <w:rPr/>
        <w:pict>
          <v:group style="width:248.35pt;height:204.05pt;mso-position-horizontal-relative:char;mso-position-vertical-relative:line" coordorigin="0,0" coordsize="4967,4081">
            <v:group style="position:absolute;left:0;top:624;width:4967;height:3457" coordorigin="0,624" coordsize="4967,3457">
              <v:shape style="position:absolute;left:0;top:624;width:4967;height:3457" coordorigin="0,624" coordsize="4967,3457" path="m0,4080l4966,4080,4966,624,0,624,0,4080xe" filled="true" fillcolor="#dcddde" stroked="false">
                <v:path arrowok="t"/>
                <v:fill type="solid"/>
              </v:shape>
            </v:group>
            <v:group style="position:absolute;left:0;top:0;width:4967;height:624" coordorigin="0,0" coordsize="4967,624">
              <v:shape style="position:absolute;left:0;top:0;width:4967;height:624" coordorigin="0,0" coordsize="4967,624" path="m4966,624l0,624,0,0,4966,0,4966,624xe" filled="true" fillcolor="#00395a" stroked="false">
                <v:path arrowok="t"/>
                <v:fill type="solid"/>
              </v:shape>
            </v:group>
            <v:group style="position:absolute;left:660;top:3424;width:199;height:199" coordorigin="660,3424" coordsize="199,199">
              <v:shape style="position:absolute;left:660;top:3424;width:199;height:199" coordorigin="660,3424" coordsize="199,199" path="m858,3424l660,3424,660,3622,858,3622,858,3424xe" filled="true" fillcolor="#00395a" stroked="false">
                <v:path arrowok="t"/>
                <v:fill type="solid"/>
              </v:shape>
            </v:group>
            <v:group style="position:absolute;left:462;top:3226;width:595;height:199" coordorigin="462,3226" coordsize="595,199">
              <v:shape style="position:absolute;left:462;top:3226;width:595;height:199" coordorigin="462,3226" coordsize="595,199" path="m1056,3226l462,3226,462,3424,1056,3424,1056,3226xe" filled="true" fillcolor="#00395a" stroked="false">
                <v:path arrowok="t"/>
                <v:fill type="solid"/>
              </v:shape>
            </v:group>
            <v:group style="position:absolute;left:660;top:3028;width:199;height:199" coordorigin="660,3028" coordsize="199,199">
              <v:shape style="position:absolute;left:660;top:3028;width:199;height:199" coordorigin="660,3028" coordsize="199,199" path="m858,3028l660,3028,660,3226,858,3226,858,3028xe" filled="true" fillcolor="#00395a" stroked="false">
                <v:path arrowok="t"/>
                <v:fill type="solid"/>
              </v:shape>
            </v:group>
            <v:group style="position:absolute;left:553;top:1017;width:412;height:647" coordorigin="553,1017" coordsize="412,647">
              <v:shape style="position:absolute;left:553;top:1017;width:412;height:647" coordorigin="553,1017" coordsize="412,647" path="m759,1017l718,1087,679,1160,649,1216,621,1274,595,1331,565,1410,553,1476,553,1498,569,1557,618,1618,672,1649,736,1663,759,1664,759,1664,826,1655,883,1630,939,1574,964,1497,965,1476,962,1453,952,1388,930,1319,893,1246,849,1169,759,1017xe" filled="true" fillcolor="#00395a" stroked="false">
                <v:path arrowok="t"/>
                <v:fill type="solid"/>
              </v:shape>
            </v:group>
            <v:group style="position:absolute;left:381;top:2069;width:756;height:550" coordorigin="381,2069" coordsize="756,550">
              <v:shape style="position:absolute;left:381;top:2069;width:756;height:550" coordorigin="381,2069" coordsize="756,550" path="m581,2603l493,2603,503,2605,525,2609,526,2619,548,2619,549,2609,571,2605,581,260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31,2609l1012,2609,1013,2619,1029,2619,1031,2609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88,2585l954,2585,959,2591,966,2595,972,2597,969,2609,984,2615,990,2605,1072,2605,1070,2597,1077,2595,1083,2591,1088,258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72,2605l1052,2605,1058,2615,1073,2609,1072,260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31,2575l444,2575,452,2581,461,2587,470,2593,467,2605,487,2613,493,2603,606,2603,604,2593,613,2587,622,2581,631,257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06,2603l581,2603,587,2613,607,2605,606,260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52,2605l990,2605,997,2607,1004,2609,1038,2609,1045,2607,1052,260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981,2553l928,2553,931,2561,935,2567,940,2571,934,2581,945,2591,954,2585,1104,2585,1108,2581,1102,2571,1107,2567,1026,2567,1002,2565,983,2555,981,255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104,2585l1088,2585,1097,2591,1104,258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490,2531l408,2531,413,2541,419,2549,426,2557,419,2567,434,2581,444,2575,646,2575,655,2567,648,2557,655,2549,656,2547,550,2547,524,2545,502,2537,490,253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46,2575l631,2575,640,2581,646,257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107,2443l1010,2443,1036,2445,1057,2455,1072,2469,1082,2485,1080,2513,1073,2535,1061,2553,1045,2563,1026,2567,1107,2567,1111,2561,1114,2553,1126,2553,1131,2541,1122,2535,1124,2529,1125,2521,1126,2515,1136,2513,1136,2497,1126,2495,1125,2487,1124,2481,1121,2473,1131,2467,1125,2455,1114,2455,1111,2449,1107,244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917,2453l911,2467,920,2473,918,2481,917,2487,916,2495,906,2497,906,2513,916,2515,917,2521,918,2529,920,2535,911,2541,917,2557,928,2553,981,2553,968,2539,959,2519,958,2505,962,2483,973,2463,982,2455,928,2455,917,245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126,2553l1114,2553,1124,2557,1126,255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58,2383l543,2383,567,2389,587,2399,602,2413,613,2429,620,2447,618,2475,586,2531,550,2547,656,2547,661,2541,666,2531,678,2531,685,2513,675,2509,679,2497,681,2487,682,2477,693,2475,693,2453,682,2451,681,2441,679,2431,675,2421,685,2415,678,2397,666,2397,661,2387,658,238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397,2395l389,2415,399,2421,395,2431,393,2441,392,2451,381,2453,381,2475,392,2477,393,2487,395,2497,399,2509,389,2513,397,2533,408,2531,490,2531,453,2473,453,2465,456,2441,465,2421,478,2405,488,2397,408,2397,397,239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78,2531l666,2531,677,2533,678,253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32,2485l1011,2485,1002,2495,1002,2515,1011,2523,1032,2523,1040,2515,1040,2495,1032,248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548,2445l527,2445,518,2453,518,2475,527,2483,548,2483,556,2475,556,2453,548,244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702,2291l518,2291,543,2293,566,2297,628,2319,674,2359,703,2413,718,2475,751,2475,894,2473,901,2455,910,2437,922,2421,879,2413,859,2409,841,2403,825,2393,807,2369,798,2345,743,2345,732,2327,720,2311,706,2295,702,229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945,2417l934,2429,940,2437,935,2443,931,2449,928,2455,982,2455,989,2449,1010,2443,1107,2443,1102,2437,1108,2429,1103,2423,954,2423,945,2417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124,2453l1114,2455,1125,2455,1124,2453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984,2395l969,2401,972,2411,966,2415,959,2419,954,2423,1088,2423,1083,2419,1077,2415,1070,2411,1072,2405,990,2405,984,239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97,2417l1088,2423,1103,2423,1097,2417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45,2401l997,2401,990,2405,1052,2405,1045,240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58,2395l1052,2405,1072,2405,1073,2401,1058,239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29,2389l1013,2389,1012,2399,1004,2401,1038,2401,1031,2399,1029,2389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434,2347l419,2361,426,2371,419,2379,413,2387,408,2397,488,2397,495,2391,516,2383,658,2383,655,2379,648,2371,655,2361,646,2353,444,2353,434,2347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77,2395l666,2397,678,2397,677,239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887,2225l881,2387,900,2389,960,2389,978,2381,997,2377,1018,2375,1083,2375,1086,2365,1088,2345,1053,2345,1042,2333,1042,2309,1050,2301,1060,2299,1081,2299,1077,2289,1008,2253,947,2235,907,2227,887,222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83,2375l1042,2375,1062,2381,1080,2389,1083,237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855,2221l821,2221,821,2337,823,2347,827,2359,842,2375,848,2377,855,2381,855,222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487,2315l467,2325,470,2335,461,2341,452,2347,444,2353,631,2353,622,2347,613,2341,604,2335,607,2325,493,2325,487,231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40,2347l631,2353,646,2353,640,2347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769,2101l691,2101,710,2103,728,2107,743,2119,755,2139,761,2167,762,2345,798,2345,794,2327,794,2321,794,2187,792,2155,786,2129,776,2109,769,210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1081,2299l1060,2299,1068,2313,1072,2335,1071,2343,1069,2345,1088,2345,1088,2335,1087,2323,1083,2305,1081,2299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709,2069l481,2069,481,2265,462,2273,443,2281,426,2291,410,2303,426,2331,442,2319,459,2309,478,2301,497,2295,518,2291,702,2291,691,2281,675,2269,658,2259,640,2249,638,2231,591,2231,572,2227,514,2227,514,2101,769,2101,763,2093,747,2081,729,2073,709,2069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548,2309l526,2309,525,2319,514,2321,493,2325,581,2325,560,2321,549,2319,548,2309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587,2315l581,2325,607,2325,587,231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624,2101l591,2101,591,2231,638,2231,624,2101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552,2225l522,2225,514,2227,572,2227,552,2225xe" filled="true" fillcolor="#00395a" stroked="false">
                <v:path arrowok="t"/>
                <v:fill type="solid"/>
              </v:shape>
              <v:shape style="position:absolute;left:381;top:2069;width:756;height:550" coordorigin="381,2069" coordsize="756,550" path="m847,2073l829,2073,829,2221,847,2221,847,2073xe" filled="true" fillcolor="#00395a" stroked="false">
                <v:path arrowok="t"/>
                <v:fill type="solid"/>
              </v:shape>
              <v:shape style="position:absolute;left:545;top:125;width:3877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/>
                          <w:b/>
                          <w:color w:val="FFFFFF"/>
                          <w:spacing w:val="-1"/>
                          <w:sz w:val="40"/>
                        </w:rPr>
                        <w:t>IMPACTOS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NEGATIVOS</w:t>
                      </w:r>
                      <w:r>
                        <w:rPr>
                          <w:rFonts w:asci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1444;top:1078;width:1922;height:521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Calidad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del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agua/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  <w:p>
                      <w:pPr>
                        <w:spacing w:line="27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medioambiente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444;top:2220;width:1635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Sector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agrícola</w:t>
                      </w:r>
                      <w:r>
                        <w:rPr>
                          <w:rFonts w:ascii="Corpid C1 Regular" w:hAns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1444;top:3083;width:2460;height:521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Salud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de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comunidades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  <w:p>
                      <w:pPr>
                        <w:spacing w:line="27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locales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  <w:r>
        <w:rPr/>
        <w:tab/>
      </w:r>
      <w:r>
        <w:rPr/>
        <w:pict>
          <v:group style="width:248.35pt;height:204.05pt;mso-position-horizontal-relative:char;mso-position-vertical-relative:line" coordorigin="0,0" coordsize="4967,4081">
            <v:group style="position:absolute;left:0;top:624;width:4967;height:3457" coordorigin="0,624" coordsize="4967,3457">
              <v:shape style="position:absolute;left:0;top:624;width:4967;height:3457" coordorigin="0,624" coordsize="4967,3457" path="m0,4080l4966,4080,4966,624,0,624,0,4080xe" filled="true" fillcolor="#dcddde" stroked="false">
                <v:path arrowok="t"/>
                <v:fill type="solid"/>
              </v:shape>
            </v:group>
            <v:group style="position:absolute;left:0;top:0;width:4967;height:624" coordorigin="0,0" coordsize="4967,624">
              <v:shape style="position:absolute;left:0;top:0;width:4967;height:624" coordorigin="0,0" coordsize="4967,624" path="m4966,624l0,624,0,0,4966,0,4966,624xe" filled="true" fillcolor="#00395a" stroked="false">
                <v:path arrowok="t"/>
                <v:fill type="solid"/>
              </v:shape>
            </v:group>
            <v:group style="position:absolute;left:1105;top:901;width:2758;height:1371" coordorigin="1105,901" coordsize="2758,1371">
              <v:shape style="position:absolute;left:1105;top:901;width:2758;height:1371" coordorigin="1105,901" coordsize="2758,1371" path="m2483,901l2370,905,2260,918,2153,940,2049,970,1948,1008,1852,1053,1759,1106,1671,1165,1588,1230,1511,1302,1439,1379,1373,1461,1314,1549,1261,1641,1215,1737,1177,1838,1146,1942,1124,2049,1110,2159,1105,2271,2044,2271,2047,2236,2051,2201,2069,2135,2096,2073,2132,2016,2175,1966,2226,1923,2283,1888,2346,1862,2413,1846,2483,1840,3790,1840,3790,1838,3751,1737,3705,1641,3653,1549,3593,1461,3527,1379,3455,1302,3378,1230,3295,1165,3207,1106,3115,1053,3018,1008,2917,970,2813,940,2706,918,2596,905,2483,901xe" filled="true" fillcolor="#ffffff" stroked="false">
                <v:path arrowok="t"/>
                <v:fill type="solid"/>
              </v:shape>
              <v:shape style="position:absolute;left:1105;top:901;width:2758;height:1371" coordorigin="1105,901" coordsize="2758,1371" path="m3790,1840l2483,1840,2519,1842,2554,1846,2620,1862,2683,1888,2740,1923,2791,1966,2835,2016,2870,2073,2898,2135,2915,2201,2922,2271,3862,2271,3857,2159,3843,2049,3820,1942,3790,1840xe" filled="true" fillcolor="#ffffff" stroked="false">
                <v:path arrowok="t"/>
                <v:fill type="solid"/>
              </v:shape>
            </v:group>
            <v:group style="position:absolute;left:1105;top:901;width:2575;height:1371" coordorigin="1105,901" coordsize="2575,1371">
              <v:shape style="position:absolute;left:1105;top:901;width:2575;height:1371" coordorigin="1105,901" coordsize="2575,1371" path="m2483,901l2370,905,2260,918,2153,940,2049,970,1948,1008,1852,1053,1759,1106,1671,1165,1588,1230,1511,1302,1439,1379,1373,1461,1314,1549,1261,1641,1215,1737,1177,1838,1146,1942,1124,2049,1110,2159,1105,2271,2044,2271,2047,2236,2051,2201,2069,2135,2096,2073,2132,2016,2175,1966,2226,1923,2283,1888,2346,1862,2413,1846,2483,1840,3144,1840,3679,1592,3641,1531,3601,1473,3558,1416,3512,1362,3463,1310,3412,1261,3358,1214,3302,1170,3244,1129,3183,1091,3121,1057,3056,1025,2990,997,2922,972,2852,951,2781,933,2708,919,2634,909,2559,903,2483,901xe" filled="true" fillcolor="#72cbd2" stroked="false">
                <v:path arrowok="t"/>
                <v:fill type="solid"/>
              </v:shape>
              <v:shape style="position:absolute;left:1105;top:901;width:2575;height:1371" coordorigin="1105,901" coordsize="2575,1371" path="m3144,1840l2483,1840,2505,1841,2526,1842,2589,1853,2648,1872,2703,1899,2753,1933,2798,1974,2816,1993,3144,1840xe" filled="true" fillcolor="#72cbd2" stroked="false">
                <v:path arrowok="t"/>
                <v:fill type="solid"/>
              </v:shape>
            </v:group>
            <v:group style="position:absolute;left:2368;top:1573;width:1353;height:820" coordorigin="2368,1573" coordsize="1353,820">
              <v:shape style="position:absolute;left:2368;top:1573;width:1353;height:820" coordorigin="2368,1573" coordsize="1353,820" path="m3720,1573l2464,2161,2397,2200,2368,2266,2368,2284,2370,2304,2398,2357,2463,2392,2482,2393,2501,2391,2562,2363,2626,2322,3720,1573xe" filled="true" fillcolor="#00395a" stroked="false">
                <v:path arrowok="t"/>
                <v:fill type="solid"/>
              </v:shape>
              <v:shape style="position:absolute;left:1219;top:125;width:2531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/>
                          <w:b/>
                          <w:color w:val="FFFFFF"/>
                          <w:spacing w:val="-2"/>
                          <w:sz w:val="40"/>
                        </w:rPr>
                        <w:t>VALE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2"/>
                          <w:sz w:val="40"/>
                        </w:rPr>
                        <w:t>LA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PENA?</w:t>
                      </w:r>
                      <w:r>
                        <w:rPr>
                          <w:rFonts w:asci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1098;top:2337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75"/>
                          <w:sz w:val="20"/>
                        </w:rPr>
                        <w:t>1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en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desacuerdo)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926;top:2337;width:942;height:485" type="#_x0000_t202" filled="false" stroked="false">
                <v:textbox inset="0,0,0,0">
                  <w:txbxContent>
                    <w:p>
                      <w:pPr>
                        <w:spacing w:line="191" w:lineRule="exact" w:before="0"/>
                        <w:ind w:left="0" w:right="0" w:firstLine="0"/>
                        <w:jc w:val="center"/>
                        <w:rPr>
                          <w:rFonts w:ascii="Corpid C1 Bold" w:hAnsi="Corpid C1 Bold" w:cs="Corpid C1 Bold" w:eastAsia="Corpid C1 Bold"/>
                          <w:sz w:val="20"/>
                          <w:szCs w:val="20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20"/>
                        </w:rPr>
                        <w:t>7</w:t>
                      </w:r>
                      <w:r>
                        <w:rPr>
                          <w:rFonts w:ascii="Corpid C1 Bold"/>
                          <w:sz w:val="20"/>
                        </w:rPr>
                      </w:r>
                    </w:p>
                    <w:p>
                      <w:pPr>
                        <w:spacing w:line="148" w:lineRule="exact" w:before="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(totalmente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3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7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-1"/>
                          <w:sz w:val="14"/>
                        </w:rPr>
                        <w:t>acuerdo)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349;top:2997;width:4242;height:801" type="#_x0000_t202" filled="false" stroked="false">
                <v:textbox inset="0,0,0,0">
                  <w:txbxContent>
                    <w:p>
                      <w:pPr>
                        <w:spacing w:line="245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Considerando los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 bene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fi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cios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4"/>
                        </w:rPr>
                        <w:t>y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4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3"/>
                          <w:sz w:val="24"/>
                        </w:rPr>
                        <w:t>los</w:t>
                      </w:r>
                      <w:r>
                        <w:rPr>
                          <w:rFonts w:ascii="Corpid C1 Regular"/>
                          <w:sz w:val="24"/>
                        </w:rPr>
                      </w:r>
                    </w:p>
                    <w:p>
                      <w:pPr>
                        <w:spacing w:line="280" w:lineRule="exact" w:before="7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4"/>
                          <w:szCs w:val="24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3"/>
                          <w:sz w:val="24"/>
                        </w:rPr>
                        <w:t>costos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asociados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a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minería,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vale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3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pena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proseguir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con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4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minería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1"/>
                          <w:sz w:val="24"/>
                        </w:rPr>
                        <w:t>en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4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2"/>
                          <w:sz w:val="24"/>
                        </w:rPr>
                        <w:t>Chile</w:t>
                      </w:r>
                      <w:r>
                        <w:rPr>
                          <w:rFonts w:ascii="Corpid C1 Regular" w:hAnsi="Corpid C1 Regular"/>
                          <w:sz w:val="2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/>
      </w: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25"/>
          <w:szCs w:val="25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5"/>
          <w:szCs w:val="25"/>
        </w:rPr>
        <w:sectPr>
          <w:pgSz w:w="11910" w:h="16840"/>
          <w:pgMar w:header="0" w:footer="372" w:top="760" w:bottom="560" w:left="740" w:right="740"/>
        </w:sectPr>
      </w:pPr>
    </w:p>
    <w:p>
      <w:pPr>
        <w:pStyle w:val="Heading3"/>
        <w:spacing w:line="240" w:lineRule="auto" w:before="62"/>
        <w:ind w:right="0"/>
        <w:jc w:val="left"/>
      </w:pPr>
      <w:bookmarkStart w:name="_TOC_250010" w:id="11"/>
      <w:r>
        <w:rPr>
          <w:b w:val="0"/>
          <w:color w:val="72CBD2"/>
          <w:spacing w:val="2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calidad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del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agua</w:t>
      </w:r>
      <w:r>
        <w:rPr>
          <w:b w:val="0"/>
          <w:color w:val="72CBD2"/>
        </w:rPr>
        <w:t> y </w:t>
      </w:r>
      <w:r>
        <w:rPr>
          <w:b w:val="0"/>
          <w:color w:val="72CBD2"/>
          <w:spacing w:val="-1"/>
        </w:rPr>
        <w:t>el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medioambiente</w:t>
      </w:r>
      <w:bookmarkEnd w:id="11"/>
      <w:r>
        <w:rPr/>
      </w:r>
    </w:p>
    <w:p>
      <w:pPr>
        <w:pStyle w:val="BodyText"/>
        <w:spacing w:line="258" w:lineRule="auto" w:before="57"/>
        <w:ind w:right="125"/>
        <w:jc w:val="left"/>
      </w:pPr>
      <w:r>
        <w:rPr>
          <w:b w:val="0"/>
          <w:spacing w:val="-2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general,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rmaciones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relacionadas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impacto</w:t>
      </w:r>
      <w:r>
        <w:rPr>
          <w:b w:val="0"/>
          <w:spacing w:val="69"/>
        </w:rPr>
        <w:t> </w:t>
      </w:r>
      <w:r>
        <w:rPr>
          <w:b w:val="0"/>
          <w:spacing w:val="-1"/>
        </w:rPr>
        <w:t>negativo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medioambiente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obtuvieron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47"/>
        </w:rPr>
        <w:t> </w:t>
      </w:r>
      <w:r>
        <w:rPr>
          <w:b w:val="0"/>
          <w:spacing w:val="-1"/>
        </w:rPr>
        <w:t>respuestas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enfáticas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incluyó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39"/>
        </w:rPr>
        <w:t> </w:t>
      </w:r>
      <w:r>
        <w:rPr>
          <w:b w:val="0"/>
          <w:spacing w:val="-1"/>
        </w:rPr>
        <w:t>percepciones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impactos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calidad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(tanto</w:t>
      </w:r>
      <w:r>
        <w:rPr>
          <w:b w:val="0"/>
          <w:spacing w:val="45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subterránea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super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cie),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medioambiente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35"/>
        </w:rPr>
        <w:t> </w:t>
      </w:r>
      <w:r>
        <w:rPr>
          <w:b w:val="0"/>
          <w:spacing w:val="-1"/>
        </w:rPr>
        <w:t>general,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contribución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cambio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climático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2"/>
        </w:rPr>
        <w:t>(ver</w:t>
      </w:r>
      <w:r>
        <w:rPr>
          <w:b w:val="0"/>
          <w:spacing w:val="-5"/>
        </w:rPr>
        <w:t> </w:t>
      </w:r>
      <w:r>
        <w:rPr>
          <w:b w:val="0"/>
          <w:spacing w:val="-3"/>
        </w:rPr>
        <w:t>Tabla</w:t>
      </w:r>
      <w:r>
        <w:rPr>
          <w:b w:val="0"/>
          <w:spacing w:val="-4"/>
        </w:rPr>
        <w:t> </w:t>
      </w:r>
      <w:r>
        <w:rPr>
          <w:b w:val="0"/>
          <w:spacing w:val="-3"/>
        </w:rPr>
        <w:t>4).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relación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impactos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33"/>
        </w:rPr>
        <w:t> </w:t>
      </w:r>
      <w:r>
        <w:rPr>
          <w:b w:val="0"/>
          <w:spacing w:val="-1"/>
        </w:rPr>
        <w:t>calidad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medioambiente,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33"/>
        </w:rPr>
        <w:t> </w:t>
      </w:r>
      <w:r>
        <w:rPr>
          <w:b w:val="0"/>
          <w:spacing w:val="-2"/>
        </w:rPr>
        <w:t>tanto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4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43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percepción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impactos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negativos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2"/>
        </w:rPr>
        <w:t>tenía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calidad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agua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medioambiente,</w:t>
      </w:r>
      <w:r>
        <w:rPr>
          <w:b w:val="0"/>
          <w:spacing w:val="31"/>
        </w:rPr>
        <w:t> </w:t>
      </w:r>
      <w:r>
        <w:rPr>
          <w:b w:val="0"/>
          <w:spacing w:val="-1"/>
        </w:rPr>
        <w:t>mientras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47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alto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impacto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percibido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frente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47"/>
        </w:rPr>
        <w:t> </w:t>
      </w:r>
      <w:r>
        <w:rPr>
          <w:b w:val="0"/>
          <w:spacing w:val="-1"/>
        </w:rPr>
        <w:t>aquellas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personas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residían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áreas</w:t>
      </w:r>
      <w:r>
        <w:rPr>
          <w:b w:val="0"/>
          <w:spacing w:val="-4"/>
        </w:rPr>
        <w:t> </w:t>
      </w:r>
      <w:r>
        <w:rPr>
          <w:b w:val="0"/>
        </w:rPr>
        <w:t>no-mineras.</w:t>
      </w:r>
      <w:r>
        <w:rPr/>
      </w: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3"/>
        <w:spacing w:line="240" w:lineRule="auto"/>
        <w:ind w:right="0"/>
        <w:jc w:val="left"/>
      </w:pPr>
      <w:bookmarkStart w:name="_TOC_250009" w:id="12"/>
      <w:r>
        <w:rPr>
          <w:b w:val="0"/>
          <w:color w:val="72CBD2"/>
          <w:spacing w:val="-1"/>
        </w:rPr>
        <w:t>Salud</w:t>
      </w:r>
      <w:r>
        <w:rPr>
          <w:b w:val="0"/>
          <w:color w:val="72CBD2"/>
        </w:rPr>
        <w:t> y </w:t>
      </w:r>
      <w:r>
        <w:rPr>
          <w:b w:val="0"/>
          <w:color w:val="72CBD2"/>
          <w:spacing w:val="-1"/>
        </w:rPr>
        <w:t>bienestar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las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comunidades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locales</w:t>
      </w:r>
      <w:bookmarkEnd w:id="12"/>
      <w:r>
        <w:rPr/>
      </w:r>
    </w:p>
    <w:p>
      <w:pPr>
        <w:pStyle w:val="BodyText"/>
        <w:spacing w:line="258" w:lineRule="auto" w:before="57"/>
        <w:ind w:right="0"/>
        <w:jc w:val="left"/>
      </w:pPr>
      <w:r>
        <w:rPr>
          <w:b w:val="0"/>
        </w:rPr>
        <w:t>Al examinar los </w:t>
      </w:r>
      <w:r>
        <w:rPr>
          <w:b w:val="0"/>
          <w:spacing w:val="1"/>
        </w:rPr>
        <w:t>impactos</w:t>
      </w:r>
      <w:r>
        <w:rPr>
          <w:b w:val="0"/>
        </w:rPr>
        <w:t> </w:t>
      </w:r>
      <w:r>
        <w:rPr>
          <w:b w:val="0"/>
          <w:spacing w:val="1"/>
        </w:rPr>
        <w:t>negativos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sobre </w:t>
      </w:r>
      <w:r>
        <w:rPr>
          <w:b w:val="0"/>
          <w:spacing w:val="2"/>
        </w:rPr>
        <w:t>la</w:t>
      </w:r>
      <w:r>
        <w:rPr>
          <w:b w:val="0"/>
          <w:spacing w:val="32"/>
        </w:rPr>
        <w:t> </w:t>
      </w:r>
      <w:r>
        <w:rPr>
          <w:b w:val="0"/>
        </w:rPr>
        <w:t>salud,</w:t>
      </w:r>
      <w:r>
        <w:rPr>
          <w:b w:val="0"/>
          <w:spacing w:val="-1"/>
        </w:rPr>
        <w:t> </w:t>
      </w:r>
      <w:r>
        <w:rPr>
          <w:b w:val="0"/>
        </w:rPr>
        <w:t>el patrón </w:t>
      </w:r>
      <w:r>
        <w:rPr>
          <w:b w:val="0"/>
          <w:spacing w:val="1"/>
        </w:rPr>
        <w:t>de</w:t>
      </w:r>
      <w:r>
        <w:rPr>
          <w:b w:val="0"/>
        </w:rPr>
        <w:t> respuestas</w:t>
      </w:r>
      <w:r>
        <w:rPr>
          <w:b w:val="0"/>
          <w:spacing w:val="-1"/>
        </w:rPr>
        <w:t> </w:t>
      </w:r>
      <w:r>
        <w:rPr>
          <w:b w:val="0"/>
        </w:rPr>
        <w:t>nuevamente reflejó el nivel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48"/>
        </w:rPr>
        <w:t> </w:t>
      </w:r>
      <w:r>
        <w:rPr>
          <w:b w:val="0"/>
          <w:spacing w:val="1"/>
        </w:rPr>
        <w:t>exposición</w:t>
      </w:r>
      <w:r>
        <w:rPr>
          <w:b w:val="0"/>
        </w:rPr>
        <w:t> que los </w:t>
      </w: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-1"/>
        </w:rPr>
        <w:t>tenían</w:t>
      </w:r>
      <w:r>
        <w:rPr>
          <w:b w:val="0"/>
        </w:rPr>
        <w:t> </w:t>
      </w:r>
      <w:r>
        <w:rPr>
          <w:b w:val="0"/>
          <w:spacing w:val="1"/>
        </w:rPr>
        <w:t>respecto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minería.</w:t>
      </w:r>
      <w:r>
        <w:rPr>
          <w:b w:val="0"/>
          <w:spacing w:val="60"/>
        </w:rPr>
        <w:t> </w:t>
      </w:r>
      <w:r>
        <w:rPr>
          <w:b w:val="0"/>
        </w:rPr>
        <w:t>Aquellos ubicados en </w:t>
      </w:r>
      <w:r>
        <w:rPr>
          <w:b w:val="0"/>
          <w:spacing w:val="1"/>
        </w:rPr>
        <w:t>regiones</w:t>
      </w:r>
      <w:r>
        <w:rPr>
          <w:b w:val="0"/>
        </w:rPr>
        <w:t> mineras informaron </w:t>
      </w:r>
      <w:r>
        <w:rPr>
          <w:b w:val="0"/>
          <w:spacing w:val="1"/>
        </w:rPr>
        <w:t>impactos</w:t>
      </w:r>
      <w:r>
        <w:rPr>
          <w:b w:val="0"/>
          <w:spacing w:val="38"/>
        </w:rPr>
        <w:t> </w:t>
      </w:r>
      <w:r>
        <w:rPr>
          <w:b w:val="0"/>
          <w:spacing w:val="1"/>
        </w:rPr>
        <w:t>negativos</w:t>
      </w:r>
      <w:r>
        <w:rPr>
          <w:b w:val="0"/>
        </w:rPr>
        <w:t> considerablemente mayores sobre </w:t>
      </w:r>
      <w:r>
        <w:rPr>
          <w:b w:val="0"/>
          <w:spacing w:val="2"/>
        </w:rPr>
        <w:t>la</w:t>
      </w:r>
      <w:r>
        <w:rPr>
          <w:b w:val="0"/>
        </w:rPr>
        <w:t> salud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  <w:spacing w:val="46"/>
        </w:rPr>
        <w:t> </w:t>
      </w:r>
      <w:r>
        <w:rPr>
          <w:b w:val="0"/>
        </w:rPr>
        <w:t>comunidades locales y el costo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2"/>
        </w:rPr>
        <w:t>vida</w:t>
      </w:r>
      <w:r>
        <w:rPr>
          <w:b w:val="0"/>
        </w:rPr>
        <w:t> como resultado </w:t>
      </w:r>
      <w:r>
        <w:rPr>
          <w:b w:val="0"/>
          <w:spacing w:val="1"/>
        </w:rPr>
        <w:t>de</w:t>
      </w:r>
      <w:r>
        <w:rPr/>
      </w:r>
    </w:p>
    <w:p>
      <w:pPr>
        <w:pStyle w:val="BodyText"/>
        <w:spacing w:line="258" w:lineRule="auto"/>
        <w:ind w:right="34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que aquellos en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no-mineras.</w:t>
      </w:r>
      <w:r>
        <w:rPr>
          <w:b w:val="0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42"/>
        </w:rPr>
        <w:t> </w:t>
      </w:r>
      <w:r>
        <w:rPr>
          <w:b w:val="0"/>
          <w:spacing w:val="1"/>
        </w:rPr>
        <w:t>cabe</w:t>
      </w:r>
      <w:r>
        <w:rPr>
          <w:b w:val="0"/>
        </w:rPr>
        <w:t> </w:t>
      </w:r>
      <w:r>
        <w:rPr>
          <w:b w:val="0"/>
          <w:spacing w:val="1"/>
        </w:rPr>
        <w:t>destacar</w:t>
      </w:r>
      <w:r>
        <w:rPr>
          <w:b w:val="0"/>
        </w:rPr>
        <w:t> que </w:t>
      </w:r>
      <w:r>
        <w:rPr>
          <w:b w:val="0"/>
          <w:spacing w:val="1"/>
        </w:rPr>
        <w:t>las</w:t>
      </w:r>
      <w:r>
        <w:rPr>
          <w:b w:val="0"/>
        </w:rPr>
        <w:t> personas ubicadas en </w:t>
      </w:r>
      <w:r>
        <w:rPr>
          <w:b w:val="0"/>
          <w:spacing w:val="1"/>
        </w:rPr>
        <w:t>regiones</w:t>
      </w:r>
      <w:r>
        <w:rPr>
          <w:b w:val="0"/>
        </w:rPr>
        <w:t> mineras</w:t>
      </w:r>
      <w:r>
        <w:rPr>
          <w:b w:val="0"/>
          <w:spacing w:val="40"/>
        </w:rPr>
        <w:t> </w:t>
      </w:r>
      <w:r>
        <w:rPr>
          <w:b w:val="0"/>
          <w:spacing w:val="1"/>
        </w:rPr>
        <w:t>sentían</w:t>
      </w:r>
      <w:r>
        <w:rPr>
          <w:b w:val="0"/>
        </w:rPr>
        <w:t> que los niveles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enfermedades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transmisión</w:t>
      </w:r>
      <w:r>
        <w:rPr>
          <w:b w:val="0"/>
          <w:spacing w:val="24"/>
        </w:rPr>
        <w:t> </w:t>
      </w:r>
      <w:r>
        <w:rPr>
          <w:b w:val="0"/>
        </w:rPr>
        <w:t>sexual dentro del grupo </w:t>
      </w:r>
      <w:r>
        <w:rPr>
          <w:b w:val="0"/>
          <w:spacing w:val="1"/>
        </w:rPr>
        <w:t>de</w:t>
      </w:r>
      <w:r>
        <w:rPr>
          <w:b w:val="0"/>
        </w:rPr>
        <w:t> trabajadores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y </w:t>
      </w:r>
      <w:r>
        <w:rPr>
          <w:b w:val="0"/>
          <w:spacing w:val="1"/>
        </w:rPr>
        <w:t>las</w:t>
      </w:r>
      <w:r>
        <w:rPr>
          <w:b w:val="0"/>
          <w:spacing w:val="44"/>
        </w:rPr>
        <w:t> </w:t>
      </w:r>
      <w:r>
        <w:rPr>
          <w:b w:val="0"/>
        </w:rPr>
        <w:t>comunidades mineras habían aumentado como resultado </w:t>
      </w:r>
      <w:r>
        <w:rPr>
          <w:b w:val="0"/>
          <w:spacing w:val="1"/>
        </w:rPr>
        <w:t>de</w:t>
      </w:r>
      <w:r>
        <w:rPr>
          <w:b w:val="0"/>
          <w:spacing w:val="44"/>
        </w:rPr>
        <w:t> </w:t>
      </w:r>
      <w:r>
        <w:rPr>
          <w:b w:val="0"/>
          <w:spacing w:val="1"/>
        </w:rPr>
        <w:t>esta</w:t>
      </w:r>
      <w:r>
        <w:rPr>
          <w:b w:val="0"/>
        </w:rPr>
        <w:t> </w:t>
      </w:r>
      <w:r>
        <w:rPr>
          <w:b w:val="0"/>
          <w:spacing w:val="2"/>
        </w:rPr>
        <w:t>actividad,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allá</w:t>
      </w:r>
      <w:r>
        <w:rPr>
          <w:b w:val="0"/>
        </w:rPr>
        <w:t> que aquellos </w:t>
      </w:r>
      <w:r>
        <w:rPr>
          <w:b w:val="0"/>
          <w:spacing w:val="1"/>
        </w:rPr>
        <w:t>encuestados</w:t>
      </w:r>
      <w:r>
        <w:rPr>
          <w:b w:val="0"/>
        </w:rPr>
        <w:t> ubicados en</w:t>
      </w:r>
      <w:r>
        <w:rPr>
          <w:b w:val="0"/>
          <w:spacing w:val="50"/>
        </w:rPr>
        <w:t> </w:t>
      </w:r>
      <w:r>
        <w:rPr>
          <w:b w:val="0"/>
        </w:rPr>
        <w:t>otras </w:t>
      </w:r>
      <w:r>
        <w:rPr>
          <w:b w:val="0"/>
          <w:spacing w:val="1"/>
        </w:rPr>
        <w:t>partes</w:t>
      </w:r>
      <w:r>
        <w:rPr>
          <w:b w:val="0"/>
        </w:rPr>
        <w:t> del país.</w:t>
      </w:r>
      <w:r>
        <w:rPr/>
      </w:r>
    </w:p>
    <w:p>
      <w:pPr>
        <w:pStyle w:val="Heading3"/>
        <w:spacing w:line="240" w:lineRule="auto" w:before="62"/>
        <w:ind w:right="0"/>
        <w:jc w:val="left"/>
      </w:pPr>
      <w:bookmarkStart w:name="_TOC_250008" w:id="13"/>
      <w:r>
        <w:rPr/>
        <w:br w:type="column"/>
      </w:r>
      <w:r>
        <w:rPr>
          <w:b w:val="0"/>
          <w:color w:val="72CBD2"/>
          <w:spacing w:val="-1"/>
        </w:rPr>
        <w:t>Impacto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en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agricultura</w:t>
      </w:r>
      <w:bookmarkEnd w:id="13"/>
      <w:r>
        <w:rPr/>
      </w:r>
    </w:p>
    <w:p>
      <w:pPr>
        <w:pStyle w:val="BodyText"/>
        <w:spacing w:line="258" w:lineRule="auto" w:before="57"/>
        <w:ind w:right="133"/>
        <w:jc w:val="left"/>
      </w:pPr>
      <w:r>
        <w:rPr>
          <w:b w:val="0"/>
        </w:rPr>
        <w:t>Al examinar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percepción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los </w:t>
      </w:r>
      <w:r>
        <w:rPr>
          <w:b w:val="0"/>
          <w:spacing w:val="1"/>
        </w:rPr>
        <w:t>impactos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sobre</w:t>
      </w:r>
      <w:r>
        <w:rPr>
          <w:b w:val="0"/>
          <w:spacing w:val="32"/>
        </w:rPr>
        <w:t> </w:t>
      </w:r>
      <w:r>
        <w:rPr>
          <w:b w:val="0"/>
        </w:rPr>
        <w:t>el </w:t>
      </w:r>
      <w:r>
        <w:rPr>
          <w:b w:val="0"/>
          <w:spacing w:val="1"/>
        </w:rPr>
        <w:t>sector</w:t>
      </w:r>
      <w:r>
        <w:rPr>
          <w:b w:val="0"/>
        </w:rPr>
        <w:t> </w:t>
      </w:r>
      <w:r>
        <w:rPr>
          <w:b w:val="0"/>
          <w:spacing w:val="1"/>
        </w:rPr>
        <w:t>agricultura,</w:t>
      </w:r>
      <w:r>
        <w:rPr>
          <w:b w:val="0"/>
        </w:rPr>
        <w:t> los </w:t>
      </w: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las </w:t>
      </w:r>
      <w:r>
        <w:rPr>
          <w:b w:val="0"/>
          <w:spacing w:val="1"/>
        </w:rPr>
        <w:t>regiones</w:t>
      </w:r>
      <w:r>
        <w:rPr>
          <w:b w:val="0"/>
        </w:rPr>
        <w:t> mineras</w:t>
      </w:r>
      <w:r>
        <w:rPr>
          <w:b w:val="0"/>
          <w:spacing w:val="40"/>
        </w:rPr>
        <w:t> </w:t>
      </w:r>
      <w:r>
        <w:rPr>
          <w:b w:val="0"/>
        </w:rPr>
        <w:t>percibían un </w:t>
      </w:r>
      <w:r>
        <w:rPr>
          <w:b w:val="0"/>
          <w:spacing w:val="1"/>
        </w:rPr>
        <w:t>impacto</w:t>
      </w:r>
      <w:r>
        <w:rPr>
          <w:b w:val="0"/>
        </w:rPr>
        <w:t> </w:t>
      </w:r>
      <w:r>
        <w:rPr>
          <w:b w:val="0"/>
          <w:spacing w:val="1"/>
        </w:rPr>
        <w:t>negativo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fuerte</w:t>
      </w:r>
      <w:r>
        <w:rPr>
          <w:b w:val="0"/>
        </w:rPr>
        <w:t> sobre </w:t>
      </w:r>
      <w:r>
        <w:rPr>
          <w:b w:val="0"/>
          <w:spacing w:val="1"/>
        </w:rPr>
        <w:t>dicho</w:t>
      </w:r>
      <w:r>
        <w:rPr>
          <w:b w:val="0"/>
        </w:rPr>
        <w:t> </w:t>
      </w:r>
      <w:r>
        <w:rPr>
          <w:b w:val="0"/>
          <w:spacing w:val="1"/>
        </w:rPr>
        <w:t>sector</w:t>
      </w:r>
      <w:r>
        <w:rPr>
          <w:b w:val="0"/>
          <w:spacing w:val="48"/>
        </w:rPr>
        <w:t> </w:t>
      </w:r>
      <w:r>
        <w:rPr>
          <w:b w:val="0"/>
        </w:rPr>
        <w:t>que aquellos </w:t>
      </w:r>
      <w:r>
        <w:rPr>
          <w:b w:val="0"/>
          <w:spacing w:val="1"/>
        </w:rPr>
        <w:t>encuestados</w:t>
      </w:r>
      <w:r>
        <w:rPr>
          <w:b w:val="0"/>
        </w:rPr>
        <w:t> ubicados en regiones </w:t>
      </w:r>
      <w:r>
        <w:rPr>
          <w:b w:val="0"/>
          <w:spacing w:val="1"/>
        </w:rPr>
        <w:t>no-mineras.</w:t>
      </w:r>
      <w:r>
        <w:rPr/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3"/>
        <w:spacing w:line="240" w:lineRule="auto"/>
        <w:ind w:right="662"/>
        <w:jc w:val="left"/>
      </w:pPr>
      <w:bookmarkStart w:name="_TOC_250007" w:id="14"/>
      <w:r>
        <w:rPr>
          <w:b w:val="0"/>
          <w:color w:val="72CBD2"/>
          <w:spacing w:val="-3"/>
        </w:rPr>
        <w:t>¿Qué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opinan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chilenos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minería</w:t>
      </w:r>
      <w:r>
        <w:rPr>
          <w:b w:val="0"/>
          <w:color w:val="72CBD2"/>
          <w:spacing w:val="27"/>
        </w:rPr>
        <w:t> </w:t>
      </w:r>
      <w:r>
        <w:rPr>
          <w:b w:val="0"/>
          <w:color w:val="72CBD2"/>
          <w:spacing w:val="-1"/>
        </w:rPr>
        <w:t>artesanal</w:t>
      </w:r>
      <w:r>
        <w:rPr>
          <w:b w:val="0"/>
          <w:color w:val="72CBD2"/>
        </w:rPr>
        <w:t> y a </w:t>
      </w:r>
      <w:r>
        <w:rPr>
          <w:b w:val="0"/>
          <w:color w:val="72CBD2"/>
          <w:spacing w:val="-2"/>
        </w:rPr>
        <w:t>pequeña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escala?</w:t>
      </w:r>
      <w:bookmarkEnd w:id="14"/>
      <w:r>
        <w:rPr/>
      </w:r>
    </w:p>
    <w:p>
      <w:pPr>
        <w:pStyle w:val="BodyText"/>
        <w:spacing w:line="258" w:lineRule="auto" w:before="57"/>
        <w:ind w:right="147"/>
        <w:jc w:val="left"/>
      </w:pPr>
      <w:r>
        <w:rPr>
          <w:b w:val="0"/>
        </w:rPr>
        <w:t>Al</w:t>
      </w:r>
      <w:r>
        <w:rPr>
          <w:b w:val="0"/>
          <w:spacing w:val="-1"/>
        </w:rPr>
        <w:t> </w:t>
      </w:r>
      <w:r>
        <w:rPr>
          <w:b w:val="0"/>
        </w:rPr>
        <w:t>consultar</w:t>
      </w:r>
      <w:r>
        <w:rPr>
          <w:b w:val="0"/>
          <w:spacing w:val="-1"/>
        </w:rPr>
        <w:t> </w:t>
      </w:r>
      <w:r>
        <w:rPr>
          <w:b w:val="0"/>
          <w:spacing w:val="1"/>
        </w:rPr>
        <w:t>específicamente</w:t>
      </w:r>
      <w:r>
        <w:rPr>
          <w:b w:val="0"/>
        </w:rPr>
        <w:t> sobre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artesanal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26"/>
        </w:rPr>
        <w:t> </w:t>
      </w:r>
      <w:r>
        <w:rPr>
          <w:b w:val="0"/>
          <w:spacing w:val="1"/>
        </w:rPr>
        <w:t>pequeña</w:t>
      </w:r>
      <w:r>
        <w:rPr>
          <w:b w:val="0"/>
        </w:rPr>
        <w:t> </w:t>
      </w:r>
      <w:r>
        <w:rPr>
          <w:b w:val="0"/>
          <w:spacing w:val="1"/>
        </w:rPr>
        <w:t>escala</w:t>
      </w:r>
      <w:r>
        <w:rPr>
          <w:b w:val="0"/>
        </w:rPr>
        <w:t> </w:t>
      </w:r>
      <w:r>
        <w:rPr>
          <w:b w:val="0"/>
          <w:spacing w:val="-1"/>
        </w:rPr>
        <w:t>(APE),</w:t>
      </w:r>
      <w:r>
        <w:rPr>
          <w:b w:val="0"/>
        </w:rPr>
        <w:t> los </w:t>
      </w:r>
      <w:r>
        <w:rPr>
          <w:b w:val="0"/>
          <w:spacing w:val="1"/>
        </w:rPr>
        <w:t>participantes</w:t>
      </w:r>
      <w:r>
        <w:rPr>
          <w:b w:val="0"/>
        </w:rPr>
        <w:t> ubicados en </w:t>
      </w:r>
      <w:r>
        <w:rPr>
          <w:b w:val="0"/>
          <w:spacing w:val="1"/>
        </w:rPr>
        <w:t>regiones</w:t>
      </w:r>
      <w:r>
        <w:rPr>
          <w:b w:val="0"/>
          <w:spacing w:val="50"/>
        </w:rPr>
        <w:t> </w:t>
      </w:r>
      <w:r>
        <w:rPr>
          <w:b w:val="0"/>
        </w:rPr>
        <w:t>mineras y en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región</w:t>
      </w:r>
      <w:r>
        <w:rPr>
          <w:b w:val="0"/>
        </w:rPr>
        <w:t> Metropolitana mostraron </w:t>
      </w:r>
      <w:r>
        <w:rPr>
          <w:b w:val="0"/>
          <w:spacing w:val="1"/>
        </w:rPr>
        <w:t>perspectivas</w:t>
      </w:r>
      <w:r>
        <w:rPr>
          <w:b w:val="0"/>
          <w:spacing w:val="62"/>
        </w:rPr>
        <w:t> </w:t>
      </w:r>
      <w:r>
        <w:rPr>
          <w:b w:val="0"/>
        </w:rPr>
        <w:t>considerablemente </w:t>
      </w:r>
      <w:r>
        <w:rPr>
          <w:b w:val="0"/>
          <w:spacing w:val="1"/>
        </w:rPr>
        <w:t>distintas</w:t>
      </w:r>
      <w:r>
        <w:rPr>
          <w:b w:val="0"/>
        </w:rPr>
        <w:t> a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quienes </w:t>
      </w:r>
      <w:r>
        <w:rPr>
          <w:b w:val="0"/>
          <w:spacing w:val="1"/>
        </w:rPr>
        <w:t>viven</w:t>
      </w:r>
      <w:r>
        <w:rPr>
          <w:b w:val="0"/>
        </w:rPr>
        <w:t> en </w:t>
      </w:r>
      <w:r>
        <w:rPr>
          <w:b w:val="0"/>
          <w:spacing w:val="1"/>
        </w:rPr>
        <w:t>regiones</w:t>
      </w:r>
      <w:r>
        <w:rPr>
          <w:b w:val="0"/>
          <w:spacing w:val="48"/>
        </w:rPr>
        <w:t> </w:t>
      </w:r>
      <w:r>
        <w:rPr>
          <w:b w:val="0"/>
          <w:spacing w:val="1"/>
        </w:rPr>
        <w:t>no-mineras.</w:t>
      </w:r>
      <w:r>
        <w:rPr>
          <w:b w:val="0"/>
          <w:spacing w:val="-1"/>
        </w:rPr>
        <w:t> </w:t>
      </w:r>
      <w:r>
        <w:rPr>
          <w:b w:val="0"/>
        </w:rPr>
        <w:t>Al</w:t>
      </w:r>
      <w:r>
        <w:rPr>
          <w:b w:val="0"/>
          <w:spacing w:val="-1"/>
        </w:rPr>
        <w:t> </w:t>
      </w:r>
      <w:r>
        <w:rPr>
          <w:b w:val="0"/>
          <w:spacing w:val="1"/>
        </w:rPr>
        <w:t>pedirles</w:t>
      </w:r>
      <w:r>
        <w:rPr>
          <w:b w:val="0"/>
        </w:rPr>
        <w:t> que</w:t>
      </w:r>
      <w:r>
        <w:rPr>
          <w:b w:val="0"/>
          <w:spacing w:val="-1"/>
        </w:rPr>
        <w:t> </w:t>
      </w:r>
      <w:r>
        <w:rPr>
          <w:b w:val="0"/>
        </w:rPr>
        <w:t>calificaran</w:t>
      </w:r>
      <w:r>
        <w:rPr>
          <w:b w:val="0"/>
          <w:spacing w:val="-1"/>
        </w:rPr>
        <w:t> </w:t>
      </w:r>
      <w:r>
        <w:rPr>
          <w:b w:val="0"/>
        </w:rPr>
        <w:t>su nivel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aceptación</w:t>
      </w:r>
      <w:r>
        <w:rPr>
          <w:b w:val="0"/>
          <w:spacing w:val="54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afirmaciones</w:t>
      </w:r>
      <w:r>
        <w:rPr>
          <w:b w:val="0"/>
        </w:rPr>
        <w:t> </w:t>
      </w:r>
      <w:r>
        <w:rPr>
          <w:b w:val="0"/>
          <w:spacing w:val="1"/>
        </w:rPr>
        <w:t>relacionadas</w:t>
      </w:r>
      <w:r>
        <w:rPr>
          <w:b w:val="0"/>
          <w:spacing w:val="-1"/>
        </w:rPr>
        <w:t> </w:t>
      </w:r>
      <w:r>
        <w:rPr>
          <w:b w:val="0"/>
        </w:rPr>
        <w:t>con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APE en</w:t>
      </w:r>
      <w:r>
        <w:rPr>
          <w:b w:val="0"/>
          <w:spacing w:val="-1"/>
        </w:rPr>
        <w:t> </w:t>
      </w:r>
      <w:r>
        <w:rPr>
          <w:b w:val="0"/>
        </w:rPr>
        <w:t>una</w:t>
      </w:r>
      <w:r>
        <w:rPr>
          <w:b w:val="0"/>
          <w:spacing w:val="-1"/>
        </w:rPr>
        <w:t> </w:t>
      </w:r>
      <w:r>
        <w:rPr>
          <w:b w:val="0"/>
          <w:spacing w:val="1"/>
        </w:rPr>
        <w:t>escala</w:t>
      </w:r>
      <w:r>
        <w:rPr/>
      </w:r>
    </w:p>
    <w:p>
      <w:pPr>
        <w:pStyle w:val="BodyText"/>
        <w:spacing w:line="258" w:lineRule="auto"/>
        <w:ind w:right="236"/>
        <w:jc w:val="left"/>
      </w:pPr>
      <w:r>
        <w:rPr>
          <w:b w:val="0"/>
        </w:rPr>
        <w:t>del</w:t>
      </w:r>
      <w:r>
        <w:rPr>
          <w:b w:val="0"/>
          <w:spacing w:val="-5"/>
        </w:rPr>
        <w:t> </w:t>
      </w:r>
      <w:r>
        <w:rPr>
          <w:b w:val="0"/>
        </w:rPr>
        <w:t>1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(en</w:t>
      </w:r>
      <w:r>
        <w:rPr>
          <w:b w:val="0"/>
          <w:spacing w:val="-4"/>
        </w:rPr>
        <w:t> </w:t>
      </w:r>
      <w:r>
        <w:rPr>
          <w:b w:val="0"/>
        </w:rPr>
        <w:t>lo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absoluto)</w:t>
      </w:r>
      <w:r>
        <w:rPr>
          <w:b w:val="0"/>
          <w:spacing w:val="-4"/>
        </w:rPr>
        <w:t> </w:t>
      </w:r>
      <w:r>
        <w:rPr>
          <w:b w:val="0"/>
        </w:rPr>
        <w:t>al</w:t>
      </w:r>
      <w:r>
        <w:rPr>
          <w:b w:val="0"/>
          <w:spacing w:val="-4"/>
        </w:rPr>
        <w:t> </w:t>
      </w:r>
      <w:r>
        <w:rPr>
          <w:b w:val="0"/>
        </w:rPr>
        <w:t>7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(en</w:t>
      </w:r>
      <w:r>
        <w:rPr>
          <w:b w:val="0"/>
          <w:spacing w:val="-4"/>
        </w:rPr>
        <w:t> </w:t>
      </w:r>
      <w:r>
        <w:rPr>
          <w:b w:val="0"/>
        </w:rPr>
        <w:t>gran</w:t>
      </w:r>
      <w:r>
        <w:rPr>
          <w:b w:val="0"/>
          <w:spacing w:val="-4"/>
        </w:rPr>
        <w:t> </w:t>
      </w:r>
      <w:r>
        <w:rPr>
          <w:b w:val="0"/>
        </w:rPr>
        <w:t>medida),</w:t>
      </w:r>
      <w:r>
        <w:rPr>
          <w:b w:val="0"/>
          <w:spacing w:val="-4"/>
        </w:rPr>
        <w:t> </w:t>
      </w:r>
      <w:r>
        <w:rPr>
          <w:b w:val="0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1"/>
        </w:rPr>
        <w:t>participantes</w:t>
      </w:r>
      <w:r>
        <w:rPr>
          <w:b w:val="0"/>
          <w:spacing w:val="5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2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2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2"/>
        </w:rPr>
        <w:t> </w:t>
      </w:r>
      <w:r>
        <w:rPr>
          <w:b w:val="0"/>
        </w:rPr>
        <w:t>mineras</w:t>
      </w:r>
      <w:r>
        <w:rPr>
          <w:b w:val="0"/>
          <w:spacing w:val="-1"/>
        </w:rPr>
        <w:t> </w:t>
      </w:r>
      <w:r>
        <w:rPr>
          <w:b w:val="0"/>
          <w:spacing w:val="-2"/>
        </w:rPr>
        <w:t>(M </w:t>
      </w:r>
      <w:r>
        <w:rPr>
          <w:b w:val="0"/>
        </w:rPr>
        <w:t>=</w:t>
      </w:r>
      <w:r>
        <w:rPr>
          <w:b w:val="0"/>
          <w:spacing w:val="-2"/>
        </w:rPr>
        <w:t> </w:t>
      </w:r>
      <w:r>
        <w:rPr>
          <w:b w:val="0"/>
        </w:rPr>
        <w:t>4,92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  <w:spacing w:val="1"/>
        </w:rPr>
        <w:t>DE</w:t>
      </w:r>
      <w:r>
        <w:rPr>
          <w:b w:val="0"/>
          <w:spacing w:val="-2"/>
        </w:rPr>
        <w:t> </w:t>
      </w:r>
      <w:r>
        <w:rPr>
          <w:b w:val="0"/>
        </w:rPr>
        <w:t>=</w:t>
      </w:r>
      <w:r>
        <w:rPr>
          <w:b w:val="0"/>
          <w:spacing w:val="-2"/>
        </w:rPr>
        <w:t> 1</w:t>
      </w:r>
      <w:r>
        <w:rPr>
          <w:b w:val="0"/>
          <w:spacing w:val="-1"/>
        </w:rPr>
        <w:t>,90) </w:t>
      </w:r>
      <w:r>
        <w:rPr>
          <w:b w:val="0"/>
        </w:rPr>
        <w:t>y</w:t>
      </w:r>
      <w:r>
        <w:rPr>
          <w:b w:val="0"/>
          <w:spacing w:val="-2"/>
        </w:rPr>
        <w:t> </w:t>
      </w:r>
      <w:r>
        <w:rPr>
          <w:b w:val="0"/>
        </w:rPr>
        <w:t>Metropolitana</w:t>
      </w:r>
      <w:r>
        <w:rPr>
          <w:b w:val="0"/>
          <w:spacing w:val="34"/>
        </w:rPr>
        <w:t> </w:t>
      </w:r>
      <w:r>
        <w:rPr>
          <w:b w:val="0"/>
          <w:spacing w:val="-2"/>
        </w:rPr>
        <w:t>(M</w:t>
      </w:r>
      <w:r>
        <w:rPr>
          <w:b w:val="0"/>
          <w:spacing w:val="2"/>
        </w:rPr>
        <w:t> </w:t>
      </w:r>
      <w:r>
        <w:rPr>
          <w:b w:val="0"/>
        </w:rPr>
        <w:t>=</w:t>
      </w:r>
      <w:r>
        <w:rPr>
          <w:b w:val="0"/>
          <w:spacing w:val="3"/>
        </w:rPr>
        <w:t> </w:t>
      </w:r>
      <w:r>
        <w:rPr>
          <w:b w:val="0"/>
        </w:rPr>
        <w:t>4,89</w:t>
      </w:r>
      <w:r>
        <w:rPr>
          <w:b w:val="0"/>
          <w:spacing w:val="2"/>
        </w:rPr>
        <w:t> </w:t>
      </w:r>
      <w:r>
        <w:rPr>
          <w:b w:val="0"/>
        </w:rPr>
        <w:t>y</w:t>
      </w:r>
      <w:r>
        <w:rPr>
          <w:b w:val="0"/>
          <w:spacing w:val="2"/>
        </w:rPr>
        <w:t> </w:t>
      </w:r>
      <w:r>
        <w:rPr>
          <w:b w:val="0"/>
        </w:rPr>
        <w:t>DE=</w:t>
      </w:r>
      <w:r>
        <w:rPr>
          <w:b w:val="0"/>
          <w:spacing w:val="3"/>
        </w:rPr>
        <w:t> </w:t>
      </w:r>
      <w:r>
        <w:rPr>
          <w:b w:val="0"/>
        </w:rPr>
        <w:t>2,00)</w:t>
      </w:r>
      <w:r>
        <w:rPr>
          <w:b w:val="0"/>
          <w:spacing w:val="2"/>
        </w:rPr>
        <w:t> </w:t>
      </w:r>
      <w:r>
        <w:rPr>
          <w:b w:val="0"/>
          <w:spacing w:val="1"/>
        </w:rPr>
        <w:t>percibieron</w:t>
      </w:r>
      <w:r>
        <w:rPr>
          <w:b w:val="0"/>
          <w:spacing w:val="3"/>
        </w:rPr>
        <w:t> </w:t>
      </w:r>
      <w:r>
        <w:rPr>
          <w:b w:val="0"/>
        </w:rPr>
        <w:t>mayores</w:t>
      </w:r>
      <w:r>
        <w:rPr>
          <w:b w:val="0"/>
          <w:spacing w:val="2"/>
        </w:rPr>
        <w:t> </w:t>
      </w:r>
      <w:r>
        <w:rPr>
          <w:b w:val="0"/>
          <w:spacing w:val="1"/>
        </w:rPr>
        <w:t>efectos</w:t>
      </w:r>
      <w:r>
        <w:rPr>
          <w:b w:val="0"/>
          <w:spacing w:val="3"/>
        </w:rPr>
        <w:t> </w:t>
      </w:r>
      <w:r>
        <w:rPr>
          <w:b w:val="0"/>
          <w:spacing w:val="1"/>
        </w:rPr>
        <w:t>negativos</w:t>
      </w:r>
      <w:r>
        <w:rPr>
          <w:b w:val="0"/>
          <w:spacing w:val="28"/>
        </w:rPr>
        <w:t> </w:t>
      </w:r>
      <w:r>
        <w:rPr>
          <w:b w:val="0"/>
        </w:rPr>
        <w:t>sobre el medioambiente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APE que quienes </w:t>
      </w:r>
      <w:r>
        <w:rPr>
          <w:b w:val="0"/>
          <w:spacing w:val="1"/>
        </w:rPr>
        <w:t>viven</w:t>
      </w:r>
      <w:r>
        <w:rPr>
          <w:b w:val="0"/>
          <w:spacing w:val="66"/>
        </w:rPr>
        <w:t> </w:t>
      </w:r>
      <w:r>
        <w:rPr>
          <w:b w:val="0"/>
        </w:rPr>
        <w:t>en</w:t>
      </w:r>
      <w:r>
        <w:rPr>
          <w:b w:val="0"/>
          <w:spacing w:val="-6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6"/>
        </w:rPr>
        <w:t> </w:t>
      </w:r>
      <w:r>
        <w:rPr>
          <w:b w:val="0"/>
          <w:spacing w:val="1"/>
        </w:rPr>
        <w:t>no-mineras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(M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6"/>
        </w:rPr>
        <w:t> </w:t>
      </w:r>
      <w:r>
        <w:rPr>
          <w:b w:val="0"/>
          <w:spacing w:val="1"/>
        </w:rPr>
        <w:t>4,51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6"/>
        </w:rPr>
        <w:t> </w:t>
      </w:r>
      <w:r>
        <w:rPr>
          <w:b w:val="0"/>
        </w:rPr>
        <w:t>1,94).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6"/>
        </w:rPr>
        <w:t> </w:t>
      </w:r>
      <w:r>
        <w:rPr>
          <w:b w:val="0"/>
          <w:spacing w:val="1"/>
        </w:rPr>
        <w:t>pesar</w:t>
      </w:r>
      <w:r>
        <w:rPr>
          <w:b w:val="0"/>
          <w:spacing w:val="-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6"/>
        </w:rPr>
        <w:t> </w:t>
      </w:r>
      <w:r>
        <w:rPr>
          <w:b w:val="0"/>
          <w:spacing w:val="1"/>
        </w:rPr>
        <w:t>las</w:t>
      </w:r>
      <w:r>
        <w:rPr>
          <w:b w:val="0"/>
          <w:spacing w:val="26"/>
        </w:rPr>
        <w:t> </w:t>
      </w:r>
      <w:r>
        <w:rPr>
          <w:b w:val="0"/>
          <w:spacing w:val="1"/>
        </w:rPr>
        <w:t>percepciones</w:t>
      </w:r>
      <w:r>
        <w:rPr>
          <w:b w:val="0"/>
        </w:rPr>
        <w:t> </w:t>
      </w:r>
      <w:r>
        <w:rPr>
          <w:b w:val="0"/>
          <w:spacing w:val="1"/>
        </w:rPr>
        <w:t>relacionadas</w:t>
      </w:r>
      <w:r>
        <w:rPr>
          <w:b w:val="0"/>
        </w:rPr>
        <w:t> con los impactos ambientales, los</w:t>
      </w:r>
      <w:r>
        <w:rPr>
          <w:b w:val="0"/>
          <w:spacing w:val="42"/>
        </w:rPr>
        <w:t> </w:t>
      </w:r>
      <w:r>
        <w:rPr>
          <w:b w:val="0"/>
          <w:spacing w:val="1"/>
        </w:rPr>
        <w:t>participantes</w:t>
      </w:r>
      <w:r>
        <w:rPr>
          <w:b w:val="0"/>
        </w:rPr>
        <w:t> no consideraron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a </w:t>
      </w:r>
      <w:r>
        <w:rPr>
          <w:b w:val="0"/>
          <w:spacing w:val="1"/>
        </w:rPr>
        <w:t>pequeña</w:t>
      </w:r>
      <w:r>
        <w:rPr>
          <w:b w:val="0"/>
        </w:rPr>
        <w:t> </w:t>
      </w:r>
      <w:r>
        <w:rPr>
          <w:b w:val="0"/>
          <w:spacing w:val="1"/>
        </w:rPr>
        <w:t>escala</w:t>
      </w:r>
      <w:r>
        <w:rPr/>
      </w:r>
    </w:p>
    <w:p>
      <w:pPr>
        <w:pStyle w:val="BodyText"/>
        <w:spacing w:line="258" w:lineRule="auto"/>
        <w:ind w:right="147"/>
        <w:jc w:val="left"/>
      </w:pPr>
      <w:r>
        <w:rPr>
          <w:b w:val="0"/>
        </w:rPr>
        <w:t>como</w:t>
      </w:r>
      <w:r>
        <w:rPr>
          <w:b w:val="0"/>
          <w:spacing w:val="-1"/>
        </w:rPr>
        <w:t> </w:t>
      </w:r>
      <w:r>
        <w:rPr>
          <w:b w:val="0"/>
        </w:rPr>
        <w:t>un</w:t>
      </w:r>
      <w:r>
        <w:rPr>
          <w:b w:val="0"/>
          <w:spacing w:val="-1"/>
        </w:rPr>
        <w:t> </w:t>
      </w:r>
      <w:r>
        <w:rPr>
          <w:b w:val="0"/>
        </w:rPr>
        <w:t>problema en</w:t>
      </w:r>
      <w:r>
        <w:rPr>
          <w:b w:val="0"/>
          <w:spacing w:val="-1"/>
        </w:rPr>
        <w:t> </w:t>
      </w:r>
      <w:r>
        <w:rPr>
          <w:b w:val="0"/>
        </w:rPr>
        <w:t>Chile</w:t>
      </w:r>
      <w:r>
        <w:rPr>
          <w:b w:val="0"/>
          <w:spacing w:val="-1"/>
        </w:rPr>
        <w:t> </w:t>
      </w:r>
      <w:r>
        <w:rPr>
          <w:b w:val="0"/>
          <w:spacing w:val="-2"/>
        </w:rPr>
        <w:t>(M</w:t>
      </w:r>
      <w:r>
        <w:rPr>
          <w:b w:val="0"/>
        </w:rPr>
        <w:t> =</w:t>
      </w:r>
      <w:r>
        <w:rPr>
          <w:b w:val="0"/>
          <w:spacing w:val="-1"/>
        </w:rPr>
        <w:t> </w:t>
      </w:r>
      <w:r>
        <w:rPr>
          <w:b w:val="0"/>
        </w:rPr>
        <w:t>3,20</w:t>
      </w:r>
      <w:r>
        <w:rPr>
          <w:b w:val="0"/>
          <w:spacing w:val="-1"/>
        </w:rPr>
        <w:t> </w:t>
      </w:r>
      <w:r>
        <w:rPr>
          <w:b w:val="0"/>
        </w:rPr>
        <w:t>y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=</w:t>
      </w:r>
      <w:r>
        <w:rPr>
          <w:b w:val="0"/>
          <w:spacing w:val="-1"/>
        </w:rPr>
        <w:t> </w:t>
      </w:r>
      <w:r>
        <w:rPr>
          <w:b w:val="0"/>
          <w:spacing w:val="-3"/>
        </w:rPr>
        <w:t>2</w:t>
      </w:r>
      <w:r>
        <w:rPr>
          <w:b w:val="0"/>
          <w:spacing w:val="-2"/>
        </w:rPr>
        <w:t>,0</w:t>
      </w:r>
      <w:r>
        <w:rPr>
          <w:b w:val="0"/>
          <w:spacing w:val="-3"/>
        </w:rPr>
        <w:t>3</w:t>
      </w:r>
      <w:r>
        <w:rPr>
          <w:b w:val="0"/>
          <w:spacing w:val="-2"/>
        </w:rPr>
        <w:t>).</w:t>
      </w:r>
      <w:r>
        <w:rPr>
          <w:b w:val="0"/>
        </w:rPr>
        <w:t> Más</w:t>
      </w:r>
      <w:r>
        <w:rPr>
          <w:b w:val="0"/>
          <w:spacing w:val="-1"/>
        </w:rPr>
        <w:t> </w:t>
      </w:r>
      <w:r>
        <w:rPr>
          <w:b w:val="0"/>
        </w:rPr>
        <w:t>bien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34"/>
        </w:rPr>
        <w:t> </w:t>
      </w:r>
      <w:r>
        <w:rPr>
          <w:b w:val="0"/>
          <w:spacing w:val="1"/>
        </w:rPr>
        <w:t>encuestados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todas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regiones</w:t>
      </w:r>
      <w:r>
        <w:rPr>
          <w:b w:val="0"/>
        </w:rPr>
        <w:t> opinaron </w:t>
      </w:r>
      <w:r>
        <w:rPr>
          <w:b w:val="0"/>
          <w:spacing w:val="1"/>
        </w:rPr>
        <w:t>fuertemente</w:t>
      </w:r>
      <w:r>
        <w:rPr>
          <w:b w:val="0"/>
        </w:rPr>
        <w:t> que</w:t>
      </w:r>
      <w:r>
        <w:rPr>
          <w:b w:val="0"/>
          <w:spacing w:val="26"/>
        </w:rPr>
        <w:t> </w:t>
      </w:r>
      <w:r>
        <w:rPr>
          <w:b w:val="0"/>
          <w:spacing w:val="1"/>
        </w:rPr>
        <w:t>era</w:t>
      </w:r>
      <w:r>
        <w:rPr>
          <w:b w:val="0"/>
        </w:rPr>
        <w:t> </w:t>
      </w:r>
      <w:r>
        <w:rPr>
          <w:b w:val="0"/>
          <w:spacing w:val="1"/>
        </w:rPr>
        <w:t>importante</w:t>
      </w:r>
      <w:r>
        <w:rPr>
          <w:b w:val="0"/>
        </w:rPr>
        <w:t> proteger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a </w:t>
      </w:r>
      <w:r>
        <w:rPr>
          <w:b w:val="0"/>
          <w:spacing w:val="1"/>
        </w:rPr>
        <w:t>pequeña</w:t>
      </w:r>
      <w:r>
        <w:rPr>
          <w:b w:val="0"/>
        </w:rPr>
        <w:t> </w:t>
      </w:r>
      <w:r>
        <w:rPr>
          <w:b w:val="0"/>
          <w:spacing w:val="1"/>
        </w:rPr>
        <w:t>escala</w:t>
      </w:r>
      <w:r>
        <w:rPr>
          <w:b w:val="0"/>
        </w:rPr>
        <w:t> en Chile</w:t>
      </w:r>
      <w:r>
        <w:rPr>
          <w:b w:val="0"/>
          <w:spacing w:val="32"/>
        </w:rPr>
        <w:t> </w:t>
      </w:r>
      <w:r>
        <w:rPr>
          <w:b w:val="0"/>
          <w:spacing w:val="-2"/>
        </w:rPr>
        <w:t>(M</w:t>
      </w:r>
      <w:r>
        <w:rPr>
          <w:b w:val="0"/>
          <w:spacing w:val="-13"/>
        </w:rPr>
        <w:t> </w:t>
      </w:r>
      <w:r>
        <w:rPr>
          <w:b w:val="0"/>
        </w:rPr>
        <w:t>=</w:t>
      </w:r>
      <w:r>
        <w:rPr>
          <w:b w:val="0"/>
          <w:spacing w:val="-13"/>
        </w:rPr>
        <w:t> </w:t>
      </w:r>
      <w:r>
        <w:rPr>
          <w:b w:val="0"/>
        </w:rPr>
        <w:t>5,85</w:t>
      </w:r>
      <w:r>
        <w:rPr>
          <w:b w:val="0"/>
          <w:spacing w:val="-13"/>
        </w:rPr>
        <w:t> </w:t>
      </w:r>
      <w:r>
        <w:rPr>
          <w:b w:val="0"/>
        </w:rPr>
        <w:t>y</w:t>
      </w:r>
      <w:r>
        <w:rPr>
          <w:b w:val="0"/>
          <w:spacing w:val="-12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3"/>
        </w:rPr>
        <w:t> </w:t>
      </w:r>
      <w:r>
        <w:rPr>
          <w:b w:val="0"/>
        </w:rPr>
        <w:t>=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1</w:t>
      </w:r>
      <w:r>
        <w:rPr>
          <w:b w:val="0"/>
          <w:spacing w:val="-1"/>
        </w:rPr>
        <w:t>,</w:t>
      </w:r>
      <w:r>
        <w:rPr>
          <w:b w:val="0"/>
          <w:spacing w:val="-2"/>
        </w:rPr>
        <w:t>33</w:t>
      </w:r>
      <w:r>
        <w:rPr>
          <w:b w:val="0"/>
          <w:spacing w:val="-1"/>
        </w:rPr>
        <w:t>).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740"/>
          <w:cols w:num="2" w:equalWidth="0">
            <w:col w:w="5023" w:space="215"/>
            <w:col w:w="5192"/>
          </w:cols>
        </w:sectPr>
      </w:pPr>
    </w:p>
    <w:p>
      <w:pPr>
        <w:spacing w:before="64"/>
        <w:ind w:left="13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4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</w:t>
      </w:r>
      <w:r>
        <w:rPr>
          <w:rFonts w:ascii="Corpid C1 Bold" w:hAnsi="Corpid C1 Bold"/>
          <w:b/>
          <w:spacing w:val="-11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aciones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impactos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negativos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minería,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46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3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4"/>
          <w:szCs w:val="24"/>
        </w:rPr>
      </w:pPr>
    </w:p>
    <w:p>
      <w:pPr>
        <w:tabs>
          <w:tab w:pos="6448" w:val="left" w:leader="none"/>
          <w:tab w:pos="7722" w:val="left" w:leader="none"/>
          <w:tab w:pos="9007" w:val="left" w:leader="none"/>
        </w:tabs>
        <w:spacing w:before="75"/>
        <w:ind w:left="503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42.52pt;margin-top:-23.48699pt;width:510.5pt;height:329.7pt;mso-position-horizontal-relative:page;mso-position-vertical-relative:paragraph;z-index:-80248" coordorigin="850,-470" coordsize="10210,6594">
            <v:group style="position:absolute;left:850;top:-465;width:4536;height:798" coordorigin="850,-465" coordsize="4536,798">
              <v:shape style="position:absolute;left:850;top:-465;width:4536;height:798" coordorigin="850,-465" coordsize="4536,798" path="m5386,-465l850,-465,850,332,5386,332,5386,-465xe" filled="true" fillcolor="#00395a" stroked="false">
                <v:path arrowok="t"/>
                <v:fill type="solid"/>
              </v:shape>
            </v:group>
            <v:group style="position:absolute;left:5386;top:-465;width:2;height:798" coordorigin="5386,-465" coordsize="2,798">
              <v:shape style="position:absolute;left:5386;top:-465;width:2;height:798" coordorigin="5386,-465" coordsize="0,798" path="m5386,-465l5386,332e" filled="false" stroked="true" strokeweight=".101pt" strokecolor="#00395a">
                <v:path arrowok="t"/>
              </v:shape>
            </v:group>
            <v:group style="position:absolute;left:5386;top:-465;width:1418;height:798" coordorigin="5386,-465" coordsize="1418,798">
              <v:shape style="position:absolute;left:5386;top:-465;width:1418;height:798" coordorigin="5386,-465" coordsize="1418,798" path="m6803,-465l5386,-465,5386,332,6803,332,6803,-465xe" filled="true" fillcolor="#00395a" stroked="false">
                <v:path arrowok="t"/>
                <v:fill type="solid"/>
              </v:shape>
            </v:group>
            <v:group style="position:absolute;left:6803;top:-465;width:1418;height:798" coordorigin="6803,-465" coordsize="1418,798">
              <v:shape style="position:absolute;left:6803;top:-465;width:1418;height:798" coordorigin="6803,-465" coordsize="1418,798" path="m8220,-465l6803,-465,6803,332,8220,332,8220,-465xe" filled="true" fillcolor="#00395a" stroked="false">
                <v:path arrowok="t"/>
                <v:fill type="solid"/>
              </v:shape>
            </v:group>
            <v:group style="position:absolute;left:8220;top:-465;width:1418;height:798" coordorigin="8220,-465" coordsize="1418,798">
              <v:shape style="position:absolute;left:8220;top:-465;width:1418;height:798" coordorigin="8220,-465" coordsize="1418,798" path="m9638,-465l8220,-465,8220,332,9638,332,9638,-465xe" filled="true" fillcolor="#00395a" stroked="false">
                <v:path arrowok="t"/>
                <v:fill type="solid"/>
              </v:shape>
            </v:group>
            <v:group style="position:absolute;left:9638;top:-465;width:1418;height:798" coordorigin="9638,-465" coordsize="1418,798">
              <v:shape style="position:absolute;left:9638;top:-465;width:1418;height:798" coordorigin="9638,-465" coordsize="1418,798" path="m11055,-465l9638,-465,9638,332,11055,332,11055,-465xe" filled="true" fillcolor="#00395a" stroked="false">
                <v:path arrowok="t"/>
                <v:fill type="solid"/>
              </v:shape>
            </v:group>
            <v:group style="position:absolute;left:850;top:332;width:4536;height:570" coordorigin="850,332" coordsize="4536,570">
              <v:shape style="position:absolute;left:850;top:332;width:4536;height:570" coordorigin="850,332" coordsize="4536,570" path="m5386,332l850,332,850,902,5386,902,5386,332xe" filled="true" fillcolor="#ebebec" stroked="false">
                <v:path arrowok="t"/>
                <v:fill type="solid"/>
              </v:shape>
            </v:group>
            <v:group style="position:absolute;left:5386;top:332;width:2;height:570" coordorigin="5386,332" coordsize="2,570">
              <v:shape style="position:absolute;left:5386;top:332;width:2;height:570" coordorigin="5386,332" coordsize="0,570" path="m5386,332l5386,902e" filled="false" stroked="true" strokeweight=".101pt" strokecolor="#ebebec">
                <v:path arrowok="t"/>
              </v:shape>
            </v:group>
            <v:group style="position:absolute;left:5386;top:332;width:1418;height:570" coordorigin="5386,332" coordsize="1418,570">
              <v:shape style="position:absolute;left:5386;top:332;width:1418;height:570" coordorigin="5386,332" coordsize="1418,570" path="m6803,332l5386,332,5386,902,6803,902,6803,332xe" filled="true" fillcolor="#ebebec" stroked="false">
                <v:path arrowok="t"/>
                <v:fill type="solid"/>
              </v:shape>
            </v:group>
            <v:group style="position:absolute;left:6803;top:332;width:1418;height:570" coordorigin="6803,332" coordsize="1418,570">
              <v:shape style="position:absolute;left:6803;top:332;width:1418;height:570" coordorigin="6803,332" coordsize="1418,570" path="m8220,332l6803,332,6803,902,8220,902,8220,332xe" filled="true" fillcolor="#ebebec" stroked="false">
                <v:path arrowok="t"/>
                <v:fill type="solid"/>
              </v:shape>
            </v:group>
            <v:group style="position:absolute;left:8220;top:332;width:1418;height:570" coordorigin="8220,332" coordsize="1418,570">
              <v:shape style="position:absolute;left:8220;top:332;width:1418;height:570" coordorigin="8220,332" coordsize="1418,570" path="m9638,332l8220,332,8220,902,9638,902,9638,332xe" filled="true" fillcolor="#ebebec" stroked="false">
                <v:path arrowok="t"/>
                <v:fill type="solid"/>
              </v:shape>
            </v:group>
            <v:group style="position:absolute;left:9638;top:332;width:1418;height:570" coordorigin="9638,332" coordsize="1418,570">
              <v:shape style="position:absolute;left:9638;top:332;width:1418;height:570" coordorigin="9638,332" coordsize="1418,570" path="m11055,332l9638,332,9638,902,11055,902,11055,332xe" filled="true" fillcolor="#ebebec" stroked="false">
                <v:path arrowok="t"/>
                <v:fill type="solid"/>
              </v:shape>
            </v:group>
            <v:group style="position:absolute;left:850;top:1472;width:4536;height:570" coordorigin="850,1472" coordsize="4536,570">
              <v:shape style="position:absolute;left:850;top:1472;width:4536;height:570" coordorigin="850,1472" coordsize="4536,570" path="m5386,1472l850,1472,850,2042,5386,2042,5386,1472xe" filled="true" fillcolor="#ebebec" stroked="false">
                <v:path arrowok="t"/>
                <v:fill type="solid"/>
              </v:shape>
            </v:group>
            <v:group style="position:absolute;left:5386;top:1472;width:2;height:570" coordorigin="5386,1472" coordsize="2,570">
              <v:shape style="position:absolute;left:5386;top:1472;width:2;height:570" coordorigin="5386,1472" coordsize="0,570" path="m5386,1472l5386,2042e" filled="false" stroked="true" strokeweight=".101pt" strokecolor="#ebebec">
                <v:path arrowok="t"/>
              </v:shape>
            </v:group>
            <v:group style="position:absolute;left:5386;top:1472;width:1418;height:570" coordorigin="5386,1472" coordsize="1418,570">
              <v:shape style="position:absolute;left:5386;top:1472;width:1418;height:570" coordorigin="5386,1472" coordsize="1418,570" path="m6803,1472l5386,1472,5386,2042,6803,2042,6803,1472xe" filled="true" fillcolor="#ebebec" stroked="false">
                <v:path arrowok="t"/>
                <v:fill type="solid"/>
              </v:shape>
            </v:group>
            <v:group style="position:absolute;left:6803;top:1472;width:1418;height:570" coordorigin="6803,1472" coordsize="1418,570">
              <v:shape style="position:absolute;left:6803;top:1472;width:1418;height:570" coordorigin="6803,1472" coordsize="1418,570" path="m8220,1472l6803,1472,6803,2042,8220,2042,8220,1472xe" filled="true" fillcolor="#ebebec" stroked="false">
                <v:path arrowok="t"/>
                <v:fill type="solid"/>
              </v:shape>
            </v:group>
            <v:group style="position:absolute;left:8220;top:1472;width:1418;height:570" coordorigin="8220,1472" coordsize="1418,570">
              <v:shape style="position:absolute;left:8220;top:1472;width:1418;height:570" coordorigin="8220,1472" coordsize="1418,570" path="m9638,1472l8220,1472,8220,2042,9638,2042,9638,1472xe" filled="true" fillcolor="#ebebec" stroked="false">
                <v:path arrowok="t"/>
                <v:fill type="solid"/>
              </v:shape>
            </v:group>
            <v:group style="position:absolute;left:9638;top:1472;width:1418;height:570" coordorigin="9638,1472" coordsize="1418,570">
              <v:shape style="position:absolute;left:9638;top:1472;width:1418;height:570" coordorigin="9638,1472" coordsize="1418,570" path="m11055,1472l9638,1472,9638,2042,11055,2042,11055,1472xe" filled="true" fillcolor="#ebebec" stroked="false">
                <v:path arrowok="t"/>
                <v:fill type="solid"/>
              </v:shape>
            </v:group>
            <v:group style="position:absolute;left:850;top:2609;width:4536;height:570" coordorigin="850,2609" coordsize="4536,570">
              <v:shape style="position:absolute;left:850;top:2609;width:4536;height:570" coordorigin="850,2609" coordsize="4536,570" path="m5386,2609l850,2609,850,3179,5386,3179,5386,2609xe" filled="true" fillcolor="#ebebec" stroked="false">
                <v:path arrowok="t"/>
                <v:fill type="solid"/>
              </v:shape>
            </v:group>
            <v:group style="position:absolute;left:5386;top:2609;width:2;height:570" coordorigin="5386,2609" coordsize="2,570">
              <v:shape style="position:absolute;left:5386;top:2609;width:2;height:570" coordorigin="5386,2609" coordsize="0,570" path="m5386,2609l5386,3179e" filled="false" stroked="true" strokeweight=".101pt" strokecolor="#ebebec">
                <v:path arrowok="t"/>
              </v:shape>
            </v:group>
            <v:group style="position:absolute;left:5386;top:2609;width:1418;height:570" coordorigin="5386,2609" coordsize="1418,570">
              <v:shape style="position:absolute;left:5386;top:2609;width:1418;height:570" coordorigin="5386,2609" coordsize="1418,570" path="m6803,2609l5386,2609,5386,3179,6803,3179,6803,2609xe" filled="true" fillcolor="#ebebec" stroked="false">
                <v:path arrowok="t"/>
                <v:fill type="solid"/>
              </v:shape>
            </v:group>
            <v:group style="position:absolute;left:6803;top:2609;width:1418;height:570" coordorigin="6803,2609" coordsize="1418,570">
              <v:shape style="position:absolute;left:6803;top:2609;width:1418;height:570" coordorigin="6803,2609" coordsize="1418,570" path="m8220,2609l6803,2609,6803,3179,8220,3179,8220,2609xe" filled="true" fillcolor="#ebebec" stroked="false">
                <v:path arrowok="t"/>
                <v:fill type="solid"/>
              </v:shape>
            </v:group>
            <v:group style="position:absolute;left:8220;top:2609;width:1418;height:570" coordorigin="8220,2609" coordsize="1418,570">
              <v:shape style="position:absolute;left:8220;top:2609;width:1418;height:570" coordorigin="8220,2609" coordsize="1418,570" path="m9638,2609l8220,2609,8220,3179,9638,3179,9638,2609xe" filled="true" fillcolor="#ebebec" stroked="false">
                <v:path arrowok="t"/>
                <v:fill type="solid"/>
              </v:shape>
            </v:group>
            <v:group style="position:absolute;left:9638;top:2609;width:1418;height:570" coordorigin="9638,2609" coordsize="1418,570">
              <v:shape style="position:absolute;left:9638;top:2609;width:1418;height:570" coordorigin="9638,2609" coordsize="1418,570" path="m11055,2609l9638,2609,9638,3179,11055,3179,11055,2609xe" filled="true" fillcolor="#ebebec" stroked="false">
                <v:path arrowok="t"/>
                <v:fill type="solid"/>
              </v:shape>
            </v:group>
            <v:group style="position:absolute;left:850;top:3969;width:4536;height:790" coordorigin="850,3969" coordsize="4536,790">
              <v:shape style="position:absolute;left:850;top:3969;width:4536;height:790" coordorigin="850,3969" coordsize="4536,790" path="m5386,3969l850,3969,850,4759,5386,4759,5386,3969xe" filled="true" fillcolor="#ebebec" stroked="false">
                <v:path arrowok="t"/>
                <v:fill type="solid"/>
              </v:shape>
            </v:group>
            <v:group style="position:absolute;left:5386;top:3969;width:2;height:790" coordorigin="5386,3969" coordsize="2,790">
              <v:shape style="position:absolute;left:5386;top:3969;width:2;height:790" coordorigin="5386,3969" coordsize="0,790" path="m5386,3969l5386,4759e" filled="false" stroked="true" strokeweight=".101pt" strokecolor="#ebebec">
                <v:path arrowok="t"/>
              </v:shape>
            </v:group>
            <v:group style="position:absolute;left:5386;top:3969;width:1418;height:790" coordorigin="5386,3969" coordsize="1418,790">
              <v:shape style="position:absolute;left:5386;top:3969;width:1418;height:790" coordorigin="5386,3969" coordsize="1418,790" path="m6803,3969l5386,3969,5386,4759,6803,4759,6803,3969xe" filled="true" fillcolor="#ebebec" stroked="false">
                <v:path arrowok="t"/>
                <v:fill type="solid"/>
              </v:shape>
            </v:group>
            <v:group style="position:absolute;left:6803;top:3969;width:1418;height:790" coordorigin="6803,3969" coordsize="1418,790">
              <v:shape style="position:absolute;left:6803;top:3969;width:1418;height:790" coordorigin="6803,3969" coordsize="1418,790" path="m8220,3969l6803,3969,6803,4759,8220,4759,8220,3969xe" filled="true" fillcolor="#ebebec" stroked="false">
                <v:path arrowok="t"/>
                <v:fill type="solid"/>
              </v:shape>
            </v:group>
            <v:group style="position:absolute;left:8220;top:3969;width:1418;height:790" coordorigin="8220,3969" coordsize="1418,790">
              <v:shape style="position:absolute;left:8220;top:3969;width:1418;height:790" coordorigin="8220,3969" coordsize="1418,790" path="m9638,3969l8220,3969,8220,4759,9638,4759,9638,3969xe" filled="true" fillcolor="#ebebec" stroked="false">
                <v:path arrowok="t"/>
                <v:fill type="solid"/>
              </v:shape>
            </v:group>
            <v:group style="position:absolute;left:9638;top:3969;width:1418;height:790" coordorigin="9638,3969" coordsize="1418,790">
              <v:shape style="position:absolute;left:9638;top:3969;width:1418;height:790" coordorigin="9638,3969" coordsize="1418,790" path="m11055,3969l9638,3969,9638,4759,11055,4759,11055,3969xe" filled="true" fillcolor="#ebebec" stroked="false">
                <v:path arrowok="t"/>
                <v:fill type="solid"/>
              </v:shape>
            </v:group>
            <v:group style="position:absolute;left:850;top:5549;width:4536;height:570" coordorigin="850,5549" coordsize="4536,570">
              <v:shape style="position:absolute;left:850;top:5549;width:4536;height:570" coordorigin="850,5549" coordsize="4536,570" path="m5386,5549l850,5549,850,6119,5386,6119,5386,5549xe" filled="true" fillcolor="#ebebec" stroked="false">
                <v:path arrowok="t"/>
                <v:fill type="solid"/>
              </v:shape>
            </v:group>
            <v:group style="position:absolute;left:5386;top:5549;width:2;height:570" coordorigin="5386,5549" coordsize="2,570">
              <v:shape style="position:absolute;left:5386;top:5549;width:2;height:570" coordorigin="5386,5549" coordsize="0,570" path="m5386,5549l5386,6119e" filled="false" stroked="true" strokeweight=".101pt" strokecolor="#ebebec">
                <v:path arrowok="t"/>
              </v:shape>
            </v:group>
            <v:group style="position:absolute;left:5386;top:5549;width:1418;height:570" coordorigin="5386,5549" coordsize="1418,570">
              <v:shape style="position:absolute;left:5386;top:5549;width:1418;height:570" coordorigin="5386,5549" coordsize="1418,570" path="m6803,5549l5386,5549,5386,6119,6803,6119,6803,5549xe" filled="true" fillcolor="#ebebec" stroked="false">
                <v:path arrowok="t"/>
                <v:fill type="solid"/>
              </v:shape>
            </v:group>
            <v:group style="position:absolute;left:6803;top:5549;width:1418;height:570" coordorigin="6803,5549" coordsize="1418,570">
              <v:shape style="position:absolute;left:6803;top:5549;width:1418;height:570" coordorigin="6803,5549" coordsize="1418,570" path="m8220,5549l6803,5549,6803,6119,8220,6119,8220,5549xe" filled="true" fillcolor="#ebebec" stroked="false">
                <v:path arrowok="t"/>
                <v:fill type="solid"/>
              </v:shape>
            </v:group>
            <v:group style="position:absolute;left:8220;top:5549;width:1418;height:570" coordorigin="8220,5549" coordsize="1418,570">
              <v:shape style="position:absolute;left:8220;top:5549;width:1418;height:570" coordorigin="8220,5549" coordsize="1418,570" path="m9638,5549l8220,5549,8220,6119,9638,6119,9638,5549xe" filled="true" fillcolor="#ebebec" stroked="false">
                <v:path arrowok="t"/>
                <v:fill type="solid"/>
              </v:shape>
            </v:group>
            <v:group style="position:absolute;left:9638;top:5549;width:1418;height:570" coordorigin="9638,5549" coordsize="1418,570">
              <v:shape style="position:absolute;left:9638;top:5549;width:1418;height:570" coordorigin="9638,5549" coordsize="1418,570" path="m11055,5549l9638,5549,9638,6119,11055,6119,11055,5549xe" filled="true" fillcolor="#ebebec" stroked="false">
                <v:path arrowok="t"/>
                <v:fill type="solid"/>
              </v:shape>
            </v:group>
            <v:group style="position:absolute;left:11055;top:-465;width:2;height:6584" coordorigin="11055,-465" coordsize="2,6584">
              <v:shape style="position:absolute;left:11055;top:-465;width:2;height:6584" coordorigin="11055,-465" coordsize="0,6584" path="m11055,-465l11055,6119e" filled="false" stroked="true" strokeweight=".500163pt" strokecolor="#000000">
                <v:path arrowok="t"/>
              </v:shape>
            </v:group>
            <v:group style="position:absolute;left:5386;top:332;width:2;height:5787" coordorigin="5386,332" coordsize="2,5787">
              <v:shape style="position:absolute;left:5386;top:332;width:2;height:5787" coordorigin="5386,332" coordsize="0,5787" path="m5386,332l5386,6119e" filled="false" stroked="true" strokeweight=".500068pt" strokecolor="#000000">
                <v:path arrowok="t"/>
              </v:shape>
            </v:group>
            <v:group style="position:absolute;left:6803;top:332;width:2;height:5787" coordorigin="6803,332" coordsize="2,5787">
              <v:shape style="position:absolute;left:6803;top:332;width:2;height:5787" coordorigin="6803,332" coordsize="0,5787" path="m6803,332l6803,6119e" filled="false" stroked="true" strokeweight=".500068pt" strokecolor="#000000">
                <v:path arrowok="t"/>
              </v:shape>
            </v:group>
            <v:group style="position:absolute;left:8220;top:332;width:2;height:5787" coordorigin="8220,332" coordsize="2,5787">
              <v:shape style="position:absolute;left:8220;top:332;width:2;height:5787" coordorigin="8220,332" coordsize="0,5787" path="m8220,332l8220,6119e" filled="false" stroked="true" strokeweight=".500069pt" strokecolor="#000000">
                <v:path arrowok="t"/>
              </v:shape>
            </v:group>
            <v:group style="position:absolute;left:9638;top:332;width:2;height:5787" coordorigin="9638,332" coordsize="2,5787">
              <v:shape style="position:absolute;left:9638;top:332;width:2;height:5787" coordorigin="9638,332" coordsize="0,5787" path="m9638,332l9638,6119e" filled="false" stroked="true" strokeweight=".500066pt" strokecolor="#000000">
                <v:path arrowok="t"/>
              </v:shape>
            </v:group>
            <v:group style="position:absolute;left:5792;top:-164;width:606;height:202" coordorigin="5792,-164" coordsize="606,202">
              <v:shape style="position:absolute;left:5792;top:-164;width:606;height:202" coordorigin="5792,-164" coordsize="606,202" path="m6397,38l5792,38,5792,-164,6397,-164,6397,38xe" filled="true" fillcolor="#6d98b4" stroked="false">
                <v:path arrowok="t"/>
                <v:fill type="solid"/>
              </v:shape>
            </v:group>
            <v:group style="position:absolute;left:5798;top:-359;width:594;height:393" coordorigin="5798,-359" coordsize="594,393">
              <v:shape style="position:absolute;left:5798;top:-359;width:594;height:393" coordorigin="5798,-359" coordsize="594,393" path="m5798,33l6391,33,6391,-359,5798,-359,5798,33xe" filled="false" stroked="true" strokeweight=".606pt" strokecolor="#ffffff">
                <v:path arrowok="t"/>
              </v:shape>
            </v:group>
            <v:group style="position:absolute;left:5994;top:-366;width:404;height:202" coordorigin="5994,-366" coordsize="404,202">
              <v:shape style="position:absolute;left:5994;top:-366;width:404;height:202" coordorigin="5994,-366" coordsize="404,202" path="m6397,-366l5994,-366,5994,-164,6397,-164,6397,-366xe" filled="true" fillcolor="#ffffff" stroked="false">
                <v:path arrowok="t"/>
                <v:fill type="solid"/>
              </v:shape>
            </v:group>
            <v:group style="position:absolute;left:5845;top:-315;width:96;height:92" coordorigin="5845,-315" coordsize="96,92">
              <v:shape style="position:absolute;left:5845;top:-315;width:96;height:92" coordorigin="5845,-315" coordsize="96,92" path="m5941,-280l5845,-280,5874,-259,5863,-224,5894,-245,5916,-245,5911,-259,5941,-280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916,-245l5894,-245,5923,-224,5916,-245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893,-315l5881,-280,5904,-280,5893,-315xe" filled="true" fillcolor="#ffffff" stroked="false">
                <v:path arrowok="t"/>
                <v:fill type="solid"/>
              </v:shape>
            </v:group>
            <v:group style="position:absolute;left:7206;top:-342;width:611;height:336" coordorigin="7206,-342" coordsize="611,336">
              <v:shape style="position:absolute;left:7206;top:-342;width:611;height:336" coordorigin="7206,-342" coordsize="611,336" path="m7461,-28l7370,-28,7367,-14,7376,-10,7385,-6,7395,-6,7399,-20,7430,-20,7430,-22,7460,-22,7463,-24,7461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0,-20l7399,-20,7401,-6,7421,-6,7431,-8,7430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8,-28l7646,-28,7643,-14,7652,-10,7662,-6,7672,-6,7676,-20,7707,-20,7707,-22,7737,-22,7740,-24,7738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07,-20l7676,-20,7678,-6,7698,-6,7707,-8,7707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0,-22l7430,-22,7437,-10,7446,-12,7455,-18,7460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7,-22l7707,-22,7713,-10,7723,-12,7731,-18,7737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6,-46l7345,-46,7338,-34,7352,-22,7361,-18,7370,-28,7461,-28,7458,-36,7478,-36,7482,-40,7486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3,-46l7622,-46,7614,-34,7629,-22,7638,-18,7646,-28,7738,-28,7734,-36,7754,-36,7758,-40,7763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8,-36l7458,-36,7468,-28,7476,-34,7478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36l7734,-36,7744,-28,7752,-34,7754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6,-72l7329,-72,7318,-64,7322,-56,7327,-46,7334,-40,7345,-46,7486,-46,7488,-48,7478,-58,7411,-58,7388,-62,7376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52,-72l7606,-72,7594,-64,7599,-56,7603,-46,7610,-40,7622,-46,7763,-46,7764,-48,7755,-58,7687,-58,7664,-62,7652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0,-148l7402,-148,7426,-142,7443,-130,7452,-110,7453,-102,7452,-100,7446,-80,7431,-64,7411,-58,7478,-58,7491,-54,7496,-62,7499,-72,7502,-82,7490,-86,7503,-88,7503,-92,7504,-96,7504,-112,7503,-118,7490,-118,7502,-124,7499,-132,7496,-142,7494,-146,7478,-146,7480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7,-148l7679,-148,7703,-142,7720,-130,7728,-110,7729,-102,7729,-100,7723,-80,7708,-64,7687,-58,7755,-58,7767,-54,7773,-62,7776,-72,7778,-82,7766,-86,7779,-88,7781,-98,7781,-108,7779,-118,7766,-118,7778,-124,7777,-128,7774,-138,7772,-144,7770,-146,7755,-146,7757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6,-134l7312,-126,7311,-116,7310,-106,7323,-102,7310,-100,7311,-90,7312,-80,7316,-70,7329,-72,7376,-72,7371,-76,7362,-94,7362,-102,7367,-124,7374,-132,7329,-132,7316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93,-134l7589,-126,7588,-116,7587,-106,7600,-102,7587,-100,7588,-90,7589,-80,7593,-70,7606,-72,7652,-72,7647,-76,7639,-94,7638,-102,7644,-124,7651,-132,7606,-132,7593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132l7407,-132,7387,-126,7377,-106,7377,-100,7385,-80,7405,-72,7426,-78,7437,-96,7438,-102,7430,-122,7411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7,-132l7684,-132,7663,-126,7653,-106,7653,-100,7662,-80,7681,-72,7703,-78,7714,-96,7714,-102,7707,-122,7687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4,-186l7516,-134,7520,-100,7571,-100,7571,-102,7573,-126,7580,-146,7587,-160,7563,-160,7484,-18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4,-166l7327,-158,7322,-150,7318,-140,7329,-132,7374,-132,7382,-140,7402,-148,7480,-148,7488,-156,7486,-158,7345,-158,7334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10,-166l7603,-158,7599,-150,7594,-140,7606,-132,7651,-132,7658,-140,7679,-148,7757,-148,7764,-156,7763,-158,7622,-158,7610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91,-150l7478,-146,7494,-146,7491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7,-150l7755,-146,7770,-146,7767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7,-214l7661,-214,7688,-212,7712,-208,7777,-166,7786,-150,7811,-176,7807,-198,7815,-198,7817,-204,7817,-21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61,-188l7352,-184,7345,-176,7338,-170,7345,-158,7486,-158,7482,-164,7477,-170,7458,-170,7461,-178,7370,-178,7361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38,-188l7629,-184,7622,-176,7614,-170,7622,-158,7763,-158,7758,-164,7754,-170,7734,-170,7738,-178,7646,-178,7638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1,-302l7647,-302,7563,-160,7587,-160,7590,-166,7604,-182,7621,-196,7640,-206,7661,-214,7817,-214,7817,-220,7815,-226,7802,-226,7798,-248,7668,-248,7665,-250,7665,-286,7668,-290,7754,-290,7751,-30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8,-178l7458,-170,7477,-170,7476,-172,7468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44,-178l7734,-170,7754,-170,7752,-172,7744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42l7239,-342,7206,-290,7556,-176,7582,-220,7488,-220,7472,-224,7478,-234,7443,-234,7428,-240,7434,-250,7398,-250,7383,-254,7389,-264,7353,-264,7339,-268,7344,-278,7308,-278,7294,-282,7301,-294,7263,-294,7249,-296,7265,-322,7811,-322,7811,-34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95,-198l7385,-198,7376,-194,7367,-190,7370,-178,7461,-178,7463,-182,7430,-182,7430,-186,7399,-186,7395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72,-198l7662,-198,7652,-194,7643,-190,7646,-178,7738,-178,7740,-182,7707,-182,7707,-186,7676,-186,7672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7,-194l7430,-182,7463,-182,7455,-186,7446,-192,7437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13,-194l7707,-182,7740,-182,7731,-186,7723,-192,7713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200l7401,-198,7399,-186,7430,-186,7431,-196,7421,-198,7411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8,-200l7678,-198,7676,-186,7707,-186,7707,-196,7698,-198,7688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7,-232l7337,-192,7354,-202,7373,-210,7393,-214,7337,-2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22l7544,-322,7503,-248,7488,-220,7582,-220,7639,-316,7811,-316,7811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28,-322l7491,-322,7443,-234,7478,-234,7528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290l7738,-290,7742,-286,7749,-250,7747,-248,7763,-248,7754,-29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6,-322l7438,-322,7398,-250,7434,-250,7476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23,-322l7386,-322,7353,-264,7389,-264,7423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0,-322l7333,-322,7308,-278,7344,-278,7370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8,-322l7281,-322,7263,-294,7301,-294,7318,-322xe" filled="true" fillcolor="#ffffff" stroked="false">
                <v:path arrowok="t"/>
                <v:fill type="solid"/>
              </v:shape>
            </v:group>
            <v:group style="position:absolute;left:8581;top:-346;width:697;height:366" coordorigin="8581,-346" coordsize="697,366">
              <v:shape style="position:absolute;left:8581;top:-346;width:697;height:366" coordorigin="8581,-346" coordsize="697,366" path="m8894,-194l8631,-194,8631,19,8728,19,8728,-72,8894,-72,8894,-112,8667,-112,8667,-173,8894,-173,8894,-194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72l8797,-72,8797,19,8894,19,8894,-7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32,-60l8964,-60,8965,-54,8966,-48,8966,-39,8964,-8,8961,12,8959,19,8999,19,8996,7,8994,-8,8994,-46,8995,-51,8995,-55,9026,-55,9031,-59,9032,-60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36,-123l9120,-123,9123,-113,9125,-103,9121,-25,9112,19,9184,19,9180,7,9177,-5,9176,-19,9175,-39,9175,-89,9176,-98,9177,-112,9224,-112,9236,-12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26,-55l8995,-55,8999,-52,9004,-51,9021,-51,9026,-55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987,-169l8974,-169,8968,-165,8965,-159,8949,-159,8938,-149,8937,-136,8928,-134,8921,-125,8921,-114,8914,-110,8911,-103,8911,-87,8917,-79,8925,-76,8928,-65,8939,-57,8956,-57,8960,-58,8964,-60,9032,-60,9034,-71,9045,-74,9051,-83,9051,-100,9049,-106,9045,-110,9045,-111,9046,-114,9046,-126,9038,-136,9028,-140,9025,-153,9017,-159,8965,-159,9017,-159,9014,-161,8996,-161,8992,-166,8987,-16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24,-112l9177,-112,9184,-109,9193,-106,9202,-106,9223,-111,9224,-11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97,-173l8727,-173,8727,-112,8797,-112,8797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173l8858,-173,8858,-112,8894,-112,8894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19,-301l9117,-301,9096,-295,9080,-281,9073,-260,9054,-250,9044,-232,9043,-222,9043,-220,9032,-213,9025,-201,9025,-188,9031,-168,9047,-154,9059,-135,9075,-123,9095,-117,9106,-117,9113,-119,9120,-123,9236,-123,9239,-125,9258,-143,9270,-159,9277,-175,9275,-199,9267,-214,9267,-217,9267,-219,9267,-222,9263,-243,9250,-259,9234,-280,9219,-294,9207,-301,9122,-301,9119,-301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13,-162l8997,-162,8996,-161,9014,-161,9013,-16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62,-346l8581,-194,8944,-194,8762,-346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62,-319l9139,-319,9127,-312,9122,-301,9207,-301,9202,-303,9187,-305,9178,-305,9172,-314,9162,-31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83,-306l9180,-306,9178,-305,9187,-305,9183,-306xe" filled="true" fillcolor="#ffffff" stroked="false">
                <v:path arrowok="t"/>
                <v:fill type="solid"/>
              </v:shape>
            </v:group>
            <v:group style="position:absolute;left:10164;top:-351;width:364;height:377" coordorigin="10164,-351" coordsize="364,377">
              <v:shape style="position:absolute;left:10164;top:-351;width:364;height:377" coordorigin="10164,-351" coordsize="364,377" path="m10521,10l10172,10,10164,15,10164,25,10528,25,10528,15,10521,10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308l10181,-308,10181,10,10237,10,10237,-17,10322,-17,10322,-42,10202,-42,10202,-65,10322,-65,10322,-95,10202,-95,10202,-118,10322,-118,10322,-148,10202,-148,10202,-171,10322,-171,10322,-201,10202,-201,10202,-224,10322,-224,10322,-254,10202,-254,10202,-277,10322,-277,10322,-30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l10266,-17,10266,10,10322,10,10322,-1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42l10346,-42,10346,10,10370,10,10370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42l10393,-42,10393,10,10418,10,10418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42l10441,-42,10441,10,10465,10,10465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511,-245l10346,-245,10346,-225,10492,-225,10492,10,10511,10,10511,-2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65l10301,-65,10301,-42,10322,-42,10322,-6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93l10346,-93,10346,-68,10370,-68,10370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93l10393,-93,10393,-68,10418,-68,10418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93l10441,-93,10441,-68,10465,-68,10465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18l10301,-118,10301,-95,10322,-95,10322,-11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45l10346,-145,10346,-120,10370,-120,10370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45l10393,-145,10393,-120,10418,-120,10418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45l10441,-145,10441,-120,10465,-120,10465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1l10301,-171,10301,-148,10322,-148,10322,-171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97l10346,-197,10346,-172,10370,-172,10370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97l10393,-197,10393,-172,10418,-172,10418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97l10441,-197,10441,-172,10465,-172,10465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24l10301,-224,10301,-201,10322,-201,10322,-224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77l10301,-277,10301,-254,10322,-254,10322,-27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39,-351l10277,-351,10277,-332,10419,-332,10419,-267,10439,-267,10439,-3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6"/>
          <w:w w:val="95"/>
          <w:sz w:val="16"/>
        </w:rPr>
        <w:t>GENERAL</w:t>
        <w:tab/>
      </w:r>
      <w:r>
        <w:rPr>
          <w:rFonts w:ascii="Calibri"/>
          <w:b/>
          <w:color w:val="FFFFFF"/>
          <w:spacing w:val="6"/>
          <w:w w:val="95"/>
          <w:position w:val="2"/>
          <w:sz w:val="16"/>
        </w:rPr>
        <w:t>MINERAS</w:t>
        <w:tab/>
      </w:r>
      <w:r>
        <w:rPr>
          <w:rFonts w:ascii="Calibri"/>
          <w:b/>
          <w:color w:val="FFFFFF"/>
          <w:spacing w:val="7"/>
          <w:position w:val="2"/>
          <w:sz w:val="16"/>
        </w:rPr>
        <w:t>NO-MINERAS</w:t>
        <w:tab/>
      </w:r>
      <w:r>
        <w:rPr>
          <w:rFonts w:ascii="Calibri"/>
          <w:b/>
          <w:color w:val="FFFFFF"/>
          <w:spacing w:val="4"/>
          <w:position w:val="1"/>
          <w:sz w:val="16"/>
        </w:rPr>
        <w:t>METROPOLITANA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footerReference w:type="even" r:id="rId22"/>
          <w:footerReference w:type="default" r:id="rId23"/>
          <w:pgSz w:w="11910" w:h="16840"/>
          <w:pgMar w:footer="372" w:header="0" w:top="740" w:bottom="560" w:left="720" w:right="720"/>
          <w:pgNumType w:start="12"/>
        </w:sectPr>
      </w:pPr>
    </w:p>
    <w:p>
      <w:pPr>
        <w:pStyle w:val="Heading7"/>
        <w:spacing w:line="244" w:lineRule="auto" w:before="108"/>
        <w:ind w:right="0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afecta</w:t>
      </w:r>
      <w:r>
        <w:rPr>
          <w:b w:val="0"/>
        </w:rPr>
        <w:t> negativamente </w:t>
      </w:r>
      <w:r>
        <w:rPr>
          <w:b w:val="0"/>
          <w:spacing w:val="1"/>
        </w:rPr>
        <w:t>la</w:t>
      </w:r>
      <w:r>
        <w:rPr>
          <w:b w:val="0"/>
        </w:rPr>
        <w:t> calidad</w:t>
      </w:r>
      <w:r>
        <w:rPr>
          <w:b w:val="0"/>
          <w:spacing w:val="36"/>
        </w:rPr>
        <w:t> </w:t>
      </w:r>
      <w:r>
        <w:rPr>
          <w:b w:val="0"/>
        </w:rPr>
        <w:t>del</w:t>
      </w:r>
      <w:r>
        <w:rPr>
          <w:b w:val="0"/>
          <w:spacing w:val="-2"/>
        </w:rPr>
        <w:t> </w:t>
      </w:r>
      <w:r>
        <w:rPr>
          <w:b w:val="0"/>
        </w:rPr>
        <w:t>agua</w:t>
      </w:r>
      <w:r>
        <w:rPr>
          <w:b w:val="0"/>
          <w:spacing w:val="-1"/>
        </w:rPr>
        <w:t> </w:t>
      </w:r>
      <w:r>
        <w:rPr>
          <w:b w:val="0"/>
          <w:spacing w:val="-2"/>
        </w:rPr>
        <w:t>(aguas</w:t>
      </w:r>
      <w:r>
        <w:rPr>
          <w:b w:val="0"/>
          <w:spacing w:val="-1"/>
        </w:rPr>
        <w:t> </w:t>
      </w:r>
      <w:r>
        <w:rPr>
          <w:b w:val="0"/>
        </w:rPr>
        <w:t>subterráneas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</w:rPr>
        <w:t>superficiales)</w:t>
      </w:r>
      <w:r>
        <w:rPr/>
      </w:r>
    </w:p>
    <w:p>
      <w:pPr>
        <w:spacing w:line="244" w:lineRule="auto" w:before="130"/>
        <w:ind w:left="187" w:right="686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tiene</w:t>
      </w:r>
      <w:r>
        <w:rPr>
          <w:rFonts w:ascii="Corpid C1 Light" w:hAnsi="Corpid C1 Light"/>
          <w:b w:val="0"/>
          <w:sz w:val="18"/>
        </w:rPr>
        <w:t> impactos </w:t>
      </w:r>
      <w:r>
        <w:rPr>
          <w:rFonts w:ascii="Corpid C1 Light" w:hAnsi="Corpid C1 Light"/>
          <w:b w:val="0"/>
          <w:spacing w:val="1"/>
          <w:sz w:val="18"/>
        </w:rPr>
        <w:t>negativos</w:t>
      </w:r>
      <w:r>
        <w:rPr>
          <w:rFonts w:ascii="Corpid C1 Light" w:hAnsi="Corpid C1 Light"/>
          <w:b w:val="0"/>
          <w:spacing w:val="29"/>
          <w:sz w:val="18"/>
        </w:rPr>
        <w:t> </w:t>
      </w:r>
      <w:r>
        <w:rPr>
          <w:rFonts w:ascii="Corpid C1 Light" w:hAnsi="Corpid C1 Light"/>
          <w:b w:val="0"/>
          <w:sz w:val="18"/>
        </w:rPr>
        <w:t>sobre el medioambiente</w:t>
      </w:r>
      <w:r>
        <w:rPr>
          <w:rFonts w:ascii="Corpid C1 Light" w:hAnsi="Corpid C1 Light"/>
          <w:sz w:val="18"/>
        </w:rPr>
      </w:r>
    </w:p>
    <w:p>
      <w:pPr>
        <w:spacing w:line="244" w:lineRule="auto" w:before="130"/>
        <w:ind w:left="187" w:right="69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tiene</w:t>
      </w:r>
      <w:r>
        <w:rPr>
          <w:rFonts w:ascii="Corpid C1 Light" w:hAnsi="Corpid C1 Light"/>
          <w:b w:val="0"/>
          <w:sz w:val="18"/>
        </w:rPr>
        <w:t> un impacto </w:t>
      </w:r>
      <w:r>
        <w:rPr>
          <w:rFonts w:ascii="Corpid C1 Light" w:hAnsi="Corpid C1 Light"/>
          <w:b w:val="0"/>
          <w:spacing w:val="1"/>
          <w:sz w:val="18"/>
        </w:rPr>
        <w:t>negativo</w:t>
      </w:r>
      <w:r>
        <w:rPr>
          <w:rFonts w:ascii="Corpid C1 Light" w:hAnsi="Corpid C1 Light"/>
          <w:b w:val="0"/>
          <w:sz w:val="18"/>
        </w:rPr>
        <w:t> sobre</w:t>
      </w:r>
      <w:r>
        <w:rPr>
          <w:rFonts w:ascii="Corpid C1 Light" w:hAnsi="Corpid C1 Light"/>
          <w:b w:val="0"/>
          <w:spacing w:val="26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salud de las comunidades locales</w:t>
      </w:r>
      <w:r>
        <w:rPr>
          <w:rFonts w:ascii="Corpid C1 Light" w:hAnsi="Corpid C1 Light"/>
          <w:sz w:val="18"/>
        </w:rPr>
      </w:r>
    </w:p>
    <w:p>
      <w:pPr>
        <w:spacing w:line="240" w:lineRule="exact" w:before="106"/>
        <w:ind w:left="187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>
          <w:w w:val="95"/>
        </w:rPr>
        <w:br w:type="column"/>
      </w:r>
      <w:r>
        <w:rPr>
          <w:rFonts w:ascii="Corpid C1 Light"/>
          <w:b w:val="0"/>
          <w:w w:val="95"/>
          <w:sz w:val="20"/>
        </w:rPr>
        <w:t>5.71</w:t>
      </w:r>
      <w:r>
        <w:rPr>
          <w:rFonts w:ascii="Corpid C1 Light"/>
          <w:sz w:val="20"/>
        </w:rPr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6"/>
          <w:sz w:val="16"/>
        </w:rPr>
        <w:t> </w:t>
      </w:r>
      <w:r>
        <w:rPr>
          <w:rFonts w:ascii="Corpid C1 Light"/>
          <w:b w:val="0"/>
          <w:sz w:val="16"/>
        </w:rPr>
        <w:t>1.73)</w:t>
      </w:r>
      <w:r>
        <w:rPr>
          <w:rFonts w:ascii="Corpid C1 Light"/>
          <w:sz w:val="16"/>
        </w:rPr>
      </w:r>
    </w:p>
    <w:p>
      <w:pPr>
        <w:spacing w:line="240" w:lineRule="exact" w:before="139"/>
        <w:ind w:left="187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/>
          <w:b w:val="0"/>
          <w:spacing w:val="-3"/>
          <w:sz w:val="20"/>
        </w:rPr>
        <w:t>5</w:t>
      </w:r>
      <w:r>
        <w:rPr>
          <w:rFonts w:ascii="Corpid C1 Light"/>
          <w:b w:val="0"/>
          <w:spacing w:val="-2"/>
          <w:sz w:val="20"/>
        </w:rPr>
        <w:t>.6</w:t>
      </w:r>
      <w:r>
        <w:rPr>
          <w:rFonts w:ascii="Corpid C1 Light"/>
          <w:b w:val="0"/>
          <w:spacing w:val="-3"/>
          <w:sz w:val="20"/>
        </w:rPr>
        <w:t>7</w:t>
      </w:r>
      <w:r>
        <w:rPr>
          <w:rFonts w:ascii="Corpid C1 Light"/>
          <w:sz w:val="20"/>
        </w:rPr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right="0"/>
        <w:jc w:val="center"/>
      </w:pPr>
      <w:r>
        <w:rPr>
          <w:b w:val="0"/>
          <w:spacing w:val="-5"/>
        </w:rPr>
        <w:t>5</w:t>
      </w:r>
      <w:r>
        <w:rPr>
          <w:b w:val="0"/>
          <w:spacing w:val="-6"/>
        </w:rPr>
        <w:t>.1</w:t>
      </w:r>
      <w:r>
        <w:rPr>
          <w:b w:val="0"/>
          <w:spacing w:val="-4"/>
        </w:rPr>
        <w:t>6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1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06"/>
        <w:ind w:right="0"/>
        <w:jc w:val="center"/>
      </w:pPr>
      <w:r>
        <w:rPr/>
        <w:br w:type="column"/>
      </w:r>
      <w:r>
        <w:rPr>
          <w:b w:val="0"/>
          <w:spacing w:val="-2"/>
        </w:rPr>
        <w:t>5.</w:t>
      </w:r>
      <w:r>
        <w:rPr>
          <w:b w:val="0"/>
          <w:spacing w:val="-1"/>
        </w:rPr>
        <w:t>99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49)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right="0"/>
        <w:jc w:val="center"/>
      </w:pPr>
      <w:r>
        <w:rPr>
          <w:b w:val="0"/>
          <w:spacing w:val="-2"/>
        </w:rPr>
        <w:t>5.</w:t>
      </w:r>
      <w:r>
        <w:rPr>
          <w:b w:val="0"/>
          <w:spacing w:val="-1"/>
        </w:rPr>
        <w:t>99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1"/>
          <w:sz w:val="16"/>
        </w:rPr>
        <w:t>1.4</w:t>
      </w:r>
      <w:r>
        <w:rPr>
          <w:rFonts w:ascii="Corpid C1 Light"/>
          <w:b w:val="0"/>
          <w:sz w:val="16"/>
        </w:rPr>
        <w:t>6</w:t>
      </w:r>
      <w:r>
        <w:rPr>
          <w:rFonts w:ascii="Corpid C1 Light"/>
          <w:b w:val="0"/>
          <w:spacing w:val="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left="184" w:right="0"/>
        <w:jc w:val="center"/>
      </w:pPr>
      <w:r>
        <w:rPr>
          <w:b w:val="0"/>
          <w:spacing w:val="-3"/>
        </w:rPr>
        <w:t>5</w:t>
      </w:r>
      <w:r>
        <w:rPr>
          <w:b w:val="0"/>
          <w:spacing w:val="-2"/>
        </w:rPr>
        <w:t>.</w:t>
      </w:r>
      <w:r>
        <w:rPr>
          <w:b w:val="0"/>
          <w:spacing w:val="-3"/>
        </w:rPr>
        <w:t>47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9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66)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06"/>
        <w:ind w:right="0"/>
        <w:jc w:val="center"/>
      </w:pPr>
      <w:r>
        <w:rPr/>
        <w:br w:type="column"/>
      </w:r>
      <w:r>
        <w:rPr>
          <w:b w:val="0"/>
        </w:rPr>
        <w:t>5.37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6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6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90)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right="0"/>
        <w:jc w:val="center"/>
      </w:pPr>
      <w:r>
        <w:rPr>
          <w:b w:val="0"/>
          <w:spacing w:val="-3"/>
        </w:rPr>
        <w:t>5</w:t>
      </w:r>
      <w:r>
        <w:rPr>
          <w:b w:val="0"/>
          <w:spacing w:val="3"/>
        </w:rPr>
        <w:t>.2</w:t>
      </w:r>
      <w:r>
        <w:rPr>
          <w:b w:val="0"/>
        </w:rPr>
        <w:t>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9"/>
          <w:sz w:val="16"/>
        </w:rPr>
        <w:t> </w:t>
      </w:r>
      <w:r>
        <w:rPr>
          <w:rFonts w:ascii="Corpid C1 Light"/>
          <w:b w:val="0"/>
          <w:sz w:val="16"/>
        </w:rPr>
        <w:t>1.97)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right="0"/>
        <w:jc w:val="center"/>
      </w:pPr>
      <w:r>
        <w:rPr>
          <w:b w:val="0"/>
          <w:spacing w:val="-3"/>
          <w:w w:val="105"/>
        </w:rPr>
        <w:t>4</w:t>
      </w:r>
      <w:r>
        <w:rPr>
          <w:b w:val="0"/>
          <w:spacing w:val="-2"/>
          <w:w w:val="105"/>
        </w:rPr>
        <w:t>.66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9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2"/>
          <w:sz w:val="16"/>
        </w:rPr>
        <w:t>8)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06"/>
        <w:ind w:left="0" w:right="269"/>
        <w:jc w:val="center"/>
      </w:pPr>
      <w:r>
        <w:rPr/>
        <w:br w:type="column"/>
      </w:r>
      <w:r>
        <w:rPr>
          <w:b w:val="0"/>
          <w:spacing w:val="-3"/>
        </w:rPr>
        <w:t>5</w:t>
      </w:r>
      <w:r>
        <w:rPr>
          <w:b w:val="0"/>
          <w:spacing w:val="-2"/>
        </w:rPr>
        <w:t>.6</w:t>
      </w:r>
      <w:r>
        <w:rPr>
          <w:b w:val="0"/>
          <w:spacing w:val="-3"/>
        </w:rPr>
        <w:t>3</w:t>
      </w:r>
      <w:r>
        <w:rPr/>
      </w:r>
    </w:p>
    <w:p>
      <w:pPr>
        <w:spacing w:line="192" w:lineRule="exact" w:before="0"/>
        <w:ind w:left="171" w:right="44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left="171" w:right="440"/>
        <w:jc w:val="center"/>
      </w:pPr>
      <w:r>
        <w:rPr>
          <w:b w:val="0"/>
          <w:spacing w:val="-3"/>
        </w:rPr>
        <w:t>5</w:t>
      </w:r>
      <w:r>
        <w:rPr>
          <w:b w:val="0"/>
          <w:spacing w:val="1"/>
        </w:rPr>
        <w:t>.</w:t>
      </w:r>
      <w:r>
        <w:rPr>
          <w:b w:val="0"/>
          <w:spacing w:val="10"/>
        </w:rPr>
        <w:t>5</w:t>
      </w:r>
      <w:r>
        <w:rPr>
          <w:b w:val="0"/>
        </w:rPr>
        <w:t>4</w:t>
      </w:r>
      <w:r>
        <w:rPr/>
      </w:r>
    </w:p>
    <w:p>
      <w:pPr>
        <w:spacing w:line="192" w:lineRule="exact" w:before="0"/>
        <w:ind w:left="171" w:right="44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9"/>
        <w:ind w:left="171" w:right="440"/>
        <w:jc w:val="center"/>
      </w:pPr>
      <w:r>
        <w:rPr>
          <w:b w:val="0"/>
          <w:spacing w:val="-3"/>
        </w:rPr>
        <w:t>5</w:t>
      </w:r>
      <w:r>
        <w:rPr>
          <w:b w:val="0"/>
          <w:spacing w:val="3"/>
        </w:rPr>
        <w:t>.</w:t>
      </w:r>
      <w:r>
        <w:rPr>
          <w:b w:val="0"/>
          <w:spacing w:val="7"/>
        </w:rPr>
        <w:t>2</w:t>
      </w:r>
      <w:r>
        <w:rPr>
          <w:b w:val="0"/>
        </w:rPr>
        <w:t>2</w:t>
      </w:r>
      <w:r>
        <w:rPr/>
      </w:r>
    </w:p>
    <w:p>
      <w:pPr>
        <w:spacing w:line="192" w:lineRule="exact" w:before="0"/>
        <w:ind w:left="171" w:right="44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1.88)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5" w:equalWidth="0">
            <w:col w:w="3863" w:space="951"/>
            <w:col w:w="934" w:space="473"/>
            <w:col w:w="954" w:space="459"/>
            <w:col w:w="962" w:space="462"/>
            <w:col w:w="1412"/>
          </w:cols>
        </w:sectPr>
      </w:pPr>
    </w:p>
    <w:p>
      <w:pPr>
        <w:pStyle w:val="Heading7"/>
        <w:tabs>
          <w:tab w:pos="5568" w:val="right" w:leader="none"/>
        </w:tabs>
        <w:spacing w:line="281" w:lineRule="exact" w:before="129"/>
        <w:ind w:right="0"/>
        <w:jc w:val="left"/>
        <w:rPr>
          <w:sz w:val="20"/>
          <w:szCs w:val="20"/>
        </w:rPr>
      </w:pPr>
      <w:r>
        <w:rPr>
          <w:b w:val="0"/>
          <w:spacing w:val="1"/>
        </w:rPr>
        <w:t>La</w:t>
      </w:r>
      <w:r>
        <w:rPr>
          <w:b w:val="0"/>
          <w:spacing w:val="-9"/>
        </w:rPr>
        <w:t> </w:t>
      </w:r>
      <w:r>
        <w:rPr>
          <w:b w:val="0"/>
          <w:spacing w:val="-2"/>
        </w:rPr>
        <w:t>minería</w:t>
      </w:r>
      <w:r>
        <w:rPr>
          <w:b w:val="0"/>
          <w:spacing w:val="-8"/>
        </w:rPr>
        <w:t> </w:t>
      </w:r>
      <w:r>
        <w:rPr>
          <w:b w:val="0"/>
          <w:spacing w:val="-3"/>
        </w:rPr>
        <w:t>acelera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el</w:t>
      </w:r>
      <w:r>
        <w:rPr>
          <w:b w:val="0"/>
          <w:spacing w:val="-8"/>
        </w:rPr>
        <w:t> </w:t>
      </w:r>
      <w:r>
        <w:rPr>
          <w:b w:val="0"/>
          <w:spacing w:val="-3"/>
        </w:rPr>
        <w:t>cambio</w:t>
      </w:r>
      <w:r>
        <w:rPr>
          <w:b w:val="0"/>
          <w:spacing w:val="-8"/>
        </w:rPr>
        <w:t> </w:t>
      </w:r>
      <w:r>
        <w:rPr>
          <w:b w:val="0"/>
          <w:spacing w:val="-3"/>
        </w:rPr>
        <w:t>climático</w:t>
      </w:r>
      <w:r>
        <w:rPr>
          <w:b w:val="0"/>
          <w:spacing w:val="-3"/>
          <w:position w:val="9"/>
          <w:sz w:val="20"/>
        </w:rPr>
        <w:tab/>
      </w:r>
      <w:r>
        <w:rPr>
          <w:b w:val="0"/>
          <w:spacing w:val="1"/>
          <w:position w:val="9"/>
          <w:sz w:val="20"/>
        </w:rPr>
        <w:t>4.88</w:t>
      </w:r>
      <w:r>
        <w:rPr>
          <w:sz w:val="20"/>
        </w:rPr>
      </w:r>
    </w:p>
    <w:p>
      <w:pPr>
        <w:spacing w:line="148" w:lineRule="exact" w:before="0"/>
        <w:ind w:left="0" w:right="0" w:firstLine="0"/>
        <w:jc w:val="right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1"/>
          <w:sz w:val="16"/>
        </w:rPr>
        <w:t>(SD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2"/>
          <w:sz w:val="16"/>
        </w:rPr>
        <w:t>0)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27"/>
        <w:ind w:right="0"/>
        <w:jc w:val="center"/>
      </w:pPr>
      <w:r>
        <w:rPr/>
        <w:br w:type="column"/>
      </w:r>
      <w:r>
        <w:rPr>
          <w:b w:val="0"/>
        </w:rPr>
        <w:t>5.28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86)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27"/>
        <w:ind w:left="184" w:right="0"/>
        <w:jc w:val="center"/>
      </w:pPr>
      <w:r>
        <w:rPr/>
        <w:br w:type="column"/>
      </w:r>
      <w:r>
        <w:rPr>
          <w:b w:val="0"/>
          <w:spacing w:val="-1"/>
        </w:rPr>
        <w:t>4.</w:t>
      </w:r>
      <w:r>
        <w:rPr>
          <w:b w:val="0"/>
          <w:spacing w:val="-2"/>
        </w:rPr>
        <w:t>47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2.20)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27"/>
        <w:ind w:left="170" w:right="433"/>
        <w:jc w:val="center"/>
      </w:pPr>
      <w:r>
        <w:rPr/>
        <w:br w:type="column"/>
      </w:r>
      <w:r>
        <w:rPr>
          <w:b w:val="0"/>
          <w:spacing w:val="-2"/>
        </w:rPr>
        <w:t>4.6</w:t>
      </w:r>
      <w:r>
        <w:rPr>
          <w:b w:val="0"/>
          <w:spacing w:val="-3"/>
        </w:rPr>
        <w:t>5</w:t>
      </w:r>
      <w:r>
        <w:rPr/>
      </w:r>
    </w:p>
    <w:p>
      <w:pPr>
        <w:spacing w:line="192" w:lineRule="exact" w:before="0"/>
        <w:ind w:left="170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pacing w:val="2"/>
          <w:sz w:val="16"/>
        </w:rPr>
        <w:t>2.27)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4" w:equalWidth="0">
            <w:col w:w="5747" w:space="477"/>
            <w:col w:w="948" w:space="454"/>
            <w:col w:w="978" w:space="448"/>
            <w:col w:w="1418"/>
          </w:cols>
        </w:sectPr>
      </w:pPr>
    </w:p>
    <w:p>
      <w:pPr>
        <w:pStyle w:val="Heading7"/>
        <w:spacing w:line="244" w:lineRule="auto" w:before="139"/>
        <w:ind w:right="224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tiene</w:t>
      </w:r>
      <w:r>
        <w:rPr>
          <w:b w:val="0"/>
        </w:rPr>
        <w:t> un impacto </w:t>
      </w:r>
      <w:r>
        <w:rPr>
          <w:b w:val="0"/>
          <w:spacing w:val="1"/>
        </w:rPr>
        <w:t>negativo</w:t>
      </w:r>
      <w:r>
        <w:rPr>
          <w:b w:val="0"/>
          <w:spacing w:val="30"/>
        </w:rPr>
        <w:t> </w:t>
      </w:r>
      <w:r>
        <w:rPr>
          <w:b w:val="0"/>
        </w:rPr>
        <w:t>sobre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agricultura</w:t>
      </w:r>
      <w:r>
        <w:rPr/>
      </w:r>
    </w:p>
    <w:p>
      <w:pPr>
        <w:spacing w:line="244" w:lineRule="auto" w:before="130"/>
        <w:ind w:left="187" w:right="224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lleva a aumentar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niveles</w:t>
      </w:r>
      <w:r>
        <w:rPr>
          <w:rFonts w:ascii="Corpid C1 Light" w:hAnsi="Corpid C1 Light"/>
          <w:b w:val="0"/>
          <w:spacing w:val="27"/>
          <w:sz w:val="18"/>
        </w:rPr>
        <w:t> </w:t>
      </w:r>
      <w:r>
        <w:rPr>
          <w:rFonts w:ascii="Corpid C1 Light" w:hAnsi="Corpid C1 Light"/>
          <w:b w:val="0"/>
          <w:sz w:val="18"/>
        </w:rPr>
        <w:t>de enfermedades de transmisión sexual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entre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trabajadores </w:t>
      </w:r>
      <w:r>
        <w:rPr>
          <w:rFonts w:ascii="Corpid C1 Light" w:hAnsi="Corpid C1 Light"/>
          <w:b w:val="0"/>
          <w:spacing w:val="-1"/>
          <w:sz w:val="18"/>
        </w:rPr>
        <w:t>mineros</w:t>
      </w:r>
      <w:r>
        <w:rPr>
          <w:rFonts w:ascii="Corpid C1 Light" w:hAnsi="Corpid C1 Light"/>
          <w:sz w:val="18"/>
        </w:rPr>
      </w:r>
    </w:p>
    <w:p>
      <w:pPr>
        <w:spacing w:line="244" w:lineRule="auto" w:before="130"/>
        <w:ind w:left="187" w:right="224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b w:val="0"/>
          <w:sz w:val="18"/>
        </w:rPr>
        <w:t> lleva a aumentar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niveles</w:t>
      </w:r>
      <w:r>
        <w:rPr>
          <w:rFonts w:ascii="Corpid C1 Light" w:hAnsi="Corpid C1 Light"/>
          <w:b w:val="0"/>
          <w:spacing w:val="27"/>
          <w:sz w:val="18"/>
        </w:rPr>
        <w:t> </w:t>
      </w:r>
      <w:r>
        <w:rPr>
          <w:rFonts w:ascii="Corpid C1 Light" w:hAnsi="Corpid C1 Light"/>
          <w:b w:val="0"/>
          <w:sz w:val="18"/>
        </w:rPr>
        <w:t>de enfermedades de transmisión sexual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z w:val="18"/>
        </w:rPr>
        <w:t>enlas comunidades locales</w:t>
      </w:r>
      <w:r>
        <w:rPr>
          <w:rFonts w:ascii="Corpid C1 Light" w:hAnsi="Corpid C1 Light"/>
          <w:sz w:val="18"/>
        </w:rPr>
      </w:r>
    </w:p>
    <w:p>
      <w:pPr>
        <w:spacing w:line="244" w:lineRule="auto" w:before="130"/>
        <w:ind w:left="187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-1"/>
          <w:sz w:val="18"/>
        </w:rPr>
        <w:t>El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costo</w:t>
      </w:r>
      <w:r>
        <w:rPr>
          <w:rFonts w:ascii="Corpid C1 Light" w:hAnsi="Corpid C1 Light"/>
          <w:b w:val="0"/>
          <w:sz w:val="18"/>
        </w:rPr>
        <w:t> de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vida,</w:t>
      </w:r>
      <w:r>
        <w:rPr>
          <w:rFonts w:ascii="Corpid C1 Light" w:hAnsi="Corpid C1 Light"/>
          <w:b w:val="0"/>
          <w:sz w:val="18"/>
        </w:rPr>
        <w:t> sin </w:t>
      </w:r>
      <w:r>
        <w:rPr>
          <w:rFonts w:ascii="Corpid C1 Light" w:hAnsi="Corpid C1 Light"/>
          <w:b w:val="0"/>
          <w:spacing w:val="-1"/>
          <w:sz w:val="18"/>
        </w:rPr>
        <w:t>contar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2"/>
          <w:sz w:val="18"/>
        </w:rPr>
        <w:t>vivienda,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z w:val="18"/>
        </w:rPr>
        <w:t>es </w:t>
      </w:r>
      <w:r>
        <w:rPr>
          <w:rFonts w:ascii="Corpid C1 Light" w:hAnsi="Corpid C1 Light"/>
          <w:b w:val="0"/>
          <w:spacing w:val="-1"/>
          <w:sz w:val="18"/>
        </w:rPr>
        <w:t>más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cara</w:t>
      </w:r>
      <w:r>
        <w:rPr>
          <w:rFonts w:ascii="Corpid C1 Light" w:hAnsi="Corpid C1 Light"/>
          <w:b w:val="0"/>
          <w:sz w:val="18"/>
        </w:rPr>
        <w:t> en mi </w:t>
      </w:r>
      <w:r>
        <w:rPr>
          <w:rFonts w:ascii="Corpid C1 Light" w:hAnsi="Corpid C1 Light"/>
          <w:b w:val="0"/>
          <w:spacing w:val="-1"/>
          <w:sz w:val="18"/>
        </w:rPr>
        <w:t>zona</w:t>
      </w:r>
      <w:r>
        <w:rPr>
          <w:rFonts w:ascii="Corpid C1 Light" w:hAnsi="Corpid C1 Light"/>
          <w:b w:val="0"/>
          <w:sz w:val="18"/>
        </w:rPr>
        <w:t> como consecuencia</w:t>
      </w:r>
      <w:r>
        <w:rPr>
          <w:rFonts w:ascii="Corpid C1 Light" w:hAnsi="Corpid C1 Light"/>
          <w:b w:val="0"/>
          <w:spacing w:val="26"/>
          <w:sz w:val="18"/>
        </w:rPr>
        <w:t> </w:t>
      </w:r>
      <w:r>
        <w:rPr>
          <w:rFonts w:ascii="Corpid C1 Light" w:hAnsi="Corpid C1 Light"/>
          <w:b w:val="0"/>
          <w:sz w:val="18"/>
        </w:rPr>
        <w:t>de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2"/>
          <w:sz w:val="18"/>
        </w:rPr>
        <w:t>actividad</w:t>
      </w:r>
      <w:r>
        <w:rPr>
          <w:rFonts w:ascii="Corpid C1 Light" w:hAnsi="Corpid C1 Light"/>
          <w:b w:val="0"/>
          <w:sz w:val="18"/>
        </w:rPr>
        <w:t> minera</w:t>
      </w:r>
      <w:r>
        <w:rPr>
          <w:rFonts w:ascii="Corpid C1 Light" w:hAnsi="Corpid C1 Light"/>
          <w:sz w:val="18"/>
        </w:rPr>
      </w:r>
    </w:p>
    <w:p>
      <w:pPr>
        <w:spacing w:line="244" w:lineRule="auto" w:before="130"/>
        <w:ind w:left="187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2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2"/>
          <w:sz w:val="18"/>
        </w:rPr>
        <w:t>vivienda</w:t>
      </w:r>
      <w:r>
        <w:rPr>
          <w:rFonts w:ascii="Corpid C1 Light" w:hAnsi="Corpid C1 Light"/>
          <w:b w:val="0"/>
          <w:sz w:val="18"/>
        </w:rPr>
        <w:t> es </w:t>
      </w:r>
      <w:r>
        <w:rPr>
          <w:rFonts w:ascii="Corpid C1 Light" w:hAnsi="Corpid C1 Light"/>
          <w:b w:val="0"/>
          <w:spacing w:val="-1"/>
          <w:sz w:val="18"/>
        </w:rPr>
        <w:t>más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cara</w:t>
      </w:r>
      <w:r>
        <w:rPr>
          <w:rFonts w:ascii="Corpid C1 Light" w:hAnsi="Corpid C1 Light"/>
          <w:b w:val="0"/>
          <w:sz w:val="18"/>
        </w:rPr>
        <w:t> en mi </w:t>
      </w:r>
      <w:r>
        <w:rPr>
          <w:rFonts w:ascii="Corpid C1 Light" w:hAnsi="Corpid C1 Light"/>
          <w:b w:val="0"/>
          <w:spacing w:val="-1"/>
          <w:sz w:val="18"/>
        </w:rPr>
        <w:t>zona</w:t>
      </w:r>
      <w:r>
        <w:rPr>
          <w:rFonts w:ascii="Corpid C1 Light" w:hAnsi="Corpid C1 Light"/>
          <w:b w:val="0"/>
          <w:sz w:val="18"/>
        </w:rPr>
        <w:t> como</w:t>
      </w:r>
      <w:r>
        <w:rPr>
          <w:rFonts w:ascii="Corpid C1 Light" w:hAnsi="Corpid C1 Light"/>
          <w:b w:val="0"/>
          <w:spacing w:val="26"/>
          <w:sz w:val="18"/>
        </w:rPr>
        <w:t> </w:t>
      </w:r>
      <w:r>
        <w:rPr>
          <w:rFonts w:ascii="Corpid C1 Light" w:hAnsi="Corpid C1 Light"/>
          <w:b w:val="0"/>
          <w:sz w:val="18"/>
        </w:rPr>
        <w:t>consecuencia a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2"/>
          <w:sz w:val="18"/>
        </w:rPr>
        <w:t>actividad</w:t>
      </w:r>
      <w:r>
        <w:rPr>
          <w:rFonts w:ascii="Corpid C1 Light" w:hAnsi="Corpid C1 Light"/>
          <w:b w:val="0"/>
          <w:sz w:val="18"/>
        </w:rPr>
        <w:t> minera</w:t>
      </w:r>
      <w:r>
        <w:rPr>
          <w:rFonts w:ascii="Corpid C1 Light" w:hAnsi="Corpid C1 Light"/>
          <w:sz w:val="18"/>
        </w:rPr>
      </w:r>
    </w:p>
    <w:p>
      <w:pPr>
        <w:spacing w:line="240" w:lineRule="exact" w:before="137"/>
        <w:ind w:left="178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/>
        <w:br w:type="column"/>
      </w:r>
      <w:r>
        <w:rPr>
          <w:rFonts w:ascii="Corpid C1 Light"/>
          <w:b w:val="0"/>
          <w:spacing w:val="-5"/>
          <w:sz w:val="20"/>
        </w:rPr>
        <w:t>4</w:t>
      </w:r>
      <w:r>
        <w:rPr>
          <w:rFonts w:ascii="Corpid C1 Light"/>
          <w:b w:val="0"/>
          <w:spacing w:val="-4"/>
          <w:sz w:val="20"/>
        </w:rPr>
        <w:t>.</w:t>
      </w:r>
      <w:r>
        <w:rPr>
          <w:rFonts w:ascii="Corpid C1 Light"/>
          <w:b w:val="0"/>
          <w:spacing w:val="-5"/>
          <w:sz w:val="20"/>
        </w:rPr>
        <w:t>74</w:t>
      </w:r>
      <w:r>
        <w:rPr>
          <w:rFonts w:ascii="Corpid C1 Light"/>
          <w:sz w:val="20"/>
        </w:rPr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17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1"/>
          <w:w w:val="95"/>
        </w:rPr>
        <w:t>4</w:t>
      </w:r>
      <w:r>
        <w:rPr>
          <w:b w:val="0"/>
          <w:w w:val="95"/>
        </w:rPr>
        <w:t>.</w:t>
      </w:r>
      <w:r>
        <w:rPr>
          <w:b w:val="0"/>
          <w:spacing w:val="1"/>
          <w:w w:val="95"/>
        </w:rPr>
        <w:t>5</w:t>
      </w:r>
      <w:r>
        <w:rPr>
          <w:b w:val="0"/>
          <w:w w:val="95"/>
        </w:rPr>
        <w:t>1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3</w:t>
      </w:r>
      <w:r>
        <w:rPr>
          <w:rFonts w:ascii="Corpid C1 Light"/>
          <w:b w:val="0"/>
          <w:spacing w:val="-2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3"/>
        </w:rPr>
        <w:t>4.44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6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2"/>
          <w:sz w:val="16"/>
        </w:rPr>
        <w:t>6)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-2"/>
        </w:rPr>
        <w:t>3.</w:t>
      </w:r>
      <w:r>
        <w:rPr>
          <w:b w:val="0"/>
          <w:spacing w:val="-1"/>
        </w:rPr>
        <w:t>4</w:t>
      </w:r>
      <w:r>
        <w:rPr>
          <w:b w:val="0"/>
          <w:spacing w:val="-2"/>
        </w:rPr>
        <w:t>5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3"/>
          <w:sz w:val="16"/>
        </w:rPr>
        <w:t> </w:t>
      </w:r>
      <w:r>
        <w:rPr>
          <w:rFonts w:ascii="Corpid C1 Light"/>
          <w:b w:val="0"/>
          <w:sz w:val="16"/>
        </w:rPr>
        <w:t>2.49)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</w:rPr>
        <w:t>3.38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2.52)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7"/>
        <w:ind w:right="0"/>
        <w:jc w:val="center"/>
      </w:pPr>
      <w:r>
        <w:rPr/>
        <w:br w:type="column"/>
      </w:r>
      <w:r>
        <w:rPr>
          <w:b w:val="0"/>
          <w:spacing w:val="1"/>
        </w:rPr>
        <w:t>5.34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86)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1"/>
        </w:rPr>
        <w:t>4.73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2.02)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2"/>
        </w:rPr>
        <w:t>4</w:t>
      </w:r>
      <w:r>
        <w:rPr>
          <w:b w:val="0"/>
          <w:spacing w:val="-1"/>
        </w:rPr>
        <w:t>.</w:t>
      </w:r>
      <w:r>
        <w:rPr>
          <w:b w:val="0"/>
          <w:spacing w:val="3"/>
        </w:rPr>
        <w:t>8</w:t>
      </w:r>
      <w:r>
        <w:rPr>
          <w:b w:val="0"/>
        </w:rPr>
        <w:t>1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2.02)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left="178" w:right="0"/>
        <w:jc w:val="center"/>
      </w:pPr>
      <w:r>
        <w:rPr>
          <w:b w:val="0"/>
          <w:spacing w:val="-6"/>
        </w:rPr>
        <w:t>4</w:t>
      </w:r>
      <w:r>
        <w:rPr>
          <w:b w:val="0"/>
          <w:spacing w:val="-5"/>
        </w:rPr>
        <w:t>.</w:t>
      </w:r>
      <w:r>
        <w:rPr>
          <w:b w:val="0"/>
          <w:spacing w:val="-6"/>
        </w:rPr>
        <w:t>74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5"/>
          <w:sz w:val="16"/>
        </w:rPr>
        <w:t> </w:t>
      </w:r>
      <w:r>
        <w:rPr>
          <w:rFonts w:ascii="Corpid C1 Light"/>
          <w:b w:val="0"/>
          <w:spacing w:val="2"/>
          <w:sz w:val="16"/>
        </w:rPr>
        <w:t>2.37)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</w:rPr>
        <w:t>4.79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9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2.42)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7"/>
        <w:ind w:right="0"/>
        <w:jc w:val="center"/>
      </w:pPr>
      <w:r>
        <w:rPr/>
        <w:br w:type="column"/>
      </w:r>
      <w:r>
        <w:rPr>
          <w:b w:val="0"/>
          <w:spacing w:val="-2"/>
        </w:rPr>
        <w:t>3.</w:t>
      </w:r>
      <w:r>
        <w:rPr>
          <w:b w:val="0"/>
          <w:spacing w:val="-1"/>
        </w:rPr>
        <w:t>8</w:t>
      </w:r>
      <w:r>
        <w:rPr>
          <w:b w:val="0"/>
          <w:spacing w:val="-2"/>
        </w:rPr>
        <w:t>5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2.3</w:t>
      </w:r>
      <w:r>
        <w:rPr>
          <w:rFonts w:ascii="Corpid C1 Light"/>
          <w:b w:val="0"/>
          <w:sz w:val="16"/>
        </w:rPr>
        <w:t>0</w:t>
      </w:r>
      <w:r>
        <w:rPr>
          <w:rFonts w:ascii="Corpid C1 Light"/>
          <w:b w:val="0"/>
          <w:spacing w:val="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1"/>
        </w:rPr>
        <w:t>4.24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7"/>
          <w:sz w:val="16"/>
        </w:rPr>
        <w:t> </w:t>
      </w:r>
      <w:r>
        <w:rPr>
          <w:rFonts w:ascii="Corpid C1 Light"/>
          <w:b w:val="0"/>
          <w:spacing w:val="-4"/>
          <w:sz w:val="16"/>
        </w:rPr>
        <w:t>2</w:t>
      </w:r>
      <w:r>
        <w:rPr>
          <w:rFonts w:ascii="Corpid C1 Light"/>
          <w:b w:val="0"/>
          <w:spacing w:val="-3"/>
          <w:sz w:val="16"/>
        </w:rPr>
        <w:t>.</w:t>
      </w:r>
      <w:r>
        <w:rPr>
          <w:rFonts w:ascii="Corpid C1 Light"/>
          <w:b w:val="0"/>
          <w:spacing w:val="-5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9)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-3"/>
          <w:w w:val="95"/>
        </w:rPr>
        <w:t>4</w:t>
      </w:r>
      <w:r>
        <w:rPr>
          <w:b w:val="0"/>
          <w:spacing w:val="-4"/>
          <w:w w:val="95"/>
        </w:rPr>
        <w:t>.12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2"/>
          <w:sz w:val="16"/>
        </w:rPr>
        <w:t>(</w:t>
      </w:r>
      <w:r>
        <w:rPr>
          <w:rFonts w:ascii="Corpid C1 Light"/>
          <w:b w:val="0"/>
          <w:spacing w:val="2"/>
          <w:sz w:val="16"/>
        </w:rPr>
        <w:t>D</w:t>
      </w:r>
      <w:r>
        <w:rPr>
          <w:rFonts w:ascii="Corpid C1 Light"/>
          <w:b w:val="0"/>
          <w:sz w:val="16"/>
        </w:rPr>
        <w:t>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pacing w:val="3"/>
          <w:sz w:val="16"/>
        </w:rPr>
        <w:t>2</w:t>
      </w:r>
      <w:r>
        <w:rPr>
          <w:rFonts w:ascii="Corpid C1 Light"/>
          <w:b w:val="0"/>
          <w:spacing w:val="4"/>
          <w:sz w:val="16"/>
        </w:rPr>
        <w:t>.</w:t>
      </w:r>
      <w:r>
        <w:rPr>
          <w:rFonts w:ascii="Corpid C1 Light"/>
          <w:b w:val="0"/>
          <w:spacing w:val="5"/>
          <w:sz w:val="16"/>
        </w:rPr>
        <w:t>2</w:t>
      </w:r>
      <w:r>
        <w:rPr>
          <w:rFonts w:ascii="Corpid C1 Light"/>
          <w:b w:val="0"/>
          <w:spacing w:val="-3"/>
          <w:sz w:val="16"/>
        </w:rPr>
        <w:t>5</w:t>
      </w:r>
      <w:r>
        <w:rPr>
          <w:rFonts w:ascii="Corpid C1 Light"/>
          <w:b w:val="0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2"/>
        </w:rPr>
        <w:t>2</w:t>
      </w:r>
      <w:r>
        <w:rPr>
          <w:b w:val="0"/>
          <w:spacing w:val="1"/>
        </w:rPr>
        <w:t>.</w:t>
      </w:r>
      <w:r>
        <w:rPr>
          <w:b w:val="0"/>
          <w:spacing w:val="5"/>
        </w:rPr>
        <w:t>4</w:t>
      </w:r>
      <w:r>
        <w:rPr>
          <w:b w:val="0"/>
        </w:rPr>
        <w:t>6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5</w:t>
      </w:r>
      <w:r>
        <w:rPr>
          <w:rFonts w:ascii="Corpid C1 Light"/>
          <w:b w:val="0"/>
          <w:spacing w:val="-2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left="188" w:right="0"/>
        <w:jc w:val="center"/>
      </w:pPr>
      <w:r>
        <w:rPr>
          <w:b w:val="0"/>
          <w:spacing w:val="2"/>
        </w:rPr>
        <w:t>2</w:t>
      </w:r>
      <w:r>
        <w:rPr>
          <w:b w:val="0"/>
          <w:spacing w:val="4"/>
        </w:rPr>
        <w:t>.</w:t>
      </w:r>
      <w:r>
        <w:rPr>
          <w:b w:val="0"/>
          <w:spacing w:val="1"/>
        </w:rPr>
        <w:t>38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37"/>
        <w:ind w:left="171" w:right="433"/>
        <w:jc w:val="center"/>
      </w:pPr>
      <w:r>
        <w:rPr/>
        <w:br w:type="column"/>
      </w:r>
      <w:r>
        <w:rPr>
          <w:b w:val="0"/>
        </w:rPr>
        <w:t>4.75</w:t>
      </w:r>
      <w:r>
        <w:rPr/>
      </w:r>
    </w:p>
    <w:p>
      <w:pPr>
        <w:spacing w:line="192" w:lineRule="exact" w:before="0"/>
        <w:ind w:left="171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5</w:t>
      </w:r>
      <w:r>
        <w:rPr>
          <w:rFonts w:ascii="Corpid C1 Light"/>
          <w:b w:val="0"/>
          <w:spacing w:val="-2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left="171" w:right="433"/>
        <w:jc w:val="center"/>
      </w:pPr>
      <w:r>
        <w:rPr>
          <w:b w:val="0"/>
          <w:spacing w:val="1"/>
        </w:rPr>
        <w:t>4.43</w:t>
      </w:r>
      <w:r>
        <w:rPr/>
      </w:r>
    </w:p>
    <w:p>
      <w:pPr>
        <w:spacing w:line="192" w:lineRule="exact" w:before="0"/>
        <w:ind w:left="171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2"/>
          <w:sz w:val="16"/>
        </w:rPr>
        <w:t>2.22)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left="171" w:right="433"/>
        <w:jc w:val="center"/>
      </w:pPr>
      <w:r>
        <w:rPr>
          <w:b w:val="0"/>
          <w:spacing w:val="2"/>
        </w:rPr>
        <w:t>4</w:t>
      </w:r>
      <w:r>
        <w:rPr>
          <w:b w:val="0"/>
          <w:spacing w:val="-18"/>
        </w:rPr>
        <w:t>.</w:t>
      </w:r>
      <w:r>
        <w:rPr>
          <w:b w:val="0"/>
          <w:spacing w:val="3"/>
        </w:rPr>
        <w:t>1</w:t>
      </w:r>
      <w:r>
        <w:rPr>
          <w:b w:val="0"/>
        </w:rPr>
        <w:t>4</w:t>
      </w:r>
      <w:r>
        <w:rPr/>
      </w:r>
    </w:p>
    <w:p>
      <w:pPr>
        <w:spacing w:line="192" w:lineRule="exact" w:before="0"/>
        <w:ind w:left="171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5"/>
          <w:sz w:val="16"/>
        </w:rPr>
        <w:t> </w:t>
      </w:r>
      <w:r>
        <w:rPr>
          <w:rFonts w:ascii="Corpid C1 Light"/>
          <w:b w:val="0"/>
          <w:spacing w:val="1"/>
          <w:sz w:val="16"/>
        </w:rPr>
        <w:t>2.21)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line="240" w:lineRule="auto" w:before="11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5"/>
        <w:spacing w:line="240" w:lineRule="exact"/>
        <w:ind w:left="0" w:right="262"/>
        <w:jc w:val="center"/>
      </w:pPr>
      <w:r>
        <w:rPr>
          <w:b w:val="0"/>
          <w:spacing w:val="2"/>
        </w:rPr>
        <w:t>2</w:t>
      </w:r>
      <w:r>
        <w:rPr>
          <w:b w:val="0"/>
          <w:spacing w:val="4"/>
        </w:rPr>
        <w:t>.</w:t>
      </w:r>
      <w:r>
        <w:rPr>
          <w:b w:val="0"/>
          <w:spacing w:val="-2"/>
        </w:rPr>
        <w:t>32</w:t>
      </w:r>
      <w:r>
        <w:rPr/>
      </w:r>
    </w:p>
    <w:p>
      <w:pPr>
        <w:spacing w:line="192" w:lineRule="exact" w:before="0"/>
        <w:ind w:left="171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5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pStyle w:val="Heading5"/>
        <w:spacing w:line="240" w:lineRule="exact"/>
        <w:ind w:left="171" w:right="433"/>
        <w:jc w:val="center"/>
      </w:pPr>
      <w:r>
        <w:rPr>
          <w:b w:val="0"/>
          <w:spacing w:val="-2"/>
        </w:rPr>
        <w:t>2</w:t>
      </w:r>
      <w:r>
        <w:rPr>
          <w:b w:val="0"/>
          <w:spacing w:val="-1"/>
        </w:rPr>
        <w:t>.0</w:t>
      </w:r>
      <w:r>
        <w:rPr>
          <w:b w:val="0"/>
          <w:spacing w:val="-2"/>
        </w:rPr>
        <w:t>5</w:t>
      </w:r>
      <w:r>
        <w:rPr/>
      </w:r>
    </w:p>
    <w:p>
      <w:pPr>
        <w:spacing w:line="192" w:lineRule="exact" w:before="0"/>
        <w:ind w:left="171" w:right="433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6"/>
          <w:sz w:val="16"/>
        </w:rPr>
        <w:t> </w:t>
      </w:r>
      <w:r>
        <w:rPr>
          <w:rFonts w:ascii="Corpid C1 Light"/>
          <w:b w:val="0"/>
          <w:sz w:val="16"/>
        </w:rPr>
        <w:t>1.73)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5" w:equalWidth="0">
            <w:col w:w="3760" w:space="1034"/>
            <w:col w:w="973" w:space="444"/>
            <w:col w:w="973" w:space="442"/>
            <w:col w:w="978" w:space="447"/>
            <w:col w:w="1419"/>
          </w:cols>
        </w:sectPr>
      </w:pP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12"/>
          <w:szCs w:val="12"/>
        </w:rPr>
      </w:pPr>
    </w:p>
    <w:p>
      <w:pPr>
        <w:spacing w:before="0"/>
        <w:ind w:left="5184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7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i/>
          <w:sz w:val="20"/>
          <w:szCs w:val="20"/>
        </w:rPr>
      </w:pP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i/>
          <w:sz w:val="13"/>
          <w:szCs w:val="13"/>
        </w:rPr>
      </w:pPr>
    </w:p>
    <w:p>
      <w:pPr>
        <w:spacing w:line="200" w:lineRule="atLeast"/>
        <w:ind w:left="13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drawing>
          <wp:inline distT="0" distB="0" distL="0" distR="0">
            <wp:extent cx="6431487" cy="4524375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1487" cy="452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after="0" w:line="200" w:lineRule="atLeast"/>
        <w:rPr>
          <w:rFonts w:ascii="Corpid C1 Light" w:hAnsi="Corpid C1 Light" w:cs="Corpid C1 Light" w:eastAsia="Corpid C1 Light"/>
          <w:sz w:val="20"/>
          <w:szCs w:val="20"/>
        </w:rPr>
        <w:sectPr>
          <w:type w:val="continuous"/>
          <w:pgSz w:w="11910" w:h="16840"/>
          <w:pgMar w:top="0" w:bottom="0" w:left="720" w:right="720"/>
        </w:sectPr>
      </w:pPr>
    </w:p>
    <w:p>
      <w:pPr>
        <w:pStyle w:val="Heading1"/>
        <w:spacing w:line="611" w:lineRule="exact"/>
        <w:ind w:right="0"/>
        <w:jc w:val="left"/>
        <w:rPr>
          <w:b w:val="0"/>
          <w:bCs w:val="0"/>
        </w:rPr>
      </w:pPr>
      <w:r>
        <w:rPr>
          <w:color w:val="72CBD2"/>
          <w:spacing w:val="-4"/>
        </w:rPr>
        <w:t>Equidad,</w:t>
      </w:r>
      <w:r>
        <w:rPr>
          <w:color w:val="72CBD2"/>
          <w:spacing w:val="-7"/>
        </w:rPr>
        <w:t> </w:t>
      </w:r>
      <w:r>
        <w:rPr>
          <w:color w:val="72CBD2"/>
          <w:spacing w:val="-3"/>
        </w:rPr>
        <w:t>fe</w:t>
      </w:r>
      <w:r>
        <w:rPr>
          <w:color w:val="72CBD2"/>
          <w:spacing w:val="-6"/>
        </w:rPr>
        <w:t> </w:t>
      </w:r>
      <w:r>
        <w:rPr>
          <w:color w:val="72CBD2"/>
          <w:spacing w:val="-3"/>
        </w:rPr>
        <w:t>en</w:t>
      </w:r>
      <w:r>
        <w:rPr>
          <w:color w:val="72CBD2"/>
          <w:spacing w:val="-6"/>
        </w:rPr>
        <w:t> </w:t>
      </w:r>
      <w:r>
        <w:rPr>
          <w:color w:val="72CBD2"/>
          <w:spacing w:val="-1"/>
        </w:rPr>
        <w:t>la</w:t>
      </w:r>
      <w:r>
        <w:rPr>
          <w:color w:val="72CBD2"/>
          <w:spacing w:val="-6"/>
        </w:rPr>
        <w:t> </w:t>
      </w:r>
      <w:r>
        <w:rPr>
          <w:color w:val="72CBD2"/>
          <w:spacing w:val="-4"/>
        </w:rPr>
        <w:t>gobernanza</w:t>
      </w:r>
      <w:r>
        <w:rPr>
          <w:color w:val="72CBD2"/>
          <w:spacing w:val="-6"/>
        </w:rPr>
        <w:t> </w:t>
      </w:r>
      <w:r>
        <w:rPr>
          <w:color w:val="72CBD2"/>
        </w:rPr>
        <w:t>y</w:t>
      </w:r>
      <w:r>
        <w:rPr>
          <w:color w:val="72CBD2"/>
          <w:spacing w:val="-6"/>
        </w:rPr>
        <w:t> </w:t>
      </w:r>
      <w:r>
        <w:rPr>
          <w:color w:val="72CBD2"/>
          <w:spacing w:val="-4"/>
        </w:rPr>
        <w:t>con</w:t>
      </w:r>
      <w:r>
        <w:rPr>
          <w:color w:val="72CBD2"/>
          <w:spacing w:val="-5"/>
        </w:rPr>
        <w:t>fi</w:t>
      </w:r>
      <w:r>
        <w:rPr>
          <w:color w:val="72CBD2"/>
          <w:spacing w:val="-4"/>
        </w:rPr>
        <w:t>anza</w:t>
      </w:r>
      <w:r>
        <w:rPr>
          <w:b w:val="0"/>
        </w:rPr>
      </w:r>
    </w:p>
    <w:p>
      <w:pPr>
        <w:pStyle w:val="Heading2"/>
        <w:spacing w:line="253" w:lineRule="auto" w:before="119"/>
        <w:ind w:right="415"/>
        <w:jc w:val="left"/>
      </w:pPr>
      <w:r>
        <w:rPr>
          <w:b w:val="0"/>
          <w:color w:val="00395A"/>
          <w:spacing w:val="-6"/>
        </w:rPr>
        <w:t>También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nos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interesó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comprender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hasta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qué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punto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participantes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pensaban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que</w:t>
      </w:r>
      <w:r>
        <w:rPr>
          <w:b w:val="0"/>
          <w:color w:val="00395A"/>
          <w:spacing w:val="63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impactos</w:t>
      </w:r>
      <w:r>
        <w:rPr>
          <w:b w:val="0"/>
          <w:color w:val="00395A"/>
        </w:rPr>
        <w:t> y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bene</w:t>
      </w:r>
      <w:r>
        <w:rPr>
          <w:b w:val="0"/>
          <w:color w:val="00395A"/>
          <w:spacing w:val="-2"/>
        </w:rPr>
        <w:t>fi</w:t>
      </w:r>
      <w:r>
        <w:rPr>
          <w:b w:val="0"/>
          <w:color w:val="00395A"/>
          <w:spacing w:val="-1"/>
        </w:rPr>
        <w:t>cios de</w:t>
      </w:r>
      <w:r>
        <w:rPr>
          <w:b w:val="0"/>
          <w:color w:val="00395A"/>
        </w:rPr>
        <w:t> la</w:t>
      </w:r>
      <w:r>
        <w:rPr>
          <w:b w:val="0"/>
          <w:color w:val="00395A"/>
          <w:spacing w:val="-1"/>
        </w:rPr>
        <w:t> </w:t>
      </w:r>
      <w:r>
        <w:rPr>
          <w:b w:val="0"/>
          <w:color w:val="00395A"/>
          <w:spacing w:val="-2"/>
        </w:rPr>
        <w:t>minería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se </w:t>
      </w:r>
      <w:r>
        <w:rPr>
          <w:b w:val="0"/>
          <w:color w:val="00395A"/>
          <w:spacing w:val="-2"/>
        </w:rPr>
        <w:t>distribuyen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 </w:t>
      </w:r>
      <w:r>
        <w:rPr>
          <w:b w:val="0"/>
          <w:color w:val="00395A"/>
          <w:spacing w:val="-3"/>
        </w:rPr>
        <w:t>manera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equitativa,</w:t>
      </w:r>
      <w:r>
        <w:rPr/>
      </w:r>
    </w:p>
    <w:p>
      <w:pPr>
        <w:spacing w:line="253" w:lineRule="auto" w:before="0"/>
        <w:ind w:left="110" w:right="837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 w:hAnsi="Corpid C1 Light"/>
          <w:b w:val="0"/>
          <w:color w:val="00395A"/>
          <w:sz w:val="26"/>
        </w:rPr>
        <w:t>y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hasta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qué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punto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sentían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que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podían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in</w:t>
      </w:r>
      <w:r>
        <w:rPr>
          <w:rFonts w:ascii="Corpid C1 Light" w:hAnsi="Corpid C1 Light"/>
          <w:b w:val="0"/>
          <w:color w:val="00395A"/>
          <w:spacing w:val="-4"/>
          <w:sz w:val="26"/>
        </w:rPr>
        <w:t>fl</w:t>
      </w:r>
      <w:r>
        <w:rPr>
          <w:rFonts w:ascii="Corpid C1 Light" w:hAnsi="Corpid C1 Light"/>
          <w:b w:val="0"/>
          <w:color w:val="00395A"/>
          <w:spacing w:val="-3"/>
          <w:sz w:val="26"/>
        </w:rPr>
        <w:t>uir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cómo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se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toman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decisiones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acerca</w:t>
      </w:r>
      <w:r>
        <w:rPr>
          <w:rFonts w:ascii="Corpid C1 Light" w:hAnsi="Corpid C1 Light"/>
          <w:b w:val="0"/>
          <w:color w:val="00395A"/>
          <w:spacing w:val="43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minería.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Asimismo,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examinamos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3"/>
          <w:sz w:val="26"/>
        </w:rPr>
        <w:t>manera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que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percepción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</w:t>
      </w:r>
      <w:r>
        <w:rPr>
          <w:rFonts w:ascii="Corpid C1 Light" w:hAnsi="Corpid C1 Light"/>
          <w:b w:val="0"/>
          <w:color w:val="00395A"/>
          <w:spacing w:val="47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gobernanza</w:t>
      </w:r>
      <w:r>
        <w:rPr>
          <w:rFonts w:ascii="Corpid C1 Light" w:hAnsi="Corpid C1 Light"/>
          <w:b w:val="0"/>
          <w:color w:val="00395A"/>
          <w:spacing w:val="-2"/>
          <w:sz w:val="26"/>
        </w:rPr>
        <w:t> institucional,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la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e</w:t>
      </w:r>
      <w:r>
        <w:rPr>
          <w:rFonts w:ascii="Corpid C1 Light" w:hAnsi="Corpid C1 Light"/>
          <w:b w:val="0"/>
          <w:color w:val="00395A"/>
          <w:spacing w:val="-2"/>
          <w:sz w:val="26"/>
        </w:rPr>
        <w:t>fi</w:t>
      </w:r>
      <w:r>
        <w:rPr>
          <w:rFonts w:ascii="Corpid C1 Light" w:hAnsi="Corpid C1 Light"/>
          <w:b w:val="0"/>
          <w:color w:val="00395A"/>
          <w:spacing w:val="-1"/>
          <w:sz w:val="26"/>
        </w:rPr>
        <w:t>cacia </w:t>
      </w:r>
      <w:r>
        <w:rPr>
          <w:rFonts w:ascii="Corpid C1 Light" w:hAnsi="Corpid C1 Light"/>
          <w:b w:val="0"/>
          <w:color w:val="00395A"/>
          <w:spacing w:val="-3"/>
          <w:sz w:val="26"/>
        </w:rPr>
        <w:t>pública,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la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equidad</w:t>
      </w:r>
      <w:r>
        <w:rPr>
          <w:rFonts w:ascii="Corpid C1 Light" w:hAnsi="Corpid C1 Light"/>
          <w:b w:val="0"/>
          <w:color w:val="00395A"/>
          <w:spacing w:val="-2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procesal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y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la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con</w:t>
      </w:r>
      <w:r>
        <w:rPr>
          <w:rFonts w:ascii="Corpid C1 Light" w:hAnsi="Corpid C1 Light"/>
          <w:b w:val="0"/>
          <w:color w:val="00395A"/>
          <w:spacing w:val="-4"/>
          <w:sz w:val="26"/>
        </w:rPr>
        <w:t>fi</w:t>
      </w:r>
      <w:r>
        <w:rPr>
          <w:rFonts w:ascii="Corpid C1 Light" w:hAnsi="Corpid C1 Light"/>
          <w:b w:val="0"/>
          <w:color w:val="00395A"/>
          <w:spacing w:val="-3"/>
          <w:sz w:val="26"/>
        </w:rPr>
        <w:t>anza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69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industria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minera,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gobierno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nacional,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gobierno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regional</w:t>
      </w:r>
      <w:r>
        <w:rPr>
          <w:rFonts w:ascii="Corpid C1 Light" w:hAnsi="Corpid C1 Light"/>
          <w:b w:val="0"/>
          <w:color w:val="00395A"/>
          <w:sz w:val="26"/>
        </w:rPr>
        <w:t> y </w:t>
      </w:r>
      <w:r>
        <w:rPr>
          <w:rFonts w:ascii="Corpid C1 Light" w:hAnsi="Corpid C1 Light"/>
          <w:b w:val="0"/>
          <w:color w:val="00395A"/>
          <w:spacing w:val="-2"/>
          <w:sz w:val="26"/>
        </w:rPr>
        <w:t>las</w:t>
      </w:r>
      <w:r>
        <w:rPr>
          <w:rFonts w:ascii="Corpid C1 Light" w:hAnsi="Corpid C1 Light"/>
          <w:sz w:val="26"/>
        </w:rPr>
      </w:r>
    </w:p>
    <w:p>
      <w:pPr>
        <w:spacing w:before="0"/>
        <w:ind w:left="110" w:right="0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 w:hAnsi="Corpid C1 Light"/>
          <w:b w:val="0"/>
          <w:color w:val="00395A"/>
          <w:spacing w:val="-3"/>
          <w:sz w:val="26"/>
        </w:rPr>
        <w:t>Organizaciones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No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Gubernamentales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6"/>
          <w:sz w:val="26"/>
        </w:rPr>
        <w:t>(ONGs)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afectaron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aceptación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minería.</w:t>
      </w:r>
      <w:r>
        <w:rPr>
          <w:rFonts w:ascii="Corpid C1 Light" w:hAnsi="Corpid C1 Light"/>
          <w:sz w:val="26"/>
        </w:rPr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1"/>
          <w:szCs w:val="21"/>
        </w:rPr>
        <w:sectPr>
          <w:pgSz w:w="11910" w:h="16840"/>
          <w:pgMar w:header="0" w:footer="372" w:top="760" w:bottom="560" w:left="740" w:right="740"/>
        </w:sectPr>
      </w:pPr>
    </w:p>
    <w:p>
      <w:pPr>
        <w:pStyle w:val="Heading3"/>
        <w:spacing w:line="240" w:lineRule="auto" w:before="69"/>
        <w:ind w:right="0"/>
        <w:jc w:val="left"/>
      </w:pPr>
      <w:bookmarkStart w:name="_TOC_250006" w:id="15"/>
      <w:r>
        <w:rPr>
          <w:b w:val="0"/>
          <w:color w:val="72CBD2"/>
          <w:spacing w:val="-2"/>
        </w:rPr>
        <w:t>Equidad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distribución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impactos</w:t>
      </w:r>
      <w:bookmarkEnd w:id="15"/>
      <w:r>
        <w:rPr/>
      </w:r>
    </w:p>
    <w:p>
      <w:pPr>
        <w:pStyle w:val="BodyText"/>
        <w:spacing w:line="258" w:lineRule="auto" w:before="57"/>
        <w:ind w:right="0"/>
        <w:jc w:val="left"/>
      </w:pPr>
      <w:r>
        <w:rPr>
          <w:b w:val="0"/>
        </w:rPr>
        <w:t>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pedimos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cali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caran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hasta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-5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61"/>
        </w:rPr>
        <w:t> </w:t>
      </w:r>
      <w:r>
        <w:rPr>
          <w:b w:val="0"/>
          <w:spacing w:val="-1"/>
        </w:rPr>
        <w:t>pensaban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beneficios</w:t>
      </w:r>
      <w:r>
        <w:rPr>
          <w:b w:val="0"/>
          <w:spacing w:val="-5"/>
        </w:rPr>
        <w:t> </w:t>
      </w:r>
      <w:r>
        <w:rPr>
          <w:b w:val="0"/>
        </w:rPr>
        <w:t>asociados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minería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21"/>
        </w:rPr>
        <w:t> </w:t>
      </w:r>
      <w:r>
        <w:rPr>
          <w:b w:val="0"/>
          <w:spacing w:val="-1"/>
        </w:rPr>
        <w:t>distribuían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justa,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hasta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-4"/>
        </w:rPr>
        <w:t> </w:t>
      </w:r>
      <w:r>
        <w:rPr>
          <w:b w:val="0"/>
        </w:rPr>
        <w:t>recibe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55"/>
        </w:rPr>
        <w:t> </w:t>
      </w:r>
      <w:r>
        <w:rPr>
          <w:b w:val="0"/>
        </w:rPr>
        <w:t>parte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justa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impuestos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</w:rPr>
        <w:t>parte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Hablando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29"/>
        </w:rPr>
        <w:t> </w:t>
      </w:r>
      <w:r>
        <w:rPr>
          <w:b w:val="0"/>
          <w:spacing w:val="-1"/>
        </w:rPr>
        <w:t>términos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generales,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áreas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mineras,</w:t>
      </w:r>
      <w:r>
        <w:rPr>
          <w:b w:val="0"/>
          <w:spacing w:val="49"/>
        </w:rPr>
        <w:t> </w:t>
      </w:r>
      <w:r>
        <w:rPr>
          <w:b w:val="0"/>
        </w:rPr>
        <w:t>no-mineras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percibieron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39"/>
        </w:rPr>
        <w:t> </w:t>
      </w:r>
      <w:r>
        <w:rPr>
          <w:b w:val="0"/>
        </w:rPr>
        <w:t>beneficios</w:t>
      </w:r>
      <w:r>
        <w:rPr>
          <w:b w:val="0"/>
          <w:spacing w:val="-5"/>
        </w:rPr>
        <w:t> </w:t>
      </w:r>
      <w:r>
        <w:rPr>
          <w:b w:val="0"/>
        </w:rPr>
        <w:t>derivados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distribuían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43"/>
        </w:rPr>
        <w:t> </w:t>
      </w:r>
      <w:r>
        <w:rPr>
          <w:b w:val="0"/>
          <w:spacing w:val="-1"/>
        </w:rPr>
        <w:t>justa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(ver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Figura</w:t>
      </w:r>
      <w:r>
        <w:rPr>
          <w:b w:val="0"/>
          <w:spacing w:val="-5"/>
        </w:rPr>
        <w:t> 3</w:t>
      </w:r>
      <w:r>
        <w:rPr>
          <w:b w:val="0"/>
          <w:spacing w:val="-4"/>
        </w:rPr>
        <w:t>).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Asimismo,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43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pensaban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fuertemente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ingresos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eran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41"/>
        </w:rPr>
        <w:t> </w:t>
      </w:r>
      <w:r>
        <w:rPr>
          <w:b w:val="0"/>
          <w:spacing w:val="-1"/>
        </w:rPr>
        <w:t>desiguales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4"/>
        </w:rPr>
        <w:t> </w:t>
      </w:r>
      <w:r>
        <w:rPr>
          <w:b w:val="0"/>
          <w:spacing w:val="-2"/>
        </w:rPr>
        <w:t>zona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consecuencia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minería.</w:t>
      </w:r>
      <w:r>
        <w:rPr/>
      </w:r>
    </w:p>
    <w:p>
      <w:pPr>
        <w:pStyle w:val="BodyText"/>
        <w:spacing w:line="258" w:lineRule="auto" w:before="113"/>
        <w:ind w:right="336"/>
        <w:jc w:val="both"/>
      </w:pPr>
      <w:r>
        <w:rPr>
          <w:b w:val="0"/>
          <w:spacing w:val="-1"/>
        </w:rPr>
        <w:t>También</w:t>
      </w:r>
      <w:r>
        <w:rPr>
          <w:b w:val="0"/>
        </w:rPr>
        <w:t> les preguntamos a los </w:t>
      </w:r>
      <w:r>
        <w:rPr>
          <w:b w:val="0"/>
          <w:spacing w:val="1"/>
        </w:rPr>
        <w:t>participantes</w:t>
      </w:r>
      <w:r>
        <w:rPr>
          <w:b w:val="0"/>
        </w:rPr>
        <w:t> que indicaran</w:t>
      </w:r>
      <w:r>
        <w:rPr>
          <w:b w:val="0"/>
          <w:spacing w:val="56"/>
        </w:rPr>
        <w:t> </w:t>
      </w:r>
      <w:r>
        <w:rPr>
          <w:b w:val="0"/>
        </w:rPr>
        <w:t>hasta qué </w:t>
      </w:r>
      <w:r>
        <w:rPr>
          <w:b w:val="0"/>
          <w:spacing w:val="-1"/>
        </w:rPr>
        <w:t>punto</w:t>
      </w:r>
      <w:r>
        <w:rPr>
          <w:b w:val="0"/>
        </w:rPr>
        <w:t> creían que Chile, como </w:t>
      </w:r>
      <w:r>
        <w:rPr>
          <w:b w:val="0"/>
          <w:spacing w:val="1"/>
        </w:rPr>
        <w:t>nación,</w:t>
      </w:r>
      <w:r>
        <w:rPr>
          <w:b w:val="0"/>
        </w:rPr>
        <w:t> </w:t>
      </w:r>
      <w:r>
        <w:rPr>
          <w:b w:val="0"/>
          <w:spacing w:val="1"/>
        </w:rPr>
        <w:t>recibe</w:t>
      </w:r>
      <w:r>
        <w:rPr>
          <w:b w:val="0"/>
        </w:rPr>
        <w:t> una</w:t>
      </w:r>
      <w:r>
        <w:rPr>
          <w:b w:val="0"/>
          <w:spacing w:val="42"/>
        </w:rPr>
        <w:t> </w:t>
      </w:r>
      <w:r>
        <w:rPr>
          <w:b w:val="0"/>
          <w:spacing w:val="1"/>
        </w:rPr>
        <w:t>parte</w:t>
      </w:r>
      <w:r>
        <w:rPr>
          <w:b w:val="0"/>
        </w:rPr>
        <w:t> justa </w:t>
      </w:r>
      <w:r>
        <w:rPr>
          <w:b w:val="0"/>
          <w:spacing w:val="1"/>
        </w:rPr>
        <w:t>de</w:t>
      </w:r>
      <w:r>
        <w:rPr>
          <w:b w:val="0"/>
        </w:rPr>
        <w:t> impuestos </w:t>
      </w:r>
      <w:r>
        <w:rPr>
          <w:b w:val="0"/>
          <w:spacing w:val="1"/>
        </w:rPr>
        <w:t>por</w:t>
      </w:r>
      <w:r>
        <w:rPr>
          <w:b w:val="0"/>
        </w:rPr>
        <w:t> </w:t>
      </w:r>
      <w:r>
        <w:rPr>
          <w:b w:val="0"/>
          <w:spacing w:val="1"/>
        </w:rPr>
        <w:t>parte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minera.</w:t>
      </w:r>
      <w:r>
        <w:rPr/>
      </w:r>
    </w:p>
    <w:p>
      <w:pPr>
        <w:pStyle w:val="BodyText"/>
        <w:spacing w:line="258" w:lineRule="auto" w:before="72"/>
        <w:ind w:right="0"/>
        <w:jc w:val="left"/>
      </w:pPr>
      <w:r>
        <w:rPr/>
        <w:br w:type="column"/>
      </w:r>
      <w:r>
        <w:rPr>
          <w:b w:val="0"/>
          <w:spacing w:val="1"/>
        </w:rPr>
        <w:t>Las</w:t>
      </w:r>
      <w:r>
        <w:rPr>
          <w:b w:val="0"/>
        </w:rPr>
        <w:t> respuestas </w:t>
      </w:r>
      <w:r>
        <w:rPr>
          <w:b w:val="0"/>
          <w:spacing w:val="1"/>
        </w:rPr>
        <w:t>se</w:t>
      </w:r>
      <w:r>
        <w:rPr>
          <w:b w:val="0"/>
        </w:rPr>
        <w:t> ubicaron </w:t>
      </w:r>
      <w:r>
        <w:rPr>
          <w:b w:val="0"/>
          <w:spacing w:val="1"/>
        </w:rPr>
        <w:t>por</w:t>
      </w:r>
      <w:r>
        <w:rPr>
          <w:b w:val="0"/>
        </w:rPr>
        <w:t> debajo del </w:t>
      </w:r>
      <w:r>
        <w:rPr>
          <w:b w:val="0"/>
          <w:spacing w:val="-1"/>
        </w:rPr>
        <w:t>punto</w:t>
      </w:r>
      <w:r>
        <w:rPr>
          <w:b w:val="0"/>
        </w:rPr>
        <w:t> </w:t>
      </w:r>
      <w:r>
        <w:rPr>
          <w:b w:val="0"/>
          <w:spacing w:val="1"/>
        </w:rPr>
        <w:t>medio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48"/>
        </w:rPr>
        <w:t> </w:t>
      </w:r>
      <w:r>
        <w:rPr>
          <w:b w:val="0"/>
          <w:spacing w:val="1"/>
        </w:rPr>
        <w:t>escala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utilizada</w:t>
      </w:r>
      <w:r>
        <w:rPr>
          <w:b w:val="0"/>
          <w:spacing w:val="-3"/>
        </w:rPr>
        <w:t> </w:t>
      </w:r>
      <w:r>
        <w:rPr>
          <w:b w:val="0"/>
          <w:spacing w:val="-2"/>
        </w:rPr>
        <w:t>(M</w:t>
      </w:r>
      <w:r>
        <w:rPr>
          <w:b w:val="0"/>
          <w:spacing w:val="-3"/>
        </w:rPr>
        <w:t> </w:t>
      </w:r>
      <w:r>
        <w:rPr>
          <w:b w:val="0"/>
        </w:rPr>
        <w:t>=</w:t>
      </w:r>
      <w:r>
        <w:rPr>
          <w:b w:val="0"/>
          <w:spacing w:val="-4"/>
        </w:rPr>
        <w:t> </w:t>
      </w:r>
      <w:r>
        <w:rPr>
          <w:b w:val="0"/>
          <w:spacing w:val="-2"/>
        </w:rPr>
        <w:t>3</w:t>
      </w:r>
      <w:r>
        <w:rPr>
          <w:b w:val="0"/>
          <w:spacing w:val="-1"/>
        </w:rPr>
        <w:t>,4</w:t>
      </w:r>
      <w:r>
        <w:rPr>
          <w:b w:val="0"/>
          <w:spacing w:val="-2"/>
        </w:rPr>
        <w:t>7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=</w:t>
      </w:r>
      <w:r>
        <w:rPr>
          <w:b w:val="0"/>
          <w:spacing w:val="-3"/>
        </w:rPr>
        <w:t> 2</w:t>
      </w:r>
      <w:r>
        <w:rPr>
          <w:b w:val="0"/>
          <w:spacing w:val="-2"/>
        </w:rPr>
        <w:t>,</w:t>
      </w:r>
      <w:r>
        <w:rPr>
          <w:b w:val="0"/>
          <w:spacing w:val="-4"/>
        </w:rPr>
        <w:t>1</w:t>
      </w:r>
      <w:r>
        <w:rPr>
          <w:b w:val="0"/>
          <w:spacing w:val="-2"/>
        </w:rPr>
        <w:t>0),</w:t>
      </w:r>
      <w:r>
        <w:rPr>
          <w:b w:val="0"/>
          <w:spacing w:val="-3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no</w:t>
      </w:r>
      <w:r>
        <w:rPr>
          <w:b w:val="0"/>
          <w:spacing w:val="-3"/>
        </w:rPr>
        <w:t> </w:t>
      </w:r>
      <w:r>
        <w:rPr>
          <w:b w:val="0"/>
          <w:spacing w:val="1"/>
        </w:rPr>
        <w:t>se</w:t>
      </w:r>
      <w:r>
        <w:rPr>
          <w:b w:val="0"/>
          <w:spacing w:val="-3"/>
        </w:rPr>
        <w:t> </w:t>
      </w:r>
      <w:r>
        <w:rPr>
          <w:b w:val="0"/>
          <w:spacing w:val="2"/>
        </w:rPr>
        <w:t>vio</w:t>
      </w:r>
      <w:r>
        <w:rPr>
          <w:b w:val="0"/>
          <w:spacing w:val="-4"/>
        </w:rPr>
        <w:t> </w:t>
      </w:r>
      <w:r>
        <w:rPr>
          <w:b w:val="0"/>
        </w:rPr>
        <w:t>una</w:t>
      </w:r>
      <w:r>
        <w:rPr>
          <w:b w:val="0"/>
          <w:spacing w:val="-3"/>
        </w:rPr>
        <w:t> </w:t>
      </w:r>
      <w:r>
        <w:rPr>
          <w:b w:val="0"/>
          <w:spacing w:val="1"/>
        </w:rPr>
        <w:t>diferencia</w:t>
      </w:r>
      <w:r>
        <w:rPr>
          <w:b w:val="0"/>
          <w:spacing w:val="32"/>
        </w:rPr>
        <w:t> </w:t>
      </w:r>
      <w:r>
        <w:rPr>
          <w:b w:val="0"/>
        </w:rPr>
        <w:t>entre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-1"/>
        </w:rPr>
        <w:t>áreas</w:t>
      </w:r>
      <w:r>
        <w:rPr>
          <w:b w:val="0"/>
        </w:rPr>
        <w:t> mineras, </w:t>
      </w:r>
      <w:r>
        <w:rPr>
          <w:b w:val="0"/>
          <w:spacing w:val="1"/>
        </w:rPr>
        <w:t>no-mineras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región</w:t>
      </w:r>
      <w:r>
        <w:rPr>
          <w:b w:val="0"/>
        </w:rPr>
        <w:t> Metropolitana.</w:t>
      </w:r>
      <w:r>
        <w:rPr/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3"/>
        <w:spacing w:line="240" w:lineRule="auto"/>
        <w:ind w:right="0"/>
        <w:jc w:val="left"/>
      </w:pPr>
      <w:bookmarkStart w:name="_TOC_250005" w:id="16"/>
      <w:r>
        <w:rPr>
          <w:b w:val="0"/>
          <w:color w:val="72CBD2"/>
          <w:spacing w:val="-2"/>
        </w:rPr>
        <w:t>Equidad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procesal</w:t>
      </w:r>
      <w:bookmarkEnd w:id="16"/>
      <w:r>
        <w:rPr/>
      </w:r>
    </w:p>
    <w:p>
      <w:pPr>
        <w:pStyle w:val="BodyText"/>
        <w:spacing w:line="258" w:lineRule="auto" w:before="57"/>
        <w:ind w:right="283"/>
        <w:jc w:val="left"/>
      </w:pPr>
      <w:r>
        <w:rPr>
          <w:b w:val="0"/>
          <w:spacing w:val="-1"/>
        </w:rPr>
        <w:t>En </w:t>
      </w:r>
      <w:r>
        <w:rPr>
          <w:b w:val="0"/>
        </w:rPr>
        <w:t>el presente</w:t>
      </w:r>
      <w:r>
        <w:rPr>
          <w:b w:val="0"/>
          <w:spacing w:val="-1"/>
        </w:rPr>
        <w:t> </w:t>
      </w:r>
      <w:r>
        <w:rPr>
          <w:b w:val="0"/>
        </w:rPr>
        <w:t>informe,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equidad procesal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refiere</w:t>
      </w:r>
      <w:r>
        <w:rPr>
          <w:b w:val="0"/>
          <w:spacing w:val="-1"/>
        </w:rPr>
        <w:t> </w:t>
      </w:r>
      <w:r>
        <w:rPr>
          <w:b w:val="0"/>
        </w:rPr>
        <w:t>a </w:t>
      </w:r>
      <w:r>
        <w:rPr>
          <w:b w:val="0"/>
          <w:spacing w:val="1"/>
        </w:rPr>
        <w:t>si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50"/>
        </w:rPr>
        <w:t> </w:t>
      </w:r>
      <w:r>
        <w:rPr>
          <w:b w:val="0"/>
          <w:spacing w:val="1"/>
        </w:rPr>
        <w:t>individuos</w:t>
      </w:r>
      <w:r>
        <w:rPr>
          <w:b w:val="0"/>
        </w:rPr>
        <w:t> </w:t>
      </w:r>
      <w:r>
        <w:rPr>
          <w:b w:val="0"/>
          <w:spacing w:val="1"/>
        </w:rPr>
        <w:t>perciben</w:t>
      </w:r>
      <w:r>
        <w:rPr>
          <w:b w:val="0"/>
        </w:rPr>
        <w:t> que </w:t>
      </w:r>
      <w:r>
        <w:rPr>
          <w:b w:val="0"/>
          <w:spacing w:val="1"/>
        </w:rPr>
        <w:t>tienen</w:t>
      </w:r>
      <w:r>
        <w:rPr>
          <w:b w:val="0"/>
        </w:rPr>
        <w:t> </w:t>
      </w:r>
      <w:r>
        <w:rPr>
          <w:b w:val="0"/>
          <w:spacing w:val="-1"/>
        </w:rPr>
        <w:t>voz</w:t>
      </w:r>
      <w:r>
        <w:rPr>
          <w:b w:val="0"/>
        </w:rPr>
        <w:t> en los procesos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toma</w:t>
      </w:r>
      <w:r>
        <w:rPr>
          <w:b w:val="0"/>
          <w:spacing w:val="4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decisiones</w:t>
      </w:r>
      <w:r>
        <w:rPr>
          <w:b w:val="0"/>
          <w:position w:val="6"/>
          <w:sz w:val="10"/>
        </w:rPr>
        <w:t>16,17</w:t>
      </w:r>
      <w:r>
        <w:rPr>
          <w:b w:val="0"/>
        </w:rPr>
        <w:t>.</w:t>
      </w:r>
      <w:r>
        <w:rPr>
          <w:b w:val="0"/>
          <w:spacing w:val="-6"/>
        </w:rPr>
        <w:t> </w:t>
      </w:r>
      <w:r>
        <w:rPr>
          <w:b w:val="0"/>
        </w:rPr>
        <w:t>Por</w:t>
      </w:r>
      <w:r>
        <w:rPr>
          <w:b w:val="0"/>
          <w:spacing w:val="-5"/>
        </w:rPr>
        <w:t> </w:t>
      </w:r>
      <w:r>
        <w:rPr>
          <w:b w:val="0"/>
        </w:rPr>
        <w:t>ende,</w:t>
      </w:r>
      <w:r>
        <w:rPr>
          <w:b w:val="0"/>
          <w:spacing w:val="-6"/>
        </w:rPr>
        <w:t> </w:t>
      </w:r>
      <w:r>
        <w:rPr>
          <w:b w:val="0"/>
        </w:rPr>
        <w:t>mientras</w:t>
      </w:r>
      <w:r>
        <w:rPr>
          <w:b w:val="0"/>
          <w:spacing w:val="-6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5"/>
        </w:rPr>
        <w:t> </w:t>
      </w:r>
      <w:r>
        <w:rPr>
          <w:b w:val="0"/>
          <w:spacing w:val="1"/>
        </w:rPr>
        <w:t>sientan</w:t>
      </w:r>
      <w:r>
        <w:rPr>
          <w:b w:val="0"/>
          <w:spacing w:val="-6"/>
        </w:rPr>
        <w:t> </w:t>
      </w:r>
      <w:r>
        <w:rPr>
          <w:b w:val="0"/>
          <w:spacing w:val="1"/>
        </w:rPr>
        <w:t>las</w:t>
      </w:r>
      <w:r>
        <w:rPr>
          <w:b w:val="0"/>
          <w:spacing w:val="-6"/>
        </w:rPr>
        <w:t> </w:t>
      </w:r>
      <w:r>
        <w:rPr>
          <w:b w:val="0"/>
        </w:rPr>
        <w:t>personas</w:t>
      </w:r>
      <w:r>
        <w:rPr>
          <w:b w:val="0"/>
          <w:spacing w:val="50"/>
        </w:rPr>
        <w:t> </w:t>
      </w:r>
      <w:r>
        <w:rPr>
          <w:b w:val="0"/>
        </w:rPr>
        <w:t>que </w:t>
      </w:r>
      <w:r>
        <w:rPr>
          <w:b w:val="0"/>
          <w:spacing w:val="1"/>
        </w:rPr>
        <w:t>pueden</w:t>
      </w:r>
      <w:r>
        <w:rPr>
          <w:b w:val="0"/>
        </w:rPr>
        <w:t> </w:t>
      </w:r>
      <w:r>
        <w:rPr>
          <w:b w:val="0"/>
          <w:spacing w:val="2"/>
        </w:rPr>
        <w:t>participar</w:t>
      </w:r>
      <w:r>
        <w:rPr>
          <w:b w:val="0"/>
        </w:rPr>
        <w:t> en los procesos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toma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decisiones</w:t>
      </w:r>
      <w:r>
        <w:rPr>
          <w:b w:val="0"/>
          <w:spacing w:val="44"/>
        </w:rPr>
        <w:t> </w:t>
      </w:r>
      <w:r>
        <w:rPr>
          <w:b w:val="0"/>
          <w:spacing w:val="1"/>
        </w:rPr>
        <w:t>relacionados</w:t>
      </w:r>
      <w:r>
        <w:rPr>
          <w:b w:val="0"/>
        </w:rPr>
        <w:t> con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y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sientan</w:t>
      </w:r>
      <w:r>
        <w:rPr>
          <w:b w:val="0"/>
        </w:rPr>
        <w:t> respetados </w:t>
      </w:r>
      <w:r>
        <w:rPr>
          <w:b w:val="0"/>
          <w:spacing w:val="1"/>
        </w:rPr>
        <w:t>por</w:t>
      </w:r>
      <w:r>
        <w:rPr/>
      </w:r>
    </w:p>
    <w:p>
      <w:pPr>
        <w:pStyle w:val="BodyText"/>
        <w:spacing w:line="258" w:lineRule="auto"/>
        <w:ind w:right="133"/>
        <w:jc w:val="left"/>
      </w:pPr>
      <w:r>
        <w:rPr>
          <w:b w:val="0"/>
          <w:spacing w:val="1"/>
        </w:rPr>
        <w:t>parte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tomadores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decisiones</w:t>
      </w:r>
      <w:r>
        <w:rPr>
          <w:b w:val="0"/>
        </w:rPr>
        <w:t> relevantes (por ejemplo,</w:t>
      </w:r>
      <w:r>
        <w:rPr>
          <w:b w:val="0"/>
          <w:spacing w:val="32"/>
        </w:rPr>
        <w:t> </w:t>
      </w:r>
      <w:r>
        <w:rPr>
          <w:b w:val="0"/>
          <w:spacing w:val="1"/>
        </w:rPr>
        <w:t>gobiernos</w:t>
      </w:r>
      <w:r>
        <w:rPr>
          <w:b w:val="0"/>
        </w:rPr>
        <w:t> y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industrias</w:t>
      </w:r>
      <w:r>
        <w:rPr>
          <w:b w:val="0"/>
        </w:rPr>
        <w:t> </w:t>
      </w:r>
      <w:r>
        <w:rPr>
          <w:b w:val="0"/>
          <w:spacing w:val="1"/>
        </w:rPr>
        <w:t>extractivas),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justas considerarán</w:t>
      </w:r>
      <w:r>
        <w:rPr>
          <w:b w:val="0"/>
          <w:spacing w:val="40"/>
        </w:rPr>
        <w:t> </w:t>
      </w:r>
      <w:r>
        <w:rPr>
          <w:b w:val="0"/>
        </w:rPr>
        <w:t>los procedimientos </w:t>
      </w:r>
      <w:r>
        <w:rPr>
          <w:b w:val="0"/>
          <w:spacing w:val="1"/>
        </w:rPr>
        <w:t>relacionados</w:t>
      </w:r>
      <w:r>
        <w:rPr>
          <w:b w:val="0"/>
        </w:rPr>
        <w:t> con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en Chile.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740"/>
          <w:cols w:num="2" w:equalWidth="0">
            <w:col w:w="5061" w:space="177"/>
            <w:col w:w="5192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3"/>
          <w:szCs w:val="23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group style="position:absolute;margin-left:61.674301pt;margin-top:8.6111pt;width:491.05pt;height:338.8pt;mso-position-horizontal-relative:page;mso-position-vertical-relative:paragraph;z-index:2800" coordorigin="1233,172" coordsize="9821,6776">
            <v:group style="position:absolute;left:2126;top:3666;width:428;height:2182" coordorigin="2126,3666" coordsize="428,2182">
              <v:shape style="position:absolute;left:2126;top:3666;width:428;height:2182" coordorigin="2126,3666" coordsize="428,2182" path="m2126,3666l2553,3666,2553,5848,2126,5848,2126,3666xe" filled="true" fillcolor="#00395a" stroked="false">
                <v:path arrowok="t"/>
                <v:fill type="solid"/>
              </v:shape>
            </v:group>
            <v:group style="position:absolute;left:1938;top:2921;width:804;height:804" coordorigin="1938,2921" coordsize="804,804">
              <v:shape style="position:absolute;left:1938;top:2921;width:804;height:804" coordorigin="1938,2921" coordsize="804,804" path="m1938,3725l2742,2921e" filled="false" stroked="true" strokeweight="1.246pt" strokecolor="#ffffff">
                <v:path arrowok="t"/>
              </v:shape>
            </v:group>
            <v:group style="position:absolute;left:1938;top:3067;width:804;height:804" coordorigin="1938,3067" coordsize="804,804">
              <v:shape style="position:absolute;left:1938;top:3067;width:804;height:804" coordorigin="1938,3067" coordsize="804,804" path="m1938,3871l2742,3067e" filled="false" stroked="true" strokeweight="1.246pt" strokecolor="#ffffff">
                <v:path arrowok="t"/>
              </v:shape>
            </v:group>
            <v:group style="position:absolute;left:1938;top:3213;width:804;height:804" coordorigin="1938,3213" coordsize="804,804">
              <v:shape style="position:absolute;left:1938;top:3213;width:804;height:804" coordorigin="1938,3213" coordsize="804,804" path="m1938,4017l2742,3213e" filled="false" stroked="true" strokeweight="1.246pt" strokecolor="#ffffff">
                <v:path arrowok="t"/>
              </v:shape>
            </v:group>
            <v:group style="position:absolute;left:1938;top:3359;width:804;height:804" coordorigin="1938,3359" coordsize="804,804">
              <v:shape style="position:absolute;left:1938;top:3359;width:804;height:804" coordorigin="1938,3359" coordsize="804,804" path="m1938,4163l2742,3359e" filled="false" stroked="true" strokeweight="1.246pt" strokecolor="#ffffff">
                <v:path arrowok="t"/>
              </v:shape>
            </v:group>
            <v:group style="position:absolute;left:1938;top:3505;width:804;height:804" coordorigin="1938,3505" coordsize="804,804">
              <v:shape style="position:absolute;left:1938;top:3505;width:804;height:804" coordorigin="1938,3505" coordsize="804,804" path="m1938,4308l2742,3505e" filled="false" stroked="true" strokeweight="1.246pt" strokecolor="#ffffff">
                <v:path arrowok="t"/>
              </v:shape>
            </v:group>
            <v:group style="position:absolute;left:1938;top:3651;width:804;height:804" coordorigin="1938,3651" coordsize="804,804">
              <v:shape style="position:absolute;left:1938;top:3651;width:804;height:804" coordorigin="1938,3651" coordsize="804,804" path="m1938,4454l2742,3651e" filled="false" stroked="true" strokeweight="1.246pt" strokecolor="#ffffff">
                <v:path arrowok="t"/>
              </v:shape>
            </v:group>
            <v:group style="position:absolute;left:1938;top:3797;width:804;height:804" coordorigin="1938,3797" coordsize="804,804">
              <v:shape style="position:absolute;left:1938;top:3797;width:804;height:804" coordorigin="1938,3797" coordsize="804,804" path="m1938,4600l2742,3797e" filled="false" stroked="true" strokeweight="1.246pt" strokecolor="#ffffff">
                <v:path arrowok="t"/>
              </v:shape>
            </v:group>
            <v:group style="position:absolute;left:1938;top:3943;width:804;height:804" coordorigin="1938,3943" coordsize="804,804">
              <v:shape style="position:absolute;left:1938;top:3943;width:804;height:804" coordorigin="1938,3943" coordsize="804,804" path="m1938,4746l2742,3943e" filled="false" stroked="true" strokeweight="1.246pt" strokecolor="#ffffff">
                <v:path arrowok="t"/>
              </v:shape>
            </v:group>
            <v:group style="position:absolute;left:1938;top:4089;width:804;height:804" coordorigin="1938,4089" coordsize="804,804">
              <v:shape style="position:absolute;left:1938;top:4089;width:804;height:804" coordorigin="1938,4089" coordsize="804,804" path="m1938,4892l2742,4089e" filled="false" stroked="true" strokeweight="1.246pt" strokecolor="#ffffff">
                <v:path arrowok="t"/>
              </v:shape>
            </v:group>
            <v:group style="position:absolute;left:1938;top:4235;width:804;height:804" coordorigin="1938,4235" coordsize="804,804">
              <v:shape style="position:absolute;left:1938;top:4235;width:804;height:804" coordorigin="1938,4235" coordsize="804,804" path="m1938,5038l2742,4235e" filled="false" stroked="true" strokeweight="1.246pt" strokecolor="#ffffff">
                <v:path arrowok="t"/>
              </v:shape>
            </v:group>
            <v:group style="position:absolute;left:1938;top:4380;width:804;height:804" coordorigin="1938,4380" coordsize="804,804">
              <v:shape style="position:absolute;left:1938;top:4380;width:804;height:804" coordorigin="1938,4380" coordsize="804,804" path="m1938,5184l2742,4380e" filled="false" stroked="true" strokeweight="1.246pt" strokecolor="#ffffff">
                <v:path arrowok="t"/>
              </v:shape>
            </v:group>
            <v:group style="position:absolute;left:1938;top:4526;width:804;height:804" coordorigin="1938,4526" coordsize="804,804">
              <v:shape style="position:absolute;left:1938;top:4526;width:804;height:804" coordorigin="1938,4526" coordsize="804,804" path="m1938,5330l2742,4526e" filled="false" stroked="true" strokeweight="1.246pt" strokecolor="#ffffff">
                <v:path arrowok="t"/>
              </v:shape>
            </v:group>
            <v:group style="position:absolute;left:1938;top:4672;width:804;height:804" coordorigin="1938,4672" coordsize="804,804">
              <v:shape style="position:absolute;left:1938;top:4672;width:804;height:804" coordorigin="1938,4672" coordsize="804,804" path="m1938,5476l2742,4672e" filled="false" stroked="true" strokeweight="1.246pt" strokecolor="#ffffff">
                <v:path arrowok="t"/>
              </v:shape>
            </v:group>
            <v:group style="position:absolute;left:1938;top:4818;width:804;height:804" coordorigin="1938,4818" coordsize="804,804">
              <v:shape style="position:absolute;left:1938;top:4818;width:804;height:804" coordorigin="1938,4818" coordsize="804,804" path="m1938,5622l2742,4818e" filled="false" stroked="true" strokeweight="1.246pt" strokecolor="#ffffff">
                <v:path arrowok="t"/>
              </v:shape>
            </v:group>
            <v:group style="position:absolute;left:1938;top:4964;width:804;height:804" coordorigin="1938,4964" coordsize="804,804">
              <v:shape style="position:absolute;left:1938;top:4964;width:804;height:804" coordorigin="1938,4964" coordsize="804,804" path="m1938,5768l2742,4964e" filled="false" stroked="true" strokeweight="1.246pt" strokecolor="#ffffff">
                <v:path arrowok="t"/>
              </v:shape>
            </v:group>
            <v:group style="position:absolute;left:1938;top:5110;width:804;height:804" coordorigin="1938,5110" coordsize="804,804">
              <v:shape style="position:absolute;left:1938;top:5110;width:804;height:804" coordorigin="1938,5110" coordsize="804,804" path="m1938,5914l2742,5110e" filled="false" stroked="true" strokeweight="1.246pt" strokecolor="#ffffff">
                <v:path arrowok="t"/>
              </v:shape>
            </v:group>
            <v:group style="position:absolute;left:1938;top:5256;width:804;height:804" coordorigin="1938,5256" coordsize="804,804">
              <v:shape style="position:absolute;left:1938;top:5256;width:804;height:804" coordorigin="1938,5256" coordsize="804,804" path="m1938,6060l2742,5256e" filled="false" stroked="true" strokeweight="1.246pt" strokecolor="#ffffff">
                <v:path arrowok="t"/>
              </v:shape>
            </v:group>
            <v:group style="position:absolute;left:1938;top:5402;width:804;height:804" coordorigin="1938,5402" coordsize="804,804">
              <v:shape style="position:absolute;left:1938;top:5402;width:804;height:804" coordorigin="1938,5402" coordsize="804,804" path="m1938,6206l2742,5402e" filled="false" stroked="true" strokeweight="1.246pt" strokecolor="#ffffff">
                <v:path arrowok="t"/>
              </v:shape>
            </v:group>
            <v:group style="position:absolute;left:1938;top:5548;width:804;height:804" coordorigin="1938,5548" coordsize="804,804">
              <v:shape style="position:absolute;left:1938;top:5548;width:804;height:804" coordorigin="1938,5548" coordsize="804,804" path="m1938,6351l2742,5548e" filled="false" stroked="true" strokeweight="1.246pt" strokecolor="#ffffff">
                <v:path arrowok="t"/>
              </v:shape>
            </v:group>
            <v:group style="position:absolute;left:1938;top:5694;width:804;height:804" coordorigin="1938,5694" coordsize="804,804">
              <v:shape style="position:absolute;left:1938;top:5694;width:804;height:804" coordorigin="1938,5694" coordsize="804,804" path="m1938,6497l2742,5694e" filled="false" stroked="true" strokeweight="1.246pt" strokecolor="#ffffff">
                <v:path arrowok="t"/>
              </v:shape>
            </v:group>
            <v:group style="position:absolute;left:1938;top:5840;width:804;height:804" coordorigin="1938,5840" coordsize="804,804">
              <v:shape style="position:absolute;left:1938;top:5840;width:804;height:804" coordorigin="1938,5840" coordsize="804,804" path="m1938,6643l2742,5840e" filled="false" stroked="true" strokeweight="1.246pt" strokecolor="#ffffff">
                <v:path arrowok="t"/>
              </v:shape>
            </v:group>
            <v:group style="position:absolute;left:1938;top:5986;width:804;height:804" coordorigin="1938,5986" coordsize="804,804">
              <v:shape style="position:absolute;left:1938;top:5986;width:804;height:804" coordorigin="1938,5986" coordsize="804,804" path="m1938,6789l2742,5986e" filled="false" stroked="true" strokeweight="1.246pt" strokecolor="#ffffff">
                <v:path arrowok="t"/>
              </v:shape>
            </v:group>
            <v:group style="position:absolute;left:1938;top:6132;width:804;height:804" coordorigin="1938,6132" coordsize="804,804">
              <v:shape style="position:absolute;left:1938;top:6132;width:804;height:804" coordorigin="1938,6132" coordsize="804,804" path="m1938,6935l2742,6132e" filled="false" stroked="true" strokeweight="1.246pt" strokecolor="#ffffff">
                <v:path arrowok="t"/>
              </v:shape>
            </v:group>
            <v:group style="position:absolute;left:1599;top:4080;width:428;height:1768" coordorigin="1599,4080" coordsize="428,1768">
              <v:shape style="position:absolute;left:1599;top:4080;width:428;height:1768" coordorigin="1599,4080" coordsize="428,1768" path="m1599,4080l2026,4080,2026,5848,1599,5848,1599,4080xe" filled="true" fillcolor="#00395a" stroked="false">
                <v:path arrowok="t"/>
                <v:fill type="solid"/>
              </v:shape>
            </v:group>
            <v:group style="position:absolute;left:2654;top:3619;width:428;height:2229" coordorigin="2654,3619" coordsize="428,2229">
              <v:shape style="position:absolute;left:2654;top:3619;width:428;height:2229" coordorigin="2654,3619" coordsize="428,2229" path="m2654,3619l3081,3619,3081,5848,2654,5848,2654,3619xe" filled="true" fillcolor="#00395a" stroked="false">
                <v:path arrowok="t"/>
                <v:fill type="solid"/>
              </v:shape>
            </v:group>
            <v:group style="position:absolute;left:2711;top:3679;width:314;height:2174" coordorigin="2711,3679" coordsize="314,2174">
              <v:shape style="position:absolute;left:2711;top:3679;width:314;height:2174" coordorigin="2711,3679" coordsize="314,2174" path="m3024,5853l2711,5853,2711,3679,3024,3679,3024,5853xe" filled="true" fillcolor="#ffffff" stroked="false">
                <v:path arrowok="t"/>
                <v:fill type="solid"/>
              </v:shape>
            </v:group>
            <v:group style="position:absolute;left:4535;top:3685;width:428;height:2163" coordorigin="4535,3685" coordsize="428,2163">
              <v:shape style="position:absolute;left:4535;top:3685;width:428;height:2163" coordorigin="4535,3685" coordsize="428,2163" path="m4535,3685l4962,3685,4962,5848,4535,5848,4535,3685xe" filled="true" fillcolor="#8ca4d5" stroked="false">
                <v:path arrowok="t"/>
                <v:fill type="solid"/>
              </v:shape>
            </v:group>
            <v:group style="position:absolute;left:4347;top:2921;width:804;height:804" coordorigin="4347,2921" coordsize="804,804">
              <v:shape style="position:absolute;left:4347;top:2921;width:804;height:804" coordorigin="4347,2921" coordsize="804,804" path="m4347,3725l5150,2921e" filled="false" stroked="true" strokeweight="1.246pt" strokecolor="#ffffff">
                <v:path arrowok="t"/>
              </v:shape>
            </v:group>
            <v:group style="position:absolute;left:4347;top:3067;width:804;height:804" coordorigin="4347,3067" coordsize="804,804">
              <v:shape style="position:absolute;left:4347;top:3067;width:804;height:804" coordorigin="4347,3067" coordsize="804,804" path="m4347,3871l5150,3067e" filled="false" stroked="true" strokeweight="1.246pt" strokecolor="#ffffff">
                <v:path arrowok="t"/>
              </v:shape>
            </v:group>
            <v:group style="position:absolute;left:4347;top:3213;width:804;height:804" coordorigin="4347,3213" coordsize="804,804">
              <v:shape style="position:absolute;left:4347;top:3213;width:804;height:804" coordorigin="4347,3213" coordsize="804,804" path="m4347,4017l5150,3213e" filled="false" stroked="true" strokeweight="1.246pt" strokecolor="#ffffff">
                <v:path arrowok="t"/>
              </v:shape>
            </v:group>
            <v:group style="position:absolute;left:4347;top:3359;width:804;height:804" coordorigin="4347,3359" coordsize="804,804">
              <v:shape style="position:absolute;left:4347;top:3359;width:804;height:804" coordorigin="4347,3359" coordsize="804,804" path="m4347,4163l5150,3359e" filled="false" stroked="true" strokeweight="1.246pt" strokecolor="#ffffff">
                <v:path arrowok="t"/>
              </v:shape>
            </v:group>
            <v:group style="position:absolute;left:4347;top:3505;width:804;height:804" coordorigin="4347,3505" coordsize="804,804">
              <v:shape style="position:absolute;left:4347;top:3505;width:804;height:804" coordorigin="4347,3505" coordsize="804,804" path="m4347,4308l5150,3505e" filled="false" stroked="true" strokeweight="1.246pt" strokecolor="#ffffff">
                <v:path arrowok="t"/>
              </v:shape>
            </v:group>
            <v:group style="position:absolute;left:4347;top:3651;width:804;height:804" coordorigin="4347,3651" coordsize="804,804">
              <v:shape style="position:absolute;left:4347;top:3651;width:804;height:804" coordorigin="4347,3651" coordsize="804,804" path="m4347,4454l5150,3651e" filled="false" stroked="true" strokeweight="1.246pt" strokecolor="#ffffff">
                <v:path arrowok="t"/>
              </v:shape>
            </v:group>
            <v:group style="position:absolute;left:4347;top:3797;width:804;height:804" coordorigin="4347,3797" coordsize="804,804">
              <v:shape style="position:absolute;left:4347;top:3797;width:804;height:804" coordorigin="4347,3797" coordsize="804,804" path="m4347,4600l5150,3797e" filled="false" stroked="true" strokeweight="1.246pt" strokecolor="#ffffff">
                <v:path arrowok="t"/>
              </v:shape>
            </v:group>
            <v:group style="position:absolute;left:4347;top:3943;width:804;height:804" coordorigin="4347,3943" coordsize="804,804">
              <v:shape style="position:absolute;left:4347;top:3943;width:804;height:804" coordorigin="4347,3943" coordsize="804,804" path="m4347,4746l5150,3943e" filled="false" stroked="true" strokeweight="1.246pt" strokecolor="#ffffff">
                <v:path arrowok="t"/>
              </v:shape>
            </v:group>
            <v:group style="position:absolute;left:4347;top:4089;width:804;height:804" coordorigin="4347,4089" coordsize="804,804">
              <v:shape style="position:absolute;left:4347;top:4089;width:804;height:804" coordorigin="4347,4089" coordsize="804,804" path="m4347,4892l5150,4089e" filled="false" stroked="true" strokeweight="1.246pt" strokecolor="#ffffff">
                <v:path arrowok="t"/>
              </v:shape>
            </v:group>
            <v:group style="position:absolute;left:4347;top:4235;width:804;height:804" coordorigin="4347,4235" coordsize="804,804">
              <v:shape style="position:absolute;left:4347;top:4235;width:804;height:804" coordorigin="4347,4235" coordsize="804,804" path="m4347,5038l5150,4235e" filled="false" stroked="true" strokeweight="1.246pt" strokecolor="#ffffff">
                <v:path arrowok="t"/>
              </v:shape>
            </v:group>
            <v:group style="position:absolute;left:4347;top:4380;width:804;height:804" coordorigin="4347,4380" coordsize="804,804">
              <v:shape style="position:absolute;left:4347;top:4380;width:804;height:804" coordorigin="4347,4380" coordsize="804,804" path="m4347,5184l5150,4380e" filled="false" stroked="true" strokeweight="1.246pt" strokecolor="#ffffff">
                <v:path arrowok="t"/>
              </v:shape>
            </v:group>
            <v:group style="position:absolute;left:4347;top:4526;width:804;height:804" coordorigin="4347,4526" coordsize="804,804">
              <v:shape style="position:absolute;left:4347;top:4526;width:804;height:804" coordorigin="4347,4526" coordsize="804,804" path="m4347,5330l5150,4526e" filled="false" stroked="true" strokeweight="1.246pt" strokecolor="#ffffff">
                <v:path arrowok="t"/>
              </v:shape>
            </v:group>
            <v:group style="position:absolute;left:4347;top:4672;width:804;height:804" coordorigin="4347,4672" coordsize="804,804">
              <v:shape style="position:absolute;left:4347;top:4672;width:804;height:804" coordorigin="4347,4672" coordsize="804,804" path="m4347,5476l5150,4672e" filled="false" stroked="true" strokeweight="1.246pt" strokecolor="#ffffff">
                <v:path arrowok="t"/>
              </v:shape>
            </v:group>
            <v:group style="position:absolute;left:4347;top:4818;width:804;height:804" coordorigin="4347,4818" coordsize="804,804">
              <v:shape style="position:absolute;left:4347;top:4818;width:804;height:804" coordorigin="4347,4818" coordsize="804,804" path="m4347,5622l5150,4818e" filled="false" stroked="true" strokeweight="1.246pt" strokecolor="#ffffff">
                <v:path arrowok="t"/>
              </v:shape>
            </v:group>
            <v:group style="position:absolute;left:4347;top:4964;width:804;height:804" coordorigin="4347,4964" coordsize="804,804">
              <v:shape style="position:absolute;left:4347;top:4964;width:804;height:804" coordorigin="4347,4964" coordsize="804,804" path="m4347,5768l5150,4964e" filled="false" stroked="true" strokeweight="1.246pt" strokecolor="#ffffff">
                <v:path arrowok="t"/>
              </v:shape>
            </v:group>
            <v:group style="position:absolute;left:4347;top:5110;width:804;height:804" coordorigin="4347,5110" coordsize="804,804">
              <v:shape style="position:absolute;left:4347;top:5110;width:804;height:804" coordorigin="4347,5110" coordsize="804,804" path="m4347,5914l5150,5110e" filled="false" stroked="true" strokeweight="1.246pt" strokecolor="#ffffff">
                <v:path arrowok="t"/>
              </v:shape>
            </v:group>
            <v:group style="position:absolute;left:4347;top:5256;width:804;height:804" coordorigin="4347,5256" coordsize="804,804">
              <v:shape style="position:absolute;left:4347;top:5256;width:804;height:804" coordorigin="4347,5256" coordsize="804,804" path="m4347,6060l5150,5256e" filled="false" stroked="true" strokeweight="1.246pt" strokecolor="#ffffff">
                <v:path arrowok="t"/>
              </v:shape>
            </v:group>
            <v:group style="position:absolute;left:4347;top:5402;width:804;height:804" coordorigin="4347,5402" coordsize="804,804">
              <v:shape style="position:absolute;left:4347;top:5402;width:804;height:804" coordorigin="4347,5402" coordsize="804,804" path="m4347,6206l5150,5402e" filled="false" stroked="true" strokeweight="1.246pt" strokecolor="#ffffff">
                <v:path arrowok="t"/>
              </v:shape>
            </v:group>
            <v:group style="position:absolute;left:4347;top:5548;width:804;height:804" coordorigin="4347,5548" coordsize="804,804">
              <v:shape style="position:absolute;left:4347;top:5548;width:804;height:804" coordorigin="4347,5548" coordsize="804,804" path="m4347,6351l5150,5548e" filled="false" stroked="true" strokeweight="1.246pt" strokecolor="#ffffff">
                <v:path arrowok="t"/>
              </v:shape>
            </v:group>
            <v:group style="position:absolute;left:4347;top:5694;width:804;height:804" coordorigin="4347,5694" coordsize="804,804">
              <v:shape style="position:absolute;left:4347;top:5694;width:804;height:804" coordorigin="4347,5694" coordsize="804,804" path="m4347,6497l5150,5694e" filled="false" stroked="true" strokeweight="1.246pt" strokecolor="#ffffff">
                <v:path arrowok="t"/>
              </v:shape>
            </v:group>
            <v:group style="position:absolute;left:4347;top:5840;width:804;height:804" coordorigin="4347,5840" coordsize="804,804">
              <v:shape style="position:absolute;left:4347;top:5840;width:804;height:804" coordorigin="4347,5840" coordsize="804,804" path="m4347,6643l5150,5840e" filled="false" stroked="true" strokeweight="1.246pt" strokecolor="#ffffff">
                <v:path arrowok="t"/>
              </v:shape>
            </v:group>
            <v:group style="position:absolute;left:4347;top:5986;width:804;height:804" coordorigin="4347,5986" coordsize="804,804">
              <v:shape style="position:absolute;left:4347;top:5986;width:804;height:804" coordorigin="4347,5986" coordsize="804,804" path="m4347,6789l5150,5986e" filled="false" stroked="true" strokeweight="1.246pt" strokecolor="#ffffff">
                <v:path arrowok="t"/>
              </v:shape>
            </v:group>
            <v:group style="position:absolute;left:4347;top:6132;width:804;height:804" coordorigin="4347,6132" coordsize="804,804">
              <v:shape style="position:absolute;left:4347;top:6132;width:804;height:804" coordorigin="4347,6132" coordsize="804,804" path="m4347,6935l5150,6132e" filled="false" stroked="true" strokeweight="1.246pt" strokecolor="#ffffff">
                <v:path arrowok="t"/>
              </v:shape>
            </v:group>
            <v:group style="position:absolute;left:4008;top:4042;width:428;height:1806" coordorigin="4008,4042" coordsize="428,1806">
              <v:shape style="position:absolute;left:4008;top:4042;width:428;height:1806" coordorigin="4008,4042" coordsize="428,1806" path="m4008,4042l4435,4042,4435,5848,4008,5848,4008,4042xe" filled="true" fillcolor="#8ca4d5" stroked="false">
                <v:path arrowok="t"/>
                <v:fill type="solid"/>
              </v:shape>
            </v:group>
            <v:group style="position:absolute;left:5063;top:3638;width:428;height:2210" coordorigin="5063,3638" coordsize="428,2210">
              <v:shape style="position:absolute;left:5063;top:3638;width:428;height:2210" coordorigin="5063,3638" coordsize="428,2210" path="m5063,3638l5490,3638,5490,5848,5063,5848,5063,3638xe" filled="true" fillcolor="#8ca4d5" stroked="false">
                <v:path arrowok="t"/>
                <v:fill type="solid"/>
              </v:shape>
            </v:group>
            <v:group style="position:absolute;left:5119;top:3698;width:314;height:2156" coordorigin="5119,3698" coordsize="314,2156">
              <v:shape style="position:absolute;left:5119;top:3698;width:314;height:2156" coordorigin="5119,3698" coordsize="314,2156" path="m5433,5853l5119,5853,5119,3698,5433,3698,5433,5853xe" filled="true" fillcolor="#ffffff" stroked="false">
                <v:path arrowok="t"/>
                <v:fill type="solid"/>
              </v:shape>
            </v:group>
            <v:group style="position:absolute;left:4664;top:6119;width:708;height:390" coordorigin="4664,6119" coordsize="708,390">
              <v:shape style="position:absolute;left:4664;top:6119;width:708;height:390" coordorigin="4664,6119" coordsize="708,390" path="m4958,6483l4853,6483,4850,6499,4860,6503,4871,6507,4882,6509,4887,6493,4923,6493,4923,6491,4958,6491,4961,6489,4958,648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23,6493l4887,6493,4890,6509,4912,6509,4923,6505,4923,649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79,6483l5173,6483,5170,6499,5180,6503,5191,6507,5203,6509,5208,6493,5243,6493,5243,6491,5278,6491,5281,6489,5279,648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43,6493l5208,6493,5210,6509,5233,6509,5244,6505,5243,649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58,6491l4923,6491,4930,6503,4942,6501,4951,6495,4958,649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78,6491l5243,6491,5251,6503,5262,6501,5272,6495,5278,649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87,6463l4825,6463,4816,6475,4833,6491,4843,6495,4853,6483,4958,6483,4955,6475,4978,6475,4983,6469,4987,646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07,6463l5145,6463,5136,6475,5153,6491,5164,6495,5173,6483,5279,6483,5275,6475,5298,6475,5303,6469,5307,646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78,6475l4955,6475,4967,6485,4976,6477,4978,647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98,6475l5275,6475,5287,6485,5296,6477,5298,647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60,6433l4806,6433,4793,6441,4798,6451,4803,6461,4811,6469,4825,6463,4987,6463,4990,6459,4979,6449,4996,6449,4997,6447,4911,6447,4884,6445,4864,6437,4860,643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180,6433l5126,6433,5113,6441,5119,6451,5124,6461,5132,6469,5145,6463,5307,6463,5310,6459,5299,6449,5316,6449,5317,6447,5231,6447,5204,6445,5184,6437,5180,643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96,6449l4979,6449,4993,6453,4996,6449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16,6449l5299,6449,5314,6453,5316,6449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93,6341l4979,6347,4880,6347,4908,6349,4949,6393,4949,6399,4943,6421,4930,6437,4911,6447,4997,6447,4999,6443,5003,6433,5006,6421,4992,6415,5007,6415,5008,6409,5008,6405,5008,6397,5008,6389,5008,6387,5007,6381,4992,6379,5006,6373,5003,6363,4999,6351,4993,634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14,6341l5299,6347,5201,6347,5228,6349,5269,6393,5269,6399,5264,6421,5250,6437,5231,6447,5317,6447,5320,6443,5323,6433,5326,6421,5312,6415,5327,6415,5329,6403,5329,6391,5327,6381,5313,6379,5312,6379,5326,6373,5325,6367,5321,6357,5318,6349,5314,634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791,6361l4787,6371,4785,6383,4784,6393,4799,6397,4784,6401,4785,6413,4787,6423,4791,6435,4806,6433,4860,6433,4850,6423,4844,6405,4844,6397,4848,6375,4857,6363,4806,6363,4791,636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111,6361l5107,6371,5105,6383,5105,6393,5119,6397,5105,6401,5105,6413,5107,6423,5111,6435,5126,6433,5180,6433,5171,6423,5165,6405,5164,6397,5169,6375,5177,6363,5126,6363,5111,636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96,6361l4875,6369,4863,6385,4861,6397,4861,6399,4869,6419,4887,6431,4912,6427,4927,6415,4932,6399,4932,6397,4925,6377,4908,6363,4896,636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17,6361l5196,6369,5183,6385,5181,6397,5181,6399,5189,6419,5207,6431,5232,6427,5247,6415,5252,6399,5252,6397,5245,6377,5228,6363,5217,636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85,6301l5019,6351,5027,6393,5027,6399,5086,6399,5103,6333,5104,6331,5076,6331,4985,630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11,6325l4803,6333,4798,6343,4793,6353,4806,6363,4857,6363,4861,6357,4880,6347,4979,6347,4990,6335,4986,6331,4825,6331,4811,632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132,6325l5124,6333,5119,6343,5113,6353,5126,6363,5177,6363,5182,6357,5201,6347,5299,6347,5310,6335,5307,6331,5145,6331,5132,632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71,6267l5211,6267,5234,6269,5256,6273,5309,6305,5333,6337,5364,6313,5360,6287,5368,6287,5371,6279,5371,6267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43,6299l4833,6303,4816,6319,4825,6331,4986,6331,4983,6327,4977,6319,4955,6319,4958,6311,4853,6311,4843,6299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95,6165l5174,6165,5076,6331,5104,6331,5115,6315,5130,6299,5147,6287,5167,6277,5188,6269,5211,6267,5371,6267,5371,6261,5368,6255,5354,6255,5349,6229,5199,6229,5195,6225,5195,6183,5199,6181,5298,6181,5295,616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164,6299l5153,6303,5136,6319,5145,6331,5307,6331,5303,6327,5298,6319,5275,6319,5279,6311,5173,6311,5164,6299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67,6311l4955,6319,4977,6319,4976,6317,4967,631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87,6311l5275,6319,5298,6319,5296,6317,5287,631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82,6287l4871,6287,4860,6291,4850,6295,4853,6311,4958,6311,4961,6305,4923,6305,4923,6301,4887,6301,4882,6287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64,6119l4702,6119,4664,6181,5069,6311,5098,6261,4990,6261,4972,6255,4979,6243,4938,6243,4920,6239,4927,6227,4886,6227,4869,6223,4875,6211,4834,6211,4817,6205,4824,6193,4782,6193,4765,6189,4772,6177,4730,6177,4714,6171,4732,6143,5364,6143,5364,6119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03,6287l5191,6287,5180,6291,5170,6295,5173,6311,5279,6311,5281,6305,5243,6305,5243,6301,5208,6301,5203,6287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30,6291l4923,6305,4961,6305,4951,6299,4942,6293,4930,629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51,6291l5243,6305,5281,6305,5272,6299,5262,6293,5251,629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01,6285l4890,6285,4887,6301,4923,6301,4923,6289,4901,628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21,6285l5210,6285,5208,6301,5243,6301,5244,6289,5221,6285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15,6247l4815,6295,4832,6283,4850,6275,4870,6269,4815,6247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364,6143l5055,6143,4990,6261,5098,6261,5165,6149,5364,6149,5364,614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036,6143l4994,6143,4938,6243,4979,6243,5036,614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5298,6181l5279,6181,5284,6183,5293,6225,5290,6229,5308,6229,5298,6181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75,6143l4933,6143,4886,6227,4927,6227,4975,614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915,6143l4872,6143,4834,6211,4875,6211,4915,614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854,6143l4811,6143,4782,6193,4824,6193,4854,6143xe" filled="true" fillcolor="#8ca4d5" stroked="false">
                <v:path arrowok="t"/>
                <v:fill type="solid"/>
              </v:shape>
              <v:shape style="position:absolute;left:4664;top:6119;width:708;height:390" coordorigin="4664,6119" coordsize="708,390" path="m4793,6143l4750,6143,4730,6177,4772,6177,4793,6143xe" filled="true" fillcolor="#8ca4d5" stroked="false">
                <v:path arrowok="t"/>
                <v:fill type="solid"/>
              </v:shape>
            </v:group>
            <v:group style="position:absolute;left:6944;top:3741;width:428;height:2107" coordorigin="6944,3741" coordsize="428,2107">
              <v:shape style="position:absolute;left:6944;top:3741;width:428;height:2107" coordorigin="6944,3741" coordsize="428,2107" path="m6944,3741l7371,3741,7371,5848,6944,5848,6944,3741xe" filled="true" fillcolor="#13b6ea" stroked="false">
                <v:path arrowok="t"/>
                <v:fill type="solid"/>
              </v:shape>
            </v:group>
            <v:group style="position:absolute;left:6756;top:3067;width:804;height:804" coordorigin="6756,3067" coordsize="804,804">
              <v:shape style="position:absolute;left:6756;top:3067;width:804;height:804" coordorigin="6756,3067" coordsize="804,804" path="m6756,3871l7559,3067e" filled="false" stroked="true" strokeweight="1.246pt" strokecolor="#ffffff">
                <v:path arrowok="t"/>
              </v:shape>
            </v:group>
            <v:group style="position:absolute;left:6756;top:3213;width:804;height:804" coordorigin="6756,3213" coordsize="804,804">
              <v:shape style="position:absolute;left:6756;top:3213;width:804;height:804" coordorigin="6756,3213" coordsize="804,804" path="m6756,4017l7559,3213e" filled="false" stroked="true" strokeweight="1.246pt" strokecolor="#ffffff">
                <v:path arrowok="t"/>
              </v:shape>
            </v:group>
            <v:group style="position:absolute;left:6756;top:3359;width:804;height:804" coordorigin="6756,3359" coordsize="804,804">
              <v:shape style="position:absolute;left:6756;top:3359;width:804;height:804" coordorigin="6756,3359" coordsize="804,804" path="m6756,4163l7559,3359e" filled="false" stroked="true" strokeweight="1.246pt" strokecolor="#ffffff">
                <v:path arrowok="t"/>
              </v:shape>
            </v:group>
            <v:group style="position:absolute;left:6756;top:3505;width:804;height:804" coordorigin="6756,3505" coordsize="804,804">
              <v:shape style="position:absolute;left:6756;top:3505;width:804;height:804" coordorigin="6756,3505" coordsize="804,804" path="m6756,4308l7559,3505e" filled="false" stroked="true" strokeweight="1.246pt" strokecolor="#ffffff">
                <v:path arrowok="t"/>
              </v:shape>
            </v:group>
            <v:group style="position:absolute;left:6756;top:3651;width:804;height:804" coordorigin="6756,3651" coordsize="804,804">
              <v:shape style="position:absolute;left:6756;top:3651;width:804;height:804" coordorigin="6756,3651" coordsize="804,804" path="m6756,4454l7559,3651e" filled="false" stroked="true" strokeweight="1.246pt" strokecolor="#ffffff">
                <v:path arrowok="t"/>
              </v:shape>
            </v:group>
            <v:group style="position:absolute;left:6756;top:3797;width:804;height:804" coordorigin="6756,3797" coordsize="804,804">
              <v:shape style="position:absolute;left:6756;top:3797;width:804;height:804" coordorigin="6756,3797" coordsize="804,804" path="m6756,4600l7559,3797e" filled="false" stroked="true" strokeweight="1.246pt" strokecolor="#ffffff">
                <v:path arrowok="t"/>
              </v:shape>
            </v:group>
            <v:group style="position:absolute;left:6756;top:3943;width:804;height:804" coordorigin="6756,3943" coordsize="804,804">
              <v:shape style="position:absolute;left:6756;top:3943;width:804;height:804" coordorigin="6756,3943" coordsize="804,804" path="m6756,4746l7559,3943e" filled="false" stroked="true" strokeweight="1.246pt" strokecolor="#ffffff">
                <v:path arrowok="t"/>
              </v:shape>
            </v:group>
            <v:group style="position:absolute;left:6756;top:4089;width:804;height:804" coordorigin="6756,4089" coordsize="804,804">
              <v:shape style="position:absolute;left:6756;top:4089;width:804;height:804" coordorigin="6756,4089" coordsize="804,804" path="m6756,4892l7559,4089e" filled="false" stroked="true" strokeweight="1.246pt" strokecolor="#ffffff">
                <v:path arrowok="t"/>
              </v:shape>
            </v:group>
            <v:group style="position:absolute;left:6756;top:4235;width:804;height:804" coordorigin="6756,4235" coordsize="804,804">
              <v:shape style="position:absolute;left:6756;top:4235;width:804;height:804" coordorigin="6756,4235" coordsize="804,804" path="m6756,5038l7559,4235e" filled="false" stroked="true" strokeweight="1.246pt" strokecolor="#ffffff">
                <v:path arrowok="t"/>
              </v:shape>
            </v:group>
            <v:group style="position:absolute;left:6756;top:4380;width:804;height:804" coordorigin="6756,4380" coordsize="804,804">
              <v:shape style="position:absolute;left:6756;top:4380;width:804;height:804" coordorigin="6756,4380" coordsize="804,804" path="m6756,5184l7559,4380e" filled="false" stroked="true" strokeweight="1.246pt" strokecolor="#ffffff">
                <v:path arrowok="t"/>
              </v:shape>
            </v:group>
            <v:group style="position:absolute;left:6756;top:4526;width:804;height:804" coordorigin="6756,4526" coordsize="804,804">
              <v:shape style="position:absolute;left:6756;top:4526;width:804;height:804" coordorigin="6756,4526" coordsize="804,804" path="m6756,5330l7559,4526e" filled="false" stroked="true" strokeweight="1.246pt" strokecolor="#ffffff">
                <v:path arrowok="t"/>
              </v:shape>
            </v:group>
            <v:group style="position:absolute;left:6756;top:4672;width:804;height:804" coordorigin="6756,4672" coordsize="804,804">
              <v:shape style="position:absolute;left:6756;top:4672;width:804;height:804" coordorigin="6756,4672" coordsize="804,804" path="m6756,5476l7559,4672e" filled="false" stroked="true" strokeweight="1.246pt" strokecolor="#ffffff">
                <v:path arrowok="t"/>
              </v:shape>
            </v:group>
            <v:group style="position:absolute;left:6756;top:4818;width:804;height:804" coordorigin="6756,4818" coordsize="804,804">
              <v:shape style="position:absolute;left:6756;top:4818;width:804;height:804" coordorigin="6756,4818" coordsize="804,804" path="m6756,5622l7559,4818e" filled="false" stroked="true" strokeweight="1.246pt" strokecolor="#ffffff">
                <v:path arrowok="t"/>
              </v:shape>
            </v:group>
            <v:group style="position:absolute;left:6756;top:4964;width:804;height:804" coordorigin="6756,4964" coordsize="804,804">
              <v:shape style="position:absolute;left:6756;top:4964;width:804;height:804" coordorigin="6756,4964" coordsize="804,804" path="m6756,5768l7559,4964e" filled="false" stroked="true" strokeweight="1.246pt" strokecolor="#ffffff">
                <v:path arrowok="t"/>
              </v:shape>
            </v:group>
            <v:group style="position:absolute;left:6756;top:5110;width:804;height:804" coordorigin="6756,5110" coordsize="804,804">
              <v:shape style="position:absolute;left:6756;top:5110;width:804;height:804" coordorigin="6756,5110" coordsize="804,804" path="m6756,5914l7559,5110e" filled="false" stroked="true" strokeweight="1.246pt" strokecolor="#ffffff">
                <v:path arrowok="t"/>
              </v:shape>
            </v:group>
            <v:group style="position:absolute;left:6756;top:5256;width:804;height:804" coordorigin="6756,5256" coordsize="804,804">
              <v:shape style="position:absolute;left:6756;top:5256;width:804;height:804" coordorigin="6756,5256" coordsize="804,804" path="m6756,6060l7559,5256e" filled="false" stroked="true" strokeweight="1.246pt" strokecolor="#ffffff">
                <v:path arrowok="t"/>
              </v:shape>
            </v:group>
            <v:group style="position:absolute;left:6756;top:5402;width:804;height:804" coordorigin="6756,5402" coordsize="804,804">
              <v:shape style="position:absolute;left:6756;top:5402;width:804;height:804" coordorigin="6756,5402" coordsize="804,804" path="m6756,6206l7559,5402e" filled="false" stroked="true" strokeweight="1.246pt" strokecolor="#ffffff">
                <v:path arrowok="t"/>
              </v:shape>
            </v:group>
            <v:group style="position:absolute;left:6756;top:5548;width:804;height:804" coordorigin="6756,5548" coordsize="804,804">
              <v:shape style="position:absolute;left:6756;top:5548;width:804;height:804" coordorigin="6756,5548" coordsize="804,804" path="m6756,6351l7559,5548e" filled="false" stroked="true" strokeweight="1.246pt" strokecolor="#ffffff">
                <v:path arrowok="t"/>
              </v:shape>
            </v:group>
            <v:group style="position:absolute;left:6756;top:5694;width:804;height:804" coordorigin="6756,5694" coordsize="804,804">
              <v:shape style="position:absolute;left:6756;top:5694;width:804;height:804" coordorigin="6756,5694" coordsize="804,804" path="m6756,6497l7559,5694e" filled="false" stroked="true" strokeweight="1.246pt" strokecolor="#ffffff">
                <v:path arrowok="t"/>
              </v:shape>
            </v:group>
            <v:group style="position:absolute;left:6756;top:5840;width:804;height:804" coordorigin="6756,5840" coordsize="804,804">
              <v:shape style="position:absolute;left:6756;top:5840;width:804;height:804" coordorigin="6756,5840" coordsize="804,804" path="m6756,6643l7559,5840e" filled="false" stroked="true" strokeweight="1.246pt" strokecolor="#ffffff">
                <v:path arrowok="t"/>
              </v:shape>
            </v:group>
            <v:group style="position:absolute;left:6756;top:5986;width:804;height:804" coordorigin="6756,5986" coordsize="804,804">
              <v:shape style="position:absolute;left:6756;top:5986;width:804;height:804" coordorigin="6756,5986" coordsize="804,804" path="m6756,6789l7559,5986e" filled="false" stroked="true" strokeweight="1.246pt" strokecolor="#ffffff">
                <v:path arrowok="t"/>
              </v:shape>
            </v:group>
            <v:group style="position:absolute;left:6756;top:6132;width:804;height:804" coordorigin="6756,6132" coordsize="804,804">
              <v:shape style="position:absolute;left:6756;top:6132;width:804;height:804" coordorigin="6756,6132" coordsize="804,804" path="m6756,6935l7559,6132e" filled="false" stroked="true" strokeweight="1.246pt" strokecolor="#ffffff">
                <v:path arrowok="t"/>
              </v:shape>
            </v:group>
            <v:group style="position:absolute;left:6416;top:4051;width:428;height:1797" coordorigin="6416,4051" coordsize="428,1797">
              <v:shape style="position:absolute;left:6416;top:4051;width:428;height:1797" coordorigin="6416,4051" coordsize="428,1797" path="m6416,4051l6843,4051,6843,5848,6416,5848,6416,4051xe" filled="true" fillcolor="#13b6ea" stroked="false">
                <v:path arrowok="t"/>
                <v:fill type="solid"/>
              </v:shape>
            </v:group>
            <v:group style="position:absolute;left:7471;top:3515;width:428;height:2333" coordorigin="7471,3515" coordsize="428,2333">
              <v:shape style="position:absolute;left:7471;top:3515;width:428;height:2333" coordorigin="7471,3515" coordsize="428,2333" path="m7471,3515l7898,3515,7898,5848,7471,5848,7471,3515xe" filled="true" fillcolor="#13b6ea" stroked="false">
                <v:path arrowok="t"/>
                <v:fill type="solid"/>
              </v:shape>
            </v:group>
            <v:group style="position:absolute;left:7528;top:3576;width:314;height:2278" coordorigin="7528,3576" coordsize="314,2278">
              <v:shape style="position:absolute;left:7528;top:3576;width:314;height:2278" coordorigin="7528,3576" coordsize="314,2278" path="m7842,5853l7528,5853,7528,3576,7842,3576,7842,5853xe" filled="true" fillcolor="#ffffff" stroked="false">
                <v:path arrowok="t"/>
                <v:fill type="solid"/>
              </v:shape>
            </v:group>
            <v:group style="position:absolute;left:7057;top:6100;width:781;height:410" coordorigin="7057,6100" coordsize="781,410">
              <v:shape style="position:absolute;left:7057;top:6100;width:781;height:410" coordorigin="7057,6100" coordsize="781,410" path="m7408,6269l7113,6269,7113,6509,7222,6509,7222,6406,7408,6406,7408,6361,7154,6361,7154,6293,7408,6293,7408,6269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408,6406l7299,6406,7299,6509,7408,6509,7408,6406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562,6420l7486,6420,7488,6426,7489,6433,7489,6441,7487,6475,7484,6497,7481,6508,7526,6509,7520,6436,7521,6431,7522,6426,7556,6426,7562,6421,7562,642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792,6350l7661,6350,7664,6360,7666,6371,7663,6453,7652,6509,7733,6509,7723,6441,7723,6378,7724,6368,7725,6360,7780,6360,7791,6351,7792,635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556,6426l7522,6426,7526,6429,7532,6431,7551,6431,7556,6426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512,6298l7498,6298,7491,6302,7487,6309,7470,6309,7458,6320,7457,6335,7446,6337,7438,6347,7438,6360,7431,6364,7427,6371,7427,6390,7434,6399,7443,6401,7447,6414,7459,6424,7477,6424,7482,6422,7486,6420,7562,6420,7565,6408,7577,6404,7584,6394,7584,6375,7582,6369,7578,6363,7578,6362,7578,6346,7570,6334,7558,6330,7555,6316,7546,6309,7487,6309,7546,6309,7542,6306,7522,6306,7518,6301,7512,6298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780,6360l7725,6360,7733,6365,7743,6368,7753,6368,7774,6364,7780,636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300,6293l7222,6293,7222,6361,7300,6361,7300,6293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408,6293l7368,6293,7368,6361,7408,6361,7408,6293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660,6150l7658,6150,7636,6155,7620,6168,7610,6188,7592,6201,7580,6218,7575,6236,7575,6241,7560,6256,7555,6276,7560,6297,7574,6312,7588,6331,7604,6345,7621,6354,7647,6354,7661,6350,7792,6350,7802,6333,7820,6320,7833,6303,7838,6284,7838,6268,7834,6257,7825,6248,7826,6245,7826,6241,7826,6238,7822,6217,7810,6200,7792,6189,7783,6169,7767,6155,7758,6150,7663,6150,7660,615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542,6306l7524,6306,7522,6306,7542,6306,7542,6306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261,6100l7057,6269,7465,6269,7261,610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708,6130l7682,6130,7669,6138,7663,6150,7758,6150,7748,6146,7739,6145,7726,6145,7719,6136,7708,6130xe" filled="true" fillcolor="#13b6ea" stroked="false">
                <v:path arrowok="t"/>
                <v:fill type="solid"/>
              </v:shape>
              <v:shape style="position:absolute;left:7057;top:6100;width:781;height:410" coordorigin="7057,6100" coordsize="781,410" path="m7732,6145l7729,6145,7726,6145,7739,6145,7732,6145xe" filled="true" fillcolor="#13b6ea" stroked="false">
                <v:path arrowok="t"/>
                <v:fill type="solid"/>
              </v:shape>
            </v:group>
            <v:group style="position:absolute;left:9353;top:3525;width:428;height:2323" coordorigin="9353,3525" coordsize="428,2323">
              <v:shape style="position:absolute;left:9353;top:3525;width:428;height:2323" coordorigin="9353,3525" coordsize="428,2323" path="m9353,3525l9780,3525,9780,5848,9353,5848,9353,3525xe" filled="true" fillcolor="#007b85" stroked="false">
                <v:path arrowok="t"/>
                <v:fill type="solid"/>
              </v:shape>
            </v:group>
            <v:group style="position:absolute;left:9164;top:2775;width:804;height:804" coordorigin="9164,2775" coordsize="804,804">
              <v:shape style="position:absolute;left:9164;top:2775;width:804;height:804" coordorigin="9164,2775" coordsize="804,804" path="m9164,3579l9968,2775e" filled="false" stroked="true" strokeweight="1.246pt" strokecolor="#ffffff">
                <v:path arrowok="t"/>
              </v:shape>
            </v:group>
            <v:group style="position:absolute;left:9164;top:2921;width:804;height:804" coordorigin="9164,2921" coordsize="804,804">
              <v:shape style="position:absolute;left:9164;top:2921;width:804;height:804" coordorigin="9164,2921" coordsize="804,804" path="m9164,3725l9968,2921e" filled="false" stroked="true" strokeweight="1.246pt" strokecolor="#ffffff">
                <v:path arrowok="t"/>
              </v:shape>
            </v:group>
            <v:group style="position:absolute;left:9164;top:3067;width:804;height:804" coordorigin="9164,3067" coordsize="804,804">
              <v:shape style="position:absolute;left:9164;top:3067;width:804;height:804" coordorigin="9164,3067" coordsize="804,804" path="m9164,3871l9968,3067e" filled="false" stroked="true" strokeweight="1.246pt" strokecolor="#ffffff">
                <v:path arrowok="t"/>
              </v:shape>
            </v:group>
            <v:group style="position:absolute;left:9164;top:3213;width:804;height:804" coordorigin="9164,3213" coordsize="804,804">
              <v:shape style="position:absolute;left:9164;top:3213;width:804;height:804" coordorigin="9164,3213" coordsize="804,804" path="m9164,4017l9968,3213e" filled="false" stroked="true" strokeweight="1.246pt" strokecolor="#ffffff">
                <v:path arrowok="t"/>
              </v:shape>
            </v:group>
            <v:group style="position:absolute;left:9164;top:3359;width:804;height:804" coordorigin="9164,3359" coordsize="804,804">
              <v:shape style="position:absolute;left:9164;top:3359;width:804;height:804" coordorigin="9164,3359" coordsize="804,804" path="m9164,4163l9968,3359e" filled="false" stroked="true" strokeweight="1.246pt" strokecolor="#ffffff">
                <v:path arrowok="t"/>
              </v:shape>
            </v:group>
            <v:group style="position:absolute;left:9164;top:3505;width:804;height:804" coordorigin="9164,3505" coordsize="804,804">
              <v:shape style="position:absolute;left:9164;top:3505;width:804;height:804" coordorigin="9164,3505" coordsize="804,804" path="m9164,4308l9968,3505e" filled="false" stroked="true" strokeweight="1.246pt" strokecolor="#ffffff">
                <v:path arrowok="t"/>
              </v:shape>
            </v:group>
            <v:group style="position:absolute;left:9164;top:3651;width:804;height:804" coordorigin="9164,3651" coordsize="804,804">
              <v:shape style="position:absolute;left:9164;top:3651;width:804;height:804" coordorigin="9164,3651" coordsize="804,804" path="m9164,4454l9968,3651e" filled="false" stroked="true" strokeweight="1.246pt" strokecolor="#ffffff">
                <v:path arrowok="t"/>
              </v:shape>
            </v:group>
            <v:group style="position:absolute;left:9164;top:3797;width:804;height:804" coordorigin="9164,3797" coordsize="804,804">
              <v:shape style="position:absolute;left:9164;top:3797;width:804;height:804" coordorigin="9164,3797" coordsize="804,804" path="m9164,4600l9968,3797e" filled="false" stroked="true" strokeweight="1.246pt" strokecolor="#ffffff">
                <v:path arrowok="t"/>
              </v:shape>
            </v:group>
            <v:group style="position:absolute;left:9164;top:3943;width:804;height:804" coordorigin="9164,3943" coordsize="804,804">
              <v:shape style="position:absolute;left:9164;top:3943;width:804;height:804" coordorigin="9164,3943" coordsize="804,804" path="m9164,4746l9968,3943e" filled="false" stroked="true" strokeweight="1.246pt" strokecolor="#ffffff">
                <v:path arrowok="t"/>
              </v:shape>
            </v:group>
            <v:group style="position:absolute;left:9164;top:4089;width:804;height:804" coordorigin="9164,4089" coordsize="804,804">
              <v:shape style="position:absolute;left:9164;top:4089;width:804;height:804" coordorigin="9164,4089" coordsize="804,804" path="m9164,4892l9968,4089e" filled="false" stroked="true" strokeweight="1.246pt" strokecolor="#ffffff">
                <v:path arrowok="t"/>
              </v:shape>
            </v:group>
            <v:group style="position:absolute;left:9164;top:4235;width:804;height:804" coordorigin="9164,4235" coordsize="804,804">
              <v:shape style="position:absolute;left:9164;top:4235;width:804;height:804" coordorigin="9164,4235" coordsize="804,804" path="m9164,5038l9968,4235e" filled="false" stroked="true" strokeweight="1.246pt" strokecolor="#ffffff">
                <v:path arrowok="t"/>
              </v:shape>
            </v:group>
            <v:group style="position:absolute;left:9164;top:4380;width:804;height:804" coordorigin="9164,4380" coordsize="804,804">
              <v:shape style="position:absolute;left:9164;top:4380;width:804;height:804" coordorigin="9164,4380" coordsize="804,804" path="m9164,5184l9968,4380e" filled="false" stroked="true" strokeweight="1.246pt" strokecolor="#ffffff">
                <v:path arrowok="t"/>
              </v:shape>
            </v:group>
            <v:group style="position:absolute;left:9164;top:4526;width:804;height:804" coordorigin="9164,4526" coordsize="804,804">
              <v:shape style="position:absolute;left:9164;top:4526;width:804;height:804" coordorigin="9164,4526" coordsize="804,804" path="m9164,5330l9968,4526e" filled="false" stroked="true" strokeweight="1.246pt" strokecolor="#ffffff">
                <v:path arrowok="t"/>
              </v:shape>
            </v:group>
            <v:group style="position:absolute;left:9164;top:4672;width:804;height:804" coordorigin="9164,4672" coordsize="804,804">
              <v:shape style="position:absolute;left:9164;top:4672;width:804;height:804" coordorigin="9164,4672" coordsize="804,804" path="m9164,5476l9968,4672e" filled="false" stroked="true" strokeweight="1.246pt" strokecolor="#ffffff">
                <v:path arrowok="t"/>
              </v:shape>
            </v:group>
            <v:group style="position:absolute;left:9164;top:4818;width:804;height:804" coordorigin="9164,4818" coordsize="804,804">
              <v:shape style="position:absolute;left:9164;top:4818;width:804;height:804" coordorigin="9164,4818" coordsize="804,804" path="m9164,5622l9968,4818e" filled="false" stroked="true" strokeweight="1.246pt" strokecolor="#ffffff">
                <v:path arrowok="t"/>
              </v:shape>
            </v:group>
            <v:group style="position:absolute;left:9164;top:4964;width:804;height:804" coordorigin="9164,4964" coordsize="804,804">
              <v:shape style="position:absolute;left:9164;top:4964;width:804;height:804" coordorigin="9164,4964" coordsize="804,804" path="m9164,5768l9968,4964e" filled="false" stroked="true" strokeweight="1.246pt" strokecolor="#ffffff">
                <v:path arrowok="t"/>
              </v:shape>
            </v:group>
            <v:group style="position:absolute;left:9164;top:5110;width:804;height:804" coordorigin="9164,5110" coordsize="804,804">
              <v:shape style="position:absolute;left:9164;top:5110;width:804;height:804" coordorigin="9164,5110" coordsize="804,804" path="m9164,5914l9968,5110e" filled="false" stroked="true" strokeweight="1.246pt" strokecolor="#ffffff">
                <v:path arrowok="t"/>
              </v:shape>
            </v:group>
            <v:group style="position:absolute;left:9164;top:5256;width:804;height:804" coordorigin="9164,5256" coordsize="804,804">
              <v:shape style="position:absolute;left:9164;top:5256;width:804;height:804" coordorigin="9164,5256" coordsize="804,804" path="m9164,6060l9968,5256e" filled="false" stroked="true" strokeweight="1.246pt" strokecolor="#ffffff">
                <v:path arrowok="t"/>
              </v:shape>
            </v:group>
            <v:group style="position:absolute;left:9164;top:5402;width:804;height:804" coordorigin="9164,5402" coordsize="804,804">
              <v:shape style="position:absolute;left:9164;top:5402;width:804;height:804" coordorigin="9164,5402" coordsize="804,804" path="m9164,6206l9968,5402e" filled="false" stroked="true" strokeweight="1.246pt" strokecolor="#ffffff">
                <v:path arrowok="t"/>
              </v:shape>
            </v:group>
            <v:group style="position:absolute;left:9164;top:5548;width:804;height:804" coordorigin="9164,5548" coordsize="804,804">
              <v:shape style="position:absolute;left:9164;top:5548;width:804;height:804" coordorigin="9164,5548" coordsize="804,804" path="m9164,6351l9968,5548e" filled="false" stroked="true" strokeweight="1.246pt" strokecolor="#ffffff">
                <v:path arrowok="t"/>
              </v:shape>
            </v:group>
            <v:group style="position:absolute;left:9164;top:5694;width:804;height:804" coordorigin="9164,5694" coordsize="804,804">
              <v:shape style="position:absolute;left:9164;top:5694;width:804;height:804" coordorigin="9164,5694" coordsize="804,804" path="m9164,6497l9968,5694e" filled="false" stroked="true" strokeweight="1.246pt" strokecolor="#ffffff">
                <v:path arrowok="t"/>
              </v:shape>
            </v:group>
            <v:group style="position:absolute;left:9164;top:5840;width:804;height:804" coordorigin="9164,5840" coordsize="804,804">
              <v:shape style="position:absolute;left:9164;top:5840;width:804;height:804" coordorigin="9164,5840" coordsize="804,804" path="m9164,6643l9968,5840e" filled="false" stroked="true" strokeweight="1.246pt" strokecolor="#ffffff">
                <v:path arrowok="t"/>
              </v:shape>
            </v:group>
            <v:group style="position:absolute;left:9164;top:5986;width:804;height:804" coordorigin="9164,5986" coordsize="804,804">
              <v:shape style="position:absolute;left:9164;top:5986;width:804;height:804" coordorigin="9164,5986" coordsize="804,804" path="m9164,6789l9968,5986e" filled="false" stroked="true" strokeweight="1.246pt" strokecolor="#ffffff">
                <v:path arrowok="t"/>
              </v:shape>
            </v:group>
            <v:group style="position:absolute;left:9164;top:6132;width:804;height:804" coordorigin="9164,6132" coordsize="804,804">
              <v:shape style="position:absolute;left:9164;top:6132;width:804;height:804" coordorigin="9164,6132" coordsize="804,804" path="m9164,6935l9968,6132e" filled="false" stroked="true" strokeweight="1.246pt" strokecolor="#ffffff">
                <v:path arrowok="t"/>
              </v:shape>
            </v:group>
            <v:group style="position:absolute;left:8825;top:4174;width:428;height:1674" coordorigin="8825,4174" coordsize="428,1674">
              <v:shape style="position:absolute;left:8825;top:4174;width:428;height:1674" coordorigin="8825,4174" coordsize="428,1674" path="m8825,4174l9252,4174,9252,5848,8825,5848,8825,4174xe" filled="true" fillcolor="#007b85" stroked="false">
                <v:path arrowok="t"/>
                <v:fill type="solid"/>
              </v:shape>
            </v:group>
            <v:group style="position:absolute;left:9880;top:3346;width:428;height:2502" coordorigin="9880,3346" coordsize="428,2502">
              <v:shape style="position:absolute;left:9880;top:3346;width:428;height:2502" coordorigin="9880,3346" coordsize="428,2502" path="m9880,3346l10307,3346,10307,5848,9880,5848,9880,3346xe" filled="true" fillcolor="#007b85" stroked="false">
                <v:path arrowok="t"/>
                <v:fill type="solid"/>
              </v:shape>
            </v:group>
            <v:group style="position:absolute;left:9937;top:3406;width:314;height:2447" coordorigin="9937,3406" coordsize="314,2447">
              <v:shape style="position:absolute;left:9937;top:3406;width:314;height:2447" coordorigin="9937,3406" coordsize="314,2447" path="m10250,5853l9937,5853,9937,3406,10250,3406,10250,5853xe" filled="true" fillcolor="#ffffff" stroked="false">
                <v:path arrowok="t"/>
                <v:fill type="solid"/>
              </v:shape>
            </v:group>
            <v:group style="position:absolute;left:9639;top:6016;width:477;height:493" coordorigin="9639,6016" coordsize="477,493">
              <v:shape style="position:absolute;left:9639;top:6016;width:477;height:493" coordorigin="9639,6016" coordsize="477,493" path="m10106,6489l9649,6489,9639,6497,9639,6509,10116,6509,10116,6497,10106,6489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073l9662,6073,9662,6489,9734,6489,9734,6454,9845,6454,9845,6421,9688,6421,9688,6391,9845,6391,9845,6352,9688,6352,9688,6322,9845,6322,9845,6282,9688,6282,9688,6253,9845,6253,9845,6213,9688,6213,9688,6184,9845,6184,9845,6144,9688,6144,9688,6114,9845,6114,9845,6073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454l9772,6454,9772,6489,9845,6489,9845,6454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09,6421l9877,6421,9877,6489,9909,6489,9909,6421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71,6421l9939,6421,9939,6489,9971,6489,9971,6421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10033,6421l10001,6421,10001,6489,10033,6489,10033,6421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10093,6156l9877,6156,9877,6181,10068,6181,10068,6489,10093,6489,10093,6156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391l9818,6391,9818,6421,9845,6421,9845,6391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09,6355l9877,6355,9877,6387,9909,6387,9909,6355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71,6355l9939,6355,9939,6387,9971,6387,9971,6355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10033,6355l10001,6355,10001,6387,10033,6387,10033,6355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322l9818,6322,9818,6352,9845,6352,9845,6322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09,6286l9877,6286,9877,6319,9909,6319,9909,6286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71,6286l9939,6286,9939,6319,9971,6319,9971,6286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10033,6286l10001,6286,10001,6319,10033,6319,10033,6286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253l9818,6253,9818,6282,9845,6282,9845,6253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09,6218l9877,6218,9877,6251,9909,6251,9909,6218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71,6218l9939,6218,9939,6251,9971,6251,9971,6218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10033,6218l10001,6218,10001,6251,10033,6251,10033,6218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184l9818,6184,9818,6213,9845,6213,9845,6184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845,6114l9818,6114,9818,6144,9845,6144,9845,6114xe" filled="true" fillcolor="#007b85" stroked="false">
                <v:path arrowok="t"/>
                <v:fill type="solid"/>
              </v:shape>
              <v:shape style="position:absolute;left:9639;top:6016;width:477;height:493" coordorigin="9639,6016" coordsize="477,493" path="m9998,6016l9787,6016,9787,6042,9972,6042,9972,6127,9998,6127,9998,6016xe" filled="true" fillcolor="#007b85" stroked="false">
                <v:path arrowok="t"/>
                <v:fill type="solid"/>
              </v:shape>
            </v:group>
            <v:group style="position:absolute;left:3181;top:3450;width:428;height:2399" coordorigin="3181,3450" coordsize="428,2399">
              <v:shape style="position:absolute;left:3181;top:3450;width:428;height:2399" coordorigin="3181,3450" coordsize="428,2399" path="m3181,3450l3608,3450,3608,5848,3181,5848,3181,3450xe" filled="true" fillcolor="#00395a" stroked="false">
                <v:path arrowok="t"/>
                <v:fill type="solid"/>
              </v:shape>
            </v:group>
            <v:group style="position:absolute;left:3181;top:3519;width:476;height:2" coordorigin="3181,3519" coordsize="476,2">
              <v:shape style="position:absolute;left:3181;top:3519;width:476;height:2" coordorigin="3181,3519" coordsize="476,0" path="m3181,3519l3657,3519e" filled="false" stroked="true" strokeweight=".6pt" strokecolor="#ffffff">
                <v:path arrowok="t"/>
              </v:shape>
            </v:group>
            <v:group style="position:absolute;left:3181;top:3632;width:476;height:2" coordorigin="3181,3632" coordsize="476,2">
              <v:shape style="position:absolute;left:3181;top:3632;width:476;height:2" coordorigin="3181,3632" coordsize="476,0" path="m3181,3632l3657,3632e" filled="false" stroked="true" strokeweight=".6pt" strokecolor="#ffffff">
                <v:path arrowok="t"/>
              </v:shape>
            </v:group>
            <v:group style="position:absolute;left:3181;top:3745;width:476;height:2" coordorigin="3181,3745" coordsize="476,2">
              <v:shape style="position:absolute;left:3181;top:3745;width:476;height:2" coordorigin="3181,3745" coordsize="476,0" path="m3181,3745l3657,3745e" filled="false" stroked="true" strokeweight=".6pt" strokecolor="#ffffff">
                <v:path arrowok="t"/>
              </v:shape>
            </v:group>
            <v:group style="position:absolute;left:3181;top:3858;width:476;height:2" coordorigin="3181,3858" coordsize="476,2">
              <v:shape style="position:absolute;left:3181;top:3858;width:476;height:2" coordorigin="3181,3858" coordsize="476,0" path="m3181,3858l3657,3858e" filled="false" stroked="true" strokeweight=".6pt" strokecolor="#ffffff">
                <v:path arrowok="t"/>
              </v:shape>
            </v:group>
            <v:group style="position:absolute;left:3181;top:3972;width:476;height:2" coordorigin="3181,3972" coordsize="476,2">
              <v:shape style="position:absolute;left:3181;top:3972;width:476;height:2" coordorigin="3181,3972" coordsize="476,0" path="m3181,3972l3657,3972e" filled="false" stroked="true" strokeweight=".6pt" strokecolor="#ffffff">
                <v:path arrowok="t"/>
              </v:shape>
            </v:group>
            <v:group style="position:absolute;left:3181;top:4085;width:476;height:2" coordorigin="3181,4085" coordsize="476,2">
              <v:shape style="position:absolute;left:3181;top:4085;width:476;height:2" coordorigin="3181,4085" coordsize="476,0" path="m3181,4085l3657,4085e" filled="false" stroked="true" strokeweight=".6pt" strokecolor="#ffffff">
                <v:path arrowok="t"/>
              </v:shape>
            </v:group>
            <v:group style="position:absolute;left:3181;top:4198;width:476;height:2" coordorigin="3181,4198" coordsize="476,2">
              <v:shape style="position:absolute;left:3181;top:4198;width:476;height:2" coordorigin="3181,4198" coordsize="476,0" path="m3181,4198l3657,4198e" filled="false" stroked="true" strokeweight=".6pt" strokecolor="#ffffff">
                <v:path arrowok="t"/>
              </v:shape>
            </v:group>
            <v:group style="position:absolute;left:3181;top:4311;width:476;height:2" coordorigin="3181,4311" coordsize="476,2">
              <v:shape style="position:absolute;left:3181;top:4311;width:476;height:2" coordorigin="3181,4311" coordsize="476,0" path="m3181,4311l3657,4311e" filled="false" stroked="true" strokeweight=".6pt" strokecolor="#ffffff">
                <v:path arrowok="t"/>
              </v:shape>
            </v:group>
            <v:group style="position:absolute;left:3181;top:4424;width:476;height:2" coordorigin="3181,4424" coordsize="476,2">
              <v:shape style="position:absolute;left:3181;top:4424;width:476;height:2" coordorigin="3181,4424" coordsize="476,0" path="m3181,4424l3657,4424e" filled="false" stroked="true" strokeweight=".6pt" strokecolor="#ffffff">
                <v:path arrowok="t"/>
              </v:shape>
            </v:group>
            <v:group style="position:absolute;left:3181;top:4538;width:476;height:2" coordorigin="3181,4538" coordsize="476,2">
              <v:shape style="position:absolute;left:3181;top:4538;width:476;height:2" coordorigin="3181,4538" coordsize="476,0" path="m3181,4538l3657,4538e" filled="false" stroked="true" strokeweight=".6pt" strokecolor="#ffffff">
                <v:path arrowok="t"/>
              </v:shape>
            </v:group>
            <v:group style="position:absolute;left:3181;top:4651;width:476;height:2" coordorigin="3181,4651" coordsize="476,2">
              <v:shape style="position:absolute;left:3181;top:4651;width:476;height:2" coordorigin="3181,4651" coordsize="476,0" path="m3181,4651l3657,4651e" filled="false" stroked="true" strokeweight=".6pt" strokecolor="#ffffff">
                <v:path arrowok="t"/>
              </v:shape>
            </v:group>
            <v:group style="position:absolute;left:3181;top:4764;width:476;height:2" coordorigin="3181,4764" coordsize="476,2">
              <v:shape style="position:absolute;left:3181;top:4764;width:476;height:2" coordorigin="3181,4764" coordsize="476,0" path="m3181,4764l3657,4764e" filled="false" stroked="true" strokeweight=".6pt" strokecolor="#ffffff">
                <v:path arrowok="t"/>
              </v:shape>
            </v:group>
            <v:group style="position:absolute;left:3181;top:4877;width:476;height:2" coordorigin="3181,4877" coordsize="476,2">
              <v:shape style="position:absolute;left:3181;top:4877;width:476;height:2" coordorigin="3181,4877" coordsize="476,0" path="m3181,4877l3657,4877e" filled="false" stroked="true" strokeweight=".6pt" strokecolor="#ffffff">
                <v:path arrowok="t"/>
              </v:shape>
            </v:group>
            <v:group style="position:absolute;left:3181;top:4991;width:476;height:2" coordorigin="3181,4991" coordsize="476,2">
              <v:shape style="position:absolute;left:3181;top:4991;width:476;height:2" coordorigin="3181,4991" coordsize="476,0" path="m3181,4991l3657,4991e" filled="false" stroked="true" strokeweight=".6pt" strokecolor="#ffffff">
                <v:path arrowok="t"/>
              </v:shape>
            </v:group>
            <v:group style="position:absolute;left:3181;top:5104;width:476;height:2" coordorigin="3181,5104" coordsize="476,2">
              <v:shape style="position:absolute;left:3181;top:5104;width:476;height:2" coordorigin="3181,5104" coordsize="476,0" path="m3181,5104l3657,5104e" filled="false" stroked="true" strokeweight=".6pt" strokecolor="#ffffff">
                <v:path arrowok="t"/>
              </v:shape>
            </v:group>
            <v:group style="position:absolute;left:3181;top:5217;width:476;height:2" coordorigin="3181,5217" coordsize="476,2">
              <v:shape style="position:absolute;left:3181;top:5217;width:476;height:2" coordorigin="3181,5217" coordsize="476,0" path="m3181,5217l3657,5217e" filled="false" stroked="true" strokeweight=".6pt" strokecolor="#ffffff">
                <v:path arrowok="t"/>
              </v:shape>
            </v:group>
            <v:group style="position:absolute;left:3181;top:5330;width:476;height:2" coordorigin="3181,5330" coordsize="476,2">
              <v:shape style="position:absolute;left:3181;top:5330;width:476;height:2" coordorigin="3181,5330" coordsize="476,0" path="m3181,5330l3657,5330e" filled="false" stroked="true" strokeweight=".6pt" strokecolor="#ffffff">
                <v:path arrowok="t"/>
              </v:shape>
            </v:group>
            <v:group style="position:absolute;left:3181;top:5443;width:476;height:2" coordorigin="3181,5443" coordsize="476,2">
              <v:shape style="position:absolute;left:3181;top:5443;width:476;height:2" coordorigin="3181,5443" coordsize="476,0" path="m3181,5443l3657,5443e" filled="false" stroked="true" strokeweight=".6pt" strokecolor="#ffffff">
                <v:path arrowok="t"/>
              </v:shape>
            </v:group>
            <v:group style="position:absolute;left:3181;top:5557;width:476;height:2" coordorigin="3181,5557" coordsize="476,2">
              <v:shape style="position:absolute;left:3181;top:5557;width:476;height:2" coordorigin="3181,5557" coordsize="476,0" path="m3181,5557l3657,5557e" filled="false" stroked="true" strokeweight=".6pt" strokecolor="#ffffff">
                <v:path arrowok="t"/>
              </v:shape>
            </v:group>
            <v:group style="position:absolute;left:3181;top:5670;width:476;height:2" coordorigin="3181,5670" coordsize="476,2">
              <v:shape style="position:absolute;left:3181;top:5670;width:476;height:2" coordorigin="3181,5670" coordsize="476,0" path="m3181,5670l3657,5670e" filled="false" stroked="true" strokeweight=".6pt" strokecolor="#ffffff">
                <v:path arrowok="t"/>
              </v:shape>
            </v:group>
            <v:group style="position:absolute;left:3181;top:5783;width:476;height:2" coordorigin="3181,5783" coordsize="476,2">
              <v:shape style="position:absolute;left:3181;top:5783;width:476;height:2" coordorigin="3181,5783" coordsize="476,0" path="m3181,5783l3657,5783e" filled="false" stroked="true" strokeweight=".6pt" strokecolor="#ffffff">
                <v:path arrowok="t"/>
              </v:shape>
            </v:group>
            <v:group style="position:absolute;left:5590;top:2707;width:428;height:3141" coordorigin="5590,2707" coordsize="428,3141">
              <v:shape style="position:absolute;left:5590;top:2707;width:428;height:3141" coordorigin="5590,2707" coordsize="428,3141" path="m5590,2707l6017,2707,6017,5848,5590,5848,5590,2707xe" filled="true" fillcolor="#8ca4d5" stroked="false">
                <v:path arrowok="t"/>
                <v:fill type="solid"/>
              </v:shape>
            </v:group>
            <v:group style="position:absolute;left:5566;top:2794;width:476;height:2" coordorigin="5566,2794" coordsize="476,2">
              <v:shape style="position:absolute;left:5566;top:2794;width:476;height:2" coordorigin="5566,2794" coordsize="476,0" path="m5566,2794l6041,2794e" filled="false" stroked="true" strokeweight=".6pt" strokecolor="#ffffff">
                <v:path arrowok="t"/>
              </v:shape>
            </v:group>
            <v:group style="position:absolute;left:5566;top:2907;width:476;height:2" coordorigin="5566,2907" coordsize="476,2">
              <v:shape style="position:absolute;left:5566;top:2907;width:476;height:2" coordorigin="5566,2907" coordsize="476,0" path="m5566,2907l6041,2907e" filled="false" stroked="true" strokeweight=".6pt" strokecolor="#ffffff">
                <v:path arrowok="t"/>
              </v:shape>
            </v:group>
            <v:group style="position:absolute;left:5566;top:3020;width:476;height:2" coordorigin="5566,3020" coordsize="476,2">
              <v:shape style="position:absolute;left:5566;top:3020;width:476;height:2" coordorigin="5566,3020" coordsize="476,0" path="m5566,3020l6041,3020e" filled="false" stroked="true" strokeweight=".6pt" strokecolor="#ffffff">
                <v:path arrowok="t"/>
              </v:shape>
            </v:group>
            <v:group style="position:absolute;left:5566;top:3134;width:476;height:2" coordorigin="5566,3134" coordsize="476,2">
              <v:shape style="position:absolute;left:5566;top:3134;width:476;height:2" coordorigin="5566,3134" coordsize="476,0" path="m5566,3134l6041,3134e" filled="false" stroked="true" strokeweight=".6pt" strokecolor="#ffffff">
                <v:path arrowok="t"/>
              </v:shape>
            </v:group>
            <v:group style="position:absolute;left:5566;top:3247;width:476;height:2" coordorigin="5566,3247" coordsize="476,2">
              <v:shape style="position:absolute;left:5566;top:3247;width:476;height:2" coordorigin="5566,3247" coordsize="476,0" path="m5566,3247l6041,3247e" filled="false" stroked="true" strokeweight=".6pt" strokecolor="#ffffff">
                <v:path arrowok="t"/>
              </v:shape>
            </v:group>
            <v:group style="position:absolute;left:5566;top:3360;width:476;height:2" coordorigin="5566,3360" coordsize="476,2">
              <v:shape style="position:absolute;left:5566;top:3360;width:476;height:2" coordorigin="5566,3360" coordsize="476,0" path="m5566,3360l6041,3360e" filled="false" stroked="true" strokeweight=".6pt" strokecolor="#ffffff">
                <v:path arrowok="t"/>
              </v:shape>
            </v:group>
            <v:group style="position:absolute;left:5566;top:3473;width:476;height:2" coordorigin="5566,3473" coordsize="476,2">
              <v:shape style="position:absolute;left:5566;top:3473;width:476;height:2" coordorigin="5566,3473" coordsize="476,0" path="m5566,3473l6041,3473e" filled="false" stroked="true" strokeweight=".6pt" strokecolor="#ffffff">
                <v:path arrowok="t"/>
              </v:shape>
            </v:group>
            <v:group style="position:absolute;left:5566;top:3587;width:476;height:2" coordorigin="5566,3587" coordsize="476,2">
              <v:shape style="position:absolute;left:5566;top:3587;width:476;height:2" coordorigin="5566,3587" coordsize="476,0" path="m5566,3587l6041,3587e" filled="false" stroked="true" strokeweight=".6pt" strokecolor="#ffffff">
                <v:path arrowok="t"/>
              </v:shape>
            </v:group>
            <v:group style="position:absolute;left:5566;top:3700;width:476;height:2" coordorigin="5566,3700" coordsize="476,2">
              <v:shape style="position:absolute;left:5566;top:3700;width:476;height:2" coordorigin="5566,3700" coordsize="476,0" path="m5566,3700l6041,3700e" filled="false" stroked="true" strokeweight=".6pt" strokecolor="#ffffff">
                <v:path arrowok="t"/>
              </v:shape>
            </v:group>
            <v:group style="position:absolute;left:5566;top:3813;width:476;height:2" coordorigin="5566,3813" coordsize="476,2">
              <v:shape style="position:absolute;left:5566;top:3813;width:476;height:2" coordorigin="5566,3813" coordsize="476,0" path="m5566,3813l6041,3813e" filled="false" stroked="true" strokeweight=".6pt" strokecolor="#ffffff">
                <v:path arrowok="t"/>
              </v:shape>
            </v:group>
            <v:group style="position:absolute;left:5566;top:3926;width:476;height:2" coordorigin="5566,3926" coordsize="476,2">
              <v:shape style="position:absolute;left:5566;top:3926;width:476;height:2" coordorigin="5566,3926" coordsize="476,0" path="m5566,3926l6041,3926e" filled="false" stroked="true" strokeweight=".6pt" strokecolor="#ffffff">
                <v:path arrowok="t"/>
              </v:shape>
            </v:group>
            <v:group style="position:absolute;left:5566;top:4039;width:476;height:2" coordorigin="5566,4039" coordsize="476,2">
              <v:shape style="position:absolute;left:5566;top:4039;width:476;height:2" coordorigin="5566,4039" coordsize="476,0" path="m5566,4039l6041,4039e" filled="false" stroked="true" strokeweight=".6pt" strokecolor="#ffffff">
                <v:path arrowok="t"/>
              </v:shape>
            </v:group>
            <v:group style="position:absolute;left:5566;top:4153;width:476;height:2" coordorigin="5566,4153" coordsize="476,2">
              <v:shape style="position:absolute;left:5566;top:4153;width:476;height:2" coordorigin="5566,4153" coordsize="476,0" path="m5566,4153l6041,4153e" filled="false" stroked="true" strokeweight=".6pt" strokecolor="#ffffff">
                <v:path arrowok="t"/>
              </v:shape>
            </v:group>
            <v:group style="position:absolute;left:5566;top:4266;width:476;height:2" coordorigin="5566,4266" coordsize="476,2">
              <v:shape style="position:absolute;left:5566;top:4266;width:476;height:2" coordorigin="5566,4266" coordsize="476,0" path="m5566,4266l6041,4266e" filled="false" stroked="true" strokeweight=".6pt" strokecolor="#ffffff">
                <v:path arrowok="t"/>
              </v:shape>
            </v:group>
            <v:group style="position:absolute;left:5566;top:4379;width:476;height:2" coordorigin="5566,4379" coordsize="476,2">
              <v:shape style="position:absolute;left:5566;top:4379;width:476;height:2" coordorigin="5566,4379" coordsize="476,0" path="m5566,4379l6041,4379e" filled="false" stroked="true" strokeweight=".6pt" strokecolor="#ffffff">
                <v:path arrowok="t"/>
              </v:shape>
            </v:group>
            <v:group style="position:absolute;left:5566;top:4492;width:476;height:2" coordorigin="5566,4492" coordsize="476,2">
              <v:shape style="position:absolute;left:5566;top:4492;width:476;height:2" coordorigin="5566,4492" coordsize="476,0" path="m5566,4492l6041,4492e" filled="false" stroked="true" strokeweight=".6pt" strokecolor="#ffffff">
                <v:path arrowok="t"/>
              </v:shape>
            </v:group>
            <v:group style="position:absolute;left:5566;top:4606;width:476;height:2" coordorigin="5566,4606" coordsize="476,2">
              <v:shape style="position:absolute;left:5566;top:4606;width:476;height:2" coordorigin="5566,4606" coordsize="476,0" path="m5566,4606l6041,4606e" filled="false" stroked="true" strokeweight=".6pt" strokecolor="#ffffff">
                <v:path arrowok="t"/>
              </v:shape>
            </v:group>
            <v:group style="position:absolute;left:5566;top:4719;width:476;height:2" coordorigin="5566,4719" coordsize="476,2">
              <v:shape style="position:absolute;left:5566;top:4719;width:476;height:2" coordorigin="5566,4719" coordsize="476,0" path="m5566,4719l6041,4719e" filled="false" stroked="true" strokeweight=".6pt" strokecolor="#ffffff">
                <v:path arrowok="t"/>
              </v:shape>
            </v:group>
            <v:group style="position:absolute;left:5566;top:4832;width:476;height:2" coordorigin="5566,4832" coordsize="476,2">
              <v:shape style="position:absolute;left:5566;top:4832;width:476;height:2" coordorigin="5566,4832" coordsize="476,0" path="m5566,4832l6041,4832e" filled="false" stroked="true" strokeweight=".6pt" strokecolor="#ffffff">
                <v:path arrowok="t"/>
              </v:shape>
            </v:group>
            <v:group style="position:absolute;left:5566;top:4945;width:476;height:2" coordorigin="5566,4945" coordsize="476,2">
              <v:shape style="position:absolute;left:5566;top:4945;width:476;height:2" coordorigin="5566,4945" coordsize="476,0" path="m5566,4945l6041,4945e" filled="false" stroked="true" strokeweight=".6pt" strokecolor="#ffffff">
                <v:path arrowok="t"/>
              </v:shape>
            </v:group>
            <v:group style="position:absolute;left:5566;top:5058;width:476;height:2" coordorigin="5566,5058" coordsize="476,2">
              <v:shape style="position:absolute;left:5566;top:5058;width:476;height:2" coordorigin="5566,5058" coordsize="476,0" path="m5566,5058l6041,5058e" filled="false" stroked="true" strokeweight=".6pt" strokecolor="#ffffff">
                <v:path arrowok="t"/>
              </v:shape>
            </v:group>
            <v:group style="position:absolute;left:5566;top:5172;width:476;height:2" coordorigin="5566,5172" coordsize="476,2">
              <v:shape style="position:absolute;left:5566;top:5172;width:476;height:2" coordorigin="5566,5172" coordsize="476,0" path="m5566,5172l6041,5172e" filled="false" stroked="true" strokeweight=".6pt" strokecolor="#ffffff">
                <v:path arrowok="t"/>
              </v:shape>
            </v:group>
            <v:group style="position:absolute;left:5566;top:5285;width:476;height:2" coordorigin="5566,5285" coordsize="476,2">
              <v:shape style="position:absolute;left:5566;top:5285;width:476;height:2" coordorigin="5566,5285" coordsize="476,0" path="m5566,5285l6041,5285e" filled="false" stroked="true" strokeweight=".6pt" strokecolor="#ffffff">
                <v:path arrowok="t"/>
              </v:shape>
            </v:group>
            <v:group style="position:absolute;left:5566;top:5398;width:476;height:2" coordorigin="5566,5398" coordsize="476,2">
              <v:shape style="position:absolute;left:5566;top:5398;width:476;height:2" coordorigin="5566,5398" coordsize="476,0" path="m5566,5398l6041,5398e" filled="false" stroked="true" strokeweight=".6pt" strokecolor="#ffffff">
                <v:path arrowok="t"/>
              </v:shape>
            </v:group>
            <v:group style="position:absolute;left:5566;top:5511;width:476;height:2" coordorigin="5566,5511" coordsize="476,2">
              <v:shape style="position:absolute;left:5566;top:5511;width:476;height:2" coordorigin="5566,5511" coordsize="476,0" path="m5566,5511l6041,5511e" filled="false" stroked="true" strokeweight=".6pt" strokecolor="#ffffff">
                <v:path arrowok="t"/>
              </v:shape>
            </v:group>
            <v:group style="position:absolute;left:5566;top:5625;width:476;height:2" coordorigin="5566,5625" coordsize="476,2">
              <v:shape style="position:absolute;left:5566;top:5625;width:476;height:2" coordorigin="5566,5625" coordsize="476,0" path="m5566,5625l6041,5625e" filled="false" stroked="true" strokeweight=".6pt" strokecolor="#ffffff">
                <v:path arrowok="t"/>
              </v:shape>
            </v:group>
            <v:group style="position:absolute;left:5566;top:5738;width:476;height:2" coordorigin="5566,5738" coordsize="476,2">
              <v:shape style="position:absolute;left:5566;top:5738;width:476;height:2" coordorigin="5566,5738" coordsize="476,0" path="m5566,5738l6041,5738e" filled="false" stroked="true" strokeweight=".6pt" strokecolor="#ffffff">
                <v:path arrowok="t"/>
              </v:shape>
            </v:group>
            <v:group style="position:absolute;left:7999;top:4117;width:428;height:1731" coordorigin="7999,4117" coordsize="428,1731">
              <v:shape style="position:absolute;left:7999;top:4117;width:428;height:1731" coordorigin="7999,4117" coordsize="428,1731" path="m7999,4117l8426,4117,8426,5848,7999,5848,7999,4117xe" filled="true" fillcolor="#13b6ea" stroked="false">
                <v:path arrowok="t"/>
                <v:fill type="solid"/>
              </v:shape>
            </v:group>
            <v:group style="position:absolute;left:7975;top:4192;width:476;height:2" coordorigin="7975,4192" coordsize="476,2">
              <v:shape style="position:absolute;left:7975;top:4192;width:476;height:2" coordorigin="7975,4192" coordsize="476,0" path="m7975,4192l8450,4192e" filled="false" stroked="true" strokeweight=".6pt" strokecolor="#ffffff">
                <v:path arrowok="t"/>
              </v:shape>
            </v:group>
            <v:group style="position:absolute;left:7975;top:4306;width:476;height:2" coordorigin="7975,4306" coordsize="476,2">
              <v:shape style="position:absolute;left:7975;top:4306;width:476;height:2" coordorigin="7975,4306" coordsize="476,0" path="m7975,4306l8450,4306e" filled="false" stroked="true" strokeweight=".6pt" strokecolor="#ffffff">
                <v:path arrowok="t"/>
              </v:shape>
            </v:group>
            <v:group style="position:absolute;left:7975;top:4419;width:476;height:2" coordorigin="7975,4419" coordsize="476,2">
              <v:shape style="position:absolute;left:7975;top:4419;width:476;height:2" coordorigin="7975,4419" coordsize="476,0" path="m7975,4419l8450,4419e" filled="false" stroked="true" strokeweight=".6pt" strokecolor="#ffffff">
                <v:path arrowok="t"/>
              </v:shape>
            </v:group>
            <v:group style="position:absolute;left:7975;top:4532;width:476;height:2" coordorigin="7975,4532" coordsize="476,2">
              <v:shape style="position:absolute;left:7975;top:4532;width:476;height:2" coordorigin="7975,4532" coordsize="476,0" path="m7975,4532l8450,4532e" filled="false" stroked="true" strokeweight=".6pt" strokecolor="#ffffff">
                <v:path arrowok="t"/>
              </v:shape>
            </v:group>
            <v:group style="position:absolute;left:7975;top:4645;width:476;height:2" coordorigin="7975,4645" coordsize="476,2">
              <v:shape style="position:absolute;left:7975;top:4645;width:476;height:2" coordorigin="7975,4645" coordsize="476,0" path="m7975,4645l8450,4645e" filled="false" stroked="true" strokeweight=".6pt" strokecolor="#ffffff">
                <v:path arrowok="t"/>
              </v:shape>
            </v:group>
            <v:group style="position:absolute;left:7975;top:4758;width:476;height:2" coordorigin="7975,4758" coordsize="476,2">
              <v:shape style="position:absolute;left:7975;top:4758;width:476;height:2" coordorigin="7975,4758" coordsize="476,0" path="m7975,4758l8450,4758e" filled="false" stroked="true" strokeweight=".6pt" strokecolor="#ffffff">
                <v:path arrowok="t"/>
              </v:shape>
            </v:group>
            <v:group style="position:absolute;left:7975;top:4872;width:476;height:2" coordorigin="7975,4872" coordsize="476,2">
              <v:shape style="position:absolute;left:7975;top:4872;width:476;height:2" coordorigin="7975,4872" coordsize="476,0" path="m7975,4872l8450,4872e" filled="false" stroked="true" strokeweight=".6pt" strokecolor="#ffffff">
                <v:path arrowok="t"/>
              </v:shape>
            </v:group>
            <v:group style="position:absolute;left:7975;top:4985;width:476;height:2" coordorigin="7975,4985" coordsize="476,2">
              <v:shape style="position:absolute;left:7975;top:4985;width:476;height:2" coordorigin="7975,4985" coordsize="476,0" path="m7975,4985l8450,4985e" filled="false" stroked="true" strokeweight=".6pt" strokecolor="#ffffff">
                <v:path arrowok="t"/>
              </v:shape>
            </v:group>
            <v:group style="position:absolute;left:7975;top:5098;width:476;height:2" coordorigin="7975,5098" coordsize="476,2">
              <v:shape style="position:absolute;left:7975;top:5098;width:476;height:2" coordorigin="7975,5098" coordsize="476,0" path="m7975,5098l8450,5098e" filled="false" stroked="true" strokeweight=".6pt" strokecolor="#ffffff">
                <v:path arrowok="t"/>
              </v:shape>
            </v:group>
            <v:group style="position:absolute;left:7975;top:5211;width:476;height:2" coordorigin="7975,5211" coordsize="476,2">
              <v:shape style="position:absolute;left:7975;top:5211;width:476;height:2" coordorigin="7975,5211" coordsize="476,0" path="m7975,5211l8450,5211e" filled="false" stroked="true" strokeweight=".6pt" strokecolor="#ffffff">
                <v:path arrowok="t"/>
              </v:shape>
            </v:group>
            <v:group style="position:absolute;left:7975;top:5325;width:476;height:2" coordorigin="7975,5325" coordsize="476,2">
              <v:shape style="position:absolute;left:7975;top:5325;width:476;height:2" coordorigin="7975,5325" coordsize="476,0" path="m7975,5325l8450,5325e" filled="false" stroked="true" strokeweight=".6pt" strokecolor="#ffffff">
                <v:path arrowok="t"/>
              </v:shape>
            </v:group>
            <v:group style="position:absolute;left:7975;top:5438;width:476;height:2" coordorigin="7975,5438" coordsize="476,2">
              <v:shape style="position:absolute;left:7975;top:5438;width:476;height:2" coordorigin="7975,5438" coordsize="476,0" path="m7975,5438l8450,5438e" filled="false" stroked="true" strokeweight=".6pt" strokecolor="#ffffff">
                <v:path arrowok="t"/>
              </v:shape>
            </v:group>
            <v:group style="position:absolute;left:7975;top:5551;width:476;height:2" coordorigin="7975,5551" coordsize="476,2">
              <v:shape style="position:absolute;left:7975;top:5551;width:476;height:2" coordorigin="7975,5551" coordsize="476,0" path="m7975,5551l8450,5551e" filled="false" stroked="true" strokeweight=".6pt" strokecolor="#ffffff">
                <v:path arrowok="t"/>
              </v:shape>
            </v:group>
            <v:group style="position:absolute;left:7975;top:5664;width:476;height:2" coordorigin="7975,5664" coordsize="476,2">
              <v:shape style="position:absolute;left:7975;top:5664;width:476;height:2" coordorigin="7975,5664" coordsize="476,0" path="m7975,5664l8450,5664e" filled="false" stroked="true" strokeweight=".6pt" strokecolor="#ffffff">
                <v:path arrowok="t"/>
              </v:shape>
            </v:group>
            <v:group style="position:absolute;left:7975;top:5777;width:476;height:2" coordorigin="7975,5777" coordsize="476,2">
              <v:shape style="position:absolute;left:7975;top:5777;width:476;height:2" coordorigin="7975,5777" coordsize="476,0" path="m7975,5777l8450,5777e" filled="false" stroked="true" strokeweight=".6pt" strokecolor="#ffffff">
                <v:path arrowok="t"/>
              </v:shape>
            </v:group>
            <v:group style="position:absolute;left:10408;top:3967;width:428;height:1881" coordorigin="10408,3967" coordsize="428,1881">
              <v:shape style="position:absolute;left:10408;top:3967;width:428;height:1881" coordorigin="10408,3967" coordsize="428,1881" path="m10408,3967l10835,3967,10835,5848,10408,5848,10408,3967xe" filled="true" fillcolor="#007b85" stroked="false">
                <v:path arrowok="t"/>
                <v:fill type="solid"/>
              </v:shape>
            </v:group>
            <v:group style="position:absolute;left:10383;top:4000;width:476;height:2" coordorigin="10383,4000" coordsize="476,2">
              <v:shape style="position:absolute;left:10383;top:4000;width:476;height:2" coordorigin="10383,4000" coordsize="476,0" path="m10383,4000l10859,4000e" filled="false" stroked="true" strokeweight=".6pt" strokecolor="#ffffff">
                <v:path arrowok="t"/>
              </v:shape>
            </v:group>
            <v:group style="position:absolute;left:10383;top:4113;width:476;height:2" coordorigin="10383,4113" coordsize="476,2">
              <v:shape style="position:absolute;left:10383;top:4113;width:476;height:2" coordorigin="10383,4113" coordsize="476,0" path="m10383,4113l10859,4113e" filled="false" stroked="true" strokeweight=".6pt" strokecolor="#ffffff">
                <v:path arrowok="t"/>
              </v:shape>
            </v:group>
            <v:group style="position:absolute;left:10383;top:4226;width:476;height:2" coordorigin="10383,4226" coordsize="476,2">
              <v:shape style="position:absolute;left:10383;top:4226;width:476;height:2" coordorigin="10383,4226" coordsize="476,0" path="m10383,4226l10859,4226e" filled="false" stroked="true" strokeweight=".6pt" strokecolor="#ffffff">
                <v:path arrowok="t"/>
              </v:shape>
            </v:group>
            <v:group style="position:absolute;left:10383;top:4340;width:476;height:2" coordorigin="10383,4340" coordsize="476,2">
              <v:shape style="position:absolute;left:10383;top:4340;width:476;height:2" coordorigin="10383,4340" coordsize="476,0" path="m10383,4340l10859,4340e" filled="false" stroked="true" strokeweight=".6pt" strokecolor="#ffffff">
                <v:path arrowok="t"/>
              </v:shape>
            </v:group>
            <v:group style="position:absolute;left:10383;top:4453;width:476;height:2" coordorigin="10383,4453" coordsize="476,2">
              <v:shape style="position:absolute;left:10383;top:4453;width:476;height:2" coordorigin="10383,4453" coordsize="476,0" path="m10383,4453l10859,4453e" filled="false" stroked="true" strokeweight=".6pt" strokecolor="#ffffff">
                <v:path arrowok="t"/>
              </v:shape>
            </v:group>
            <v:group style="position:absolute;left:10383;top:4566;width:476;height:2" coordorigin="10383,4566" coordsize="476,2">
              <v:shape style="position:absolute;left:10383;top:4566;width:476;height:2" coordorigin="10383,4566" coordsize="476,0" path="m10383,4566l10859,4566e" filled="false" stroked="true" strokeweight=".6pt" strokecolor="#ffffff">
                <v:path arrowok="t"/>
              </v:shape>
            </v:group>
            <v:group style="position:absolute;left:10383;top:4679;width:476;height:2" coordorigin="10383,4679" coordsize="476,2">
              <v:shape style="position:absolute;left:10383;top:4679;width:476;height:2" coordorigin="10383,4679" coordsize="476,0" path="m10383,4679l10859,4679e" filled="false" stroked="true" strokeweight=".6pt" strokecolor="#ffffff">
                <v:path arrowok="t"/>
              </v:shape>
            </v:group>
            <v:group style="position:absolute;left:10383;top:4792;width:476;height:2" coordorigin="10383,4792" coordsize="476,2">
              <v:shape style="position:absolute;left:10383;top:4792;width:476;height:2" coordorigin="10383,4792" coordsize="476,0" path="m10383,4792l10859,4792e" filled="false" stroked="true" strokeweight=".6pt" strokecolor="#ffffff">
                <v:path arrowok="t"/>
              </v:shape>
            </v:group>
            <v:group style="position:absolute;left:10383;top:4906;width:476;height:2" coordorigin="10383,4906" coordsize="476,2">
              <v:shape style="position:absolute;left:10383;top:4906;width:476;height:2" coordorigin="10383,4906" coordsize="476,0" path="m10383,4906l10859,4906e" filled="false" stroked="true" strokeweight=".6pt" strokecolor="#ffffff">
                <v:path arrowok="t"/>
              </v:shape>
            </v:group>
            <v:group style="position:absolute;left:10383;top:5019;width:476;height:2" coordorigin="10383,5019" coordsize="476,2">
              <v:shape style="position:absolute;left:10383;top:5019;width:476;height:2" coordorigin="10383,5019" coordsize="476,0" path="m10383,5019l10859,5019e" filled="false" stroked="true" strokeweight=".6pt" strokecolor="#ffffff">
                <v:path arrowok="t"/>
              </v:shape>
            </v:group>
            <v:group style="position:absolute;left:10383;top:5132;width:476;height:2" coordorigin="10383,5132" coordsize="476,2">
              <v:shape style="position:absolute;left:10383;top:5132;width:476;height:2" coordorigin="10383,5132" coordsize="476,0" path="m10383,5132l10859,5132e" filled="false" stroked="true" strokeweight=".6pt" strokecolor="#ffffff">
                <v:path arrowok="t"/>
              </v:shape>
            </v:group>
            <v:group style="position:absolute;left:10383;top:5245;width:476;height:2" coordorigin="10383,5245" coordsize="476,2">
              <v:shape style="position:absolute;left:10383;top:5245;width:476;height:2" coordorigin="10383,5245" coordsize="476,0" path="m10383,5245l10859,5245e" filled="false" stroked="true" strokeweight=".6pt" strokecolor="#ffffff">
                <v:path arrowok="t"/>
              </v:shape>
            </v:group>
            <v:group style="position:absolute;left:10383;top:5359;width:476;height:2" coordorigin="10383,5359" coordsize="476,2">
              <v:shape style="position:absolute;left:10383;top:5359;width:476;height:2" coordorigin="10383,5359" coordsize="476,0" path="m10383,5359l10859,5359e" filled="false" stroked="true" strokeweight=".6pt" strokecolor="#ffffff">
                <v:path arrowok="t"/>
              </v:shape>
            </v:group>
            <v:group style="position:absolute;left:10383;top:5472;width:476;height:2" coordorigin="10383,5472" coordsize="476,2">
              <v:shape style="position:absolute;left:10383;top:5472;width:476;height:2" coordorigin="10383,5472" coordsize="476,0" path="m10383,5472l10859,5472e" filled="false" stroked="true" strokeweight=".6pt" strokecolor="#ffffff">
                <v:path arrowok="t"/>
              </v:shape>
            </v:group>
            <v:group style="position:absolute;left:10383;top:5585;width:476;height:2" coordorigin="10383,5585" coordsize="476,2">
              <v:shape style="position:absolute;left:10383;top:5585;width:476;height:2" coordorigin="10383,5585" coordsize="476,0" path="m10383,5585l10859,5585e" filled="false" stroked="true" strokeweight=".6pt" strokecolor="#ffffff">
                <v:path arrowok="t"/>
              </v:shape>
            </v:group>
            <v:group style="position:absolute;left:10383;top:5698;width:476;height:2" coordorigin="10383,5698" coordsize="476,2">
              <v:shape style="position:absolute;left:10383;top:5698;width:476;height:2" coordorigin="10383,5698" coordsize="476,0" path="m10383,5698l10859,5698e" filled="false" stroked="true" strokeweight=".6pt" strokecolor="#ffffff">
                <v:path arrowok="t"/>
              </v:shape>
            </v:group>
            <v:group style="position:absolute;left:10383;top:5811;width:476;height:2" coordorigin="10383,5811" coordsize="476,2">
              <v:shape style="position:absolute;left:10383;top:5811;width:476;height:2" coordorigin="10383,5811" coordsize="476,0" path="m10383,5811l10859,5811e" filled="false" stroked="true" strokeweight=".6pt" strokecolor="#ffffff">
                <v:path arrowok="t"/>
              </v:shape>
            </v:group>
            <v:group style="position:absolute;left:1376;top:182;width:9669;height:5665" coordorigin="1376,182" coordsize="9669,5665">
              <v:shape style="position:absolute;left:1376;top:182;width:9669;height:5665" coordorigin="1376,182" coordsize="9669,5665" path="m1376,182l1376,5847,11044,5847e" filled="false" stroked="true" strokeweight="1.012pt" strokecolor="#00395a">
                <v:path arrowok="t"/>
              </v:shape>
            </v:group>
            <v:group style="position:absolute;left:1244;top:5847;width:133;height:2" coordorigin="1244,5847" coordsize="133,2">
              <v:shape style="position:absolute;left:1244;top:5847;width:133;height:2" coordorigin="1244,5847" coordsize="133,0" path="m1244,5847l1376,5847e" filled="false" stroked="true" strokeweight="1.012pt" strokecolor="#00395a">
                <v:path arrowok="t"/>
              </v:shape>
            </v:group>
            <v:group style="position:absolute;left:1244;top:4903;width:133;height:2" coordorigin="1244,4903" coordsize="133,2">
              <v:shape style="position:absolute;left:1244;top:4903;width:133;height:2" coordorigin="1244,4903" coordsize="133,0" path="m1244,4903l1376,4903e" filled="false" stroked="true" strokeweight="1.012pt" strokecolor="#00395a">
                <v:path arrowok="t"/>
              </v:shape>
            </v:group>
            <v:group style="position:absolute;left:1244;top:3959;width:133;height:2" coordorigin="1244,3959" coordsize="133,2">
              <v:shape style="position:absolute;left:1244;top:3959;width:133;height:2" coordorigin="1244,3959" coordsize="133,0" path="m1244,3959l1376,3959e" filled="false" stroked="true" strokeweight="1.012pt" strokecolor="#00395a">
                <v:path arrowok="t"/>
              </v:shape>
            </v:group>
            <v:group style="position:absolute;left:1244;top:3015;width:133;height:2" coordorigin="1244,3015" coordsize="133,2">
              <v:shape style="position:absolute;left:1244;top:3015;width:133;height:2" coordorigin="1244,3015" coordsize="133,0" path="m1244,3015l1376,3015e" filled="false" stroked="true" strokeweight="1.012pt" strokecolor="#00395a">
                <v:path arrowok="t"/>
              </v:shape>
            </v:group>
            <v:group style="position:absolute;left:1244;top:2071;width:133;height:2" coordorigin="1244,2071" coordsize="133,2">
              <v:shape style="position:absolute;left:1244;top:2071;width:133;height:2" coordorigin="1244,2071" coordsize="133,0" path="m1244,2071l1376,2071e" filled="false" stroked="true" strokeweight="1.012pt" strokecolor="#00395a">
                <v:path arrowok="t"/>
              </v:shape>
            </v:group>
            <v:group style="position:absolute;left:1244;top:1126;width:133;height:2" coordorigin="1244,1126" coordsize="133,2">
              <v:shape style="position:absolute;left:1244;top:1126;width:133;height:2" coordorigin="1244,1126" coordsize="133,0" path="m1244,1126l1376,1126e" filled="false" stroked="true" strokeweight="1.012pt" strokecolor="#00395a">
                <v:path arrowok="t"/>
              </v:shape>
            </v:group>
            <v:group style="position:absolute;left:1244;top:182;width:133;height:2" coordorigin="1244,182" coordsize="133,2">
              <v:shape style="position:absolute;left:1244;top:182;width:133;height:2" coordorigin="1244,182" coordsize="133,0" path="m1244,182l1376,182e" filled="false" stroked="true" strokeweight="1.012pt" strokecolor="#00395a">
                <v:path arrowok="t"/>
              </v:shape>
            </v:group>
            <v:group style="position:absolute;left:2338;top:6314;width:500;height:167" coordorigin="2338,6314" coordsize="500,167">
              <v:shape style="position:absolute;left:2338;top:6314;width:500;height:167" coordorigin="2338,6314" coordsize="500,167" path="m2837,6480l2338,6480,2338,6314,2837,6314,2837,6480xe" filled="true" fillcolor="#337494" stroked="false">
                <v:path arrowok="t"/>
                <v:fill type="solid"/>
              </v:shape>
            </v:group>
            <v:group style="position:absolute;left:2343;top:6152;width:490;height:324" coordorigin="2343,6152" coordsize="490,324">
              <v:shape style="position:absolute;left:2343;top:6152;width:490;height:324" coordorigin="2343,6152" coordsize="490,324" path="m2343,6476l2832,6476,2832,6152,2343,6152,2343,6476xe" filled="false" stroked="true" strokeweight=".5pt" strokecolor="#00395a">
                <v:path arrowok="t"/>
              </v:shape>
            </v:group>
            <v:group style="position:absolute;left:2338;top:6147;width:167;height:167" coordorigin="2338,6147" coordsize="167,167">
              <v:shape style="position:absolute;left:2338;top:6147;width:167;height:167" coordorigin="2338,6147" coordsize="167,167" path="m2504,6147l2338,6147,2338,6314,2504,6314,2504,6264,2396,6264,2406,6235,2381,6218,2412,6218,2421,6189,2504,6189,2504,6147xe" filled="true" fillcolor="#00395a" stroked="false">
                <v:path arrowok="t"/>
                <v:fill type="solid"/>
              </v:shape>
              <v:shape style="position:absolute;left:2338;top:6147;width:167;height:167" coordorigin="2338,6147" coordsize="167,167" path="m2421,6246l2396,6264,2445,6264,2421,6246xe" filled="true" fillcolor="#00395a" stroked="false">
                <v:path arrowok="t"/>
                <v:fill type="solid"/>
              </v:shape>
              <v:shape style="position:absolute;left:2338;top:6147;width:167;height:167" coordorigin="2338,6147" coordsize="167,167" path="m2504,6189l2421,6189,2430,6218,2461,6218,2436,6235,2445,6264,2504,6264,2504,6189xe" filled="true" fillcolor="#00395a" stroked="false">
                <v:path arrowok="t"/>
                <v:fill type="solid"/>
              </v:shape>
            </v:group>
            <v:group style="position:absolute;left:2139;top:1482;width:353;height:353" coordorigin="2139,1482" coordsize="353,353">
              <v:shape style="position:absolute;left:2139;top:1482;width:353;height:353" coordorigin="2139,1482" coordsize="353,353" path="m2139,1834l2491,1834,2491,1482,2139,1482,2139,1834xe" filled="true" fillcolor="#00395a" stroked="false">
                <v:path arrowok="t"/>
                <v:fill type="solid"/>
              </v:shape>
            </v:group>
            <v:group style="position:absolute;left:1786;top:881;width:804;height:804" coordorigin="1786,881" coordsize="804,804">
              <v:shape style="position:absolute;left:1786;top:881;width:804;height:804" coordorigin="1786,881" coordsize="804,804" path="m1786,1685l2590,881e" filled="false" stroked="true" strokeweight="1.246pt" strokecolor="#ffffff">
                <v:path arrowok="t"/>
              </v:shape>
            </v:group>
            <v:group style="position:absolute;left:1786;top:1027;width:804;height:804" coordorigin="1786,1027" coordsize="804,804">
              <v:shape style="position:absolute;left:1786;top:1027;width:804;height:804" coordorigin="1786,1027" coordsize="804,804" path="m1786,1831l2590,1027e" filled="false" stroked="true" strokeweight="1.246pt" strokecolor="#ffffff">
                <v:path arrowok="t"/>
              </v:shape>
            </v:group>
            <v:group style="position:absolute;left:1786;top:1173;width:804;height:804" coordorigin="1786,1173" coordsize="804,804">
              <v:shape style="position:absolute;left:1786;top:1173;width:804;height:804" coordorigin="1786,1173" coordsize="804,804" path="m1786,1977l2590,1173e" filled="false" stroked="true" strokeweight="1.246pt" strokecolor="#ffffff">
                <v:path arrowok="t"/>
              </v:shape>
            </v:group>
            <v:group style="position:absolute;left:1786;top:1319;width:804;height:804" coordorigin="1786,1319" coordsize="804,804">
              <v:shape style="position:absolute;left:1786;top:1319;width:804;height:804" coordorigin="1786,1319" coordsize="804,804" path="m1786,2123l2590,1319e" filled="false" stroked="true" strokeweight="1.246pt" strokecolor="#ffffff">
                <v:path arrowok="t"/>
              </v:shape>
            </v:group>
            <v:group style="position:absolute;left:1786;top:1465;width:804;height:804" coordorigin="1786,1465" coordsize="804,804">
              <v:shape style="position:absolute;left:1786;top:1465;width:804;height:804" coordorigin="1786,1465" coordsize="804,804" path="m1786,2269l2590,1465e" filled="false" stroked="true" strokeweight="1.246pt" strokecolor="#ffffff">
                <v:path arrowok="t"/>
              </v:shape>
            </v:group>
            <v:group style="position:absolute;left:1786;top:1611;width:804;height:804" coordorigin="1786,1611" coordsize="804,804">
              <v:shape style="position:absolute;left:1786;top:1611;width:804;height:804" coordorigin="1786,1611" coordsize="804,804" path="m1786,2415l2590,1611e" filled="false" stroked="true" strokeweight="1.246pt" strokecolor="#ffffff">
                <v:path arrowok="t"/>
              </v:shape>
            </v:group>
            <v:group style="position:absolute;left:2164;top:1973;width:303;height:303" coordorigin="2164,1973" coordsize="303,303">
              <v:shape style="position:absolute;left:2164;top:1973;width:303;height:303" coordorigin="2164,1973" coordsize="303,303" path="m2164,2275l2466,2275,2466,1973,2164,1973,2164,2275xe" filled="false" stroked="true" strokeweight="2.5pt" strokecolor="#00395a">
                <v:path arrowok="t"/>
              </v:shape>
            </v:group>
            <v:group style="position:absolute;left:2139;top:1016;width:353;height:353" coordorigin="2139,1016" coordsize="353,353">
              <v:shape style="position:absolute;left:2139;top:1016;width:353;height:353" coordorigin="2139,1016" coordsize="353,353" path="m2139,1368l2491,1368,2491,1016,2139,1016,2139,1368xe" filled="true" fillcolor="#00395a" stroked="false">
                <v:path arrowok="t"/>
                <v:fill type="solid"/>
              </v:shape>
            </v:group>
            <v:group style="position:absolute;left:2139;top:2394;width:353;height:353" coordorigin="2139,2394" coordsize="353,353">
              <v:shape style="position:absolute;left:2139;top:2394;width:353;height:353" coordorigin="2139,2394" coordsize="353,353" path="m2139,2746l2491,2746,2491,2394,2139,2394,2139,2746xe" filled="true" fillcolor="#00395a" stroked="false">
                <v:path arrowok="t"/>
                <v:fill type="solid"/>
              </v:shape>
            </v:group>
            <v:group style="position:absolute;left:2136;top:2438;width:360;height:2" coordorigin="2136,2438" coordsize="360,2">
              <v:shape style="position:absolute;left:2136;top:2438;width:360;height:2" coordorigin="2136,2438" coordsize="360,0" path="m2136,2438l2495,2438e" filled="false" stroked="true" strokeweight=".453pt" strokecolor="#ffffff">
                <v:path arrowok="t"/>
              </v:shape>
            </v:group>
            <v:group style="position:absolute;left:2136;top:2524;width:360;height:2" coordorigin="2136,2524" coordsize="360,2">
              <v:shape style="position:absolute;left:2136;top:2524;width:360;height:2" coordorigin="2136,2524" coordsize="360,0" path="m2136,2524l2495,2524e" filled="false" stroked="true" strokeweight=".453pt" strokecolor="#ffffff">
                <v:path arrowok="t"/>
              </v:shape>
            </v:group>
            <v:group style="position:absolute;left:2136;top:2609;width:360;height:2" coordorigin="2136,2609" coordsize="360,2">
              <v:shape style="position:absolute;left:2136;top:2609;width:360;height:2" coordorigin="2136,2609" coordsize="360,0" path="m2136,2609l2495,2609e" filled="false" stroked="true" strokeweight=".453pt" strokecolor="#ffffff">
                <v:path arrowok="t"/>
              </v:shape>
            </v:group>
            <v:group style="position:absolute;left:2136;top:2695;width:360;height:2" coordorigin="2136,2695" coordsize="360,2">
              <v:shape style="position:absolute;left:2136;top:2695;width:360;height:2" coordorigin="2136,2695" coordsize="360,0" path="m2136,2695l2495,2695e" filled="false" stroked="true" strokeweight=".453pt" strokecolor="#ffffff">
                <v:path arrowok="t"/>
              </v:shape>
              <v:shape style="position:absolute;left:1646;top:172;width:9172;height:509" type="#_x0000_t202" filled="true" fillcolor="#00395a" stroked="false">
                <v:textbox inset="0,0,0,0">
                  <w:txbxContent>
                    <w:p>
                      <w:pPr>
                        <w:spacing w:line="481" w:lineRule="exact" w:before="0"/>
                        <w:ind w:left="1424" w:right="0" w:firstLine="0"/>
                        <w:jc w:val="left"/>
                        <w:rPr>
                          <w:rFonts w:ascii="UnitRoundedOT-Medi" w:hAnsi="UnitRoundedOT-Medi" w:cs="UnitRoundedOT-Medi" w:eastAsia="UnitRoundedOT-Medi"/>
                          <w:sz w:val="40"/>
                          <w:szCs w:val="40"/>
                        </w:rPr>
                      </w:pPr>
                      <w:r>
                        <w:rPr>
                          <w:rFonts w:ascii="UnitRoundedOT-Medi" w:hAnsi="UnitRoundedOT-Medi"/>
                          <w:color w:val="FFFFFF"/>
                          <w:spacing w:val="-9"/>
                          <w:sz w:val="40"/>
                        </w:rPr>
                        <w:t>Equidad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5"/>
                          <w:sz w:val="40"/>
                        </w:rPr>
                        <w:t>en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6"/>
                          <w:sz w:val="40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3"/>
                          <w:sz w:val="40"/>
                        </w:rPr>
                        <w:t>la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8"/>
                          <w:sz w:val="40"/>
                        </w:rPr>
                        <w:t>Distribución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5"/>
                          <w:sz w:val="40"/>
                        </w:rPr>
                        <w:t>de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5"/>
                          <w:sz w:val="40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8"/>
                          <w:sz w:val="40"/>
                        </w:rPr>
                        <w:t>Impactos</w:t>
                      </w:r>
                      <w:r>
                        <w:rPr>
                          <w:rFonts w:ascii="UnitRoundedOT-Medi" w:hAnsi="UnitRoundedOT-Medi"/>
                          <w:sz w:val="4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578;top:1058;width:2775;height:1668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En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términos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generales,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beneficios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son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distribuidos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manera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justa</w:t>
                      </w:r>
                      <w:r>
                        <w:rPr>
                          <w:rFonts w:ascii="Corpid C1 Light" w:hAnsi="Corpid C1 Light"/>
                          <w:sz w:val="1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150" w:lineRule="exact" w:before="0"/>
                        <w:ind w:left="0" w:right="81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personas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como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yo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reciben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una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parte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justa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beneficios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-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sz w:val="14"/>
                        </w:rPr>
                      </w:r>
                    </w:p>
                    <w:p>
                      <w:pPr>
                        <w:spacing w:line="240" w:lineRule="auto" w:before="10"/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3"/>
                          <w:szCs w:val="13"/>
                        </w:rPr>
                      </w:pPr>
                    </w:p>
                    <w:p>
                      <w:pPr>
                        <w:spacing w:line="150" w:lineRule="exact" w:before="0"/>
                        <w:ind w:left="0" w:right="81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Chile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recibe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una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parte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justa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impuestos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30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por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parte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minera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12"/>
                          <w:szCs w:val="12"/>
                        </w:rPr>
                      </w:pPr>
                    </w:p>
                    <w:p>
                      <w:pPr>
                        <w:spacing w:line="150" w:lineRule="exact" w:before="0"/>
                        <w:ind w:left="0" w:right="276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ingresos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son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más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desiguales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en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mi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zona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debido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a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3"/>
                          <w:sz w:val="14"/>
                        </w:rPr>
                        <w:t>actividad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minera</w:t>
                      </w:r>
                      <w:r>
                        <w:rPr>
                          <w:rFonts w:ascii="Corpid C1 Light" w:hAns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178;top:6605;width: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G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7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11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18"/>
                        </w:rPr>
                        <w:t>L</w:t>
                      </w:r>
                      <w:r>
                        <w:rPr>
                          <w:rFonts w:asci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83;top:6605;width:1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14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38;top:6605;width:1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2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NO-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835;top:6605;width:20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2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ME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TR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P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LIT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ANA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rpid C1 Bold"/>
          <w:b/>
          <w:color w:val="00395A"/>
          <w:sz w:val="16"/>
        </w:rPr>
        <w:t>7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6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shape style="position:absolute;margin-left:41.261768pt;margin-top:-29.854301pt;width:9pt;height:160.7pt;mso-position-horizontal-relative:page;mso-position-vertical-relative:paragraph;z-index:2824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Level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of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agreement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(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=not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at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all,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2"/>
                      <w:w w:val="88"/>
                      <w:sz w:val="14"/>
                    </w:rPr>
                    <w:t>7</w:t>
                  </w:r>
                  <w:r>
                    <w:rPr>
                      <w:rFonts w:ascii="Corpid C1 Light"/>
                      <w:b w:val="0"/>
                      <w:color w:val="00395A"/>
                      <w:spacing w:val="2"/>
                      <w:sz w:val="14"/>
                    </w:rPr>
                    <w:t>=very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much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so)</w:t>
                  </w:r>
                  <w:r>
                    <w:rPr>
                      <w:rFonts w:asci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Bold"/>
          <w:b/>
          <w:color w:val="00395A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4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3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1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pacing w:val="1"/>
          <w:sz w:val="14"/>
        </w:rPr>
        <w:t>Figura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3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Niveles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medios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equidad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distribución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que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se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percibe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respecto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beneficios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por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región.</w:t>
      </w:r>
      <w:r>
        <w:rPr>
          <w:rFonts w:ascii="Corpid C1 Bold" w:hAnsi="Corpid C1 Bold"/>
          <w:sz w:val="14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numPr>
          <w:ilvl w:val="0"/>
          <w:numId w:val="3"/>
        </w:numPr>
        <w:tabs>
          <w:tab w:pos="343" w:val="left" w:leader="none"/>
        </w:tabs>
        <w:spacing w:before="103"/>
        <w:ind w:left="342" w:right="403" w:hanging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z w:val="14"/>
        </w:rPr>
        <w:t>Besley,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J.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C.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(2010).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Public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engagement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and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the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impact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of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fairness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perceptions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on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decision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favorability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and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acceptance.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2"/>
          <w:sz w:val="14"/>
        </w:rPr>
        <w:t>Science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Communication,</w:t>
      </w:r>
      <w:r>
        <w:rPr>
          <w:rFonts w:ascii="Corpid C1 Light"/>
          <w:b w:val="0"/>
          <w:spacing w:val="-2"/>
          <w:sz w:val="14"/>
        </w:rPr>
        <w:t> </w:t>
      </w:r>
      <w:r>
        <w:rPr>
          <w:rFonts w:ascii="Corpid C1 Light"/>
          <w:b w:val="0"/>
          <w:sz w:val="14"/>
        </w:rPr>
        <w:t>32(2)</w:t>
      </w:r>
      <w:r>
        <w:rPr>
          <w:rFonts w:ascii="Corpid C1 Light"/>
          <w:b w:val="0"/>
          <w:spacing w:val="121"/>
          <w:w w:val="94"/>
          <w:sz w:val="14"/>
        </w:rPr>
        <w:t> </w:t>
      </w:r>
      <w:r>
        <w:rPr>
          <w:rFonts w:ascii="Corpid C1 Light"/>
          <w:b w:val="0"/>
          <w:spacing w:val="2"/>
          <w:w w:val="95"/>
          <w:sz w:val="14"/>
        </w:rPr>
        <w:t>25</w:t>
      </w:r>
      <w:r>
        <w:rPr>
          <w:rFonts w:ascii="Corpid C1 Light"/>
          <w:b w:val="0"/>
          <w:spacing w:val="1"/>
          <w:w w:val="95"/>
          <w:sz w:val="14"/>
        </w:rPr>
        <w:t>6</w:t>
      </w:r>
      <w:r>
        <w:rPr>
          <w:rFonts w:ascii="Corpid C1 Light"/>
          <w:b w:val="0"/>
          <w:spacing w:val="2"/>
          <w:w w:val="95"/>
          <w:sz w:val="14"/>
        </w:rPr>
        <w:t>-2</w:t>
      </w:r>
      <w:r>
        <w:rPr>
          <w:rFonts w:ascii="Corpid C1 Light"/>
          <w:b w:val="0"/>
          <w:spacing w:val="1"/>
          <w:w w:val="95"/>
          <w:sz w:val="14"/>
        </w:rPr>
        <w:t>80.</w:t>
      </w:r>
      <w:r>
        <w:rPr>
          <w:rFonts w:ascii="Corpid C1 Light"/>
          <w:b w:val="0"/>
          <w:spacing w:val="3"/>
          <w:w w:val="95"/>
          <w:sz w:val="14"/>
        </w:rPr>
        <w:t> </w:t>
      </w:r>
      <w:r>
        <w:rPr>
          <w:rFonts w:ascii="Corpid C1 Light"/>
          <w:b w:val="0"/>
          <w:w w:val="95"/>
          <w:sz w:val="14"/>
        </w:rPr>
        <w:t>doi: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0.</w:t>
      </w:r>
      <w:r>
        <w:rPr>
          <w:rFonts w:ascii="Corpid C1 Light"/>
          <w:b w:val="0"/>
          <w:spacing w:val="1"/>
          <w:w w:val="95"/>
          <w:sz w:val="14"/>
        </w:rPr>
        <w:t>1177</w:t>
      </w:r>
      <w:r>
        <w:rPr>
          <w:rFonts w:ascii="Corpid C1 Light"/>
          <w:b w:val="0"/>
          <w:w w:val="95"/>
          <w:sz w:val="14"/>
        </w:rPr>
        <w:t>/</w:t>
      </w:r>
      <w:r>
        <w:rPr>
          <w:rFonts w:ascii="Corpid C1 Light"/>
          <w:b w:val="0"/>
          <w:spacing w:val="1"/>
          <w:w w:val="95"/>
          <w:sz w:val="14"/>
        </w:rPr>
        <w:t>1</w:t>
      </w:r>
      <w:r>
        <w:rPr>
          <w:rFonts w:ascii="Corpid C1 Light"/>
          <w:b w:val="0"/>
          <w:w w:val="95"/>
          <w:sz w:val="14"/>
        </w:rPr>
        <w:t>0</w:t>
      </w:r>
      <w:r>
        <w:rPr>
          <w:rFonts w:ascii="Corpid C1 Light"/>
          <w:b w:val="0"/>
          <w:spacing w:val="1"/>
          <w:w w:val="95"/>
          <w:sz w:val="14"/>
        </w:rPr>
        <w:t>755</w:t>
      </w:r>
      <w:r>
        <w:rPr>
          <w:rFonts w:ascii="Corpid C1 Light"/>
          <w:b w:val="0"/>
          <w:w w:val="95"/>
          <w:sz w:val="14"/>
        </w:rPr>
        <w:t>4</w:t>
      </w:r>
      <w:r>
        <w:rPr>
          <w:rFonts w:ascii="Corpid C1 Light"/>
          <w:b w:val="0"/>
          <w:spacing w:val="1"/>
          <w:w w:val="95"/>
          <w:sz w:val="14"/>
        </w:rPr>
        <w:t>7</w:t>
      </w:r>
      <w:r>
        <w:rPr>
          <w:rFonts w:ascii="Corpid C1 Light"/>
          <w:b w:val="0"/>
          <w:w w:val="95"/>
          <w:sz w:val="14"/>
        </w:rPr>
        <w:t>009</w:t>
      </w:r>
      <w:r>
        <w:rPr>
          <w:rFonts w:ascii="Corpid C1 Light"/>
          <w:b w:val="0"/>
          <w:spacing w:val="1"/>
          <w:w w:val="95"/>
          <w:sz w:val="14"/>
        </w:rPr>
        <w:t>35</w:t>
      </w:r>
      <w:r>
        <w:rPr>
          <w:rFonts w:ascii="Corpid C1 Light"/>
          <w:b w:val="0"/>
          <w:w w:val="95"/>
          <w:sz w:val="14"/>
        </w:rPr>
        <w:t>86</w:t>
      </w:r>
      <w:r>
        <w:rPr>
          <w:rFonts w:ascii="Corpid C1 Light"/>
          <w:b w:val="0"/>
          <w:spacing w:val="1"/>
          <w:w w:val="95"/>
          <w:sz w:val="14"/>
        </w:rPr>
        <w:t>2</w:t>
      </w:r>
      <w:r>
        <w:rPr>
          <w:rFonts w:ascii="Corpid C1 Light"/>
          <w:b w:val="0"/>
          <w:w w:val="95"/>
          <w:sz w:val="14"/>
        </w:rPr>
        <w:t>4</w:t>
      </w:r>
      <w:r>
        <w:rPr>
          <w:rFonts w:ascii="Corpid C1 Light"/>
          <w:sz w:val="14"/>
        </w:rPr>
      </w:r>
    </w:p>
    <w:p>
      <w:pPr>
        <w:numPr>
          <w:ilvl w:val="0"/>
          <w:numId w:val="3"/>
        </w:numPr>
        <w:tabs>
          <w:tab w:pos="343" w:val="left" w:leader="none"/>
        </w:tabs>
        <w:spacing w:before="87"/>
        <w:ind w:left="342" w:right="0" w:hanging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 w:cs="Corpid C1 Light" w:eastAsia="Corpid C1 Light"/>
          <w:b w:val="0"/>
          <w:bCs w:val="0"/>
          <w:spacing w:val="-2"/>
          <w:sz w:val="14"/>
          <w:szCs w:val="14"/>
        </w:rPr>
        <w:t>Tyler,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-1"/>
          <w:sz w:val="14"/>
          <w:szCs w:val="14"/>
        </w:rPr>
        <w:t>T.R.,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2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000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2"/>
          <w:sz w:val="14"/>
          <w:szCs w:val="14"/>
        </w:rPr>
        <w:t>Social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justice: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Outcome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and</w:t>
      </w:r>
      <w:r>
        <w:rPr>
          <w:rFonts w:ascii="Corpid C1 Light" w:hAnsi="Corpid C1 Light" w:cs="Corpid C1 Light" w:eastAsia="Corpid C1 Light"/>
          <w:b w:val="0"/>
          <w:bCs w:val="0"/>
          <w:spacing w:val="-8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procedure.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Int.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J.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Psychol.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35,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117–125.</w:t>
      </w:r>
      <w:r>
        <w:rPr>
          <w:rFonts w:ascii="Corpid C1 Light" w:hAnsi="Corpid C1 Light" w:cs="Corpid C1 Light" w:eastAsia="Corpid C1 Light"/>
          <w:b w:val="0"/>
          <w:bCs w:val="0"/>
          <w:spacing w:val="-9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DOI:</w:t>
      </w:r>
      <w:r>
        <w:rPr>
          <w:rFonts w:ascii="Corpid C1 Light" w:hAnsi="Corpid C1 Light" w:cs="Corpid C1 Light" w:eastAsia="Corpid C1 Light"/>
          <w:b w:val="0"/>
          <w:bCs w:val="0"/>
          <w:spacing w:val="-8"/>
          <w:sz w:val="14"/>
          <w:szCs w:val="14"/>
        </w:rPr>
        <w:t> 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1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.1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8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0/00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2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75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900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3</w:t>
      </w:r>
      <w:r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  <w:t>99</w:t>
      </w:r>
      <w:r>
        <w:rPr>
          <w:rFonts w:ascii="Corpid C1 Light" w:hAnsi="Corpid C1 Light" w:cs="Corpid C1 Light" w:eastAsia="Corpid C1 Light"/>
          <w:b w:val="0"/>
          <w:bCs w:val="0"/>
          <w:spacing w:val="1"/>
          <w:sz w:val="14"/>
          <w:szCs w:val="14"/>
        </w:rPr>
        <w:t>411</w:t>
      </w:r>
      <w:r>
        <w:rPr>
          <w:rFonts w:ascii="Corpid C1 Light" w:hAnsi="Corpid C1 Light" w:cs="Corpid C1 Light" w:eastAsia="Corpid C1 Light"/>
          <w:sz w:val="14"/>
          <w:szCs w:val="14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BodyText"/>
        <w:spacing w:line="258" w:lineRule="auto" w:before="58"/>
        <w:ind w:left="130" w:right="0"/>
        <w:jc w:val="left"/>
      </w:pPr>
      <w:r>
        <w:rPr>
          <w:b w:val="0"/>
        </w:rPr>
        <w:t>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pedimos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cali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caran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hasta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-5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61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gente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</w:t>
      </w:r>
      <w:r>
        <w:rPr>
          <w:b w:val="0"/>
          <w:spacing w:val="-4"/>
        </w:rPr>
        <w:t> </w:t>
      </w:r>
      <w:r>
        <w:rPr>
          <w:b w:val="0"/>
        </w:rPr>
        <w:t>tiene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oportunidad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participar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59"/>
        </w:rPr>
        <w:t> </w:t>
      </w:r>
      <w:r>
        <w:rPr>
          <w:b w:val="0"/>
        </w:rPr>
        <w:t>decisiones</w:t>
      </w:r>
      <w:r>
        <w:rPr>
          <w:b w:val="0"/>
          <w:spacing w:val="-8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7"/>
        </w:rPr>
        <w:t> </w:t>
      </w:r>
      <w:r>
        <w:rPr>
          <w:b w:val="0"/>
          <w:spacing w:val="1"/>
        </w:rPr>
        <w:t>la</w:t>
      </w:r>
      <w:r>
        <w:rPr>
          <w:b w:val="0"/>
          <w:spacing w:val="-7"/>
        </w:rPr>
        <w:t> </w:t>
      </w:r>
      <w:r>
        <w:rPr>
          <w:b w:val="0"/>
        </w:rPr>
        <w:t>minería,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7"/>
        </w:rPr>
        <w:t> </w:t>
      </w:r>
      <w:r>
        <w:rPr>
          <w:b w:val="0"/>
        </w:rPr>
        <w:t>escala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7"/>
        </w:rPr>
        <w:t> </w:t>
      </w:r>
      <w:r>
        <w:rPr>
          <w:b w:val="0"/>
        </w:rPr>
        <w:t>1</w:t>
      </w:r>
      <w:r>
        <w:rPr>
          <w:b w:val="0"/>
          <w:spacing w:val="-7"/>
        </w:rPr>
        <w:t> </w:t>
      </w:r>
      <w:r>
        <w:rPr>
          <w:b w:val="0"/>
          <w:spacing w:val="-3"/>
        </w:rPr>
        <w:t>(en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lo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absoluto)</w:t>
      </w:r>
      <w:r>
        <w:rPr>
          <w:b w:val="0"/>
          <w:spacing w:val="23"/>
        </w:rPr>
        <w:t> </w:t>
      </w:r>
      <w:r>
        <w:rPr>
          <w:b w:val="0"/>
          <w:spacing w:val="-1"/>
        </w:rPr>
        <w:t>al</w:t>
      </w:r>
      <w:r>
        <w:rPr>
          <w:b w:val="0"/>
          <w:spacing w:val="-6"/>
        </w:rPr>
        <w:t> </w:t>
      </w:r>
      <w:r>
        <w:rPr>
          <w:b w:val="0"/>
        </w:rPr>
        <w:t>7</w:t>
      </w:r>
      <w:r>
        <w:rPr>
          <w:b w:val="0"/>
          <w:spacing w:val="-5"/>
        </w:rPr>
        <w:t> </w:t>
      </w:r>
      <w:r>
        <w:rPr>
          <w:b w:val="0"/>
          <w:spacing w:val="-3"/>
        </w:rPr>
        <w:t>(en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gran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medida).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Mirando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capacidad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6"/>
        </w:rPr>
        <w:t> </w:t>
      </w:r>
      <w:r>
        <w:rPr>
          <w:b w:val="0"/>
        </w:rPr>
        <w:t>tienen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35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participar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procesos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toma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decisiones</w:t>
      </w:r>
      <w:r>
        <w:rPr>
          <w:b w:val="0"/>
          <w:spacing w:val="33"/>
        </w:rPr>
        <w:t> </w:t>
      </w:r>
      <w:r>
        <w:rPr>
          <w:b w:val="0"/>
          <w:spacing w:val="-1"/>
        </w:rPr>
        <w:t>relacionados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puntajes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fueron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bastante</w:t>
      </w:r>
      <w:r>
        <w:rPr>
          <w:b w:val="0"/>
          <w:spacing w:val="37"/>
        </w:rPr>
        <w:t> </w:t>
      </w:r>
      <w:r>
        <w:rPr>
          <w:b w:val="0"/>
          <w:spacing w:val="-1"/>
        </w:rPr>
        <w:t>bajos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(ver</w:t>
      </w:r>
      <w:r>
        <w:rPr>
          <w:b w:val="0"/>
          <w:spacing w:val="-5"/>
        </w:rPr>
        <w:t> </w:t>
      </w:r>
      <w:r>
        <w:rPr>
          <w:b w:val="0"/>
          <w:spacing w:val="-3"/>
        </w:rPr>
        <w:t>Tabla</w:t>
      </w:r>
      <w:r>
        <w:rPr>
          <w:b w:val="0"/>
          <w:spacing w:val="-5"/>
        </w:rPr>
        <w:t> </w:t>
      </w:r>
      <w:r>
        <w:rPr>
          <w:b w:val="0"/>
          <w:spacing w:val="-4"/>
        </w:rPr>
        <w:t>5</w:t>
      </w:r>
      <w:r>
        <w:rPr>
          <w:b w:val="0"/>
          <w:spacing w:val="-3"/>
        </w:rPr>
        <w:t>).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resultados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sugieren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chilenos</w:t>
      </w:r>
      <w:r>
        <w:rPr>
          <w:b w:val="0"/>
          <w:spacing w:val="23"/>
        </w:rPr>
        <w:t> </w:t>
      </w:r>
      <w:r>
        <w:rPr>
          <w:b w:val="0"/>
          <w:spacing w:val="-1"/>
        </w:rPr>
        <w:t>sienten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tienen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oportunidades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limitadas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influir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39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actores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clave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no</w:t>
      </w:r>
      <w:r>
        <w:rPr>
          <w:b w:val="0"/>
          <w:spacing w:val="43"/>
        </w:rPr>
        <w:t> </w:t>
      </w:r>
      <w:r>
        <w:rPr>
          <w:b w:val="0"/>
          <w:spacing w:val="-2"/>
        </w:rPr>
        <w:t>tenían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mucha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consideración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opinión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comunidad.</w:t>
      </w:r>
      <w:r>
        <w:rPr/>
      </w:r>
    </w:p>
    <w:p>
      <w:pPr>
        <w:pStyle w:val="BodyText"/>
        <w:spacing w:line="258" w:lineRule="auto" w:before="110"/>
        <w:ind w:left="130" w:right="69"/>
        <w:jc w:val="left"/>
      </w:pPr>
      <w:r>
        <w:rPr>
          <w:b w:val="0"/>
          <w:spacing w:val="-1"/>
        </w:rPr>
        <w:t>También </w:t>
      </w:r>
      <w:r>
        <w:rPr>
          <w:b w:val="0"/>
        </w:rPr>
        <w:t>les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pedimos</w:t>
      </w:r>
      <w:r>
        <w:rPr>
          <w:b w:val="0"/>
        </w:rPr>
        <w:t> a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participantes</w:t>
      </w:r>
      <w:r>
        <w:rPr>
          <w:b w:val="0"/>
        </w:rPr>
        <w:t> que</w:t>
      </w:r>
      <w:r>
        <w:rPr>
          <w:b w:val="0"/>
          <w:spacing w:val="-1"/>
        </w:rPr>
        <w:t> </w:t>
      </w:r>
      <w:r>
        <w:rPr>
          <w:b w:val="0"/>
        </w:rPr>
        <w:t>calificaran</w:t>
      </w:r>
      <w:r>
        <w:rPr>
          <w:b w:val="0"/>
          <w:spacing w:val="-1"/>
        </w:rPr>
        <w:t> </w:t>
      </w:r>
      <w:r>
        <w:rPr>
          <w:b w:val="0"/>
        </w:rPr>
        <w:t>hasta</w:t>
      </w:r>
      <w:r>
        <w:rPr>
          <w:b w:val="0"/>
          <w:spacing w:val="52"/>
        </w:rPr>
        <w:t> </w:t>
      </w:r>
      <w:r>
        <w:rPr>
          <w:b w:val="0"/>
        </w:rPr>
        <w:t>qué </w:t>
      </w:r>
      <w:r>
        <w:rPr>
          <w:b w:val="0"/>
          <w:spacing w:val="-1"/>
        </w:rPr>
        <w:t>punto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 y los </w:t>
      </w:r>
      <w:r>
        <w:rPr>
          <w:b w:val="0"/>
          <w:spacing w:val="1"/>
        </w:rPr>
        <w:t>gobiernos</w:t>
      </w:r>
      <w:r>
        <w:rPr>
          <w:b w:val="0"/>
        </w:rPr>
        <w:t> regionales y</w:t>
      </w:r>
      <w:r>
        <w:rPr/>
      </w:r>
    </w:p>
    <w:p>
      <w:pPr>
        <w:pStyle w:val="BodyText"/>
        <w:spacing w:line="258" w:lineRule="auto" w:before="58"/>
        <w:ind w:left="130" w:right="304"/>
        <w:jc w:val="left"/>
      </w:pPr>
      <w:r>
        <w:rPr/>
        <w:br w:type="column"/>
      </w:r>
      <w:r>
        <w:rPr>
          <w:b w:val="0"/>
        </w:rPr>
        <w:t>federal escuchan y respetan </w:t>
      </w:r>
      <w:r>
        <w:rPr>
          <w:b w:val="0"/>
          <w:spacing w:val="1"/>
        </w:rPr>
        <w:t>las</w:t>
      </w:r>
      <w:r>
        <w:rPr>
          <w:b w:val="0"/>
        </w:rPr>
        <w:t> opiniones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comunidad.</w:t>
      </w:r>
      <w:r>
        <w:rPr>
          <w:b w:val="0"/>
          <w:spacing w:val="56"/>
        </w:rPr>
        <w:t> </w:t>
      </w:r>
      <w:r>
        <w:rPr>
          <w:b w:val="0"/>
        </w:rPr>
        <w:t>Cuando </w:t>
      </w:r>
      <w:r>
        <w:rPr>
          <w:b w:val="0"/>
          <w:spacing w:val="1"/>
        </w:rPr>
        <w:t>se</w:t>
      </w:r>
      <w:r>
        <w:rPr>
          <w:b w:val="0"/>
        </w:rPr>
        <w:t> les preguntó hasta qué </w:t>
      </w:r>
      <w:r>
        <w:rPr>
          <w:b w:val="0"/>
          <w:spacing w:val="-1"/>
        </w:rPr>
        <w:t>punto</w:t>
      </w:r>
      <w:r>
        <w:rPr>
          <w:b w:val="0"/>
        </w:rPr>
        <w:t> los chilenos podían</w:t>
      </w:r>
      <w:r>
        <w:rPr>
          <w:b w:val="0"/>
          <w:spacing w:val="46"/>
        </w:rPr>
        <w:t> </w:t>
      </w:r>
      <w:r>
        <w:rPr>
          <w:b w:val="0"/>
        </w:rPr>
        <w:t>influir</w:t>
      </w:r>
      <w:r>
        <w:rPr>
          <w:b w:val="0"/>
          <w:spacing w:val="-1"/>
        </w:rPr>
        <w:t> </w:t>
      </w:r>
      <w:r>
        <w:rPr>
          <w:b w:val="0"/>
        </w:rPr>
        <w:t>en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minera,</w:t>
      </w:r>
      <w:r>
        <w:rPr>
          <w:b w:val="0"/>
          <w:spacing w:val="-1"/>
        </w:rPr>
        <w:t> </w:t>
      </w:r>
      <w:r>
        <w:rPr>
          <w:b w:val="0"/>
        </w:rPr>
        <w:t>los puntajes fueron </w:t>
      </w:r>
      <w:r>
        <w:rPr>
          <w:b w:val="0"/>
          <w:spacing w:val="-1"/>
        </w:rPr>
        <w:t>más </w:t>
      </w:r>
      <w:r>
        <w:rPr>
          <w:b w:val="0"/>
        </w:rPr>
        <w:t>altos.</w:t>
      </w:r>
      <w:r>
        <w:rPr>
          <w:b w:val="0"/>
          <w:spacing w:val="50"/>
        </w:rPr>
        <w:t> </w:t>
      </w:r>
      <w:r>
        <w:rPr>
          <w:b w:val="0"/>
          <w:spacing w:val="-1"/>
        </w:rPr>
        <w:t>En</w:t>
      </w:r>
      <w:r>
        <w:rPr>
          <w:b w:val="0"/>
        </w:rPr>
        <w:t> contraste, los </w:t>
      </w: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1"/>
        </w:rPr>
        <w:t>encuestados</w:t>
      </w:r>
      <w:r>
        <w:rPr>
          <w:b w:val="0"/>
        </w:rPr>
        <w:t> mostraron </w:t>
      </w:r>
      <w:r>
        <w:rPr>
          <w:b w:val="0"/>
          <w:spacing w:val="1"/>
        </w:rPr>
        <w:t>menos</w:t>
      </w:r>
      <w:r>
        <w:rPr>
          <w:b w:val="0"/>
          <w:spacing w:val="40"/>
        </w:rPr>
        <w:t> </w:t>
      </w:r>
      <w:r>
        <w:rPr>
          <w:b w:val="0"/>
        </w:rPr>
        <w:t>fe en sus </w:t>
      </w:r>
      <w:r>
        <w:rPr>
          <w:b w:val="0"/>
          <w:spacing w:val="1"/>
        </w:rPr>
        <w:t>instituciones</w:t>
      </w:r>
      <w:r>
        <w:rPr>
          <w:b w:val="0"/>
        </w:rPr>
        <w:t> gubernamentales formales a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hora</w:t>
      </w:r>
      <w:r>
        <w:rPr>
          <w:b w:val="0"/>
          <w:spacing w:val="46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responsabilizar</w:t>
      </w:r>
      <w:r>
        <w:rPr>
          <w:b w:val="0"/>
          <w:spacing w:val="-2"/>
        </w:rPr>
        <w:t> </w:t>
      </w:r>
      <w:r>
        <w:rPr>
          <w:b w:val="0"/>
        </w:rPr>
        <w:t>a</w:t>
      </w:r>
      <w:r>
        <w:rPr>
          <w:b w:val="0"/>
          <w:spacing w:val="-2"/>
        </w:rPr>
        <w:t> </w:t>
      </w:r>
      <w:r>
        <w:rPr>
          <w:b w:val="0"/>
          <w:spacing w:val="2"/>
        </w:rPr>
        <w:t>la</w:t>
      </w:r>
      <w:r>
        <w:rPr>
          <w:b w:val="0"/>
          <w:spacing w:val="-2"/>
        </w:rPr>
        <w:t> </w:t>
      </w:r>
      <w:r>
        <w:rPr>
          <w:b w:val="0"/>
          <w:spacing w:val="1"/>
        </w:rPr>
        <w:t>industria</w:t>
      </w:r>
      <w:r>
        <w:rPr>
          <w:b w:val="0"/>
          <w:spacing w:val="-2"/>
        </w:rPr>
        <w:t> (M </w:t>
      </w:r>
      <w:r>
        <w:rPr>
          <w:b w:val="0"/>
        </w:rPr>
        <w:t>=</w:t>
      </w:r>
      <w:r>
        <w:rPr>
          <w:b w:val="0"/>
          <w:spacing w:val="-3"/>
        </w:rPr>
        <w:t> </w:t>
      </w:r>
      <w:r>
        <w:rPr>
          <w:b w:val="0"/>
          <w:spacing w:val="1"/>
        </w:rPr>
        <w:t>2,45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>
          <w:b w:val="0"/>
          <w:spacing w:val="-2"/>
        </w:rPr>
        <w:t> </w:t>
      </w:r>
      <w:r>
        <w:rPr>
          <w:b w:val="0"/>
          <w:spacing w:val="1"/>
        </w:rPr>
        <w:t>general,</w:t>
      </w:r>
      <w:r>
        <w:rPr>
          <w:b w:val="0"/>
          <w:spacing w:val="-2"/>
        </w:rPr>
        <w:t> </w:t>
      </w:r>
      <w:r>
        <w:rPr>
          <w:b w:val="0"/>
        </w:rPr>
        <w:t>en</w:t>
      </w:r>
      <w:r>
        <w:rPr/>
      </w:r>
    </w:p>
    <w:p>
      <w:pPr>
        <w:pStyle w:val="BodyText"/>
        <w:spacing w:line="258" w:lineRule="auto"/>
        <w:ind w:left="130" w:right="125"/>
        <w:jc w:val="left"/>
      </w:pPr>
      <w:r>
        <w:rPr>
          <w:b w:val="0"/>
          <w:bCs w:val="0"/>
        </w:rPr>
        <w:t>una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escala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del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1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‘en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lo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absoluto’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al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5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=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  <w:spacing w:val="-1"/>
        </w:rPr>
        <w:t>‘en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gran</w:t>
      </w:r>
      <w:r>
        <w:rPr>
          <w:b w:val="0"/>
          <w:bCs w:val="0"/>
          <w:spacing w:val="-3"/>
        </w:rPr>
        <w:t> </w:t>
      </w:r>
      <w:r>
        <w:rPr>
          <w:b w:val="0"/>
          <w:bCs w:val="0"/>
        </w:rPr>
        <w:t>medida’)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</w:rPr>
        <w:t>aunque </w:t>
      </w:r>
      <w:r>
        <w:rPr>
          <w:b w:val="0"/>
          <w:bCs w:val="0"/>
          <w:spacing w:val="1"/>
        </w:rPr>
        <w:t>sentían</w:t>
      </w:r>
      <w:r>
        <w:rPr>
          <w:b w:val="0"/>
          <w:bCs w:val="0"/>
        </w:rPr>
        <w:t> que el </w:t>
      </w:r>
      <w:r>
        <w:rPr>
          <w:b w:val="0"/>
          <w:bCs w:val="0"/>
          <w:spacing w:val="1"/>
        </w:rPr>
        <w:t>gobierno</w:t>
      </w:r>
      <w:r>
        <w:rPr>
          <w:b w:val="0"/>
          <w:bCs w:val="0"/>
        </w:rPr>
        <w:t> escuchaba a los chilenos y los</w:t>
      </w:r>
      <w:r>
        <w:rPr>
          <w:b w:val="0"/>
          <w:bCs w:val="0"/>
          <w:spacing w:val="38"/>
        </w:rPr>
        <w:t> </w:t>
      </w:r>
      <w:r>
        <w:rPr>
          <w:b w:val="0"/>
          <w:bCs w:val="0"/>
        </w:rPr>
        <w:t>respetaba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-1"/>
        </w:rPr>
        <w:t>más </w:t>
      </w:r>
      <w:r>
        <w:rPr>
          <w:b w:val="0"/>
          <w:bCs w:val="0"/>
        </w:rPr>
        <w:t>que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minera</w:t>
      </w:r>
      <w:r>
        <w:rPr>
          <w:b w:val="0"/>
          <w:bCs w:val="0"/>
          <w:spacing w:val="-1"/>
        </w:rPr>
        <w:t> (ver </w:t>
      </w:r>
      <w:r>
        <w:rPr>
          <w:b w:val="0"/>
          <w:bCs w:val="0"/>
        </w:rPr>
        <w:t>Figura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-4"/>
        </w:rPr>
        <w:t>3</w:t>
      </w:r>
      <w:r>
        <w:rPr>
          <w:b w:val="0"/>
          <w:bCs w:val="0"/>
          <w:spacing w:val="-3"/>
        </w:rPr>
        <w:t>).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Respecto</w:t>
      </w:r>
      <w:r>
        <w:rPr>
          <w:b w:val="0"/>
          <w:bCs w:val="0"/>
          <w:spacing w:val="64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estas </w:t>
      </w:r>
      <w:r>
        <w:rPr>
          <w:b w:val="0"/>
          <w:bCs w:val="0"/>
          <w:spacing w:val="1"/>
        </w:rPr>
        <w:t>mediciones,</w:t>
      </w:r>
      <w:r>
        <w:rPr>
          <w:b w:val="0"/>
          <w:bCs w:val="0"/>
        </w:rPr>
        <w:t> los </w:t>
      </w:r>
      <w:r>
        <w:rPr>
          <w:b w:val="0"/>
          <w:bCs w:val="0"/>
          <w:spacing w:val="1"/>
        </w:rPr>
        <w:t>participantes</w:t>
      </w:r>
      <w:r>
        <w:rPr>
          <w:b w:val="0"/>
          <w:bCs w:val="0"/>
        </w:rPr>
        <w:t> ubicados en el área</w:t>
      </w:r>
      <w:r>
        <w:rPr>
          <w:b w:val="0"/>
          <w:bCs w:val="0"/>
          <w:spacing w:val="60"/>
        </w:rPr>
        <w:t> </w:t>
      </w:r>
      <w:r>
        <w:rPr>
          <w:b w:val="0"/>
          <w:bCs w:val="0"/>
        </w:rPr>
        <w:t>Metropolitana </w:t>
      </w:r>
      <w:r>
        <w:rPr>
          <w:b w:val="0"/>
          <w:bCs w:val="0"/>
          <w:spacing w:val="1"/>
        </w:rPr>
        <w:t>sentían</w:t>
      </w:r>
      <w:r>
        <w:rPr>
          <w:b w:val="0"/>
          <w:bCs w:val="0"/>
        </w:rPr>
        <w:t> que el </w:t>
      </w:r>
      <w:r>
        <w:rPr>
          <w:b w:val="0"/>
          <w:bCs w:val="0"/>
          <w:spacing w:val="1"/>
        </w:rPr>
        <w:t>gobierno</w:t>
      </w:r>
      <w:r>
        <w:rPr>
          <w:b w:val="0"/>
          <w:bCs w:val="0"/>
        </w:rPr>
        <w:t> y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</w:rPr>
        <w:t> minera los</w:t>
      </w:r>
      <w:r>
        <w:rPr>
          <w:b w:val="0"/>
          <w:bCs w:val="0"/>
          <w:spacing w:val="42"/>
        </w:rPr>
        <w:t> </w:t>
      </w:r>
      <w:r>
        <w:rPr>
          <w:b w:val="0"/>
          <w:bCs w:val="0"/>
        </w:rPr>
        <w:t>escuchaba y respetaba considerablemente </w:t>
      </w:r>
      <w:r>
        <w:rPr>
          <w:b w:val="0"/>
          <w:bCs w:val="0"/>
          <w:spacing w:val="1"/>
        </w:rPr>
        <w:t>menos</w:t>
      </w:r>
      <w:r>
        <w:rPr>
          <w:b w:val="0"/>
          <w:bCs w:val="0"/>
        </w:rPr>
        <w:t> que quienes</w:t>
      </w:r>
      <w:r>
        <w:rPr>
          <w:b w:val="0"/>
          <w:bCs w:val="0"/>
          <w:spacing w:val="68"/>
        </w:rPr>
        <w:t> </w:t>
      </w:r>
      <w:r>
        <w:rPr>
          <w:b w:val="0"/>
          <w:bCs w:val="0"/>
          <w:spacing w:val="1"/>
        </w:rPr>
        <w:t>residen</w:t>
      </w:r>
      <w:r>
        <w:rPr>
          <w:b w:val="0"/>
          <w:bCs w:val="0"/>
        </w:rPr>
        <w:t> en </w:t>
      </w:r>
      <w:r>
        <w:rPr>
          <w:b w:val="0"/>
          <w:bCs w:val="0"/>
          <w:spacing w:val="1"/>
        </w:rPr>
        <w:t>regiones</w:t>
      </w:r>
      <w:r>
        <w:rPr>
          <w:b w:val="0"/>
          <w:bCs w:val="0"/>
        </w:rPr>
        <w:t> mineras.</w:t>
      </w:r>
      <w:r>
        <w:rPr/>
      </w:r>
    </w:p>
    <w:p>
      <w:pPr>
        <w:spacing w:after="0" w:line="258" w:lineRule="auto"/>
        <w:jc w:val="left"/>
        <w:sectPr>
          <w:pgSz w:w="11910" w:h="16840"/>
          <w:pgMar w:header="0" w:footer="372" w:top="740" w:bottom="560" w:left="720" w:right="720"/>
          <w:cols w:num="2" w:equalWidth="0">
            <w:col w:w="4973" w:space="265"/>
            <w:col w:w="5232"/>
          </w:cols>
        </w:sectPr>
      </w:pP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29"/>
          <w:szCs w:val="29"/>
        </w:rPr>
      </w:pPr>
    </w:p>
    <w:p>
      <w:pPr>
        <w:spacing w:before="77"/>
        <w:ind w:left="13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9"/>
          <w:sz w:val="14"/>
        </w:rPr>
        <w:t> </w:t>
      </w:r>
      <w:r>
        <w:rPr>
          <w:rFonts w:ascii="Corpid C1 Bold" w:hAnsi="Corpid C1 Bold"/>
          <w:b/>
          <w:sz w:val="14"/>
        </w:rPr>
        <w:t>5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Calificaciones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efi</w:t>
      </w:r>
      <w:r>
        <w:rPr>
          <w:rFonts w:ascii="Corpid C1 Bold" w:hAnsi="Corpid C1 Bold"/>
          <w:b/>
          <w:spacing w:val="-1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acia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pública,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voluntad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9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necesidad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consentimiento,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9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13"/>
          <w:szCs w:val="13"/>
        </w:rPr>
      </w:pPr>
    </w:p>
    <w:p>
      <w:pPr>
        <w:spacing w:line="20" w:lineRule="atLeast"/>
        <w:ind w:left="11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45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3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9"/>
        <w:rPr>
          <w:rFonts w:ascii="Corpid C1 Bold" w:hAnsi="Corpid C1 Bold" w:cs="Corpid C1 Bold" w:eastAsia="Corpid C1 Bold"/>
          <w:b/>
          <w:bCs/>
          <w:sz w:val="5"/>
          <w:szCs w:val="5"/>
        </w:rPr>
      </w:pPr>
    </w:p>
    <w:p>
      <w:pPr>
        <w:spacing w:line="200" w:lineRule="atLeast"/>
        <w:ind w:left="130" w:right="0" w:firstLine="0"/>
        <w:rPr>
          <w:rFonts w:ascii="Corpid C1 Bold" w:hAnsi="Corpid C1 Bold" w:cs="Corpid C1 Bold" w:eastAsia="Corpid C1 Bold"/>
          <w:sz w:val="20"/>
          <w:szCs w:val="20"/>
        </w:rPr>
      </w:pPr>
      <w:r>
        <w:rPr>
          <w:rFonts w:ascii="Corpid C1 Bold" w:hAnsi="Corpid C1 Bold" w:cs="Corpid C1 Bold" w:eastAsia="Corpid C1 Bold"/>
          <w:sz w:val="20"/>
          <w:szCs w:val="20"/>
        </w:rPr>
        <w:pict>
          <v:group style="width:510.5pt;height:157.8pt;mso-position-horizontal-relative:char;mso-position-vertical-relative:line" coordorigin="0,0" coordsize="10210,3156">
            <v:group style="position:absolute;left:0;top:5;width:4536;height:798" coordorigin="0,5" coordsize="4536,798">
              <v:shape style="position:absolute;left:0;top:5;width:4536;height:798" coordorigin="0,5" coordsize="4536,798" path="m4535,5l0,5,0,802,4535,802,4535,5xe" filled="true" fillcolor="#00395a" stroked="false">
                <v:path arrowok="t"/>
                <v:fill type="solid"/>
              </v:shape>
            </v:group>
            <v:group style="position:absolute;left:4535;top:5;width:2;height:798" coordorigin="4535,5" coordsize="2,798">
              <v:shape style="position:absolute;left:4535;top:5;width:2;height:798" coordorigin="4535,5" coordsize="0,798" path="m4535,5l4535,802e" filled="false" stroked="true" strokeweight=".101pt" strokecolor="#00395a">
                <v:path arrowok="t"/>
              </v:shape>
            </v:group>
            <v:group style="position:absolute;left:4535;top:5;width:1418;height:798" coordorigin="4535,5" coordsize="1418,798">
              <v:shape style="position:absolute;left:4535;top:5;width:1418;height:798" coordorigin="4535,5" coordsize="1418,798" path="m5953,5l4535,5,4535,802,5953,802,5953,5xe" filled="true" fillcolor="#00395a" stroked="false">
                <v:path arrowok="t"/>
                <v:fill type="solid"/>
              </v:shape>
            </v:group>
            <v:group style="position:absolute;left:5953;top:5;width:1418;height:798" coordorigin="5953,5" coordsize="1418,798">
              <v:shape style="position:absolute;left:5953;top:5;width:1418;height:798" coordorigin="5953,5" coordsize="1418,798" path="m7370,5l5953,5,5953,802,7370,802,7370,5xe" filled="true" fillcolor="#00395a" stroked="false">
                <v:path arrowok="t"/>
                <v:fill type="solid"/>
              </v:shape>
            </v:group>
            <v:group style="position:absolute;left:7370;top:5;width:1418;height:798" coordorigin="7370,5" coordsize="1418,798">
              <v:shape style="position:absolute;left:7370;top:5;width:1418;height:798" coordorigin="7370,5" coordsize="1418,798" path="m8787,5l7370,5,7370,802,8787,802,8787,5xe" filled="true" fillcolor="#00395a" stroked="false">
                <v:path arrowok="t"/>
                <v:fill type="solid"/>
              </v:shape>
            </v:group>
            <v:group style="position:absolute;left:8787;top:5;width:1418;height:798" coordorigin="8787,5" coordsize="1418,798">
              <v:shape style="position:absolute;left:8787;top:5;width:1418;height:798" coordorigin="8787,5" coordsize="1418,798" path="m10205,5l8787,5,8787,802,10205,802,10205,5xe" filled="true" fillcolor="#00395a" stroked="false">
                <v:path arrowok="t"/>
                <v:fill type="solid"/>
              </v:shape>
            </v:group>
            <v:group style="position:absolute;left:0;top:1389;width:4536;height:587" coordorigin="0,1389" coordsize="4536,587">
              <v:shape style="position:absolute;left:0;top:1389;width:4536;height:587" coordorigin="0,1389" coordsize="4536,587" path="m4535,1389l0,1389,0,1976,4535,1976,4535,1389xe" filled="true" fillcolor="#ebebec" stroked="false">
                <v:path arrowok="t"/>
                <v:fill type="solid"/>
              </v:shape>
            </v:group>
            <v:group style="position:absolute;left:4535;top:1389;width:2;height:587" coordorigin="4535,1389" coordsize="2,587">
              <v:shape style="position:absolute;left:4535;top:1389;width:2;height:587" coordorigin="4535,1389" coordsize="0,587" path="m4535,1389l4535,1976e" filled="false" stroked="true" strokeweight=".101pt" strokecolor="#ebebec">
                <v:path arrowok="t"/>
              </v:shape>
            </v:group>
            <v:group style="position:absolute;left:4535;top:1389;width:1418;height:587" coordorigin="4535,1389" coordsize="1418,587">
              <v:shape style="position:absolute;left:4535;top:1389;width:1418;height:587" coordorigin="4535,1389" coordsize="1418,587" path="m5953,1389l4535,1389,4535,1976,5953,1976,5953,1389xe" filled="true" fillcolor="#ebebec" stroked="false">
                <v:path arrowok="t"/>
                <v:fill type="solid"/>
              </v:shape>
            </v:group>
            <v:group style="position:absolute;left:5953;top:1389;width:1418;height:587" coordorigin="5953,1389" coordsize="1418,587">
              <v:shape style="position:absolute;left:5953;top:1389;width:1418;height:587" coordorigin="5953,1389" coordsize="1418,587" path="m7370,1389l5953,1389,5953,1976,7370,1976,7370,1389xe" filled="true" fillcolor="#ebebec" stroked="false">
                <v:path arrowok="t"/>
                <v:fill type="solid"/>
              </v:shape>
            </v:group>
            <v:group style="position:absolute;left:7370;top:1389;width:1418;height:587" coordorigin="7370,1389" coordsize="1418,587">
              <v:shape style="position:absolute;left:7370;top:1389;width:1418;height:587" coordorigin="7370,1389" coordsize="1418,587" path="m8787,1389l7370,1389,7370,1976,8787,1976,8787,1389xe" filled="true" fillcolor="#ebebec" stroked="false">
                <v:path arrowok="t"/>
                <v:fill type="solid"/>
              </v:shape>
            </v:group>
            <v:group style="position:absolute;left:8787;top:1389;width:1418;height:587" coordorigin="8787,1389" coordsize="1418,587">
              <v:shape style="position:absolute;left:8787;top:1389;width:1418;height:587" coordorigin="8787,1389" coordsize="1418,587" path="m10205,1389l8787,1389,8787,1976,10205,1976,10205,1389xe" filled="true" fillcolor="#ebebec" stroked="false">
                <v:path arrowok="t"/>
                <v:fill type="solid"/>
              </v:shape>
            </v:group>
            <v:group style="position:absolute;left:0;top:2563;width:4536;height:587" coordorigin="0,2563" coordsize="4536,587">
              <v:shape style="position:absolute;left:0;top:2563;width:4536;height:587" coordorigin="0,2563" coordsize="4536,587" path="m4535,2563l0,2563,0,3150,4535,3150,4535,2563xe" filled="true" fillcolor="#ebebec" stroked="false">
                <v:path arrowok="t"/>
                <v:fill type="solid"/>
              </v:shape>
            </v:group>
            <v:group style="position:absolute;left:4535;top:2563;width:2;height:587" coordorigin="4535,2563" coordsize="2,587">
              <v:shape style="position:absolute;left:4535;top:2563;width:2;height:587" coordorigin="4535,2563" coordsize="0,587" path="m4535,2563l4535,3150e" filled="false" stroked="true" strokeweight=".101pt" strokecolor="#ebebec">
                <v:path arrowok="t"/>
              </v:shape>
            </v:group>
            <v:group style="position:absolute;left:4535;top:2563;width:1418;height:587" coordorigin="4535,2563" coordsize="1418,587">
              <v:shape style="position:absolute;left:4535;top:2563;width:1418;height:587" coordorigin="4535,2563" coordsize="1418,587" path="m5953,2563l4535,2563,4535,3150,5953,3150,5953,2563xe" filled="true" fillcolor="#ebebec" stroked="false">
                <v:path arrowok="t"/>
                <v:fill type="solid"/>
              </v:shape>
            </v:group>
            <v:group style="position:absolute;left:5953;top:2563;width:1418;height:587" coordorigin="5953,2563" coordsize="1418,587">
              <v:shape style="position:absolute;left:5953;top:2563;width:1418;height:587" coordorigin="5953,2563" coordsize="1418,587" path="m7370,2563l5953,2563,5953,3150,7370,3150,7370,2563xe" filled="true" fillcolor="#ebebec" stroked="false">
                <v:path arrowok="t"/>
                <v:fill type="solid"/>
              </v:shape>
            </v:group>
            <v:group style="position:absolute;left:7370;top:2563;width:1418;height:587" coordorigin="7370,2563" coordsize="1418,587">
              <v:shape style="position:absolute;left:7370;top:2563;width:1418;height:587" coordorigin="7370,2563" coordsize="1418,587" path="m8787,2563l7370,2563,7370,3150,8787,3150,8787,2563xe" filled="true" fillcolor="#ebebec" stroked="false">
                <v:path arrowok="t"/>
                <v:fill type="solid"/>
              </v:shape>
            </v:group>
            <v:group style="position:absolute;left:8787;top:2563;width:1418;height:587" coordorigin="8787,2563" coordsize="1418,587">
              <v:shape style="position:absolute;left:8787;top:2563;width:1418;height:587" coordorigin="8787,2563" coordsize="1418,587" path="m10205,2563l8787,2563,8787,3150,10205,3150,10205,2563xe" filled="true" fillcolor="#ebebec" stroked="false">
                <v:path arrowok="t"/>
                <v:fill type="solid"/>
              </v:shape>
            </v:group>
            <v:group style="position:absolute;left:10205;top:5;width:2;height:3146" coordorigin="10205,5" coordsize="2,3146">
              <v:shape style="position:absolute;left:10205;top:5;width:2;height:3146" coordorigin="10205,5" coordsize="0,3146" path="m10205,5l10205,3150e" filled="false" stroked="true" strokeweight=".500061pt" strokecolor="#000000">
                <v:path arrowok="t"/>
              </v:shape>
            </v:group>
            <v:group style="position:absolute;left:4535;top:802;width:2;height:2348" coordorigin="4535,802" coordsize="2,2348">
              <v:shape style="position:absolute;left:4535;top:802;width:2;height:2348" coordorigin="4535,802" coordsize="0,2348" path="m4535,802l4535,3150e" filled="false" stroked="true" strokeweight=".500019pt" strokecolor="#000000">
                <v:path arrowok="t"/>
              </v:shape>
            </v:group>
            <v:group style="position:absolute;left:5953;top:802;width:2;height:2348" coordorigin="5953,802" coordsize="2,2348">
              <v:shape style="position:absolute;left:5953;top:802;width:2;height:2348" coordorigin="5953,802" coordsize="0,2348" path="m5953,802l5953,3150e" filled="false" stroked="true" strokeweight=".500002pt" strokecolor="#000000">
                <v:path arrowok="t"/>
              </v:shape>
            </v:group>
            <v:group style="position:absolute;left:7370;top:802;width:2;height:2348" coordorigin="7370,802" coordsize="2,2348">
              <v:shape style="position:absolute;left:7370;top:802;width:2;height:2348" coordorigin="7370,802" coordsize="0,2348" path="m7370,802l7370,3150e" filled="false" stroked="true" strokeweight=".50002pt" strokecolor="#000000">
                <v:path arrowok="t"/>
              </v:shape>
            </v:group>
            <v:group style="position:absolute;left:8787;top:802;width:2;height:2348" coordorigin="8787,802" coordsize="2,2348">
              <v:shape style="position:absolute;left:8787;top:802;width:2;height:2348" coordorigin="8787,802" coordsize="0,2348" path="m8787,802l8787,3150e" filled="false" stroked="true" strokeweight=".500002pt" strokecolor="#000000">
                <v:path arrowok="t"/>
              </v:shape>
            </v:group>
            <v:group style="position:absolute;left:4941;top:306;width:606;height:202" coordorigin="4941,306" coordsize="606,202">
              <v:shape style="position:absolute;left:4941;top:306;width:606;height:202" coordorigin="4941,306" coordsize="606,202" path="m5547,508l4941,508,4941,306,5547,306,5547,508xe" filled="true" fillcolor="#6d98b4" stroked="false">
                <v:path arrowok="t"/>
                <v:fill type="solid"/>
              </v:shape>
            </v:group>
            <v:group style="position:absolute;left:4947;top:110;width:594;height:393" coordorigin="4947,110" coordsize="594,393">
              <v:shape style="position:absolute;left:4947;top:110;width:594;height:393" coordorigin="4947,110" coordsize="594,393" path="m4947,503l5541,503,5541,110,4947,110,4947,503xe" filled="false" stroked="true" strokeweight=".606pt" strokecolor="#ffffff">
                <v:path arrowok="t"/>
              </v:shape>
            </v:group>
            <v:group style="position:absolute;left:5143;top:104;width:404;height:202" coordorigin="5143,104" coordsize="404,202">
              <v:shape style="position:absolute;left:5143;top:104;width:404;height:202" coordorigin="5143,104" coordsize="404,202" path="m5547,104l5143,104,5143,306,5547,306,5547,104xe" filled="true" fillcolor="#ffffff" stroked="false">
                <v:path arrowok="t"/>
                <v:fill type="solid"/>
              </v:shape>
            </v:group>
            <v:group style="position:absolute;left:4994;top:155;width:96;height:92" coordorigin="4994,155" coordsize="96,92">
              <v:shape style="position:absolute;left:4994;top:155;width:96;height:92" coordorigin="4994,155" coordsize="96,92" path="m5090,190l4994,190,5024,211,5013,246,5043,225,5065,225,5061,211,5090,190xe" filled="true" fillcolor="#ffffff" stroked="false">
                <v:path arrowok="t"/>
                <v:fill type="solid"/>
              </v:shape>
              <v:shape style="position:absolute;left:4994;top:155;width:96;height:92" coordorigin="4994,155" coordsize="96,92" path="m5065,225l5043,225,5073,246,5065,225xe" filled="true" fillcolor="#ffffff" stroked="false">
                <v:path arrowok="t"/>
                <v:fill type="solid"/>
              </v:shape>
              <v:shape style="position:absolute;left:4994;top:155;width:96;height:92" coordorigin="4994,155" coordsize="96,92" path="m5042,155l5031,190,5054,190,5042,155xe" filled="true" fillcolor="#ffffff" stroked="false">
                <v:path arrowok="t"/>
                <v:fill type="solid"/>
              </v:shape>
            </v:group>
            <v:group style="position:absolute;left:6356;top:128;width:611;height:336" coordorigin="6356,128" coordsize="611,336">
              <v:shape style="position:absolute;left:6356;top:128;width:611;height:336" coordorigin="6356,128" coordsize="611,336" path="m6611,442l6519,442,6516,456,6525,460,6535,464,6545,464,6549,450,6580,450,6580,448,6610,448,6613,446,6611,44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80,450l6549,450,6551,464,6571,464,6580,462,6580,45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87,442l6796,442,6793,456,6802,460,6811,464,6821,464,6826,450,6856,450,6856,448,6886,448,6889,446,6887,44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56,450l6826,450,6828,464,6847,464,6857,462,6856,45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10,448l6580,448,6586,460,6596,458,6604,452,6610,4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86,448l6856,448,6863,460,6872,458,6881,452,6886,4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6,424l6495,424,6487,436,6502,448,6511,452,6519,442,6611,442,6607,434,6627,434,6631,430,6636,42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13,424l6772,424,6764,436,6778,448,6787,452,6796,442,6887,442,6884,434,6904,434,6908,430,6913,42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27,434l6607,434,6617,442,6625,436,6627,43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4,434l6884,434,6894,442,6902,436,6904,43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25,398l6479,398,6467,406,6472,414,6476,424,6483,430,6495,424,6636,424,6637,422,6628,412,6560,412,6537,408,6525,39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02,398l6755,398,6744,406,6749,414,6753,424,6760,430,6772,424,6913,424,6914,422,6904,412,6837,412,6814,408,6802,39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0,322l6552,322,6576,328,6593,340,6601,360,6602,368,6602,370,6596,390,6581,406,6560,412,6628,412,6640,416,6646,408,6649,398,6651,388,6639,384,6652,382,6653,378,6653,374,6653,358,6652,352,6639,352,6651,346,6649,338,6646,328,6643,324,6628,324,6630,32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6,322l6829,322,6852,328,6869,340,6878,360,6879,368,6879,370,6872,390,6858,406,6837,412,6904,412,6917,416,6922,408,6925,398,6928,388,6916,384,6929,382,6931,372,6931,362,6929,352,6916,352,6928,346,6927,342,6924,332,6921,326,6920,324,6904,324,6906,32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66,336l6462,344,6461,354,6460,364,6473,368,6460,370,6461,380,6462,390,6466,400,6479,398,6525,398,6520,394,6512,376,6511,368,6517,346,6524,338,6479,338,6466,33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42,336l6739,344,6737,354,6737,364,6749,368,6737,370,6737,380,6739,390,6742,400,6755,398,6802,398,6797,394,6789,376,6788,368,6793,346,6801,338,6755,338,6742,33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60,338l6557,338,6536,344,6526,364,6526,370,6535,390,6554,398,6576,392,6587,374,6587,368,6580,348,6560,3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37,338l6833,338,6813,344,6803,364,6803,370,6812,390,6831,398,6853,392,6863,374,6864,368,6856,348,6837,3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4,284l6665,336,6670,370,6720,370,6720,368,6723,344,6729,324,6736,310,6712,310,6634,28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83,304l6476,312,6472,320,6467,330,6479,338,6524,338,6531,330,6552,322,6630,322,6637,314,6636,312,6495,312,6483,30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60,304l6753,312,6749,320,6744,330,6755,338,6801,338,6808,330,6829,322,6906,322,6914,314,6913,312,6772,312,6760,30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40,320l6628,324,6643,324,6640,32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17,320l6904,324,6920,324,6917,32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7,256l6811,256,6838,258,6861,262,6926,304,6936,320,6961,294,6957,272,6964,272,6967,266,6967,25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11,282l6502,286,6495,294,6487,300,6495,312,6636,312,6631,306,6627,300,6607,300,6611,292,6519,292,6511,28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87,282l6778,286,6771,294,6764,300,6772,312,6913,312,6908,306,6904,300,6884,300,6887,292,6796,292,6787,28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1,168l6797,168,6712,310,6736,310,6740,304,6753,288,6770,274,6789,264,6811,256,6967,256,6967,250,6964,244,6952,244,6948,222,6818,222,6815,220,6815,184,6818,180,6903,180,6901,16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17,292l6607,300,6627,300,6625,298,6617,29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94,292l6884,300,6904,300,6902,298,6894,29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1,128l6389,128,6356,180,6706,294,6732,250,6638,250,6622,246,6628,236,6593,236,6577,230,6583,220,6548,220,6533,216,6539,206,6503,206,6488,202,6494,192,6458,192,6444,188,6451,176,6413,176,6399,174,6415,148,6961,148,6961,12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45,272l6535,272,6525,276,6516,280,6519,292,6611,292,6613,288,6580,288,6580,284,6549,284,6545,27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21,272l6811,272,6802,276,6793,280,6796,292,6887,292,6889,288,6856,288,6856,284,6826,284,6821,27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86,276l6580,288,6613,288,6604,284,6596,278,6586,27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63,276l6856,288,6889,288,6881,284,6872,278,6863,27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61,270l6551,272,6549,284,6580,284,6580,274,6571,272,6561,27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37,270l6828,272,6826,284,6856,284,6857,274,6847,272,6837,27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87,238l6487,278,6504,268,6522,260,6542,256,6487,2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1,148l6693,148,6653,222,6638,250,6732,250,6789,154,6961,154,6961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78,148l6641,148,6593,236,6628,236,6678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3,180l6887,180,6891,184,6899,220,6896,222,6912,222,6903,18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25,148l6588,148,6548,220,6583,220,6625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72,148l6535,148,6503,206,6539,206,6572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20,148l6483,148,6458,192,6494,192,6520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67,148l6430,148,6413,176,6451,176,6467,148xe" filled="true" fillcolor="#ffffff" stroked="false">
                <v:path arrowok="t"/>
                <v:fill type="solid"/>
              </v:shape>
            </v:group>
            <v:group style="position:absolute;left:7730;top:124;width:697;height:366" coordorigin="7730,124" coordsize="697,366">
              <v:shape style="position:absolute;left:7730;top:124;width:697;height:366" coordorigin="7730,124" coordsize="697,366" path="m8044,275l7780,275,7780,489,7878,489,7878,398,8044,398,8044,358,7816,358,7816,297,8044,297,8044,275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044,398l7946,398,7946,489,8044,489,8044,39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81,410l8113,410,8115,415,8116,422,8116,430,8114,462,8111,482,8109,489,8149,489,8145,477,8144,462,8144,424,8144,419,8145,415,8176,415,8181,411,8181,410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86,347l8270,347,8272,357,8274,366,8270,445,8262,488,8333,489,8329,476,8327,465,8325,451,8325,430,8325,380,8325,372,8326,358,8373,358,8386,34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76,415l8145,415,8149,418,8154,419,8171,419,8176,415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36,301l8124,301,8117,305,8114,311,8098,311,8088,321,8087,334,8077,336,8070,344,8070,356,8064,360,8060,366,8060,383,8066,391,8075,393,8078,405,8089,413,8105,413,8109,412,8113,410,8181,410,8184,399,8194,396,8201,387,8201,370,8199,364,8195,359,8195,359,8195,353,8195,343,8188,333,8178,330,8174,317,8167,311,8114,311,8166,311,8163,308,8145,308,8142,304,8136,301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73,358l8326,358,8334,361,8343,364,8352,364,8372,359,8373,35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7947,297l7877,297,7877,358,7947,358,7947,29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044,297l8008,297,8008,358,8044,358,8044,29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268,169l8267,169,8245,174,8230,189,8222,209,8204,220,8193,238,8192,247,8192,250,8181,257,8174,269,8174,282,8181,302,8197,315,8209,334,8225,347,8244,353,8255,353,8263,351,8270,347,8386,347,8388,345,8407,327,8420,310,8426,294,8424,271,8416,256,8417,253,8417,250,8417,247,8412,227,8399,210,8384,190,8368,176,8356,169,8271,169,8268,169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63,308l8147,308,8145,308,8163,308,8163,30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7912,124l7730,275,8094,275,7912,124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11,151l8288,151,8277,158,8271,169,8356,169,8352,167,8337,165,8327,165,8321,156,8311,151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33,164l8330,164,8327,165,8337,165,8333,164xe" filled="true" fillcolor="#ffffff" stroked="false">
                <v:path arrowok="t"/>
                <v:fill type="solid"/>
              </v:shape>
            </v:group>
            <v:group style="position:absolute;left:9314;top:118;width:364;height:377" coordorigin="9314,118" coordsize="364,377">
              <v:shape style="position:absolute;left:9314;top:118;width:364;height:377" coordorigin="9314,118" coordsize="364,377" path="m9670,480l9322,480,9314,485,9314,495,9678,495,9678,485,9670,480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162l9331,162,9331,480,9387,480,9387,453,9471,453,9471,427,9352,427,9352,405,9471,405,9471,375,9352,375,9352,352,9471,352,9471,322,9352,322,9352,299,9471,299,9471,269,9352,269,9352,246,9471,246,9471,216,9352,216,9352,193,9471,193,9471,162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453l9416,453,9416,480,9471,480,9471,45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427l9495,427,9495,480,9520,480,9520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427l9543,427,9543,480,9567,480,9567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427l9590,427,9590,480,9615,480,9615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61,225l9495,225,9495,245,9641,245,9641,480,9661,480,9661,2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405l9451,405,9451,427,9471,427,9471,40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377l9495,377,9495,401,9520,401,9520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377l9543,377,9543,401,9567,401,9567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377l9590,377,9590,401,9615,401,9615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352l9451,352,9451,375,9471,375,9471,352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325l9495,325,9495,349,9520,349,9520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325l9543,325,9543,349,9567,349,9567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325l9590,325,9590,349,9615,349,9615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299l9451,299,9451,322,9471,322,9471,299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273l9495,273,9495,297,9520,297,9520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273l9543,273,9543,297,9567,297,9567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273l9590,273,9590,297,9615,297,9615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246l9451,246,9451,269,9471,269,9471,246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193l9451,193,9451,216,9471,216,9471,19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88,118l9427,118,9427,138,9568,138,9568,203,9588,203,9588,118xe" filled="true" fillcolor="#ffffff" stroked="false">
                <v:path arrowok="t"/>
                <v:fill type="solid"/>
              </v:shape>
              <v:shape style="position:absolute;left:80;top:909;width:3369;height:400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Los chilenos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tienen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oportunidad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de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09" w:lineRule="exact" w:before="4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2"/>
                          <w:sz w:val="18"/>
                        </w:rPr>
                        <w:t>participar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en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decisiones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sobre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56;top:592;width:776;height:711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GENERAL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exact" w:before="117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3.27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2.22)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19;top:570;width:68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MINERAS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92;top:573;width:974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NO-MINERAS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63;top:910;width:798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3.27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.09)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688;top:910;width:782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3.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4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2.34)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877;top:578;width:1238;height:725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-1" w:right="0" w:firstLine="0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95"/>
                          <w:sz w:val="16"/>
                        </w:rPr>
                        <w:t>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6"/>
                          <w:w w:val="95"/>
                          <w:sz w:val="16"/>
                        </w:rPr>
                        <w:t>E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3"/>
                          <w:w w:val="95"/>
                          <w:sz w:val="16"/>
                        </w:rPr>
                        <w:t>R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95"/>
                          <w:sz w:val="16"/>
                        </w:rPr>
                        <w:t>OPOLI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4"/>
                          <w:w w:val="95"/>
                          <w:sz w:val="16"/>
                        </w:rPr>
                        <w:t>T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w w:val="95"/>
                          <w:sz w:val="16"/>
                        </w:rPr>
                        <w:t>AN</w:t>
                      </w:r>
                      <w:r>
                        <w:rPr>
                          <w:rFonts w:ascii="Calibri"/>
                          <w:b/>
                          <w:color w:val="FFFFFF"/>
                          <w:w w:val="95"/>
                          <w:sz w:val="16"/>
                        </w:rPr>
                        <w:t>A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exact" w:before="132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.0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sz w:val="20"/>
                        </w:rPr>
                        <w:t>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2.27)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80;top:1496;width:3316;height:1574" type="#_x0000_t202" filled="false" stroked="false">
                <v:textbox inset="0,0,0,0">
                  <w:txbxContent>
                    <w:p>
                      <w:pPr>
                        <w:spacing w:line="187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Los chilenos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son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capaces de asegurar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before="4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que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minera haga 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lo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correcto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44" w:lineRule="auto" w:before="151"/>
                        <w:ind w:left="0" w:right="218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pacing w:val="2"/>
                          <w:sz w:val="18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minera escucha y respeta</w:t>
                      </w:r>
                      <w:r>
                        <w:rPr>
                          <w:rFonts w:ascii="Corpid C1 Light"/>
                          <w:b w:val="0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las opiniones de las comunidades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44" w:lineRule="auto" w:before="147"/>
                        <w:ind w:left="0" w:right="124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1"/>
                          <w:sz w:val="18"/>
                        </w:rPr>
                        <w:t>El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gobierno regional escucha y respeta</w:t>
                      </w:r>
                      <w:r>
                        <w:rPr>
                          <w:rFonts w:ascii="Corpid C1 Light"/>
                          <w:b w:val="0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las opiniones de las comunidades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63;top:1497;width:763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4.52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99)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98;top:1497;width:727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4.6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3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2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1.81)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11;top:1497;width:736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4.37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28;top:1497;width:736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4.5</w:t>
                      </w:r>
                      <w:r>
                        <w:rPr>
                          <w:rFonts w:ascii="Corpid C1 Light"/>
                          <w:b w:val="0"/>
                          <w:sz w:val="20"/>
                        </w:rPr>
                        <w:t>0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3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67;top:2084;width:754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w w:val="105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105"/>
                          <w:sz w:val="20"/>
                        </w:rPr>
                        <w:t>.00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1.97)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80;top:2084;width:763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3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.09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1.84)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10;top:2084;width:738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3.23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17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23;top:2084;width:747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2.55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1.85)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69;top:2671;width:751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3.27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9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288;top:2671;width:747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3.43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1.7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6)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23;top:2671;width:712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3.3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9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11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09;top:2671;width:775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2.83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90)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Bold" w:hAnsi="Corpid C1 Bold" w:cs="Corpid C1 Bold" w:eastAsia="Corpid C1 Bold"/>
          <w:sz w:val="20"/>
          <w:szCs w:val="20"/>
        </w:rPr>
      </w:r>
    </w:p>
    <w:p>
      <w:pPr>
        <w:spacing w:before="78"/>
        <w:ind w:left="5184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7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i/>
          <w:sz w:val="20"/>
          <w:szCs w:val="20"/>
        </w:rPr>
      </w:pP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i/>
          <w:sz w:val="19"/>
          <w:szCs w:val="19"/>
        </w:rPr>
      </w:pPr>
    </w:p>
    <w:p>
      <w:pPr>
        <w:spacing w:before="0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group style="position:absolute;margin-left:51.280998pt;margin-top:4.313091pt;width:491.35pt;height:332.9pt;mso-position-horizontal-relative:page;mso-position-vertical-relative:paragraph;z-index:3520" coordorigin="1026,86" coordsize="9827,6658">
            <v:group style="position:absolute;left:2523;top:3615;width:741;height:2148" coordorigin="2523,3615" coordsize="741,2148">
              <v:shape style="position:absolute;left:2523;top:3615;width:741;height:2148" coordorigin="2523,3615" coordsize="741,2148" path="m2523,5763l3264,5763,3264,3615,2523,3615,2523,5763xe" filled="true" fillcolor="#00395a" stroked="false">
                <v:path arrowok="t"/>
                <v:fill type="solid"/>
              </v:shape>
            </v:group>
            <v:group style="position:absolute;left:2492;top:2839;width:804;height:804" coordorigin="2492,2839" coordsize="804,804">
              <v:shape style="position:absolute;left:2492;top:2839;width:804;height:804" coordorigin="2492,2839" coordsize="804,804" path="m2492,3643l3295,2839e" filled="false" stroked="true" strokeweight="1.246pt" strokecolor="#ffffff">
                <v:path arrowok="t"/>
              </v:shape>
            </v:group>
            <v:group style="position:absolute;left:2492;top:2985;width:804;height:804" coordorigin="2492,2985" coordsize="804,804">
              <v:shape style="position:absolute;left:2492;top:2985;width:804;height:804" coordorigin="2492,2985" coordsize="804,804" path="m2492,3789l3295,2985e" filled="false" stroked="true" strokeweight="1.246pt" strokecolor="#ffffff">
                <v:path arrowok="t"/>
              </v:shape>
            </v:group>
            <v:group style="position:absolute;left:2492;top:3131;width:804;height:804" coordorigin="2492,3131" coordsize="804,804">
              <v:shape style="position:absolute;left:2492;top:3131;width:804;height:804" coordorigin="2492,3131" coordsize="804,804" path="m2492,3935l3295,3131e" filled="false" stroked="true" strokeweight="1.246pt" strokecolor="#ffffff">
                <v:path arrowok="t"/>
              </v:shape>
            </v:group>
            <v:group style="position:absolute;left:2492;top:3277;width:804;height:804" coordorigin="2492,3277" coordsize="804,804">
              <v:shape style="position:absolute;left:2492;top:3277;width:804;height:804" coordorigin="2492,3277" coordsize="804,804" path="m2492,4081l3295,3277e" filled="false" stroked="true" strokeweight="1.246pt" strokecolor="#ffffff">
                <v:path arrowok="t"/>
              </v:shape>
            </v:group>
            <v:group style="position:absolute;left:2492;top:3423;width:804;height:804" coordorigin="2492,3423" coordsize="804,804">
              <v:shape style="position:absolute;left:2492;top:3423;width:804;height:804" coordorigin="2492,3423" coordsize="804,804" path="m2492,4227l3295,3423e" filled="false" stroked="true" strokeweight="1.246pt" strokecolor="#ffffff">
                <v:path arrowok="t"/>
              </v:shape>
            </v:group>
            <v:group style="position:absolute;left:2492;top:3569;width:804;height:804" coordorigin="2492,3569" coordsize="804,804">
              <v:shape style="position:absolute;left:2492;top:3569;width:804;height:804" coordorigin="2492,3569" coordsize="804,804" path="m2492,4373l3295,3569e" filled="false" stroked="true" strokeweight="1.246pt" strokecolor="#ffffff">
                <v:path arrowok="t"/>
              </v:shape>
            </v:group>
            <v:group style="position:absolute;left:2492;top:3715;width:804;height:804" coordorigin="2492,3715" coordsize="804,804">
              <v:shape style="position:absolute;left:2492;top:3715;width:804;height:804" coordorigin="2492,3715" coordsize="804,804" path="m2492,4519l3295,3715e" filled="false" stroked="true" strokeweight="1.246pt" strokecolor="#ffffff">
                <v:path arrowok="t"/>
              </v:shape>
            </v:group>
            <v:group style="position:absolute;left:2492;top:3861;width:804;height:804" coordorigin="2492,3861" coordsize="804,804">
              <v:shape style="position:absolute;left:2492;top:3861;width:804;height:804" coordorigin="2492,3861" coordsize="804,804" path="m2492,4665l3295,3861e" filled="false" stroked="true" strokeweight="1.246pt" strokecolor="#ffffff">
                <v:path arrowok="t"/>
              </v:shape>
            </v:group>
            <v:group style="position:absolute;left:2492;top:4007;width:804;height:804" coordorigin="2492,4007" coordsize="804,804">
              <v:shape style="position:absolute;left:2492;top:4007;width:804;height:804" coordorigin="2492,4007" coordsize="804,804" path="m2492,4811l3295,4007e" filled="false" stroked="true" strokeweight="1.246pt" strokecolor="#ffffff">
                <v:path arrowok="t"/>
              </v:shape>
            </v:group>
            <v:group style="position:absolute;left:2492;top:4153;width:804;height:804" coordorigin="2492,4153" coordsize="804,804">
              <v:shape style="position:absolute;left:2492;top:4153;width:804;height:804" coordorigin="2492,4153" coordsize="804,804" path="m2492,4956l3295,4153e" filled="false" stroked="true" strokeweight="1.246pt" strokecolor="#ffffff">
                <v:path arrowok="t"/>
              </v:shape>
            </v:group>
            <v:group style="position:absolute;left:2492;top:4299;width:804;height:804" coordorigin="2492,4299" coordsize="804,804">
              <v:shape style="position:absolute;left:2492;top:4299;width:804;height:804" coordorigin="2492,4299" coordsize="804,804" path="m2492,5102l3295,4299e" filled="false" stroked="true" strokeweight="1.246pt" strokecolor="#ffffff">
                <v:path arrowok="t"/>
              </v:shape>
            </v:group>
            <v:group style="position:absolute;left:2492;top:4445;width:804;height:804" coordorigin="2492,4445" coordsize="804,804">
              <v:shape style="position:absolute;left:2492;top:4445;width:804;height:804" coordorigin="2492,4445" coordsize="804,804" path="m2492,5248l3295,4445e" filled="false" stroked="true" strokeweight="1.246pt" strokecolor="#ffffff">
                <v:path arrowok="t"/>
              </v:shape>
            </v:group>
            <v:group style="position:absolute;left:2492;top:4591;width:804;height:804" coordorigin="2492,4591" coordsize="804,804">
              <v:shape style="position:absolute;left:2492;top:4591;width:804;height:804" coordorigin="2492,4591" coordsize="804,804" path="m2492,5394l3295,4591e" filled="false" stroked="true" strokeweight="1.246pt" strokecolor="#ffffff">
                <v:path arrowok="t"/>
              </v:shape>
            </v:group>
            <v:group style="position:absolute;left:2492;top:4737;width:804;height:804" coordorigin="2492,4737" coordsize="804,804">
              <v:shape style="position:absolute;left:2492;top:4737;width:804;height:804" coordorigin="2492,4737" coordsize="804,804" path="m2492,5540l3295,4737e" filled="false" stroked="true" strokeweight="1.246pt" strokecolor="#ffffff">
                <v:path arrowok="t"/>
              </v:shape>
            </v:group>
            <v:group style="position:absolute;left:2492;top:4882;width:804;height:804" coordorigin="2492,4882" coordsize="804,804">
              <v:shape style="position:absolute;left:2492;top:4882;width:804;height:804" coordorigin="2492,4882" coordsize="804,804" path="m2492,5686l3295,4882e" filled="false" stroked="true" strokeweight="1.246pt" strokecolor="#ffffff">
                <v:path arrowok="t"/>
              </v:shape>
            </v:group>
            <v:group style="position:absolute;left:2492;top:5028;width:804;height:804" coordorigin="2492,5028" coordsize="804,804">
              <v:shape style="position:absolute;left:2492;top:5028;width:804;height:804" coordorigin="2492,5028" coordsize="804,804" path="m2492,5832l3295,5028e" filled="false" stroked="true" strokeweight="1.246pt" strokecolor="#ffffff">
                <v:path arrowok="t"/>
              </v:shape>
            </v:group>
            <v:group style="position:absolute;left:2492;top:5174;width:804;height:804" coordorigin="2492,5174" coordsize="804,804">
              <v:shape style="position:absolute;left:2492;top:5174;width:804;height:804" coordorigin="2492,5174" coordsize="804,804" path="m2492,5978l3295,5174e" filled="false" stroked="true" strokeweight="1.246pt" strokecolor="#ffffff">
                <v:path arrowok="t"/>
              </v:shape>
            </v:group>
            <v:group style="position:absolute;left:2492;top:5320;width:804;height:804" coordorigin="2492,5320" coordsize="804,804">
              <v:shape style="position:absolute;left:2492;top:5320;width:804;height:804" coordorigin="2492,5320" coordsize="804,804" path="m2492,6124l3295,5320e" filled="false" stroked="true" strokeweight="1.246pt" strokecolor="#ffffff">
                <v:path arrowok="t"/>
              </v:shape>
            </v:group>
            <v:group style="position:absolute;left:2492;top:5466;width:804;height:804" coordorigin="2492,5466" coordsize="804,804">
              <v:shape style="position:absolute;left:2492;top:5466;width:804;height:804" coordorigin="2492,5466" coordsize="804,804" path="m2492,6270l3295,5466e" filled="false" stroked="true" strokeweight="1.246pt" strokecolor="#ffffff">
                <v:path arrowok="t"/>
              </v:shape>
            </v:group>
            <v:group style="position:absolute;left:2492;top:5612;width:804;height:804" coordorigin="2492,5612" coordsize="804,804">
              <v:shape style="position:absolute;left:2492;top:5612;width:804;height:804" coordorigin="2492,5612" coordsize="804,804" path="m2492,6416l3295,5612e" filled="false" stroked="true" strokeweight="1.246pt" strokecolor="#ffffff">
                <v:path arrowok="t"/>
              </v:shape>
            </v:group>
            <v:group style="position:absolute;left:2492;top:5758;width:804;height:804" coordorigin="2492,5758" coordsize="804,804">
              <v:shape style="position:absolute;left:2492;top:5758;width:804;height:804" coordorigin="2492,5758" coordsize="804,804" path="m2492,6562l3295,5758e" filled="false" stroked="true" strokeweight="1.246pt" strokecolor="#ffffff">
                <v:path arrowok="t"/>
              </v:shape>
            </v:group>
            <v:group style="position:absolute;left:2136;top:6238;width:500;height:167" coordorigin="2136,6238" coordsize="500,167">
              <v:shape style="position:absolute;left:2136;top:6238;width:500;height:167" coordorigin="2136,6238" coordsize="500,167" path="m2636,6404l2136,6404,2136,6238,2636,6238,2636,6404xe" filled="true" fillcolor="#337494" stroked="false">
                <v:path arrowok="t"/>
                <v:fill type="solid"/>
              </v:shape>
            </v:group>
            <v:group style="position:absolute;left:2141;top:6076;width:490;height:324" coordorigin="2141,6076" coordsize="490,324">
              <v:shape style="position:absolute;left:2141;top:6076;width:490;height:324" coordorigin="2141,6076" coordsize="490,324" path="m2141,6400l2631,6400,2631,6076,2141,6076,2141,6400xe" filled="false" stroked="true" strokeweight=".5pt" strokecolor="#00395a">
                <v:path arrowok="t"/>
              </v:shape>
            </v:group>
            <v:group style="position:absolute;left:2136;top:6071;width:167;height:167" coordorigin="2136,6071" coordsize="167,167">
              <v:shape style="position:absolute;left:2136;top:6071;width:167;height:167" coordorigin="2136,6071" coordsize="167,167" path="m2303,6071l2136,6071,2136,6238,2303,6238,2303,6188,2195,6188,2205,6159,2180,6142,2210,6142,2220,6113,2303,6113,2303,6071xe" filled="true" fillcolor="#00395a" stroked="false">
                <v:path arrowok="t"/>
                <v:fill type="solid"/>
              </v:shape>
              <v:shape style="position:absolute;left:2136;top:6071;width:167;height:167" coordorigin="2136,6071" coordsize="167,167" path="m2220,6170l2195,6188,2244,6188,2220,6170xe" filled="true" fillcolor="#00395a" stroked="false">
                <v:path arrowok="t"/>
                <v:fill type="solid"/>
              </v:shape>
              <v:shape style="position:absolute;left:2136;top:6071;width:167;height:167" coordorigin="2136,6071" coordsize="167,167" path="m2303,6113l2220,6113,2229,6142,2259,6142,2235,6159,2244,6188,2303,6188,2303,6113xe" filled="true" fillcolor="#00395a" stroked="false">
                <v:path arrowok="t"/>
                <v:fill type="solid"/>
              </v:shape>
            </v:group>
            <v:group style="position:absolute;left:4936;top:3464;width:741;height:2299" coordorigin="4936,3464" coordsize="741,2299">
              <v:shape style="position:absolute;left:4936;top:3464;width:741;height:2299" coordorigin="4936,3464" coordsize="741,2299" path="m4936,5763l5677,5763,5677,3464,4936,3464,4936,5763xe" filled="true" fillcolor="#8ca4d5" stroked="false">
                <v:path arrowok="t"/>
                <v:fill type="solid"/>
              </v:shape>
            </v:group>
            <v:group style="position:absolute;left:4904;top:2750;width:804;height:804" coordorigin="4904,2750" coordsize="804,804">
              <v:shape style="position:absolute;left:4904;top:2750;width:804;height:804" coordorigin="4904,2750" coordsize="804,804" path="m4904,3554l5708,2750e" filled="false" stroked="true" strokeweight="1.246pt" strokecolor="#ffffff">
                <v:path arrowok="t"/>
              </v:shape>
            </v:group>
            <v:group style="position:absolute;left:4904;top:2896;width:804;height:804" coordorigin="4904,2896" coordsize="804,804">
              <v:shape style="position:absolute;left:4904;top:2896;width:804;height:804" coordorigin="4904,2896" coordsize="804,804" path="m4904,3700l5708,2896e" filled="false" stroked="true" strokeweight="1.246pt" strokecolor="#ffffff">
                <v:path arrowok="t"/>
              </v:shape>
            </v:group>
            <v:group style="position:absolute;left:4904;top:3042;width:804;height:804" coordorigin="4904,3042" coordsize="804,804">
              <v:shape style="position:absolute;left:4904;top:3042;width:804;height:804" coordorigin="4904,3042" coordsize="804,804" path="m4904,3846l5708,3042e" filled="false" stroked="true" strokeweight="1.246pt" strokecolor="#ffffff">
                <v:path arrowok="t"/>
              </v:shape>
            </v:group>
            <v:group style="position:absolute;left:4904;top:3188;width:804;height:804" coordorigin="4904,3188" coordsize="804,804">
              <v:shape style="position:absolute;left:4904;top:3188;width:804;height:804" coordorigin="4904,3188" coordsize="804,804" path="m4904,3992l5708,3188e" filled="false" stroked="true" strokeweight="1.246pt" strokecolor="#ffffff">
                <v:path arrowok="t"/>
              </v:shape>
            </v:group>
            <v:group style="position:absolute;left:4904;top:3334;width:804;height:804" coordorigin="4904,3334" coordsize="804,804">
              <v:shape style="position:absolute;left:4904;top:3334;width:804;height:804" coordorigin="4904,3334" coordsize="804,804" path="m4904,4138l5708,3334e" filled="false" stroked="true" strokeweight="1.246pt" strokecolor="#ffffff">
                <v:path arrowok="t"/>
              </v:shape>
            </v:group>
            <v:group style="position:absolute;left:4904;top:3480;width:804;height:804" coordorigin="4904,3480" coordsize="804,804">
              <v:shape style="position:absolute;left:4904;top:3480;width:804;height:804" coordorigin="4904,3480" coordsize="804,804" path="m4904,4283l5708,3480e" filled="false" stroked="true" strokeweight="1.246pt" strokecolor="#ffffff">
                <v:path arrowok="t"/>
              </v:shape>
            </v:group>
            <v:group style="position:absolute;left:4904;top:3626;width:804;height:804" coordorigin="4904,3626" coordsize="804,804">
              <v:shape style="position:absolute;left:4904;top:3626;width:804;height:804" coordorigin="4904,3626" coordsize="804,804" path="m4904,4429l5708,3626e" filled="false" stroked="true" strokeweight="1.246pt" strokecolor="#ffffff">
                <v:path arrowok="t"/>
              </v:shape>
            </v:group>
            <v:group style="position:absolute;left:4904;top:3772;width:804;height:804" coordorigin="4904,3772" coordsize="804,804">
              <v:shape style="position:absolute;left:4904;top:3772;width:804;height:804" coordorigin="4904,3772" coordsize="804,804" path="m4904,4575l5708,3772e" filled="false" stroked="true" strokeweight="1.246pt" strokecolor="#ffffff">
                <v:path arrowok="t"/>
              </v:shape>
            </v:group>
            <v:group style="position:absolute;left:4904;top:3918;width:804;height:804" coordorigin="4904,3918" coordsize="804,804">
              <v:shape style="position:absolute;left:4904;top:3918;width:804;height:804" coordorigin="4904,3918" coordsize="804,804" path="m4904,4721l5708,3918e" filled="false" stroked="true" strokeweight="1.246pt" strokecolor="#ffffff">
                <v:path arrowok="t"/>
              </v:shape>
            </v:group>
            <v:group style="position:absolute;left:4904;top:4064;width:804;height:804" coordorigin="4904,4064" coordsize="804,804">
              <v:shape style="position:absolute;left:4904;top:4064;width:804;height:804" coordorigin="4904,4064" coordsize="804,804" path="m4904,4867l5708,4064e" filled="false" stroked="true" strokeweight="1.246pt" strokecolor="#ffffff">
                <v:path arrowok="t"/>
              </v:shape>
            </v:group>
            <v:group style="position:absolute;left:4904;top:4210;width:804;height:804" coordorigin="4904,4210" coordsize="804,804">
              <v:shape style="position:absolute;left:4904;top:4210;width:804;height:804" coordorigin="4904,4210" coordsize="804,804" path="m4904,5013l5708,4210e" filled="false" stroked="true" strokeweight="1.246pt" strokecolor="#ffffff">
                <v:path arrowok="t"/>
              </v:shape>
            </v:group>
            <v:group style="position:absolute;left:4904;top:4355;width:804;height:804" coordorigin="4904,4355" coordsize="804,804">
              <v:shape style="position:absolute;left:4904;top:4355;width:804;height:804" coordorigin="4904,4355" coordsize="804,804" path="m4904,5159l5708,4355e" filled="false" stroked="true" strokeweight="1.246pt" strokecolor="#ffffff">
                <v:path arrowok="t"/>
              </v:shape>
            </v:group>
            <v:group style="position:absolute;left:4904;top:4501;width:804;height:804" coordorigin="4904,4501" coordsize="804,804">
              <v:shape style="position:absolute;left:4904;top:4501;width:804;height:804" coordorigin="4904,4501" coordsize="804,804" path="m4904,5305l5708,4501e" filled="false" stroked="true" strokeweight="1.246pt" strokecolor="#ffffff">
                <v:path arrowok="t"/>
              </v:shape>
            </v:group>
            <v:group style="position:absolute;left:4904;top:4647;width:804;height:804" coordorigin="4904,4647" coordsize="804,804">
              <v:shape style="position:absolute;left:4904;top:4647;width:804;height:804" coordorigin="4904,4647" coordsize="804,804" path="m4904,5451l5708,4647e" filled="false" stroked="true" strokeweight="1.246pt" strokecolor="#ffffff">
                <v:path arrowok="t"/>
              </v:shape>
            </v:group>
            <v:group style="position:absolute;left:4904;top:4793;width:804;height:804" coordorigin="4904,4793" coordsize="804,804">
              <v:shape style="position:absolute;left:4904;top:4793;width:804;height:804" coordorigin="4904,4793" coordsize="804,804" path="m4904,5597l5708,4793e" filled="false" stroked="true" strokeweight="1.246pt" strokecolor="#ffffff">
                <v:path arrowok="t"/>
              </v:shape>
            </v:group>
            <v:group style="position:absolute;left:4904;top:4939;width:804;height:804" coordorigin="4904,4939" coordsize="804,804">
              <v:shape style="position:absolute;left:4904;top:4939;width:804;height:804" coordorigin="4904,4939" coordsize="804,804" path="m4904,5743l5708,4939e" filled="false" stroked="true" strokeweight="1.246pt" strokecolor="#ffffff">
                <v:path arrowok="t"/>
              </v:shape>
            </v:group>
            <v:group style="position:absolute;left:4904;top:5085;width:804;height:804" coordorigin="4904,5085" coordsize="804,804">
              <v:shape style="position:absolute;left:4904;top:5085;width:804;height:804" coordorigin="4904,5085" coordsize="804,804" path="m4904,5889l5708,5085e" filled="false" stroked="true" strokeweight="1.246pt" strokecolor="#ffffff">
                <v:path arrowok="t"/>
              </v:shape>
            </v:group>
            <v:group style="position:absolute;left:4904;top:5231;width:804;height:804" coordorigin="4904,5231" coordsize="804,804">
              <v:shape style="position:absolute;left:4904;top:5231;width:804;height:804" coordorigin="4904,5231" coordsize="804,804" path="m4904,6035l5708,5231e" filled="false" stroked="true" strokeweight="1.246pt" strokecolor="#ffffff">
                <v:path arrowok="t"/>
              </v:shape>
            </v:group>
            <v:group style="position:absolute;left:4904;top:5377;width:804;height:804" coordorigin="4904,5377" coordsize="804,804">
              <v:shape style="position:absolute;left:4904;top:5377;width:804;height:804" coordorigin="4904,5377" coordsize="804,804" path="m4904,6181l5708,5377e" filled="false" stroked="true" strokeweight="1.246pt" strokecolor="#ffffff">
                <v:path arrowok="t"/>
              </v:shape>
            </v:group>
            <v:group style="position:absolute;left:4904;top:5523;width:804;height:804" coordorigin="4904,5523" coordsize="804,804">
              <v:shape style="position:absolute;left:4904;top:5523;width:804;height:804" coordorigin="4904,5523" coordsize="804,804" path="m4904,6326l5708,5523e" filled="false" stroked="true" strokeweight="1.246pt" strokecolor="#ffffff">
                <v:path arrowok="t"/>
              </v:shape>
            </v:group>
            <v:group style="position:absolute;left:4904;top:5669;width:804;height:804" coordorigin="4904,5669" coordsize="804,804">
              <v:shape style="position:absolute;left:4904;top:5669;width:804;height:804" coordorigin="4904,5669" coordsize="804,804" path="m4904,6472l5708,5669e" filled="false" stroked="true" strokeweight="1.246pt" strokecolor="#ffffff">
                <v:path arrowok="t"/>
              </v:shape>
            </v:group>
            <v:group style="position:absolute;left:4904;top:5815;width:804;height:804" coordorigin="4904,5815" coordsize="804,804">
              <v:shape style="position:absolute;left:4904;top:5815;width:804;height:804" coordorigin="4904,5815" coordsize="804,804" path="m4904,6618l5708,5815e" filled="false" stroked="true" strokeweight="1.246pt" strokecolor="#ffffff">
                <v:path arrowok="t"/>
              </v:shape>
            </v:group>
            <v:group style="position:absolute;left:4463;top:6044;width:708;height:390" coordorigin="4463,6044" coordsize="708,390">
              <v:shape style="position:absolute;left:4463;top:6044;width:708;height:390" coordorigin="4463,6044" coordsize="708,390" path="m4757,6408l4652,6408,4648,6424,4659,6428,4670,6432,4681,6434,4686,6418,4722,6418,4722,6416,4757,6416,4760,6414,4757,640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22,6418l4686,6418,4688,6434,4711,6434,4722,6430,4722,641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77,6408l4972,6408,4969,6424,4979,6428,4990,6432,5001,6434,5006,6418,5042,6418,5042,6416,5077,6416,5080,6414,5077,640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42,6418l5006,6418,5009,6434,5032,6434,5043,6430,5042,641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57,6416l4722,6416,4729,6428,4740,6426,4750,6420,4757,641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77,6416l5042,6416,5049,6428,5061,6426,5070,6420,5077,641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86,6388l4623,6388,4615,6400,4632,6416,4642,6420,4652,6408,4757,6408,4753,6400,4776,6400,4782,6394,4786,638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06,6388l4944,6388,4935,6400,4952,6416,4962,6420,4972,6408,5077,6408,5074,6400,5097,6400,5102,6394,5106,638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76,6400l4753,6400,4765,6410,4775,6402,4776,640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97,6400l5074,6400,5086,6410,5095,6402,5097,640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59,6358l4605,6358,4592,6366,4597,6376,4602,6386,4610,6394,4623,6388,4786,6388,4789,6384,4777,6374,4795,6374,4796,6372,4710,6372,4683,6370,4662,6362,4659,635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979,6358l4925,6358,4912,6366,4917,6376,4922,6386,4930,6394,4944,6388,5106,6388,5109,6384,5098,6374,5115,6374,5116,6372,5030,6372,5003,6370,4983,6362,4979,635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95,6374l4777,6374,4792,6378,4795,6374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15,6374l5098,6374,5112,6378,5115,6374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92,6266l4777,6272,4679,6272,4706,6274,4747,6318,4748,6324,4742,6346,4729,6362,4710,6372,4796,6372,4798,6368,4802,6358,4805,6346,4790,6340,4806,6340,4807,6334,4807,6330,4807,6322,4807,6314,4807,6312,4806,6306,4790,6304,4805,6298,4802,6288,4798,6276,4792,626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12,6266l5098,6272,4999,6272,5027,6274,5068,6318,5068,6324,5062,6346,5049,6362,5030,6372,5116,6372,5119,6368,5122,6358,5125,6346,5111,6340,5126,6340,5128,6328,5128,6316,5126,6306,5112,6304,5111,6304,5125,6298,5123,6292,5120,6282,5117,6274,5112,626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589,6286l4585,6296,4584,6308,4583,6318,4598,6322,4583,6326,4584,6338,4585,6348,4589,6360,4605,6358,4659,6358,4649,6348,4643,6330,4643,6322,4647,6300,4656,6288,4605,6288,4589,628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910,6286l4906,6296,4904,6308,4903,6318,4918,6322,4903,6326,4904,6338,4906,6348,4910,6360,4925,6358,4979,6358,4970,6348,4963,6330,4963,6322,4968,6300,4976,6288,4925,6288,4910,628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95,6286l4674,6294,4661,6310,4660,6322,4660,6324,4668,6344,4685,6356,4711,6352,4726,6340,4730,6324,4730,6322,4724,6302,4706,6288,4695,628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15,6286l4995,6294,4982,6310,4980,6322,4980,6324,4988,6344,5006,6356,5031,6352,5046,6340,5051,6324,5051,6322,5044,6302,5027,6288,5015,628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84,6226l4818,6276,4826,6318,4826,6324,4885,6324,4901,6258,4903,6256,4875,6256,4784,622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10,6250l4602,6258,4597,6268,4592,6278,4605,6288,4656,6288,4660,6282,4679,6272,4777,6272,4789,6260,4785,6256,4623,6256,4610,625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930,6250l4922,6258,4917,6268,4912,6278,4925,6288,4976,6288,4980,6282,4999,6272,5098,6272,5109,6260,5105,6256,4944,6256,4930,625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70,6192l5009,6192,5033,6194,5054,6198,5108,6230,5132,6262,5163,6238,5158,6212,5167,6212,5170,6204,5170,6192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42,6224l4632,6228,4615,6244,4623,6256,4785,6256,4782,6252,4776,6244,4753,6244,4757,6236,4652,6236,4642,6224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93,6090l4973,6090,4875,6256,4903,6256,4914,6240,4929,6224,4946,6212,4966,6202,4987,6194,5009,6192,5170,6192,5170,6186,5167,6180,5153,6180,5148,6154,4997,6154,4994,6150,4994,6108,4997,6106,5097,6106,5093,609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962,6224l4952,6228,4935,6244,4944,6256,5105,6256,5102,6252,5096,6244,5074,6244,5077,6236,4972,6236,4962,6224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65,6236l4753,6244,4776,6244,4775,6242,4765,623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86,6236l5074,6244,5096,6244,5095,6242,5086,623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81,6212l4670,6212,4659,6216,4648,6220,4652,6236,4757,6236,4760,6230,4722,6230,4722,6226,4686,6226,4681,6212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63,6044l4501,6044,4463,6106,4868,6236,4897,6186,4789,6186,4771,6180,4778,6168,4737,6168,4719,6164,4726,6152,4685,6152,4667,6148,4674,6136,4633,6136,4616,6130,4623,6118,4581,6118,4564,6114,4571,6102,4529,6102,4512,6096,4530,6068,5163,6068,5163,6044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01,6212l4990,6212,4979,6216,4969,6220,4972,6236,5077,6236,5080,6230,5042,6230,5042,6226,5006,6226,5001,6212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29,6216l4722,6230,4760,6230,4750,6224,4740,6218,4729,621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49,6216l5042,6230,5080,6230,5070,6224,5061,6218,5049,621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00,6210l4688,6210,4686,6226,4722,6226,4722,6214,4700,621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20,6210l5009,6210,5006,6226,5042,6226,5043,6214,5020,6210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14,6172l4614,6220,4631,6208,4649,6200,4669,6194,4614,6172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163,6068l4853,6068,4789,6186,4897,6186,4964,6074,5163,6074,5163,606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835,6068l4792,6068,4737,6168,4778,6168,4835,606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5097,6106l5078,6106,5082,6108,5091,6150,5088,6154,5107,6154,5097,6106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74,6068l4731,6068,4685,6152,4726,6152,4774,606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713,6068l4670,6068,4633,6136,4674,6136,4713,606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652,6068l4609,6068,4581,6118,4623,6118,4652,6068xe" filled="true" fillcolor="#8ca4d5" stroked="false">
                <v:path arrowok="t"/>
                <v:fill type="solid"/>
              </v:shape>
              <v:shape style="position:absolute;left:4463;top:6044;width:708;height:390" coordorigin="4463,6044" coordsize="708,390" path="m4591,6068l4548,6068,4529,6102,4571,6102,4591,6068xe" filled="true" fillcolor="#8ca4d5" stroked="false">
                <v:path arrowok="t"/>
                <v:fill type="solid"/>
              </v:shape>
            </v:group>
            <v:group style="position:absolute;left:7349;top:3502;width:741;height:2262" coordorigin="7349,3502" coordsize="741,2262">
              <v:shape style="position:absolute;left:7349;top:3502;width:741;height:2262" coordorigin="7349,3502" coordsize="741,2262" path="m7349,5763l8089,5763,8089,3502,7349,3502,7349,5763xe" filled="true" fillcolor="#13b6ea" stroked="false">
                <v:path arrowok="t"/>
                <v:fill type="solid"/>
              </v:shape>
            </v:group>
            <v:group style="position:absolute;left:7317;top:2750;width:804;height:804" coordorigin="7317,2750" coordsize="804,804">
              <v:shape style="position:absolute;left:7317;top:2750;width:804;height:804" coordorigin="7317,2750" coordsize="804,804" path="m7317,3554l8121,2750e" filled="false" stroked="true" strokeweight="1.246pt" strokecolor="#ffffff">
                <v:path arrowok="t"/>
              </v:shape>
            </v:group>
            <v:group style="position:absolute;left:7317;top:2896;width:804;height:804" coordorigin="7317,2896" coordsize="804,804">
              <v:shape style="position:absolute;left:7317;top:2896;width:804;height:804" coordorigin="7317,2896" coordsize="804,804" path="m7317,3700l8121,2896e" filled="false" stroked="true" strokeweight="1.246pt" strokecolor="#ffffff">
                <v:path arrowok="t"/>
              </v:shape>
            </v:group>
            <v:group style="position:absolute;left:7317;top:3042;width:804;height:804" coordorigin="7317,3042" coordsize="804,804">
              <v:shape style="position:absolute;left:7317;top:3042;width:804;height:804" coordorigin="7317,3042" coordsize="804,804" path="m7317,3846l8121,3042e" filled="false" stroked="true" strokeweight="1.246pt" strokecolor="#ffffff">
                <v:path arrowok="t"/>
              </v:shape>
            </v:group>
            <v:group style="position:absolute;left:7317;top:3188;width:804;height:804" coordorigin="7317,3188" coordsize="804,804">
              <v:shape style="position:absolute;left:7317;top:3188;width:804;height:804" coordorigin="7317,3188" coordsize="804,804" path="m7317,3992l8121,3188e" filled="false" stroked="true" strokeweight="1.246pt" strokecolor="#ffffff">
                <v:path arrowok="t"/>
              </v:shape>
            </v:group>
            <v:group style="position:absolute;left:7317;top:3334;width:804;height:804" coordorigin="7317,3334" coordsize="804,804">
              <v:shape style="position:absolute;left:7317;top:3334;width:804;height:804" coordorigin="7317,3334" coordsize="804,804" path="m7317,4138l8121,3334e" filled="false" stroked="true" strokeweight="1.246pt" strokecolor="#ffffff">
                <v:path arrowok="t"/>
              </v:shape>
            </v:group>
            <v:group style="position:absolute;left:7317;top:3480;width:804;height:804" coordorigin="7317,3480" coordsize="804,804">
              <v:shape style="position:absolute;left:7317;top:3480;width:804;height:804" coordorigin="7317,3480" coordsize="804,804" path="m7317,4283l8121,3480e" filled="false" stroked="true" strokeweight="1.246pt" strokecolor="#ffffff">
                <v:path arrowok="t"/>
              </v:shape>
            </v:group>
            <v:group style="position:absolute;left:7317;top:3626;width:804;height:804" coordorigin="7317,3626" coordsize="804,804">
              <v:shape style="position:absolute;left:7317;top:3626;width:804;height:804" coordorigin="7317,3626" coordsize="804,804" path="m7317,4429l8121,3626e" filled="false" stroked="true" strokeweight="1.246pt" strokecolor="#ffffff">
                <v:path arrowok="t"/>
              </v:shape>
            </v:group>
            <v:group style="position:absolute;left:7317;top:3772;width:804;height:804" coordorigin="7317,3772" coordsize="804,804">
              <v:shape style="position:absolute;left:7317;top:3772;width:804;height:804" coordorigin="7317,3772" coordsize="804,804" path="m7317,4575l8121,3772e" filled="false" stroked="true" strokeweight="1.246pt" strokecolor="#ffffff">
                <v:path arrowok="t"/>
              </v:shape>
            </v:group>
            <v:group style="position:absolute;left:7317;top:3918;width:804;height:804" coordorigin="7317,3918" coordsize="804,804">
              <v:shape style="position:absolute;left:7317;top:3918;width:804;height:804" coordorigin="7317,3918" coordsize="804,804" path="m7317,4721l8121,3918e" filled="false" stroked="true" strokeweight="1.246pt" strokecolor="#ffffff">
                <v:path arrowok="t"/>
              </v:shape>
            </v:group>
            <v:group style="position:absolute;left:7317;top:4064;width:804;height:804" coordorigin="7317,4064" coordsize="804,804">
              <v:shape style="position:absolute;left:7317;top:4064;width:804;height:804" coordorigin="7317,4064" coordsize="804,804" path="m7317,4867l8121,4064e" filled="false" stroked="true" strokeweight="1.246pt" strokecolor="#ffffff">
                <v:path arrowok="t"/>
              </v:shape>
            </v:group>
            <v:group style="position:absolute;left:7317;top:4210;width:804;height:804" coordorigin="7317,4210" coordsize="804,804">
              <v:shape style="position:absolute;left:7317;top:4210;width:804;height:804" coordorigin="7317,4210" coordsize="804,804" path="m7317,5013l8121,4210e" filled="false" stroked="true" strokeweight="1.246pt" strokecolor="#ffffff">
                <v:path arrowok="t"/>
              </v:shape>
            </v:group>
            <v:group style="position:absolute;left:7317;top:4355;width:804;height:804" coordorigin="7317,4355" coordsize="804,804">
              <v:shape style="position:absolute;left:7317;top:4355;width:804;height:804" coordorigin="7317,4355" coordsize="804,804" path="m7317,5159l8121,4355e" filled="false" stroked="true" strokeweight="1.246pt" strokecolor="#ffffff">
                <v:path arrowok="t"/>
              </v:shape>
            </v:group>
            <v:group style="position:absolute;left:7317;top:4501;width:804;height:804" coordorigin="7317,4501" coordsize="804,804">
              <v:shape style="position:absolute;left:7317;top:4501;width:804;height:804" coordorigin="7317,4501" coordsize="804,804" path="m7317,5305l8121,4501e" filled="false" stroked="true" strokeweight="1.246pt" strokecolor="#ffffff">
                <v:path arrowok="t"/>
              </v:shape>
            </v:group>
            <v:group style="position:absolute;left:7317;top:4647;width:804;height:804" coordorigin="7317,4647" coordsize="804,804">
              <v:shape style="position:absolute;left:7317;top:4647;width:804;height:804" coordorigin="7317,4647" coordsize="804,804" path="m7317,5451l8121,4647e" filled="false" stroked="true" strokeweight="1.246pt" strokecolor="#ffffff">
                <v:path arrowok="t"/>
              </v:shape>
            </v:group>
            <v:group style="position:absolute;left:7317;top:4793;width:804;height:804" coordorigin="7317,4793" coordsize="804,804">
              <v:shape style="position:absolute;left:7317;top:4793;width:804;height:804" coordorigin="7317,4793" coordsize="804,804" path="m7317,5597l8121,4793e" filled="false" stroked="true" strokeweight="1.246pt" strokecolor="#ffffff">
                <v:path arrowok="t"/>
              </v:shape>
            </v:group>
            <v:group style="position:absolute;left:7317;top:4939;width:804;height:804" coordorigin="7317,4939" coordsize="804,804">
              <v:shape style="position:absolute;left:7317;top:4939;width:804;height:804" coordorigin="7317,4939" coordsize="804,804" path="m7317,5743l8121,4939e" filled="false" stroked="true" strokeweight="1.246pt" strokecolor="#ffffff">
                <v:path arrowok="t"/>
              </v:shape>
            </v:group>
            <v:group style="position:absolute;left:7317;top:5085;width:804;height:804" coordorigin="7317,5085" coordsize="804,804">
              <v:shape style="position:absolute;left:7317;top:5085;width:804;height:804" coordorigin="7317,5085" coordsize="804,804" path="m7317,5889l8121,5085e" filled="false" stroked="true" strokeweight="1.246pt" strokecolor="#ffffff">
                <v:path arrowok="t"/>
              </v:shape>
            </v:group>
            <v:group style="position:absolute;left:7317;top:5231;width:804;height:804" coordorigin="7317,5231" coordsize="804,804">
              <v:shape style="position:absolute;left:7317;top:5231;width:804;height:804" coordorigin="7317,5231" coordsize="804,804" path="m7317,6035l8121,5231e" filled="false" stroked="true" strokeweight="1.246pt" strokecolor="#ffffff">
                <v:path arrowok="t"/>
              </v:shape>
            </v:group>
            <v:group style="position:absolute;left:7317;top:5377;width:804;height:804" coordorigin="7317,5377" coordsize="804,804">
              <v:shape style="position:absolute;left:7317;top:5377;width:804;height:804" coordorigin="7317,5377" coordsize="804,804" path="m7317,6181l8121,5377e" filled="false" stroked="true" strokeweight="1.246pt" strokecolor="#ffffff">
                <v:path arrowok="t"/>
              </v:shape>
            </v:group>
            <v:group style="position:absolute;left:7317;top:5523;width:804;height:804" coordorigin="7317,5523" coordsize="804,804">
              <v:shape style="position:absolute;left:7317;top:5523;width:804;height:804" coordorigin="7317,5523" coordsize="804,804" path="m7317,6326l8121,5523e" filled="false" stroked="true" strokeweight="1.246pt" strokecolor="#ffffff">
                <v:path arrowok="t"/>
              </v:shape>
            </v:group>
            <v:group style="position:absolute;left:7317;top:5669;width:804;height:804" coordorigin="7317,5669" coordsize="804,804">
              <v:shape style="position:absolute;left:7317;top:5669;width:804;height:804" coordorigin="7317,5669" coordsize="804,804" path="m7317,6472l8121,5669e" filled="false" stroked="true" strokeweight="1.246pt" strokecolor="#ffffff">
                <v:path arrowok="t"/>
              </v:shape>
            </v:group>
            <v:group style="position:absolute;left:7317;top:5815;width:804;height:804" coordorigin="7317,5815" coordsize="804,804">
              <v:shape style="position:absolute;left:7317;top:5815;width:804;height:804" coordorigin="7317,5815" coordsize="804,804" path="m7317,6618l8121,5815e" filled="false" stroked="true" strokeweight="1.246pt" strokecolor="#ffffff">
                <v:path arrowok="t"/>
              </v:shape>
            </v:group>
            <v:group style="position:absolute;left:6856;top:6024;width:781;height:410" coordorigin="6856,6024" coordsize="781,410">
              <v:shape style="position:absolute;left:6856;top:6024;width:781;height:410" coordorigin="6856,6024" coordsize="781,410" path="m7207,6193l6912,6193,6912,6433,7021,6433,7021,6330,7207,6330,7207,6286,6952,6286,6952,6218,7207,6218,7207,6193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207,6330l7098,6330,7098,6433,7207,6433,7207,6330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361,6344l7285,6344,7287,6350,7288,6357,7288,6365,7286,6399,7283,6421,7280,6432,7325,6433,7319,6360,7320,6355,7320,6350,7355,6350,7361,6345,7361,634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591,6274l7460,6274,7463,6284,7465,6295,7462,6377,7451,6433,7532,6433,7522,6365,7522,6302,7523,6292,7524,6284,7578,6284,7590,6275,7591,627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355,6350l7320,6350,7325,6353,7330,6355,7349,6355,7355,6350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311,6222l7297,6222,7289,6227,7286,6233,7268,6233,7257,6245,7256,6259,7245,6261,7237,6271,7237,6284,7230,6288,7226,6295,7226,6314,7232,6323,7242,6326,7246,6339,7258,6348,7276,6348,7281,6347,7285,6344,7361,6344,7364,6332,7376,6329,7383,6318,7383,6299,7381,6293,7376,6288,7377,6286,7377,6270,7369,6258,7357,6254,7353,6240,7345,6233,7286,6233,7344,6233,7341,6230,7321,6230,7317,6225,7311,6222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578,6284l7524,6284,7532,6289,7542,6292,7552,6292,7573,6288,7578,628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099,6218l7020,6218,7020,6286,7099,6286,7099,6218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207,6218l7167,6218,7167,6286,7207,6286,7207,6218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459,6074l7457,6074,7435,6079,7418,6092,7409,6112,7391,6125,7378,6142,7373,6160,7374,6165,7359,6180,7353,6200,7359,6221,7373,6236,7387,6255,7403,6269,7420,6278,7446,6278,7460,6274,7591,6274,7601,6257,7619,6244,7631,6227,7637,6208,7637,6192,7632,6181,7624,6172,7625,6169,7625,6165,7625,6162,7621,6141,7609,6124,7591,6113,7581,6093,7566,6079,7556,6074,7462,6074,7459,607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341,6230l7323,6230,7321,6230,7341,6230,7341,6230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060,6024l6856,6193,7263,6193,7060,602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507,6054l7481,6054,7468,6062,7462,6074,7556,6074,7547,6070,7537,6069,7525,6069,7518,6060,7507,6054xe" filled="true" fillcolor="#13b6ea" stroked="false">
                <v:path arrowok="t"/>
                <v:fill type="solid"/>
              </v:shape>
              <v:shape style="position:absolute;left:6856;top:6024;width:781;height:410" coordorigin="6856,6024" coordsize="781,410" path="m7531,6069l7528,6069,7525,6069,7537,6069,7531,6069xe" filled="true" fillcolor="#13b6ea" stroked="false">
                <v:path arrowok="t"/>
                <v:fill type="solid"/>
              </v:shape>
            </v:group>
            <v:group style="position:absolute;left:9762;top:4030;width:741;height:1733" coordorigin="9762,4030" coordsize="741,1733">
              <v:shape style="position:absolute;left:9762;top:4030;width:741;height:1733" coordorigin="9762,4030" coordsize="741,1733" path="m9762,5763l10502,5763,10502,4030,9762,4030,9762,5763xe" filled="true" fillcolor="#007b85" stroked="false">
                <v:path arrowok="t"/>
                <v:fill type="solid"/>
              </v:shape>
            </v:group>
            <v:group style="position:absolute;left:9730;top:3301;width:804;height:804" coordorigin="9730,3301" coordsize="804,804">
              <v:shape style="position:absolute;left:9730;top:3301;width:804;height:804" coordorigin="9730,3301" coordsize="804,804" path="m9730,4105l10534,3301e" filled="false" stroked="true" strokeweight="1.246pt" strokecolor="#ffffff">
                <v:path arrowok="t"/>
              </v:shape>
            </v:group>
            <v:group style="position:absolute;left:9730;top:3447;width:804;height:804" coordorigin="9730,3447" coordsize="804,804">
              <v:shape style="position:absolute;left:9730;top:3447;width:804;height:804" coordorigin="9730,3447" coordsize="804,804" path="m9730,4251l10534,3447e" filled="false" stroked="true" strokeweight="1.246pt" strokecolor="#ffffff">
                <v:path arrowok="t"/>
              </v:shape>
            </v:group>
            <v:group style="position:absolute;left:9730;top:3593;width:804;height:804" coordorigin="9730,3593" coordsize="804,804">
              <v:shape style="position:absolute;left:9730;top:3593;width:804;height:804" coordorigin="9730,3593" coordsize="804,804" path="m9730,4397l10534,3593e" filled="false" stroked="true" strokeweight="1.246pt" strokecolor="#ffffff">
                <v:path arrowok="t"/>
              </v:shape>
            </v:group>
            <v:group style="position:absolute;left:9730;top:3739;width:804;height:804" coordorigin="9730,3739" coordsize="804,804">
              <v:shape style="position:absolute;left:9730;top:3739;width:804;height:804" coordorigin="9730,3739" coordsize="804,804" path="m9730,4543l10534,3739e" filled="false" stroked="true" strokeweight="1.246pt" strokecolor="#ffffff">
                <v:path arrowok="t"/>
              </v:shape>
            </v:group>
            <v:group style="position:absolute;left:9730;top:3885;width:804;height:804" coordorigin="9730,3885" coordsize="804,804">
              <v:shape style="position:absolute;left:9730;top:3885;width:804;height:804" coordorigin="9730,3885" coordsize="804,804" path="m9730,4689l10534,3885e" filled="false" stroked="true" strokeweight="1.246pt" strokecolor="#ffffff">
                <v:path arrowok="t"/>
              </v:shape>
            </v:group>
            <v:group style="position:absolute;left:9730;top:4031;width:804;height:804" coordorigin="9730,4031" coordsize="804,804">
              <v:shape style="position:absolute;left:9730;top:4031;width:804;height:804" coordorigin="9730,4031" coordsize="804,804" path="m9730,4835l10534,4031e" filled="false" stroked="true" strokeweight="1.246pt" strokecolor="#ffffff">
                <v:path arrowok="t"/>
              </v:shape>
            </v:group>
            <v:group style="position:absolute;left:9730;top:4177;width:804;height:804" coordorigin="9730,4177" coordsize="804,804">
              <v:shape style="position:absolute;left:9730;top:4177;width:804;height:804" coordorigin="9730,4177" coordsize="804,804" path="m9730,4981l10534,4177e" filled="false" stroked="true" strokeweight="1.246pt" strokecolor="#ffffff">
                <v:path arrowok="t"/>
              </v:shape>
            </v:group>
            <v:group style="position:absolute;left:9730;top:4323;width:804;height:804" coordorigin="9730,4323" coordsize="804,804">
              <v:shape style="position:absolute;left:9730;top:4323;width:804;height:804" coordorigin="9730,4323" coordsize="804,804" path="m9730,5127l10534,4323e" filled="false" stroked="true" strokeweight="1.246pt" strokecolor="#ffffff">
                <v:path arrowok="t"/>
              </v:shape>
            </v:group>
            <v:group style="position:absolute;left:9730;top:4469;width:804;height:804" coordorigin="9730,4469" coordsize="804,804">
              <v:shape style="position:absolute;left:9730;top:4469;width:804;height:804" coordorigin="9730,4469" coordsize="804,804" path="m9730,5272l10534,4469e" filled="false" stroked="true" strokeweight="1.246pt" strokecolor="#ffffff">
                <v:path arrowok="t"/>
              </v:shape>
            </v:group>
            <v:group style="position:absolute;left:9730;top:4615;width:804;height:804" coordorigin="9730,4615" coordsize="804,804">
              <v:shape style="position:absolute;left:9730;top:4615;width:804;height:804" coordorigin="9730,4615" coordsize="804,804" path="m9730,5418l10534,4615e" filled="false" stroked="true" strokeweight="1.246pt" strokecolor="#ffffff">
                <v:path arrowok="t"/>
              </v:shape>
            </v:group>
            <v:group style="position:absolute;left:9730;top:4761;width:804;height:804" coordorigin="9730,4761" coordsize="804,804">
              <v:shape style="position:absolute;left:9730;top:4761;width:804;height:804" coordorigin="9730,4761" coordsize="804,804" path="m9730,5564l10534,4761e" filled="false" stroked="true" strokeweight="1.246pt" strokecolor="#ffffff">
                <v:path arrowok="t"/>
              </v:shape>
            </v:group>
            <v:group style="position:absolute;left:9730;top:4907;width:804;height:804" coordorigin="9730,4907" coordsize="804,804">
              <v:shape style="position:absolute;left:9730;top:4907;width:804;height:804" coordorigin="9730,4907" coordsize="804,804" path="m9730,5710l10534,4907e" filled="false" stroked="true" strokeweight="1.246pt" strokecolor="#ffffff">
                <v:path arrowok="t"/>
              </v:shape>
            </v:group>
            <v:group style="position:absolute;left:9730;top:5053;width:804;height:804" coordorigin="9730,5053" coordsize="804,804">
              <v:shape style="position:absolute;left:9730;top:5053;width:804;height:804" coordorigin="9730,5053" coordsize="804,804" path="m9730,5856l10534,5053e" filled="false" stroked="true" strokeweight="1.246pt" strokecolor="#ffffff">
                <v:path arrowok="t"/>
              </v:shape>
            </v:group>
            <v:group style="position:absolute;left:9730;top:5199;width:804;height:804" coordorigin="9730,5199" coordsize="804,804">
              <v:shape style="position:absolute;left:9730;top:5199;width:804;height:804" coordorigin="9730,5199" coordsize="804,804" path="m9730,6002l10534,5199e" filled="false" stroked="true" strokeweight="1.246pt" strokecolor="#ffffff">
                <v:path arrowok="t"/>
              </v:shape>
            </v:group>
            <v:group style="position:absolute;left:9730;top:5344;width:804;height:804" coordorigin="9730,5344" coordsize="804,804">
              <v:shape style="position:absolute;left:9730;top:5344;width:804;height:804" coordorigin="9730,5344" coordsize="804,804" path="m9730,6148l10534,5344e" filled="false" stroked="true" strokeweight="1.246pt" strokecolor="#ffffff">
                <v:path arrowok="t"/>
              </v:shape>
            </v:group>
            <v:group style="position:absolute;left:9730;top:5490;width:804;height:804" coordorigin="9730,5490" coordsize="804,804">
              <v:shape style="position:absolute;left:9730;top:5490;width:804;height:804" coordorigin="9730,5490" coordsize="804,804" path="m9730,6294l10534,5490e" filled="false" stroked="true" strokeweight="1.246pt" strokecolor="#ffffff">
                <v:path arrowok="t"/>
              </v:shape>
            </v:group>
            <v:group style="position:absolute;left:9730;top:5636;width:804;height:804" coordorigin="9730,5636" coordsize="804,804">
              <v:shape style="position:absolute;left:9730;top:5636;width:804;height:804" coordorigin="9730,5636" coordsize="804,804" path="m9730,6440l10534,5636e" filled="false" stroked="true" strokeweight="1.246pt" strokecolor="#ffffff">
                <v:path arrowok="t"/>
              </v:shape>
            </v:group>
            <v:group style="position:absolute;left:9730;top:5782;width:804;height:804" coordorigin="9730,5782" coordsize="804,804">
              <v:shape style="position:absolute;left:9730;top:5782;width:804;height:804" coordorigin="9730,5782" coordsize="804,804" path="m9730,6586l10534,5782e" filled="false" stroked="true" strokeweight="1.246pt" strokecolor="#ffffff">
                <v:path arrowok="t"/>
              </v:shape>
            </v:group>
            <v:group style="position:absolute;left:9730;top:5928;width:804;height:804" coordorigin="9730,5928" coordsize="804,804">
              <v:shape style="position:absolute;left:9730;top:5928;width:804;height:804" coordorigin="9730,5928" coordsize="804,804" path="m9730,6732l10534,5928e" filled="false" stroked="true" strokeweight="1.246pt" strokecolor="#ffffff">
                <v:path arrowok="t"/>
              </v:shape>
            </v:group>
            <v:group style="position:absolute;left:9438;top:5941;width:477;height:493" coordorigin="9438,5941" coordsize="477,493">
              <v:shape style="position:absolute;left:9438;top:5941;width:477;height:493" coordorigin="9438,5941" coordsize="477,493" path="m9904,6413l9448,6413,9438,6421,9438,6433,9914,6433,9914,6421,9904,6413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5997l9460,5997,9460,6413,9533,6413,9533,6378,9644,6378,9644,6345,9487,6345,9487,6315,9644,6315,9644,6276,9487,6276,9487,6246,9644,6246,9644,6207,9487,6207,9487,6177,9644,6177,9644,6137,9487,6137,9487,6108,9644,6108,9644,6068,9487,6068,9487,6038,9644,6038,9644,5997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378l9571,6378,9571,6413,9644,6413,9644,6378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08,6345l9675,6345,9675,6413,9708,6413,9708,6345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70,6345l9737,6345,9737,6413,9770,6413,9770,6345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832,6345l9799,6345,9799,6413,9832,6413,9832,6345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892,6080l9675,6080,9675,6106,9866,6106,9866,6413,9892,6413,9892,6080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315l9617,6315,9617,6345,9644,6345,9644,6315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08,6279l9675,6279,9675,6311,9708,6311,9708,6279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70,6279l9737,6279,9737,6311,9770,6311,9770,6279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832,6279l9799,6279,9799,6311,9832,6311,9832,6279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246l9617,6246,9617,6276,9644,6276,9644,6246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08,6211l9675,6211,9675,6243,9708,6243,9708,6211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70,6211l9737,6211,9737,6243,9770,6243,9770,6211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832,6211l9799,6211,9799,6243,9832,6243,9832,6211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177l9617,6177,9617,6207,9644,6207,9644,6177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08,6142l9675,6142,9675,6175,9708,6175,9708,6142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70,6142l9737,6142,9737,6175,9770,6175,9770,6142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832,6142l9799,6142,9799,6175,9832,6175,9832,6142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108l9617,6108,9617,6137,9644,6137,9644,6108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644,6038l9617,6038,9617,6068,9644,6068,9644,6038xe" filled="true" fillcolor="#007b85" stroked="false">
                <v:path arrowok="t"/>
                <v:fill type="solid"/>
              </v:shape>
              <v:shape style="position:absolute;left:9438;top:5941;width:477;height:493" coordorigin="9438,5941" coordsize="477,493" path="m9797,5941l9586,5941,9586,5966,9771,5966,9771,6051,9797,6051,9797,5941xe" filled="true" fillcolor="#007b85" stroked="false">
                <v:path arrowok="t"/>
                <v:fill type="solid"/>
              </v:shape>
            </v:group>
            <v:group style="position:absolute;left:1615;top:3872;width:741;height:1892" coordorigin="1615,3872" coordsize="741,1892">
              <v:shape style="position:absolute;left:1615;top:3872;width:741;height:1892" coordorigin="1615,3872" coordsize="741,1892" path="m1615,5763l2355,5763,2355,3872,1615,3872,1615,5763xe" filled="true" fillcolor="#00395a" stroked="false">
                <v:path arrowok="t"/>
                <v:fill type="solid"/>
              </v:shape>
            </v:group>
            <v:group style="position:absolute;left:4027;top:3785;width:741;height:1978" coordorigin="4027,3785" coordsize="741,1978">
              <v:shape style="position:absolute;left:4027;top:3785;width:741;height:1978" coordorigin="4027,3785" coordsize="741,1978" path="m4027,5763l4768,5763,4768,3785,4027,3785,4027,5763xe" filled="true" fillcolor="#8ca4d5" stroked="false">
                <v:path arrowok="t"/>
                <v:fill type="solid"/>
              </v:shape>
            </v:group>
            <v:group style="position:absolute;left:6440;top:3653;width:741;height:2110" coordorigin="6440,3653" coordsize="741,2110">
              <v:shape style="position:absolute;left:6440;top:3653;width:741;height:2110" coordorigin="6440,3653" coordsize="741,2110" path="m6440,5763l7181,5763,7181,3653,6440,3653,6440,5763xe" filled="true" fillcolor="#13b6ea" stroked="false">
                <v:path arrowok="t"/>
                <v:fill type="solid"/>
              </v:shape>
            </v:group>
            <v:group style="position:absolute;left:8853;top:4295;width:741;height:1469" coordorigin="8853,4295" coordsize="741,1469">
              <v:shape style="position:absolute;left:8853;top:4295;width:741;height:1469" coordorigin="8853,4295" coordsize="741,1469" path="m8853,5763l9594,5763,9594,4295,8853,4295,8853,5763xe" filled="true" fillcolor="#007b85" stroked="false">
                <v:path arrowok="t"/>
                <v:fill type="solid"/>
              </v:shape>
            </v:group>
            <v:group style="position:absolute;left:1626;top:1397;width:353;height:353" coordorigin="1626,1397" coordsize="353,353">
              <v:shape style="position:absolute;left:1626;top:1397;width:353;height:353" coordorigin="1626,1397" coordsize="353,353" path="m1626,1749l1978,1749,1978,1397,1626,1397,1626,1749xe" filled="true" fillcolor="#00395a" stroked="false">
                <v:path arrowok="t"/>
                <v:fill type="solid"/>
              </v:shape>
            </v:group>
            <v:group style="position:absolute;left:1334;top:796;width:804;height:804" coordorigin="1334,796" coordsize="804,804">
              <v:shape style="position:absolute;left:1334;top:796;width:804;height:804" coordorigin="1334,796" coordsize="804,804" path="m1334,1599l2138,796e" filled="false" stroked="true" strokeweight="1.246pt" strokecolor="#ffffff">
                <v:path arrowok="t"/>
              </v:shape>
            </v:group>
            <v:group style="position:absolute;left:1334;top:942;width:804;height:804" coordorigin="1334,942" coordsize="804,804">
              <v:shape style="position:absolute;left:1334;top:942;width:804;height:804" coordorigin="1334,942" coordsize="804,804" path="m1334,1745l2138,942e" filled="false" stroked="true" strokeweight="1.246pt" strokecolor="#ffffff">
                <v:path arrowok="t"/>
              </v:shape>
            </v:group>
            <v:group style="position:absolute;left:1334;top:1088;width:804;height:804" coordorigin="1334,1088" coordsize="804,804">
              <v:shape style="position:absolute;left:1334;top:1088;width:804;height:804" coordorigin="1334,1088" coordsize="804,804" path="m1334,1891l2138,1088e" filled="false" stroked="true" strokeweight="1.246pt" strokecolor="#ffffff">
                <v:path arrowok="t"/>
              </v:shape>
            </v:group>
            <v:group style="position:absolute;left:1334;top:1234;width:804;height:804" coordorigin="1334,1234" coordsize="804,804">
              <v:shape style="position:absolute;left:1334;top:1234;width:804;height:804" coordorigin="1334,1234" coordsize="804,804" path="m1334,2037l2138,1234e" filled="false" stroked="true" strokeweight="1.246pt" strokecolor="#ffffff">
                <v:path arrowok="t"/>
              </v:shape>
            </v:group>
            <v:group style="position:absolute;left:1334;top:1379;width:804;height:804" coordorigin="1334,1379" coordsize="804,804">
              <v:shape style="position:absolute;left:1334;top:1379;width:804;height:804" coordorigin="1334,1379" coordsize="804,804" path="m1334,2183l2138,1379e" filled="false" stroked="true" strokeweight="1.246pt" strokecolor="#ffffff">
                <v:path arrowok="t"/>
              </v:shape>
            </v:group>
            <v:group style="position:absolute;left:1334;top:1525;width:804;height:804" coordorigin="1334,1525" coordsize="804,804">
              <v:shape style="position:absolute;left:1334;top:1525;width:804;height:804" coordorigin="1334,1525" coordsize="804,804" path="m1334,2329l2138,1525e" filled="false" stroked="true" strokeweight="1.246pt" strokecolor="#ffffff">
                <v:path arrowok="t"/>
              </v:shape>
            </v:group>
            <v:group style="position:absolute;left:1626;top:931;width:353;height:353" coordorigin="1626,931" coordsize="353,353">
              <v:shape style="position:absolute;left:1626;top:931;width:353;height:353" coordorigin="1626,931" coordsize="353,353" path="m1626,1283l1978,1283,1978,931,1626,931,1626,1283xe" filled="true" fillcolor="#00395a" stroked="false">
                <v:path arrowok="t"/>
                <v:fill type="solid"/>
              </v:shape>
            </v:group>
            <v:group style="position:absolute;left:1036;top:96;width:127;height:2" coordorigin="1036,96" coordsize="127,2">
              <v:shape style="position:absolute;left:1036;top:96;width:127;height:2" coordorigin="1036,96" coordsize="127,0" path="m1036,96l1162,96e" filled="false" stroked="true" strokeweight="1.012pt" strokecolor="#00395a">
                <v:path arrowok="t"/>
              </v:shape>
            </v:group>
            <v:group style="position:absolute;left:1036;top:1042;width:127;height:2" coordorigin="1036,1042" coordsize="127,2">
              <v:shape style="position:absolute;left:1036;top:1042;width:127;height:2" coordorigin="1036,1042" coordsize="127,0" path="m1036,1042l1162,1042e" filled="false" stroked="true" strokeweight="1.012pt" strokecolor="#00395a">
                <v:path arrowok="t"/>
              </v:shape>
            </v:group>
            <v:group style="position:absolute;left:1036;top:1988;width:127;height:2" coordorigin="1036,1988" coordsize="127,2">
              <v:shape style="position:absolute;left:1036;top:1988;width:127;height:2" coordorigin="1036,1988" coordsize="127,0" path="m1036,1988l1162,1988e" filled="false" stroked="true" strokeweight="1.012pt" strokecolor="#00395a">
                <v:path arrowok="t"/>
              </v:shape>
            </v:group>
            <v:group style="position:absolute;left:1036;top:2934;width:127;height:2" coordorigin="1036,2934" coordsize="127,2">
              <v:shape style="position:absolute;left:1036;top:2934;width:127;height:2" coordorigin="1036,2934" coordsize="127,0" path="m1036,2934l1162,2934e" filled="false" stroked="true" strokeweight="1.012pt" strokecolor="#00395a">
                <v:path arrowok="t"/>
              </v:shape>
            </v:group>
            <v:group style="position:absolute;left:1036;top:3880;width:127;height:2" coordorigin="1036,3880" coordsize="127,2">
              <v:shape style="position:absolute;left:1036;top:3880;width:127;height:2" coordorigin="1036,3880" coordsize="127,0" path="m1036,3880l1162,3880e" filled="false" stroked="true" strokeweight="1.012pt" strokecolor="#00395a">
                <v:path arrowok="t"/>
              </v:shape>
            </v:group>
            <v:group style="position:absolute;left:1036;top:4826;width:127;height:2" coordorigin="1036,4826" coordsize="127,2">
              <v:shape style="position:absolute;left:1036;top:4826;width:127;height:2" coordorigin="1036,4826" coordsize="127,0" path="m1036,4826l1162,4826e" filled="false" stroked="true" strokeweight="1.012pt" strokecolor="#00395a">
                <v:path arrowok="t"/>
              </v:shape>
            </v:group>
            <v:group style="position:absolute;left:1036;top:5772;width:127;height:2" coordorigin="1036,5772" coordsize="127,2">
              <v:shape style="position:absolute;left:1036;top:5772;width:127;height:2" coordorigin="1036,5772" coordsize="127,0" path="m1036,5772l1162,5772e" filled="false" stroked="true" strokeweight="1.012pt" strokecolor="#00395a">
                <v:path arrowok="t"/>
              </v:shape>
            </v:group>
            <v:group style="position:absolute;left:1162;top:96;width:9680;height:5676" coordorigin="1162,96" coordsize="9680,5676">
              <v:shape style="position:absolute;left:1162;top:96;width:9680;height:5676" coordorigin="1162,96" coordsize="9680,5676" path="m1162,96l1162,5772,10842,5772e" filled="false" stroked="true" strokeweight="1.012pt" strokecolor="#00395a">
                <v:path arrowok="t"/>
              </v:shape>
              <v:shape style="position:absolute;left:1444;top:86;width:9172;height:509" type="#_x0000_t202" filled="true" fillcolor="#00395a" stroked="false">
                <v:textbox inset="0,0,0,0">
                  <w:txbxContent>
                    <w:p>
                      <w:pPr>
                        <w:spacing w:line="481" w:lineRule="exact" w:before="0"/>
                        <w:ind w:left="1" w:right="0" w:firstLine="0"/>
                        <w:jc w:val="center"/>
                        <w:rPr>
                          <w:rFonts w:ascii="UnitRoundedOT-Medi" w:hAnsi="UnitRoundedOT-Medi" w:cs="UnitRoundedOT-Medi" w:eastAsia="UnitRoundedOT-Medi"/>
                          <w:sz w:val="40"/>
                          <w:szCs w:val="40"/>
                        </w:rPr>
                      </w:pPr>
                      <w:r>
                        <w:rPr>
                          <w:rFonts w:ascii="UnitRoundedOT-Medi"/>
                          <w:color w:val="FFFFFF"/>
                          <w:spacing w:val="-9"/>
                          <w:sz w:val="40"/>
                        </w:rPr>
                        <w:t>Equidad</w:t>
                      </w:r>
                      <w:r>
                        <w:rPr>
                          <w:rFonts w:ascii="UnitRoundedOT-Medi"/>
                          <w:color w:val="FFFFFF"/>
                          <w:spacing w:val="-22"/>
                          <w:sz w:val="40"/>
                        </w:rPr>
                        <w:t> </w:t>
                      </w:r>
                      <w:r>
                        <w:rPr>
                          <w:rFonts w:ascii="UnitRoundedOT-Medi"/>
                          <w:color w:val="FFFFFF"/>
                          <w:spacing w:val="-8"/>
                          <w:sz w:val="40"/>
                        </w:rPr>
                        <w:t>procesal</w:t>
                      </w:r>
                      <w:r>
                        <w:rPr>
                          <w:rFonts w:ascii="UnitRoundedOT-Medi"/>
                          <w:sz w:val="4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065;top:1047;width:1223;height:606" type="#_x0000_t202" filled="false" stroked="false">
                <v:textbox inset="0,0,0,0">
                  <w:txbxContent>
                    <w:p>
                      <w:pPr>
                        <w:spacing w:line="145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Minera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  <w:p>
                      <w:pPr>
                        <w:spacing w:line="240" w:lineRule="auto" w:before="0"/>
                        <w:rPr>
                          <w:rFonts w:ascii="Corpid C1 Bold" w:hAnsi="Corpid C1 Bold" w:cs="Corpid C1 Bold" w:eastAsia="Corpid C1 Bold"/>
                          <w:b/>
                          <w:bCs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10"/>
                        <w:rPr>
                          <w:rFonts w:ascii="Corpid C1 Bold" w:hAnsi="Corpid C1 Bold" w:cs="Corpid C1 Bold" w:eastAsia="Corpid C1 Bold"/>
                          <w:b/>
                          <w:bCs/>
                          <w:sz w:val="10"/>
                          <w:szCs w:val="10"/>
                        </w:rPr>
                      </w:pPr>
                    </w:p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Gobierno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Regional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976;top:6529;width: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G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7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11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18"/>
                        </w:rPr>
                        <w:t>L</w:t>
                      </w:r>
                      <w:r>
                        <w:rPr>
                          <w:rFonts w:asci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082;top:6529;width:1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14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336;top:6529;width:1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2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NO-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634;top:6529;width:20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2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ME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TR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P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LIT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ANA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Corpid C1 Bold"/>
          <w:b/>
          <w:color w:val="00395A"/>
          <w:sz w:val="16"/>
        </w:rPr>
        <w:t>7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shape style="position:absolute;margin-left:30.868067pt;margin-top:10.310387pt;width:9pt;height:185.7pt;mso-position-horizontal-relative:page;mso-position-vertical-relative:paragraph;z-index:3544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Nivel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de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acuerdo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(</w:t>
                  </w:r>
                  <w:r>
                    <w:rPr>
                      <w:rFonts w:ascii="Corpid C1 Light"/>
                      <w:b w:val="0"/>
                      <w:color w:val="00395A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lo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absoluto,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w w:val="88"/>
                      <w:sz w:val="14"/>
                    </w:rPr>
                    <w:t>7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gran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medida)</w:t>
                  </w:r>
                  <w:r>
                    <w:rPr>
                      <w:rFonts w:asci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Bold"/>
          <w:b/>
          <w:color w:val="00395A"/>
          <w:sz w:val="16"/>
        </w:rPr>
        <w:t>6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4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3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3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before="74"/>
        <w:ind w:left="175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1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1"/>
          <w:szCs w:val="21"/>
        </w:rPr>
      </w:pPr>
    </w:p>
    <w:p>
      <w:pPr>
        <w:spacing w:before="77"/>
        <w:ind w:left="130" w:right="1541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pacing w:val="1"/>
          <w:sz w:val="14"/>
        </w:rPr>
        <w:t>Figura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4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Punto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hasta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el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cual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industria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minera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gobiernos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regionales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escuchan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respetan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opinión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chilenos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127"/>
          <w:w w:val="91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9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4"/>
          <w:szCs w:val="14"/>
        </w:rPr>
        <w:sectPr>
          <w:type w:val="continuous"/>
          <w:pgSz w:w="11910" w:h="16840"/>
          <w:pgMar w:top="0" w:bottom="0" w:left="720" w:right="720"/>
        </w:sectPr>
      </w:pPr>
    </w:p>
    <w:p>
      <w:pPr>
        <w:pStyle w:val="Heading3"/>
        <w:spacing w:line="240" w:lineRule="auto" w:before="46"/>
        <w:ind w:left="130" w:right="856"/>
        <w:jc w:val="left"/>
      </w:pPr>
      <w:bookmarkStart w:name="_TOC_250004" w:id="17"/>
      <w:r>
        <w:rPr>
          <w:b w:val="0"/>
          <w:bCs w:val="0"/>
          <w:color w:val="72CBD2"/>
          <w:spacing w:val="-1"/>
        </w:rPr>
        <w:t>Asegurarse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-1"/>
        </w:rPr>
        <w:t>de que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1"/>
        </w:rPr>
        <w:t>la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-1"/>
        </w:rPr>
        <w:t>industria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-2"/>
        </w:rPr>
        <w:t>minera</w:t>
      </w:r>
      <w:r>
        <w:rPr>
          <w:b w:val="0"/>
          <w:bCs w:val="0"/>
          <w:color w:val="72CBD2"/>
          <w:spacing w:val="25"/>
        </w:rPr>
        <w:t> </w:t>
      </w:r>
      <w:r>
        <w:rPr>
          <w:b w:val="0"/>
          <w:bCs w:val="0"/>
          <w:color w:val="72CBD2"/>
          <w:spacing w:val="-2"/>
        </w:rPr>
        <w:t>haga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-2"/>
        </w:rPr>
        <w:t>‘lo</w:t>
      </w:r>
      <w:r>
        <w:rPr>
          <w:b w:val="0"/>
          <w:bCs w:val="0"/>
          <w:color w:val="72CBD2"/>
        </w:rPr>
        <w:t> </w:t>
      </w:r>
      <w:r>
        <w:rPr>
          <w:b w:val="0"/>
          <w:bCs w:val="0"/>
          <w:color w:val="72CBD2"/>
          <w:spacing w:val="-2"/>
        </w:rPr>
        <w:t>correcto’</w:t>
      </w:r>
      <w:bookmarkEnd w:id="17"/>
      <w:r>
        <w:rPr/>
      </w:r>
    </w:p>
    <w:p>
      <w:pPr>
        <w:pStyle w:val="BodyText"/>
        <w:spacing w:line="258" w:lineRule="auto" w:before="57"/>
        <w:ind w:left="130" w:right="0"/>
        <w:jc w:val="left"/>
      </w:pPr>
      <w:r>
        <w:rPr>
          <w:b w:val="0"/>
        </w:rPr>
        <w:t>Sentirse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escuchados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respetados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fundamental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tener</w:t>
      </w:r>
      <w:r>
        <w:rPr>
          <w:b w:val="0"/>
          <w:spacing w:val="29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</w:rPr>
        <w:t>sensación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equidad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procesal.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Pero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¿quién</w:t>
      </w:r>
      <w:r>
        <w:rPr>
          <w:b w:val="0"/>
          <w:spacing w:val="-4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-4"/>
        </w:rPr>
        <w:t> </w:t>
      </w:r>
      <w:r>
        <w:rPr>
          <w:b w:val="0"/>
        </w:rPr>
        <w:t>puede</w:t>
      </w:r>
      <w:r>
        <w:rPr>
          <w:b w:val="0"/>
          <w:spacing w:val="27"/>
        </w:rPr>
        <w:t> </w:t>
      </w:r>
      <w:r>
        <w:rPr>
          <w:b w:val="0"/>
          <w:spacing w:val="-1"/>
        </w:rPr>
        <w:t>efectivamente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influir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minería?</w:t>
      </w:r>
      <w:r>
        <w:rPr/>
      </w:r>
    </w:p>
    <w:p>
      <w:pPr>
        <w:pStyle w:val="BodyText"/>
        <w:spacing w:line="258" w:lineRule="auto"/>
        <w:ind w:left="130" w:right="141"/>
        <w:jc w:val="left"/>
      </w:pPr>
      <w:r>
        <w:rPr>
          <w:b w:val="0"/>
        </w:rPr>
        <w:t>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pedimos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cali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caran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hasta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qué</w:t>
      </w:r>
      <w:r>
        <w:rPr>
          <w:b w:val="0"/>
          <w:spacing w:val="45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creían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legislación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regulación,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gobiernos</w:t>
      </w:r>
      <w:r>
        <w:rPr>
          <w:b w:val="0"/>
          <w:spacing w:val="21"/>
        </w:rPr>
        <w:t> </w:t>
      </w:r>
      <w:r>
        <w:rPr>
          <w:b w:val="0"/>
          <w:spacing w:val="-1"/>
        </w:rPr>
        <w:t>regionales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nacional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cortes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sistema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judicial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pueden</w:t>
      </w:r>
      <w:r>
        <w:rPr/>
      </w:r>
    </w:p>
    <w:p>
      <w:pPr>
        <w:pStyle w:val="BodyText"/>
        <w:spacing w:line="258" w:lineRule="auto"/>
        <w:ind w:left="130" w:right="11"/>
        <w:jc w:val="both"/>
      </w:pPr>
      <w:r>
        <w:rPr>
          <w:b w:val="0"/>
        </w:rPr>
        <w:t>exigirles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responsabilidades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todas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estas</w:t>
      </w:r>
      <w:r>
        <w:rPr>
          <w:b w:val="0"/>
          <w:spacing w:val="49"/>
        </w:rPr>
        <w:t> </w:t>
      </w:r>
      <w:r>
        <w:rPr>
          <w:b w:val="0"/>
          <w:spacing w:val="-1"/>
        </w:rPr>
        <w:t>áreas,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respuestas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generales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muy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debajo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31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medio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escala</w:t>
      </w:r>
      <w:r>
        <w:rPr>
          <w:b w:val="0"/>
          <w:spacing w:val="-5"/>
        </w:rPr>
        <w:t> </w:t>
      </w:r>
      <w:r>
        <w:rPr>
          <w:b w:val="0"/>
          <w:spacing w:val="-2"/>
        </w:rPr>
        <w:t>(ambas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obtuvieron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5"/>
        </w:rPr>
        <w:t> </w:t>
      </w:r>
      <w:r>
        <w:rPr>
          <w:b w:val="0"/>
        </w:rPr>
        <w:t>calificación</w:t>
      </w:r>
      <w:r>
        <w:rPr/>
      </w:r>
    </w:p>
    <w:p>
      <w:pPr>
        <w:pStyle w:val="BodyText"/>
        <w:spacing w:line="258" w:lineRule="auto"/>
        <w:ind w:left="130" w:right="26"/>
        <w:jc w:val="left"/>
      </w:pPr>
      <w:r>
        <w:rPr>
          <w:b w:val="0"/>
        </w:rPr>
        <w:t>M</w:t>
      </w:r>
      <w:r>
        <w:rPr>
          <w:b w:val="0"/>
          <w:spacing w:val="-8"/>
        </w:rPr>
        <w:t> </w:t>
      </w:r>
      <w:r>
        <w:rPr>
          <w:b w:val="0"/>
        </w:rPr>
        <w:t>=</w:t>
      </w:r>
      <w:r>
        <w:rPr>
          <w:b w:val="0"/>
          <w:spacing w:val="-7"/>
        </w:rPr>
        <w:t> </w:t>
      </w:r>
      <w:r>
        <w:rPr>
          <w:b w:val="0"/>
        </w:rPr>
        <w:t>2,45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=</w:t>
      </w:r>
      <w:r>
        <w:rPr>
          <w:b w:val="0"/>
          <w:spacing w:val="-7"/>
        </w:rPr>
        <w:t> </w:t>
      </w:r>
      <w:r>
        <w:rPr>
          <w:b w:val="0"/>
          <w:spacing w:val="-4"/>
        </w:rPr>
        <w:t>1</w:t>
      </w:r>
      <w:r>
        <w:rPr>
          <w:b w:val="0"/>
          <w:spacing w:val="-2"/>
        </w:rPr>
        <w:t>,</w:t>
      </w:r>
      <w:r>
        <w:rPr>
          <w:b w:val="0"/>
          <w:spacing w:val="-3"/>
        </w:rPr>
        <w:t>2</w:t>
      </w:r>
      <w:r>
        <w:rPr>
          <w:b w:val="0"/>
          <w:spacing w:val="-2"/>
        </w:rPr>
        <w:t>0),</w:t>
      </w:r>
      <w:r>
        <w:rPr>
          <w:b w:val="0"/>
          <w:spacing w:val="-8"/>
        </w:rPr>
        <w:t> </w:t>
      </w:r>
      <w:r>
        <w:rPr>
          <w:b w:val="0"/>
          <w:spacing w:val="-1"/>
        </w:rPr>
        <w:t>indicando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falta</w:t>
      </w:r>
      <w:r>
        <w:rPr>
          <w:b w:val="0"/>
          <w:spacing w:val="-8"/>
        </w:rPr>
        <w:t> </w:t>
      </w:r>
      <w:r>
        <w:rPr>
          <w:b w:val="0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fe</w:t>
      </w:r>
      <w:r>
        <w:rPr>
          <w:b w:val="0"/>
          <w:spacing w:val="-7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las</w:t>
      </w:r>
      <w:r>
        <w:rPr>
          <w:b w:val="0"/>
          <w:spacing w:val="31"/>
        </w:rPr>
        <w:t> </w:t>
      </w:r>
      <w:r>
        <w:rPr>
          <w:b w:val="0"/>
        </w:rPr>
        <w:t>instituciones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formales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tengan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</w:rPr>
        <w:t>capacidad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ciente</w:t>
      </w:r>
      <w:r>
        <w:rPr>
          <w:b w:val="0"/>
          <w:spacing w:val="-5"/>
        </w:rPr>
        <w:t> </w:t>
      </w:r>
      <w:r>
        <w:rPr>
          <w:b w:val="0"/>
        </w:rPr>
        <w:t>para</w:t>
      </w:r>
      <w:r>
        <w:rPr>
          <w:b w:val="0"/>
          <w:spacing w:val="23"/>
        </w:rPr>
        <w:t> </w:t>
      </w:r>
      <w:r>
        <w:rPr>
          <w:b w:val="0"/>
          <w:spacing w:val="-1"/>
        </w:rPr>
        <w:t>influir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3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desarrolla</w:t>
      </w:r>
      <w:r>
        <w:rPr>
          <w:b w:val="0"/>
          <w:spacing w:val="-3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(ver</w:t>
      </w:r>
      <w:r>
        <w:rPr>
          <w:b w:val="0"/>
          <w:spacing w:val="-3"/>
        </w:rPr>
        <w:t> Tabla</w:t>
      </w:r>
      <w:r>
        <w:rPr>
          <w:b w:val="0"/>
          <w:spacing w:val="-4"/>
        </w:rPr>
        <w:t> 6).</w:t>
      </w:r>
      <w:r>
        <w:rPr>
          <w:b w:val="0"/>
          <w:spacing w:val="49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mucha</w:t>
      </w:r>
      <w:r>
        <w:rPr>
          <w:b w:val="0"/>
          <w:spacing w:val="33"/>
        </w:rPr>
        <w:t> </w:t>
      </w:r>
      <w:r>
        <w:rPr>
          <w:b w:val="0"/>
          <w:spacing w:val="-1"/>
        </w:rPr>
        <w:t>menos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aquellos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1"/>
        </w:rPr>
        <w:t>no-</w:t>
      </w:r>
      <w:r>
        <w:rPr>
          <w:b w:val="0"/>
          <w:spacing w:val="43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capacidad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gobiernos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regionales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31"/>
        </w:rPr>
        <w:t> </w:t>
      </w:r>
      <w:r>
        <w:rPr>
          <w:b w:val="0"/>
          <w:spacing w:val="-1"/>
        </w:rPr>
        <w:t>nacional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</w:rPr>
        <w:t>exigirles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responsabilidades</w:t>
      </w:r>
      <w:r>
        <w:rPr>
          <w:b w:val="0"/>
          <w:spacing w:val="-4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minera.</w:t>
      </w:r>
      <w:r>
        <w:rPr>
          <w:b w:val="0"/>
          <w:spacing w:val="47"/>
        </w:rPr>
        <w:t> </w:t>
      </w:r>
      <w:r>
        <w:rPr>
          <w:b w:val="0"/>
          <w:spacing w:val="-2"/>
        </w:rPr>
        <w:t>Sin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embargo,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otra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parte,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</w:t>
      </w:r>
      <w:r>
        <w:rPr/>
      </w:r>
    </w:p>
    <w:p>
      <w:pPr>
        <w:pStyle w:val="BodyText"/>
        <w:spacing w:line="258" w:lineRule="auto" w:before="58"/>
        <w:ind w:left="130" w:right="125"/>
        <w:jc w:val="left"/>
      </w:pPr>
      <w:r>
        <w:rPr/>
        <w:br w:type="column"/>
      </w:r>
      <w:r>
        <w:rPr>
          <w:b w:val="0"/>
          <w:spacing w:val="-1"/>
        </w:rPr>
        <w:t>nivel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fe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muy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alto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público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</w:t>
      </w:r>
      <w:r>
        <w:rPr>
          <w:b w:val="0"/>
          <w:spacing w:val="-4"/>
        </w:rPr>
        <w:t> </w:t>
      </w:r>
      <w:r>
        <w:rPr>
          <w:b w:val="0"/>
        </w:rPr>
        <w:t>puede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defender</w:t>
      </w:r>
      <w:r>
        <w:rPr>
          <w:b w:val="0"/>
          <w:spacing w:val="23"/>
        </w:rPr>
        <w:t> </w:t>
      </w:r>
      <w:r>
        <w:rPr>
          <w:b w:val="0"/>
          <w:spacing w:val="-1"/>
        </w:rPr>
        <w:t>exitosamente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sus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intereses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nacionales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3"/>
        </w:rPr>
        <w:t>conjunto.</w:t>
      </w:r>
      <w:r>
        <w:rPr/>
      </w:r>
    </w:p>
    <w:p>
      <w:pPr>
        <w:pStyle w:val="BodyText"/>
        <w:spacing w:line="258" w:lineRule="auto" w:before="110"/>
        <w:ind w:left="130" w:right="167"/>
        <w:jc w:val="left"/>
      </w:pP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público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general,</w:t>
      </w:r>
      <w:r>
        <w:rPr>
          <w:b w:val="0"/>
          <w:spacing w:val="33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sienten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pueden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influir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41"/>
        </w:rPr>
        <w:t> </w:t>
      </w:r>
      <w:r>
        <w:rPr>
          <w:b w:val="0"/>
          <w:spacing w:val="-1"/>
        </w:rPr>
        <w:t>desarrolla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minería,</w:t>
      </w:r>
      <w:r>
        <w:rPr>
          <w:b w:val="0"/>
          <w:spacing w:val="-4"/>
        </w:rPr>
        <w:t> </w:t>
      </w:r>
      <w:r>
        <w:rPr>
          <w:b w:val="0"/>
        </w:rPr>
        <w:t>ya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sea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manera</w:t>
      </w:r>
      <w:r>
        <w:rPr>
          <w:b w:val="0"/>
          <w:spacing w:val="-4"/>
        </w:rPr>
        <w:t> </w:t>
      </w:r>
      <w:r>
        <w:rPr>
          <w:b w:val="0"/>
        </w:rPr>
        <w:t>directa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35"/>
        </w:rPr>
        <w:t> </w:t>
      </w:r>
      <w:r>
        <w:rPr>
          <w:b w:val="0"/>
          <w:spacing w:val="-2"/>
        </w:rPr>
        <w:t>compañías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mineras</w:t>
      </w:r>
      <w:r>
        <w:rPr>
          <w:b w:val="0"/>
          <w:spacing w:val="-4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mediante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influencia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políticas</w:t>
      </w:r>
      <w:r>
        <w:rPr>
          <w:b w:val="0"/>
          <w:spacing w:val="61"/>
        </w:rPr>
        <w:t> </w:t>
      </w:r>
      <w:r>
        <w:rPr>
          <w:b w:val="0"/>
          <w:spacing w:val="-1"/>
        </w:rPr>
        <w:t>gubernamentales.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respuestas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general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ítems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51"/>
        </w:rPr>
        <w:t> </w:t>
      </w:r>
      <w:r>
        <w:rPr>
          <w:b w:val="0"/>
          <w:spacing w:val="-1"/>
        </w:rPr>
        <w:t>examinaron</w:t>
      </w:r>
      <w:r>
        <w:rPr>
          <w:b w:val="0"/>
          <w:spacing w:val="-6"/>
        </w:rPr>
        <w:t> </w:t>
      </w:r>
      <w:r>
        <w:rPr>
          <w:b w:val="0"/>
          <w:spacing w:val="1"/>
        </w:rPr>
        <w:t>la</w:t>
      </w:r>
      <w:r>
        <w:rPr>
          <w:b w:val="0"/>
          <w:spacing w:val="-6"/>
        </w:rPr>
        <w:t> </w:t>
      </w:r>
      <w:r>
        <w:rPr>
          <w:b w:val="0"/>
          <w:spacing w:val="1"/>
        </w:rPr>
        <w:t>participación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ciudadana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(Tabla</w:t>
      </w:r>
      <w:r>
        <w:rPr>
          <w:b w:val="0"/>
          <w:spacing w:val="-5"/>
        </w:rPr>
        <w:t> </w:t>
      </w:r>
      <w:r>
        <w:rPr>
          <w:b w:val="0"/>
        </w:rPr>
        <w:t>7)</w:t>
      </w:r>
      <w:r>
        <w:rPr>
          <w:b w:val="0"/>
          <w:spacing w:val="-6"/>
        </w:rPr>
        <w:t> </w:t>
      </w:r>
      <w:r>
        <w:rPr>
          <w:b w:val="0"/>
        </w:rPr>
        <w:t>se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ubicaron</w:t>
      </w:r>
      <w:r>
        <w:rPr>
          <w:b w:val="0"/>
          <w:spacing w:val="23"/>
        </w:rPr>
        <w:t> </w:t>
      </w:r>
      <w:r>
        <w:rPr>
          <w:b w:val="0"/>
          <w:spacing w:val="-1"/>
        </w:rPr>
        <w:t>todos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2"/>
        </w:rPr>
        <w:t>punto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medio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escala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31"/>
        </w:rPr>
        <w:t> </w:t>
      </w:r>
      <w:r>
        <w:rPr>
          <w:b w:val="0"/>
          <w:spacing w:val="-1"/>
        </w:rPr>
        <w:t>niveles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acuerdo.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mostró</w:t>
      </w:r>
      <w:r>
        <w:rPr>
          <w:b w:val="0"/>
          <w:spacing w:val="-4"/>
        </w:rPr>
        <w:t> </w:t>
      </w:r>
      <w:r>
        <w:rPr>
          <w:b w:val="0"/>
          <w:spacing w:val="-2"/>
        </w:rPr>
        <w:t>consistente</w:t>
      </w:r>
      <w:r>
        <w:rPr>
          <w:b w:val="0"/>
          <w:spacing w:val="-4"/>
        </w:rPr>
        <w:t> </w:t>
      </w:r>
      <w:r>
        <w:rPr>
          <w:b w:val="0"/>
        </w:rPr>
        <w:t>sin</w:t>
      </w:r>
      <w:r>
        <w:rPr>
          <w:b w:val="0"/>
          <w:spacing w:val="-4"/>
        </w:rPr>
        <w:t> </w:t>
      </w:r>
      <w:r>
        <w:rPr>
          <w:b w:val="0"/>
        </w:rPr>
        <w:t>importar</w:t>
      </w:r>
      <w:r>
        <w:rPr>
          <w:b w:val="0"/>
          <w:spacing w:val="27"/>
        </w:rPr>
        <w:t> </w:t>
      </w:r>
      <w:r>
        <w:rPr>
          <w:b w:val="0"/>
        </w:rPr>
        <w:t>si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</w:rPr>
        <w:t>participante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ubicaba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4"/>
        </w:rPr>
        <w:t> </w:t>
      </w:r>
      <w:r>
        <w:rPr>
          <w:b w:val="0"/>
          <w:spacing w:val="-2"/>
        </w:rPr>
        <w:t>área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</w:t>
      </w:r>
      <w:r>
        <w:rPr>
          <w:b w:val="0"/>
          <w:spacing w:val="-4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51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Metropolitana.</w:t>
      </w:r>
      <w:r>
        <w:rPr>
          <w:b w:val="0"/>
          <w:spacing w:val="-4"/>
        </w:rPr>
        <w:t> </w:t>
      </w:r>
      <w:r>
        <w:rPr>
          <w:b w:val="0"/>
          <w:spacing w:val="-2"/>
        </w:rPr>
        <w:t>Finalmente,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1"/>
        </w:rPr>
        <w:t>vio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sentimiento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muy</w:t>
      </w:r>
      <w:r>
        <w:rPr>
          <w:b w:val="0"/>
          <w:spacing w:val="37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necesidad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obtener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consentimiento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23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locales</w:t>
      </w:r>
      <w:r>
        <w:rPr>
          <w:b w:val="0"/>
          <w:spacing w:val="-4"/>
        </w:rPr>
        <w:t> </w:t>
      </w:r>
      <w:r>
        <w:rPr>
          <w:b w:val="0"/>
        </w:rPr>
        <w:t>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indígenas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antes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procediera</w:t>
      </w:r>
      <w:r>
        <w:rPr>
          <w:b w:val="0"/>
          <w:spacing w:val="33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minero.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participantes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región</w:t>
      </w:r>
      <w:r>
        <w:rPr>
          <w:b w:val="0"/>
          <w:spacing w:val="39"/>
        </w:rPr>
        <w:t> </w:t>
      </w:r>
      <w:r>
        <w:rPr>
          <w:b w:val="0"/>
          <w:spacing w:val="-1"/>
        </w:rPr>
        <w:t>Metropolitana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mostraron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opinión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considerablemente</w:t>
      </w:r>
      <w:r>
        <w:rPr/>
      </w:r>
    </w:p>
    <w:p>
      <w:pPr>
        <w:pStyle w:val="BodyText"/>
        <w:spacing w:line="258" w:lineRule="auto"/>
        <w:ind w:left="130" w:right="125"/>
        <w:jc w:val="left"/>
      </w:pP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obtención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consentimiento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29"/>
        </w:rPr>
        <w:t> </w:t>
      </w:r>
      <w:r>
        <w:rPr>
          <w:b w:val="0"/>
          <w:spacing w:val="-1"/>
        </w:rPr>
        <w:t>comunidades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indígenas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antes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comenzar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</w:t>
      </w:r>
      <w:r>
        <w:rPr>
          <w:b w:val="0"/>
          <w:spacing w:val="29"/>
        </w:rPr>
        <w:t> </w:t>
      </w:r>
      <w:r>
        <w:rPr>
          <w:b w:val="0"/>
          <w:spacing w:val="-1"/>
        </w:rPr>
        <w:t>minero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encuestados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regiones</w:t>
      </w:r>
      <w:r>
        <w:rPr>
          <w:b w:val="0"/>
          <w:spacing w:val="-4"/>
        </w:rPr>
        <w:t> </w:t>
      </w:r>
      <w:r>
        <w:rPr>
          <w:b w:val="0"/>
        </w:rPr>
        <w:t>no-mineras.</w:t>
      </w:r>
      <w:r>
        <w:rPr/>
      </w:r>
    </w:p>
    <w:p>
      <w:pPr>
        <w:spacing w:after="0" w:line="258" w:lineRule="auto"/>
        <w:jc w:val="left"/>
        <w:sectPr>
          <w:pgSz w:w="11910" w:h="16840"/>
          <w:pgMar w:header="0" w:footer="372" w:top="740" w:bottom="560" w:left="720" w:right="720"/>
          <w:cols w:num="2" w:equalWidth="0">
            <w:col w:w="5009" w:space="229"/>
            <w:col w:w="5232"/>
          </w:cols>
        </w:sectPr>
      </w:pP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0"/>
          <w:szCs w:val="10"/>
        </w:rPr>
      </w:pPr>
    </w:p>
    <w:p>
      <w:pPr>
        <w:spacing w:before="77"/>
        <w:ind w:left="13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6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Calificaciones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capacidad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gobernanza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eficacia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pública,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8"/>
          <w:szCs w:val="8"/>
        </w:rPr>
      </w:pPr>
    </w:p>
    <w:p>
      <w:pPr>
        <w:spacing w:line="20" w:lineRule="atLeast"/>
        <w:ind w:left="11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72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3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9"/>
        <w:rPr>
          <w:rFonts w:ascii="Corpid C1 Bold" w:hAnsi="Corpid C1 Bold" w:cs="Corpid C1 Bold" w:eastAsia="Corpid C1 Bold"/>
          <w:b/>
          <w:bCs/>
          <w:sz w:val="5"/>
          <w:szCs w:val="5"/>
        </w:rPr>
      </w:pPr>
    </w:p>
    <w:p>
      <w:pPr>
        <w:spacing w:line="200" w:lineRule="atLeast"/>
        <w:ind w:left="130" w:right="0" w:firstLine="0"/>
        <w:rPr>
          <w:rFonts w:ascii="Corpid C1 Bold" w:hAnsi="Corpid C1 Bold" w:cs="Corpid C1 Bold" w:eastAsia="Corpid C1 Bold"/>
          <w:sz w:val="20"/>
          <w:szCs w:val="20"/>
        </w:rPr>
      </w:pPr>
      <w:r>
        <w:rPr>
          <w:rFonts w:ascii="Corpid C1 Bold" w:hAnsi="Corpid C1 Bold" w:cs="Corpid C1 Bold" w:eastAsia="Corpid C1 Bold"/>
          <w:sz w:val="20"/>
          <w:szCs w:val="20"/>
        </w:rPr>
        <w:pict>
          <v:group style="width:510.5pt;height:135.7pt;mso-position-horizontal-relative:char;mso-position-vertical-relative:line" coordorigin="0,0" coordsize="10210,2714">
            <v:group style="position:absolute;left:0;top:5;width:4536;height:798" coordorigin="0,5" coordsize="4536,798">
              <v:shape style="position:absolute;left:0;top:5;width:4536;height:798" coordorigin="0,5" coordsize="4536,798" path="m4535,5l0,5,0,802,4535,802,4535,5xe" filled="true" fillcolor="#00395a" stroked="false">
                <v:path arrowok="t"/>
                <v:fill type="solid"/>
              </v:shape>
            </v:group>
            <v:group style="position:absolute;left:4535;top:5;width:2;height:798" coordorigin="4535,5" coordsize="2,798">
              <v:shape style="position:absolute;left:4535;top:5;width:2;height:798" coordorigin="4535,5" coordsize="0,798" path="m4535,5l4535,802e" filled="false" stroked="true" strokeweight=".101pt" strokecolor="#00395a">
                <v:path arrowok="t"/>
              </v:shape>
            </v:group>
            <v:group style="position:absolute;left:4535;top:5;width:1418;height:798" coordorigin="4535,5" coordsize="1418,798">
              <v:shape style="position:absolute;left:4535;top:5;width:1418;height:798" coordorigin="4535,5" coordsize="1418,798" path="m5953,5l4535,5,4535,802,5953,802,5953,5xe" filled="true" fillcolor="#00395a" stroked="false">
                <v:path arrowok="t"/>
                <v:fill type="solid"/>
              </v:shape>
            </v:group>
            <v:group style="position:absolute;left:5953;top:5;width:1418;height:798" coordorigin="5953,5" coordsize="1418,798">
              <v:shape style="position:absolute;left:5953;top:5;width:1418;height:798" coordorigin="5953,5" coordsize="1418,798" path="m7370,5l5953,5,5953,802,7370,802,7370,5xe" filled="true" fillcolor="#00395a" stroked="false">
                <v:path arrowok="t"/>
                <v:fill type="solid"/>
              </v:shape>
            </v:group>
            <v:group style="position:absolute;left:7370;top:5;width:1418;height:798" coordorigin="7370,5" coordsize="1418,798">
              <v:shape style="position:absolute;left:7370;top:5;width:1418;height:798" coordorigin="7370,5" coordsize="1418,798" path="m8787,5l7370,5,7370,802,8787,802,8787,5xe" filled="true" fillcolor="#00395a" stroked="false">
                <v:path arrowok="t"/>
                <v:fill type="solid"/>
              </v:shape>
            </v:group>
            <v:group style="position:absolute;left:8787;top:5;width:1418;height:798" coordorigin="8787,5" coordsize="1418,798">
              <v:shape style="position:absolute;left:8787;top:5;width:1418;height:798" coordorigin="8787,5" coordsize="1418,798" path="m10205,5l8787,5,8787,802,10205,802,10205,5xe" filled="true" fillcolor="#00395a" stroked="false">
                <v:path arrowok="t"/>
                <v:fill type="solid"/>
              </v:shape>
            </v:group>
            <v:group style="position:absolute;left:0;top:802;width:4536;height:583" coordorigin="0,802" coordsize="4536,583">
              <v:shape style="position:absolute;left:0;top:802;width:4536;height:583" coordorigin="0,802" coordsize="4536,583" path="m4535,802l0,802,0,1385,4535,1385,4535,802xe" filled="true" fillcolor="#ebebec" stroked="false">
                <v:path arrowok="t"/>
                <v:fill type="solid"/>
              </v:shape>
            </v:group>
            <v:group style="position:absolute;left:4535;top:802;width:2;height:583" coordorigin="4535,802" coordsize="2,583">
              <v:shape style="position:absolute;left:4535;top:802;width:2;height:583" coordorigin="4535,802" coordsize="0,583" path="m4535,802l4535,1385e" filled="false" stroked="true" strokeweight=".101pt" strokecolor="#ebebec">
                <v:path arrowok="t"/>
              </v:shape>
            </v:group>
            <v:group style="position:absolute;left:4535;top:802;width:1418;height:583" coordorigin="4535,802" coordsize="1418,583">
              <v:shape style="position:absolute;left:4535;top:802;width:1418;height:583" coordorigin="4535,802" coordsize="1418,583" path="m5953,802l4535,802,4535,1385,5953,1385,5953,802xe" filled="true" fillcolor="#ebebec" stroked="false">
                <v:path arrowok="t"/>
                <v:fill type="solid"/>
              </v:shape>
            </v:group>
            <v:group style="position:absolute;left:5953;top:802;width:1418;height:583" coordorigin="5953,802" coordsize="1418,583">
              <v:shape style="position:absolute;left:5953;top:802;width:1418;height:583" coordorigin="5953,802" coordsize="1418,583" path="m7370,802l5953,802,5953,1385,7370,1385,7370,802xe" filled="true" fillcolor="#ebebec" stroked="false">
                <v:path arrowok="t"/>
                <v:fill type="solid"/>
              </v:shape>
            </v:group>
            <v:group style="position:absolute;left:7370;top:802;width:1418;height:583" coordorigin="7370,802" coordsize="1418,583">
              <v:shape style="position:absolute;left:7370;top:802;width:1418;height:583" coordorigin="7370,802" coordsize="1418,583" path="m8787,802l7370,802,7370,1385,8787,1385,8787,802xe" filled="true" fillcolor="#ebebec" stroked="false">
                <v:path arrowok="t"/>
                <v:fill type="solid"/>
              </v:shape>
            </v:group>
            <v:group style="position:absolute;left:8787;top:802;width:1418;height:583" coordorigin="8787,802" coordsize="1418,583">
              <v:shape style="position:absolute;left:8787;top:802;width:1418;height:583" coordorigin="8787,802" coordsize="1418,583" path="m10205,802l8787,802,8787,1385,10205,1385,10205,802xe" filled="true" fillcolor="#ebebec" stroked="false">
                <v:path arrowok="t"/>
                <v:fill type="solid"/>
              </v:shape>
            </v:group>
            <v:group style="position:absolute;left:0;top:2149;width:4536;height:560" coordorigin="0,2149" coordsize="4536,560">
              <v:shape style="position:absolute;left:0;top:2149;width:4536;height:560" coordorigin="0,2149" coordsize="4536,560" path="m4535,2149l0,2149,0,2709,4535,2709,4535,2149xe" filled="true" fillcolor="#ebebec" stroked="false">
                <v:path arrowok="t"/>
                <v:fill type="solid"/>
              </v:shape>
            </v:group>
            <v:group style="position:absolute;left:4535;top:2149;width:2;height:560" coordorigin="4535,2149" coordsize="2,560">
              <v:shape style="position:absolute;left:4535;top:2149;width:2;height:560" coordorigin="4535,2149" coordsize="0,560" path="m4535,2149l4535,2709e" filled="false" stroked="true" strokeweight=".101pt" strokecolor="#ebebec">
                <v:path arrowok="t"/>
              </v:shape>
            </v:group>
            <v:group style="position:absolute;left:4535;top:2149;width:1418;height:560" coordorigin="4535,2149" coordsize="1418,560">
              <v:shape style="position:absolute;left:4535;top:2149;width:1418;height:560" coordorigin="4535,2149" coordsize="1418,560" path="m5953,2149l4535,2149,4535,2709,5953,2709,5953,2149xe" filled="true" fillcolor="#ebebec" stroked="false">
                <v:path arrowok="t"/>
                <v:fill type="solid"/>
              </v:shape>
            </v:group>
            <v:group style="position:absolute;left:5953;top:2149;width:1418;height:560" coordorigin="5953,2149" coordsize="1418,560">
              <v:shape style="position:absolute;left:5953;top:2149;width:1418;height:560" coordorigin="5953,2149" coordsize="1418,560" path="m7370,2149l5953,2149,5953,2709,7370,2709,7370,2149xe" filled="true" fillcolor="#ebebec" stroked="false">
                <v:path arrowok="t"/>
                <v:fill type="solid"/>
              </v:shape>
            </v:group>
            <v:group style="position:absolute;left:7370;top:2149;width:1418;height:560" coordorigin="7370,2149" coordsize="1418,560">
              <v:shape style="position:absolute;left:7370;top:2149;width:1418;height:560" coordorigin="7370,2149" coordsize="1418,560" path="m8787,2149l7370,2149,7370,2709,8787,2709,8787,2149xe" filled="true" fillcolor="#ebebec" stroked="false">
                <v:path arrowok="t"/>
                <v:fill type="solid"/>
              </v:shape>
            </v:group>
            <v:group style="position:absolute;left:8787;top:2149;width:1418;height:560" coordorigin="8787,2149" coordsize="1418,560">
              <v:shape style="position:absolute;left:8787;top:2149;width:1418;height:560" coordorigin="8787,2149" coordsize="1418,560" path="m10205,2149l8787,2149,8787,2709,10205,2709,10205,2149xe" filled="true" fillcolor="#ebebec" stroked="false">
                <v:path arrowok="t"/>
                <v:fill type="solid"/>
              </v:shape>
            </v:group>
            <v:group style="position:absolute;left:10205;top:5;width:2;height:2704" coordorigin="10205,5" coordsize="2,2704">
              <v:shape style="position:absolute;left:10205;top:5;width:2;height:2704" coordorigin="10205,5" coordsize="0,2704" path="m10205,5l10205,2709e" filled="false" stroked="true" strokeweight=".500041pt" strokecolor="#000000">
                <v:path arrowok="t"/>
              </v:shape>
            </v:group>
            <v:group style="position:absolute;left:4535;top:802;width:2;height:1907" coordorigin="4535,802" coordsize="2,1907">
              <v:shape style="position:absolute;left:4535;top:802;width:2;height:1907" coordorigin="4535,802" coordsize="0,1907" path="m4535,802l4535,2709e" filled="false" stroked="true" strokeweight=".500010pt" strokecolor="#000000">
                <v:path arrowok="t"/>
              </v:shape>
            </v:group>
            <v:group style="position:absolute;left:5953;top:802;width:2;height:1907" coordorigin="5953,802" coordsize="2,1907">
              <v:shape style="position:absolute;left:5953;top:802;width:2;height:1907" coordorigin="5953,802" coordsize="0,1907" path="m5953,802l5953,2709e" filled="false" stroked="true" strokeweight=".500001pt" strokecolor="#000000">
                <v:path arrowok="t"/>
              </v:shape>
            </v:group>
            <v:group style="position:absolute;left:7370;top:802;width:2;height:1907" coordorigin="7370,802" coordsize="2,1907">
              <v:shape style="position:absolute;left:7370;top:802;width:2;height:1907" coordorigin="7370,802" coordsize="0,1907" path="m7370,802l7370,2709e" filled="false" stroked="true" strokeweight=".500010pt" strokecolor="#000000">
                <v:path arrowok="t"/>
              </v:shape>
            </v:group>
            <v:group style="position:absolute;left:8787;top:802;width:2;height:1907" coordorigin="8787,802" coordsize="2,1907">
              <v:shape style="position:absolute;left:8787;top:802;width:2;height:1907" coordorigin="8787,802" coordsize="0,1907" path="m8787,802l8787,2709e" filled="false" stroked="true" strokeweight=".500001pt" strokecolor="#000000">
                <v:path arrowok="t"/>
              </v:shape>
            </v:group>
            <v:group style="position:absolute;left:4941;top:306;width:606;height:202" coordorigin="4941,306" coordsize="606,202">
              <v:shape style="position:absolute;left:4941;top:306;width:606;height:202" coordorigin="4941,306" coordsize="606,202" path="m5547,508l4941,508,4941,306,5547,306,5547,508xe" filled="true" fillcolor="#6d98b4" stroked="false">
                <v:path arrowok="t"/>
                <v:fill type="solid"/>
              </v:shape>
            </v:group>
            <v:group style="position:absolute;left:4947;top:110;width:594;height:393" coordorigin="4947,110" coordsize="594,393">
              <v:shape style="position:absolute;left:4947;top:110;width:594;height:393" coordorigin="4947,110" coordsize="594,393" path="m4947,503l5541,503,5541,110,4947,110,4947,503xe" filled="false" stroked="true" strokeweight=".606pt" strokecolor="#ffffff">
                <v:path arrowok="t"/>
              </v:shape>
            </v:group>
            <v:group style="position:absolute;left:5143;top:104;width:404;height:202" coordorigin="5143,104" coordsize="404,202">
              <v:shape style="position:absolute;left:5143;top:104;width:404;height:202" coordorigin="5143,104" coordsize="404,202" path="m5547,104l5143,104,5143,306,5547,306,5547,104xe" filled="true" fillcolor="#ffffff" stroked="false">
                <v:path arrowok="t"/>
                <v:fill type="solid"/>
              </v:shape>
            </v:group>
            <v:group style="position:absolute;left:4994;top:155;width:96;height:92" coordorigin="4994,155" coordsize="96,92">
              <v:shape style="position:absolute;left:4994;top:155;width:96;height:92" coordorigin="4994,155" coordsize="96,92" path="m5090,190l4994,190,5024,211,5013,246,5043,225,5065,225,5061,211,5090,190xe" filled="true" fillcolor="#ffffff" stroked="false">
                <v:path arrowok="t"/>
                <v:fill type="solid"/>
              </v:shape>
              <v:shape style="position:absolute;left:4994;top:155;width:96;height:92" coordorigin="4994,155" coordsize="96,92" path="m5065,225l5043,225,5073,246,5065,225xe" filled="true" fillcolor="#ffffff" stroked="false">
                <v:path arrowok="t"/>
                <v:fill type="solid"/>
              </v:shape>
              <v:shape style="position:absolute;left:4994;top:155;width:96;height:92" coordorigin="4994,155" coordsize="96,92" path="m5042,155l5031,190,5054,190,5042,155xe" filled="true" fillcolor="#ffffff" stroked="false">
                <v:path arrowok="t"/>
                <v:fill type="solid"/>
              </v:shape>
            </v:group>
            <v:group style="position:absolute;left:6356;top:128;width:611;height:336" coordorigin="6356,128" coordsize="611,336">
              <v:shape style="position:absolute;left:6356;top:128;width:611;height:336" coordorigin="6356,128" coordsize="611,336" path="m6611,442l6519,442,6516,456,6525,460,6535,464,6545,464,6549,450,6580,450,6580,448,6610,448,6613,446,6611,44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80,450l6549,450,6551,464,6571,464,6580,462,6580,45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87,442l6796,442,6793,456,6802,460,6811,464,6821,464,6826,450,6856,450,6856,448,6886,448,6889,446,6887,44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56,450l6826,450,6828,464,6847,464,6857,462,6856,45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10,448l6580,448,6586,460,6596,458,6604,452,6610,4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86,448l6856,448,6863,460,6872,458,6881,452,6886,4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6,424l6495,424,6487,436,6502,448,6511,452,6519,442,6611,442,6607,434,6627,434,6631,430,6636,42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13,424l6772,424,6764,436,6778,448,6787,452,6796,442,6887,442,6884,434,6904,434,6908,430,6913,42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27,434l6607,434,6617,442,6625,436,6627,43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4,434l6884,434,6894,442,6902,436,6904,43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25,398l6479,398,6467,406,6472,414,6476,424,6483,430,6495,424,6636,424,6637,422,6628,412,6560,412,6537,408,6525,39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02,398l6755,398,6744,406,6749,414,6753,424,6760,430,6772,424,6913,424,6914,422,6904,412,6837,412,6814,408,6802,39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0,322l6552,322,6576,328,6593,340,6601,360,6602,368,6602,370,6596,390,6581,406,6560,412,6628,412,6640,416,6646,408,6649,398,6651,388,6639,384,6652,382,6653,378,6653,374,6653,358,6652,352,6639,352,6651,346,6649,338,6646,328,6643,324,6628,324,6630,32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6,322l6829,322,6852,328,6869,340,6878,360,6879,368,6879,370,6872,390,6858,406,6837,412,6904,412,6917,416,6922,408,6925,398,6928,388,6916,384,6929,382,6931,372,6931,362,6929,352,6916,352,6928,346,6927,342,6924,332,6921,326,6920,324,6904,324,6906,32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66,336l6462,344,6461,354,6460,364,6473,368,6460,370,6461,380,6462,390,6466,400,6479,398,6525,398,6520,394,6512,376,6511,368,6517,346,6524,338,6479,338,6466,33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42,336l6739,344,6737,354,6737,364,6749,368,6737,370,6737,380,6739,390,6742,400,6755,398,6802,398,6797,394,6789,376,6788,368,6793,346,6801,338,6755,338,6742,33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60,338l6557,338,6536,344,6526,364,6526,370,6535,390,6554,398,6576,392,6587,374,6587,368,6580,348,6560,3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37,338l6833,338,6813,344,6803,364,6803,370,6812,390,6831,398,6853,392,6863,374,6864,368,6856,348,6837,3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34,284l6665,336,6670,370,6720,370,6720,368,6723,344,6729,324,6736,310,6712,310,6634,28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83,304l6476,312,6472,320,6467,330,6479,338,6524,338,6531,330,6552,322,6630,322,6637,314,6636,312,6495,312,6483,30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60,304l6753,312,6749,320,6744,330,6755,338,6801,338,6808,330,6829,322,6906,322,6914,314,6913,312,6772,312,6760,304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40,320l6628,324,6643,324,6640,32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17,320l6904,324,6920,324,6917,32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7,256l6811,256,6838,258,6861,262,6926,304,6936,320,6961,294,6957,272,6964,272,6967,266,6967,25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11,282l6502,286,6495,294,6487,300,6495,312,6636,312,6631,306,6627,300,6607,300,6611,292,6519,292,6511,28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787,282l6778,286,6771,294,6764,300,6772,312,6913,312,6908,306,6904,300,6884,300,6887,292,6796,292,6787,28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1,168l6797,168,6712,310,6736,310,6740,304,6753,288,6770,274,6789,264,6811,256,6967,256,6967,250,6964,244,6952,244,6948,222,6818,222,6815,220,6815,184,6818,180,6903,180,6901,16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17,292l6607,300,6627,300,6625,298,6617,29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94,292l6884,300,6904,300,6902,298,6894,29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1,128l6389,128,6356,180,6706,294,6732,250,6638,250,6622,246,6628,236,6593,236,6577,230,6583,220,6548,220,6533,216,6539,206,6503,206,6488,202,6494,192,6458,192,6444,188,6451,176,6413,176,6399,174,6415,148,6961,148,6961,12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45,272l6535,272,6525,276,6516,280,6519,292,6611,292,6613,288,6580,288,6580,284,6549,284,6545,27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21,272l6811,272,6802,276,6793,280,6796,292,6887,292,6889,288,6856,288,6856,284,6826,284,6821,272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86,276l6580,288,6613,288,6604,284,6596,278,6586,27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63,276l6856,288,6889,288,6881,284,6872,278,6863,276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61,270l6551,272,6549,284,6580,284,6580,274,6571,272,6561,27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837,270l6828,272,6826,284,6856,284,6857,274,6847,272,6837,27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87,238l6487,278,6504,268,6522,260,6542,256,6487,23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61,148l6693,148,6653,222,6638,250,6732,250,6789,154,6961,154,6961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78,148l6641,148,6593,236,6628,236,6678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903,180l6887,180,6891,184,6899,220,6896,222,6912,222,6903,180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625,148l6588,148,6548,220,6583,220,6625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72,148l6535,148,6503,206,6539,206,6572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520,148l6483,148,6458,192,6494,192,6520,148xe" filled="true" fillcolor="#ffffff" stroked="false">
                <v:path arrowok="t"/>
                <v:fill type="solid"/>
              </v:shape>
              <v:shape style="position:absolute;left:6356;top:128;width:611;height:336" coordorigin="6356,128" coordsize="611,336" path="m6467,148l6430,148,6413,176,6451,176,6467,148xe" filled="true" fillcolor="#ffffff" stroked="false">
                <v:path arrowok="t"/>
                <v:fill type="solid"/>
              </v:shape>
            </v:group>
            <v:group style="position:absolute;left:7730;top:124;width:697;height:366" coordorigin="7730,124" coordsize="697,366">
              <v:shape style="position:absolute;left:7730;top:124;width:697;height:366" coordorigin="7730,124" coordsize="697,366" path="m8044,275l7780,275,7780,489,7878,489,7878,398,8044,398,8044,358,7816,358,7816,297,8044,297,8044,275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044,398l7946,398,7946,489,8044,489,8044,39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81,410l8113,410,8115,415,8116,422,8116,430,8114,462,8111,482,8109,489,8149,489,8145,477,8144,462,8144,424,8144,419,8145,415,8176,415,8181,411,8181,410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86,347l8270,347,8272,357,8274,366,8270,445,8262,488,8333,489,8329,476,8327,465,8325,451,8325,430,8325,380,8325,372,8326,358,8373,358,8386,34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76,415l8145,415,8149,418,8154,419,8171,419,8176,415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36,301l8124,301,8117,305,8114,311,8098,311,8088,321,8087,334,8077,336,8070,344,8070,356,8064,360,8060,366,8060,383,8066,391,8075,393,8078,405,8089,413,8105,413,8109,412,8113,410,8181,410,8184,399,8194,396,8201,387,8201,370,8199,364,8195,359,8195,359,8195,353,8195,343,8188,333,8178,330,8174,317,8167,311,8114,311,8166,311,8163,308,8145,308,8142,304,8136,301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73,358l8326,358,8334,361,8343,364,8352,364,8372,359,8373,35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7947,297l7877,297,7877,358,7947,358,7947,29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044,297l8008,297,8008,358,8044,358,8044,297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268,169l8267,169,8245,174,8230,189,8222,209,8204,220,8193,238,8192,247,8192,250,8181,257,8174,269,8174,282,8181,302,8197,315,8209,334,8225,347,8244,353,8255,353,8263,351,8270,347,8386,347,8388,345,8407,327,8420,310,8426,294,8424,271,8416,256,8417,253,8417,250,8417,247,8412,227,8399,210,8384,190,8368,176,8356,169,8271,169,8268,169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163,308l8147,308,8145,308,8163,308,8163,308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7912,124l7730,275,8094,275,7912,124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11,151l8288,151,8277,158,8271,169,8356,169,8352,167,8337,165,8327,165,8321,156,8311,151xe" filled="true" fillcolor="#ffffff" stroked="false">
                <v:path arrowok="t"/>
                <v:fill type="solid"/>
              </v:shape>
              <v:shape style="position:absolute;left:7730;top:124;width:697;height:366" coordorigin="7730,124" coordsize="697,366" path="m8333,164l8330,164,8327,165,8337,165,8333,164xe" filled="true" fillcolor="#ffffff" stroked="false">
                <v:path arrowok="t"/>
                <v:fill type="solid"/>
              </v:shape>
            </v:group>
            <v:group style="position:absolute;left:9314;top:118;width:364;height:377" coordorigin="9314,118" coordsize="364,377">
              <v:shape style="position:absolute;left:9314;top:118;width:364;height:377" coordorigin="9314,118" coordsize="364,377" path="m9670,480l9322,480,9314,485,9314,495,9678,495,9678,485,9670,480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162l9331,162,9331,480,9387,480,9387,453,9471,453,9471,428,9352,428,9352,405,9471,405,9471,375,9352,375,9352,352,9471,352,9471,322,9352,322,9352,299,9471,299,9471,269,9352,269,9352,246,9471,246,9471,216,9352,216,9352,193,9471,193,9471,162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453l9416,453,9416,480,9471,480,9471,45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427l9495,427,9495,480,9520,480,9520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427l9543,427,9543,480,9567,480,9567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427l9590,427,9590,480,9615,480,9615,42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61,225l9495,225,9495,245,9641,245,9641,480,9661,480,9661,2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405l9451,405,9451,428,9471,428,9471,40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377l9495,377,9495,401,9520,401,9520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377l9543,377,9543,401,9567,401,9567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377l9590,377,9590,401,9615,401,9615,377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352l9451,352,9451,375,9471,375,9471,352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325l9495,325,9495,349,9520,349,9520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325l9543,325,9543,349,9567,349,9567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325l9590,325,9590,349,9615,349,9615,325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299l9451,299,9451,322,9471,322,9471,299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20,273l9495,273,9495,297,9520,297,9520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67,273l9543,273,9543,297,9567,297,9567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615,273l9590,273,9590,297,9615,297,9615,27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246l9451,246,9451,269,9471,269,9471,246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471,193l9451,193,9451,216,9471,216,9471,193xe" filled="true" fillcolor="#ffffff" stroked="false">
                <v:path arrowok="t"/>
                <v:fill type="solid"/>
              </v:shape>
              <v:shape style="position:absolute;left:9314;top:118;width:364;height:377" coordorigin="9314,118" coordsize="364,377" path="m9588,118l9427,118,9427,138,9568,138,9568,203,9588,203,9588,118xe" filled="true" fillcolor="#ffffff" stroked="false">
                <v:path arrowok="t"/>
                <v:fill type="solid"/>
              </v:shape>
              <v:shape style="position:absolute;left:57;top:912;width:4405;height:1726" type="#_x0000_t202" filled="false" stroked="false">
                <v:textbox inset="0,0,0,0">
                  <w:txbxContent>
                    <w:p>
                      <w:pPr>
                        <w:spacing w:line="184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Los gobiernos regionales y nacional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son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capaces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13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/>
                          <w:b w:val="0"/>
                          <w:sz w:val="18"/>
                        </w:rPr>
                        <w:t>de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exigirles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responsabilidades a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8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sz w:val="18"/>
                        </w:rPr>
                        <w:t> minera</w:t>
                      </w:r>
                      <w:r>
                        <w:rPr>
                          <w:rFonts w:ascii="Corpid C1 Light"/>
                          <w:sz w:val="18"/>
                        </w:rPr>
                      </w:r>
                    </w:p>
                    <w:p>
                      <w:pPr>
                        <w:spacing w:line="210" w:lineRule="exact" w:before="150"/>
                        <w:ind w:left="0" w:right="586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Se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puede contar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con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legislación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y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con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las</w:t>
                      </w:r>
                      <w:r>
                        <w:rPr>
                          <w:rFonts w:ascii="Corpid C1 Light" w:hAnsi="Corpid C1 Light"/>
                          <w:b w:val="0"/>
                          <w:spacing w:val="32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1"/>
                          <w:sz w:val="18"/>
                        </w:rPr>
                        <w:t>regulaciones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para asegurar que las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compañías</w:t>
                      </w:r>
                      <w:r>
                        <w:rPr>
                          <w:rFonts w:ascii="Corpid C1 Light" w:hAnsi="Corpid C1 Light"/>
                          <w:b w:val="0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mineras hagan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lo</w:t>
                      </w: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 correcto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  <w:p>
                      <w:pPr>
                        <w:spacing w:line="210" w:lineRule="exact" w:before="137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8"/>
                          <w:szCs w:val="18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sz w:val="18"/>
                        </w:rPr>
                        <w:t>Se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puede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contar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con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tribunales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justicia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para</w:t>
                      </w:r>
                      <w:r>
                        <w:rPr>
                          <w:rFonts w:ascii="Corpid C1 Light" w:hAnsi="Corpid C1 Light"/>
                          <w:b w:val="0"/>
                          <w:spacing w:val="39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asegurar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que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las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compañías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mineras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hagan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2"/>
                          <w:sz w:val="18"/>
                        </w:rPr>
                        <w:t>lo</w:t>
                      </w:r>
                      <w:r>
                        <w:rPr>
                          <w:rFonts w:ascii="Corpid C1 Light" w:hAnsi="Corpid C1 Light"/>
                          <w:b w:val="0"/>
                          <w:spacing w:val="-4"/>
                          <w:sz w:val="18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spacing w:val="-1"/>
                          <w:sz w:val="18"/>
                        </w:rPr>
                        <w:t>correcto</w:t>
                      </w:r>
                      <w:r>
                        <w:rPr>
                          <w:rFonts w:ascii="Corpid C1 Light" w:hAnsi="Corpid C1 Light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886;top:592;width:717;height:709" type="#_x0000_t202" filled="false" stroked="false">
                <v:textbox inset="0,0,0,0">
                  <w:txbxContent>
                    <w:p>
                      <w:pPr>
                        <w:spacing w:line="168" w:lineRule="exact" w:before="0"/>
                        <w:ind w:left="0" w:right="0" w:firstLine="0"/>
                        <w:jc w:val="center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GENERAL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  <w:p>
                      <w:pPr>
                        <w:spacing w:line="240" w:lineRule="exact" w:before="115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2.45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8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8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16"/>
                        </w:rPr>
                        <w:t>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19;top:570;width:686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sz w:val="16"/>
                        </w:rPr>
                        <w:t>MINERAS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92;top:573;width:2523;height:166" type="#_x0000_t202" filled="false" stroked="false">
                <v:textbox inset="0,0,0,0">
                  <w:txbxContent>
                    <w:p>
                      <w:pPr>
                        <w:tabs>
                          <w:tab w:pos="1285" w:val="left" w:leader="none"/>
                        </w:tabs>
                        <w:spacing w:line="165" w:lineRule="exact" w:before="0"/>
                        <w:ind w:left="0" w:right="0" w:firstLine="0"/>
                        <w:jc w:val="left"/>
                        <w:rPr>
                          <w:rFonts w:ascii="Calibri" w:hAnsi="Calibri" w:cs="Calibri" w:eastAsia="Calibri"/>
                          <w:sz w:val="16"/>
                          <w:szCs w:val="16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pacing w:val="7"/>
                          <w:position w:val="1"/>
                          <w:sz w:val="16"/>
                        </w:rPr>
                        <w:t>NO-MINERAS</w:t>
                        <w:tab/>
                      </w:r>
                      <w:r>
                        <w:rPr>
                          <w:rFonts w:ascii="Calibri"/>
                          <w:b/>
                          <w:color w:val="FFFFFF"/>
                          <w:spacing w:val="4"/>
                          <w:sz w:val="16"/>
                        </w:rPr>
                        <w:t>METROPOLITANA</w:t>
                      </w:r>
                      <w:r>
                        <w:rPr>
                          <w:rFonts w:ascii="Calibri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09;top:908;width:706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2.45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w w:val="95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w w:val="95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w w:val="95"/>
                          <w:sz w:val="16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18;top:908;width:721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2.55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1.21)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24;top:908;width:745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2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4"/>
                          <w:sz w:val="20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6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z w:val="20"/>
                        </w:rPr>
                        <w:t>4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6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1"/>
                          <w:sz w:val="16"/>
                        </w:rPr>
                        <w:t>1.25)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89;top:1582;width:712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2.45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1.17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07;top:1582;width:710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1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2.49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5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w w:val="95"/>
                          <w:sz w:val="16"/>
                        </w:rPr>
                        <w:t>1.12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w w:val="95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18;top:1582;width:721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1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z w:val="20"/>
                        </w:rPr>
                        <w:t>2.49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7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6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w w:val="95"/>
                          <w:sz w:val="16"/>
                        </w:rPr>
                        <w:t>1.21)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14;top:1582;width:764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2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4"/>
                          <w:sz w:val="20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6"/>
                          <w:sz w:val="20"/>
                        </w:rPr>
                        <w:t>3</w:t>
                      </w:r>
                      <w:r>
                        <w:rPr>
                          <w:rFonts w:ascii="Corpid C1 Light"/>
                          <w:b w:val="0"/>
                          <w:sz w:val="20"/>
                        </w:rPr>
                        <w:t>4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4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1.20)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4870;top:2244;width:749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2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2.42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(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E</w:t>
                      </w:r>
                      <w:r>
                        <w:rPr>
                          <w:rFonts w:ascii="Corpid C1 Light"/>
                          <w:b w:val="0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5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7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301;top:2244;width:720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3"/>
                          <w:sz w:val="20"/>
                        </w:rPr>
                        <w:t>2.44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7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pacing w:val="-4"/>
                          <w:sz w:val="16"/>
                        </w:rPr>
                        <w:t>1.</w:t>
                      </w:r>
                      <w:r>
                        <w:rPr>
                          <w:rFonts w:ascii="Corpid C1 Light"/>
                          <w:b w:val="0"/>
                          <w:spacing w:val="-5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-3"/>
                          <w:sz w:val="16"/>
                        </w:rPr>
                        <w:t>6)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703;top:2244;width:753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20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-2"/>
                          <w:sz w:val="20"/>
                        </w:rPr>
                        <w:t>47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-1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pacing w:val="-2"/>
                          <w:sz w:val="16"/>
                        </w:rPr>
                        <w:t>(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D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E</w:t>
                      </w:r>
                      <w:r>
                        <w:rPr>
                          <w:rFonts w:ascii="Corpid C1 Light"/>
                          <w:b w:val="0"/>
                          <w:spacing w:val="-22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</w:t>
                      </w:r>
                      <w:r>
                        <w:rPr>
                          <w:rFonts w:ascii="Corpid C1 Light"/>
                          <w:b w:val="0"/>
                          <w:spacing w:val="5"/>
                          <w:sz w:val="16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spacing w:val="2"/>
                          <w:sz w:val="16"/>
                        </w:rPr>
                        <w:t>2</w:t>
                      </w:r>
                      <w:r>
                        <w:rPr>
                          <w:rFonts w:ascii="Corpid C1 Light"/>
                          <w:b w:val="0"/>
                          <w:spacing w:val="-1"/>
                          <w:sz w:val="16"/>
                        </w:rPr>
                        <w:t>4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9118;top:2244;width:756;height:393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20"/>
                          <w:szCs w:val="20"/>
                        </w:rPr>
                      </w:pPr>
                      <w:r>
                        <w:rPr>
                          <w:rFonts w:ascii="Corpid C1 Light"/>
                          <w:b w:val="0"/>
                          <w:spacing w:val="1"/>
                          <w:sz w:val="20"/>
                        </w:rPr>
                        <w:t>2.3</w:t>
                      </w:r>
                      <w:r>
                        <w:rPr>
                          <w:rFonts w:ascii="Corpid C1 Light"/>
                          <w:b w:val="0"/>
                          <w:sz w:val="20"/>
                        </w:rPr>
                        <w:t>0</w:t>
                      </w:r>
                      <w:r>
                        <w:rPr>
                          <w:rFonts w:ascii="Corpid C1 Light"/>
                          <w:sz w:val="20"/>
                        </w:rPr>
                      </w:r>
                    </w:p>
                    <w:p>
                      <w:pPr>
                        <w:spacing w:line="186" w:lineRule="exact" w:before="0"/>
                        <w:ind w:left="0" w:right="0" w:firstLine="0"/>
                        <w:jc w:val="center"/>
                        <w:rPr>
                          <w:rFonts w:ascii="Corpid C1 Light" w:hAnsi="Corpid C1 Light" w:cs="Corpid C1 Light" w:eastAsia="Corpid C1 Light"/>
                          <w:sz w:val="16"/>
                          <w:szCs w:val="16"/>
                        </w:rPr>
                      </w:pPr>
                      <w:r>
                        <w:rPr>
                          <w:rFonts w:ascii="Corpid C1 Light"/>
                          <w:b w:val="0"/>
                          <w:sz w:val="16"/>
                        </w:rPr>
                        <w:t>(DE</w:t>
                      </w:r>
                      <w:r>
                        <w:rPr>
                          <w:rFonts w:ascii="Corpid C1 Light"/>
                          <w:b w:val="0"/>
                          <w:spacing w:val="-19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=</w:t>
                      </w:r>
                      <w:r>
                        <w:rPr>
                          <w:rFonts w:ascii="Corpid C1 Light"/>
                          <w:b w:val="0"/>
                          <w:spacing w:val="-18"/>
                          <w:sz w:val="16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sz w:val="16"/>
                        </w:rPr>
                        <w:t>1.29)</w:t>
                      </w:r>
                      <w:r>
                        <w:rPr>
                          <w:rFonts w:ascii="Corpid C1 Light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Corpid C1 Bold" w:hAnsi="Corpid C1 Bold" w:cs="Corpid C1 Bold" w:eastAsia="Corpid C1 Bold"/>
          <w:sz w:val="20"/>
          <w:szCs w:val="20"/>
        </w:rPr>
      </w:r>
    </w:p>
    <w:p>
      <w:pPr>
        <w:spacing w:before="78"/>
        <w:ind w:left="5184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5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line="240" w:lineRule="auto" w:before="9"/>
        <w:rPr>
          <w:rFonts w:ascii="Corpid C1 Light" w:hAnsi="Corpid C1 Light" w:cs="Corpid C1 Light" w:eastAsia="Corpid C1 Light"/>
          <w:b w:val="0"/>
          <w:bCs w:val="0"/>
          <w:i/>
          <w:sz w:val="13"/>
          <w:szCs w:val="13"/>
        </w:rPr>
      </w:pPr>
    </w:p>
    <w:p>
      <w:pPr>
        <w:spacing w:before="0"/>
        <w:ind w:left="13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z w:val="14"/>
        </w:rPr>
        <w:t>Tabla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7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Calificaciones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medias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efi</w:t>
      </w:r>
      <w:r>
        <w:rPr>
          <w:rFonts w:ascii="Corpid C1 Bold" w:hAnsi="Corpid C1 Bold"/>
          <w:b/>
          <w:spacing w:val="-17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acia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pública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necesidad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consentimiento,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en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general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y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cada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analizada.</w:t>
      </w:r>
      <w:r>
        <w:rPr>
          <w:rFonts w:ascii="Corpid C1 Bold" w:hAnsi="Corpid C1 Bold"/>
          <w:sz w:val="14"/>
        </w:rPr>
      </w: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8"/>
          <w:szCs w:val="8"/>
        </w:rPr>
      </w:pPr>
    </w:p>
    <w:p>
      <w:pPr>
        <w:spacing w:line="20" w:lineRule="atLeast"/>
        <w:ind w:left="116" w:right="0" w:firstLine="0"/>
        <w:rPr>
          <w:rFonts w:ascii="Corpid C1 Bold" w:hAnsi="Corpid C1 Bold" w:cs="Corpid C1 Bold" w:eastAsia="Corpid C1 Bold"/>
          <w:sz w:val="2"/>
          <w:szCs w:val="2"/>
        </w:rPr>
      </w:pPr>
      <w:r>
        <w:rPr>
          <w:rFonts w:ascii="Corpid C1 Bold" w:hAnsi="Corpid C1 Bold" w:cs="Corpid C1 Bold" w:eastAsia="Corpid C1 Bold"/>
          <w:sz w:val="2"/>
          <w:szCs w:val="2"/>
        </w:rPr>
        <w:pict>
          <v:group style="width:511.7pt;height:1.45pt;mso-position-horizontal-relative:char;mso-position-vertical-relative:line" coordorigin="0,0" coordsize="10234,29">
            <v:group style="position:absolute;left:14;top:14;width:10205;height:2" coordorigin="14,14" coordsize="10205,2">
              <v:shape style="position:absolute;left:14;top:14;width:10205;height:2" coordorigin="14,14" coordsize="10205,0" path="m14,14l10219,14e" filled="false" stroked="true" strokeweight="1.41702pt" strokecolor="#00395a">
                <v:path arrowok="t"/>
              </v:shape>
            </v:group>
          </v:group>
        </w:pict>
      </w:r>
      <w:r>
        <w:rPr>
          <w:rFonts w:ascii="Corpid C1 Bold" w:hAnsi="Corpid C1 Bold" w:cs="Corpid C1 Bold" w:eastAsia="Corpid C1 Bold"/>
          <w:sz w:val="2"/>
          <w:szCs w:val="2"/>
        </w:rPr>
      </w:r>
    </w:p>
    <w:p>
      <w:pPr>
        <w:pStyle w:val="Heading6"/>
        <w:tabs>
          <w:tab w:pos="5031" w:val="left" w:leader="none"/>
        </w:tabs>
        <w:spacing w:line="240" w:lineRule="auto"/>
        <w:ind w:right="0"/>
        <w:jc w:val="left"/>
        <w:rPr>
          <w:b w:val="0"/>
          <w:bCs w:val="0"/>
        </w:rPr>
      </w:pPr>
      <w:r>
        <w:rPr>
          <w:color w:val="00395A"/>
          <w:spacing w:val="4"/>
          <w:w w:val="95"/>
        </w:rPr>
        <w:t>ÍT</w:t>
      </w:r>
      <w:r>
        <w:rPr>
          <w:color w:val="00395A"/>
          <w:spacing w:val="3"/>
          <w:w w:val="95"/>
        </w:rPr>
        <w:t>EM</w:t>
        <w:tab/>
      </w:r>
      <w:r>
        <w:rPr>
          <w:color w:val="00395A"/>
          <w:spacing w:val="4"/>
          <w:w w:val="95"/>
        </w:rPr>
        <w:t>M</w:t>
      </w:r>
      <w:r>
        <w:rPr>
          <w:color w:val="00395A"/>
          <w:spacing w:val="5"/>
          <w:w w:val="95"/>
        </w:rPr>
        <w:t>E</w:t>
      </w:r>
      <w:r>
        <w:rPr>
          <w:color w:val="00395A"/>
          <w:spacing w:val="4"/>
          <w:w w:val="95"/>
        </w:rPr>
        <w:t>D</w:t>
      </w:r>
      <w:r>
        <w:rPr>
          <w:color w:val="00395A"/>
          <w:spacing w:val="5"/>
          <w:w w:val="95"/>
        </w:rPr>
        <w:t>I</w:t>
      </w:r>
      <w:r>
        <w:rPr>
          <w:color w:val="00395A"/>
          <w:spacing w:val="4"/>
          <w:w w:val="95"/>
        </w:rPr>
        <w:t>A</w:t>
      </w:r>
      <w:r>
        <w:rPr>
          <w:color w:val="00395A"/>
          <w:spacing w:val="6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5"/>
          <w:w w:val="95"/>
        </w:rPr>
        <w:t>NIVEL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DE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</w:t>
      </w:r>
      <w:r>
        <w:rPr>
          <w:color w:val="00395A"/>
          <w:spacing w:val="3"/>
          <w:w w:val="95"/>
        </w:rPr>
        <w:t>U</w:t>
      </w:r>
      <w:r>
        <w:rPr>
          <w:color w:val="00395A"/>
          <w:spacing w:val="4"/>
          <w:w w:val="95"/>
        </w:rPr>
        <w:t>ER</w:t>
      </w:r>
      <w:r>
        <w:rPr>
          <w:color w:val="00395A"/>
          <w:spacing w:val="3"/>
          <w:w w:val="95"/>
        </w:rPr>
        <w:t>DO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(DES</w:t>
      </w:r>
      <w:r>
        <w:rPr>
          <w:color w:val="00395A"/>
          <w:spacing w:val="3"/>
          <w:w w:val="95"/>
        </w:rPr>
        <w:t>V</w:t>
      </w:r>
      <w:r>
        <w:rPr>
          <w:color w:val="00395A"/>
          <w:spacing w:val="4"/>
          <w:w w:val="95"/>
        </w:rPr>
        <w:t>I</w:t>
      </w:r>
      <w:r>
        <w:rPr>
          <w:color w:val="00395A"/>
          <w:spacing w:val="3"/>
          <w:w w:val="95"/>
        </w:rPr>
        <w:t>A</w:t>
      </w:r>
      <w:r>
        <w:rPr>
          <w:color w:val="00395A"/>
          <w:spacing w:val="4"/>
          <w:w w:val="95"/>
        </w:rPr>
        <w:t>CIÓ</w:t>
      </w:r>
      <w:r>
        <w:rPr>
          <w:color w:val="00395A"/>
          <w:spacing w:val="3"/>
          <w:w w:val="95"/>
        </w:rPr>
        <w:t>N</w:t>
      </w:r>
      <w:r>
        <w:rPr>
          <w:color w:val="00395A"/>
          <w:spacing w:val="7"/>
          <w:w w:val="95"/>
        </w:rPr>
        <w:t> </w:t>
      </w:r>
      <w:r>
        <w:rPr>
          <w:color w:val="00395A"/>
          <w:spacing w:val="4"/>
          <w:w w:val="95"/>
        </w:rPr>
        <w:t>EST</w:t>
      </w:r>
      <w:r>
        <w:rPr>
          <w:color w:val="00395A"/>
          <w:spacing w:val="3"/>
          <w:w w:val="95"/>
        </w:rPr>
        <w:t>ÁNDA</w:t>
      </w:r>
      <w:r>
        <w:rPr>
          <w:color w:val="00395A"/>
          <w:spacing w:val="4"/>
          <w:w w:val="95"/>
        </w:rPr>
        <w:t>R)</w:t>
      </w:r>
      <w:r>
        <w:rPr>
          <w:b w:val="0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4"/>
          <w:szCs w:val="24"/>
        </w:rPr>
      </w:pPr>
    </w:p>
    <w:p>
      <w:pPr>
        <w:tabs>
          <w:tab w:pos="6448" w:val="left" w:leader="none"/>
          <w:tab w:pos="7722" w:val="left" w:leader="none"/>
          <w:tab w:pos="9007" w:val="left" w:leader="none"/>
        </w:tabs>
        <w:spacing w:before="75"/>
        <w:ind w:left="5038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/>
        <w:pict>
          <v:group style="position:absolute;margin-left:42.52pt;margin-top:-23.486979pt;width:510.5pt;height:300.7pt;mso-position-horizontal-relative:page;mso-position-vertical-relative:paragraph;z-index:-78880" coordorigin="850,-470" coordsize="10210,6014">
            <v:group style="position:absolute;left:850;top:-465;width:4536;height:798" coordorigin="850,-465" coordsize="4536,798">
              <v:shape style="position:absolute;left:850;top:-465;width:4536;height:798" coordorigin="850,-465" coordsize="4536,798" path="m5386,-465l850,-465,850,332,5386,332,5386,-465xe" filled="true" fillcolor="#00395a" stroked="false">
                <v:path arrowok="t"/>
                <v:fill type="solid"/>
              </v:shape>
            </v:group>
            <v:group style="position:absolute;left:5386;top:-465;width:2;height:798" coordorigin="5386,-465" coordsize="2,798">
              <v:shape style="position:absolute;left:5386;top:-465;width:2;height:798" coordorigin="5386,-465" coordsize="0,798" path="m5386,-465l5386,332e" filled="false" stroked="true" strokeweight=".101pt" strokecolor="#00395a">
                <v:path arrowok="t"/>
              </v:shape>
            </v:group>
            <v:group style="position:absolute;left:5386;top:-465;width:1418;height:798" coordorigin="5386,-465" coordsize="1418,798">
              <v:shape style="position:absolute;left:5386;top:-465;width:1418;height:798" coordorigin="5386,-465" coordsize="1418,798" path="m6803,-465l5386,-465,5386,332,6803,332,6803,-465xe" filled="true" fillcolor="#00395a" stroked="false">
                <v:path arrowok="t"/>
                <v:fill type="solid"/>
              </v:shape>
            </v:group>
            <v:group style="position:absolute;left:6803;top:-465;width:1418;height:798" coordorigin="6803,-465" coordsize="1418,798">
              <v:shape style="position:absolute;left:6803;top:-465;width:1418;height:798" coordorigin="6803,-465" coordsize="1418,798" path="m8220,-465l6803,-465,6803,332,8220,332,8220,-465xe" filled="true" fillcolor="#00395a" stroked="false">
                <v:path arrowok="t"/>
                <v:fill type="solid"/>
              </v:shape>
            </v:group>
            <v:group style="position:absolute;left:8220;top:-465;width:1418;height:798" coordorigin="8220,-465" coordsize="1418,798">
              <v:shape style="position:absolute;left:8220;top:-465;width:1418;height:798" coordorigin="8220,-465" coordsize="1418,798" path="m9638,-465l8220,-465,8220,332,9638,332,9638,-465xe" filled="true" fillcolor="#00395a" stroked="false">
                <v:path arrowok="t"/>
                <v:fill type="solid"/>
              </v:shape>
            </v:group>
            <v:group style="position:absolute;left:9638;top:-465;width:1418;height:798" coordorigin="9638,-465" coordsize="1418,798">
              <v:shape style="position:absolute;left:9638;top:-465;width:1418;height:798" coordorigin="9638,-465" coordsize="1418,798" path="m11055,-465l9638,-465,9638,332,11055,332,11055,-465xe" filled="true" fillcolor="#00395a" stroked="false">
                <v:path arrowok="t"/>
                <v:fill type="solid"/>
              </v:shape>
            </v:group>
            <v:group style="position:absolute;left:850;top:881;width:4536;height:549" coordorigin="850,881" coordsize="4536,549">
              <v:shape style="position:absolute;left:850;top:881;width:4536;height:549" coordorigin="850,881" coordsize="4536,549" path="m5386,881l850,881,850,1429,5386,1429,5386,881xe" filled="true" fillcolor="#ebebec" stroked="false">
                <v:path arrowok="t"/>
                <v:fill type="solid"/>
              </v:shape>
            </v:group>
            <v:group style="position:absolute;left:5386;top:881;width:2;height:549" coordorigin="5386,881" coordsize="2,549">
              <v:shape style="position:absolute;left:5386;top:881;width:2;height:549" coordorigin="5386,881" coordsize="0,549" path="m5386,881l5386,1429e" filled="false" stroked="true" strokeweight=".101pt" strokecolor="#ebebec">
                <v:path arrowok="t"/>
              </v:shape>
            </v:group>
            <v:group style="position:absolute;left:5386;top:881;width:1418;height:549" coordorigin="5386,881" coordsize="1418,549">
              <v:shape style="position:absolute;left:5386;top:881;width:1418;height:549" coordorigin="5386,881" coordsize="1418,549" path="m6803,881l5386,881,5386,1429,6803,1429,6803,881xe" filled="true" fillcolor="#ebebec" stroked="false">
                <v:path arrowok="t"/>
                <v:fill type="solid"/>
              </v:shape>
            </v:group>
            <v:group style="position:absolute;left:6803;top:881;width:1418;height:549" coordorigin="6803,881" coordsize="1418,549">
              <v:shape style="position:absolute;left:6803;top:881;width:1418;height:549" coordorigin="6803,881" coordsize="1418,549" path="m8220,881l6803,881,6803,1429,8220,1429,8220,881xe" filled="true" fillcolor="#ebebec" stroked="false">
                <v:path arrowok="t"/>
                <v:fill type="solid"/>
              </v:shape>
            </v:group>
            <v:group style="position:absolute;left:8220;top:881;width:1418;height:549" coordorigin="8220,881" coordsize="1418,549">
              <v:shape style="position:absolute;left:8220;top:881;width:1418;height:549" coordorigin="8220,881" coordsize="1418,549" path="m9638,881l8220,881,8220,1429,9638,1429,9638,881xe" filled="true" fillcolor="#ebebec" stroked="false">
                <v:path arrowok="t"/>
                <v:fill type="solid"/>
              </v:shape>
            </v:group>
            <v:group style="position:absolute;left:9638;top:881;width:1418;height:549" coordorigin="9638,881" coordsize="1418,549">
              <v:shape style="position:absolute;left:9638;top:881;width:1418;height:549" coordorigin="9638,881" coordsize="1418,549" path="m11055,881l9638,881,9638,1429,11055,1429,11055,881xe" filled="true" fillcolor="#ebebec" stroked="false">
                <v:path arrowok="t"/>
                <v:fill type="solid"/>
              </v:shape>
            </v:group>
            <v:group style="position:absolute;left:850;top:1978;width:4536;height:549" coordorigin="850,1978" coordsize="4536,549">
              <v:shape style="position:absolute;left:850;top:1978;width:4536;height:549" coordorigin="850,1978" coordsize="4536,549" path="m5386,1978l850,1978,850,2527,5386,2527,5386,1978xe" filled="true" fillcolor="#ebebec" stroked="false">
                <v:path arrowok="t"/>
                <v:fill type="solid"/>
              </v:shape>
            </v:group>
            <v:group style="position:absolute;left:5386;top:1978;width:2;height:549" coordorigin="5386,1978" coordsize="2,549">
              <v:shape style="position:absolute;left:5386;top:1978;width:2;height:549" coordorigin="5386,1978" coordsize="0,549" path="m5386,1978l5386,2527e" filled="false" stroked="true" strokeweight=".101pt" strokecolor="#ebebec">
                <v:path arrowok="t"/>
              </v:shape>
            </v:group>
            <v:group style="position:absolute;left:5386;top:1978;width:1418;height:549" coordorigin="5386,1978" coordsize="1418,549">
              <v:shape style="position:absolute;left:5386;top:1978;width:1418;height:549" coordorigin="5386,1978" coordsize="1418,549" path="m6803,1978l5386,1978,5386,2527,6803,2527,6803,1978xe" filled="true" fillcolor="#ebebec" stroked="false">
                <v:path arrowok="t"/>
                <v:fill type="solid"/>
              </v:shape>
            </v:group>
            <v:group style="position:absolute;left:6803;top:1978;width:1418;height:549" coordorigin="6803,1978" coordsize="1418,549">
              <v:shape style="position:absolute;left:6803;top:1978;width:1418;height:549" coordorigin="6803,1978" coordsize="1418,549" path="m8220,1978l6803,1978,6803,2527,8220,2527,8220,1978xe" filled="true" fillcolor="#ebebec" stroked="false">
                <v:path arrowok="t"/>
                <v:fill type="solid"/>
              </v:shape>
            </v:group>
            <v:group style="position:absolute;left:8220;top:1978;width:1418;height:549" coordorigin="8220,1978" coordsize="1418,549">
              <v:shape style="position:absolute;left:8220;top:1978;width:1418;height:549" coordorigin="8220,1978" coordsize="1418,549" path="m9638,1978l8220,1978,8220,2527,9638,2527,9638,1978xe" filled="true" fillcolor="#ebebec" stroked="false">
                <v:path arrowok="t"/>
                <v:fill type="solid"/>
              </v:shape>
            </v:group>
            <v:group style="position:absolute;left:9638;top:1978;width:1418;height:549" coordorigin="9638,1978" coordsize="1418,549">
              <v:shape style="position:absolute;left:9638;top:1978;width:1418;height:549" coordorigin="9638,1978" coordsize="1418,549" path="m11055,1978l9638,1978,9638,2527,11055,2527,11055,1978xe" filled="true" fillcolor="#ebebec" stroked="false">
                <v:path arrowok="t"/>
                <v:fill type="solid"/>
              </v:shape>
            </v:group>
            <v:group style="position:absolute;left:850;top:3280;width:4536;height:753" coordorigin="850,3280" coordsize="4536,753">
              <v:shape style="position:absolute;left:850;top:3280;width:4536;height:753" coordorigin="850,3280" coordsize="4536,753" path="m5386,3280l850,3280,850,4033,5386,4033,5386,3280xe" filled="true" fillcolor="#ebebec" stroked="false">
                <v:path arrowok="t"/>
                <v:fill type="solid"/>
              </v:shape>
            </v:group>
            <v:group style="position:absolute;left:5386;top:3280;width:2;height:753" coordorigin="5386,3280" coordsize="2,753">
              <v:shape style="position:absolute;left:5386;top:3280;width:2;height:753" coordorigin="5386,3280" coordsize="0,753" path="m5386,3280l5386,4033e" filled="false" stroked="true" strokeweight=".101pt" strokecolor="#ebebec">
                <v:path arrowok="t"/>
              </v:shape>
            </v:group>
            <v:group style="position:absolute;left:5386;top:3280;width:1418;height:753" coordorigin="5386,3280" coordsize="1418,753">
              <v:shape style="position:absolute;left:5386;top:3280;width:1418;height:753" coordorigin="5386,3280" coordsize="1418,753" path="m6803,3280l5386,3280,5386,4033,6803,4033,6803,3280xe" filled="true" fillcolor="#ebebec" stroked="false">
                <v:path arrowok="t"/>
                <v:fill type="solid"/>
              </v:shape>
            </v:group>
            <v:group style="position:absolute;left:6803;top:3280;width:1418;height:753" coordorigin="6803,3280" coordsize="1418,753">
              <v:shape style="position:absolute;left:6803;top:3280;width:1418;height:753" coordorigin="6803,3280" coordsize="1418,753" path="m8220,3280l6803,3280,6803,4033,8220,4033,8220,3280xe" filled="true" fillcolor="#ebebec" stroked="false">
                <v:path arrowok="t"/>
                <v:fill type="solid"/>
              </v:shape>
            </v:group>
            <v:group style="position:absolute;left:8220;top:3280;width:1418;height:753" coordorigin="8220,3280" coordsize="1418,753">
              <v:shape style="position:absolute;left:8220;top:3280;width:1418;height:753" coordorigin="8220,3280" coordsize="1418,753" path="m9638,3280l8220,3280,8220,4033,9638,4033,9638,3280xe" filled="true" fillcolor="#ebebec" stroked="false">
                <v:path arrowok="t"/>
                <v:fill type="solid"/>
              </v:shape>
            </v:group>
            <v:group style="position:absolute;left:9638;top:3280;width:1418;height:753" coordorigin="9638,3280" coordsize="1418,753">
              <v:shape style="position:absolute;left:9638;top:3280;width:1418;height:753" coordorigin="9638,3280" coordsize="1418,753" path="m11055,3280l9638,3280,9638,4033,11055,4033,11055,3280xe" filled="true" fillcolor="#ebebec" stroked="false">
                <v:path arrowok="t"/>
                <v:fill type="solid"/>
              </v:shape>
            </v:group>
            <v:group style="position:absolute;left:850;top:4786;width:4536;height:753" coordorigin="850,4786" coordsize="4536,753">
              <v:shape style="position:absolute;left:850;top:4786;width:4536;height:753" coordorigin="850,4786" coordsize="4536,753" path="m5386,4786l850,4786,850,5538,5386,5538,5386,4786xe" filled="true" fillcolor="#ebebec" stroked="false">
                <v:path arrowok="t"/>
                <v:fill type="solid"/>
              </v:shape>
            </v:group>
            <v:group style="position:absolute;left:5386;top:4786;width:2;height:753" coordorigin="5386,4786" coordsize="2,753">
              <v:shape style="position:absolute;left:5386;top:4786;width:2;height:753" coordorigin="5386,4786" coordsize="0,753" path="m5386,4786l5386,5538e" filled="false" stroked="true" strokeweight=".101pt" strokecolor="#ebebec">
                <v:path arrowok="t"/>
              </v:shape>
            </v:group>
            <v:group style="position:absolute;left:5386;top:4786;width:1418;height:753" coordorigin="5386,4786" coordsize="1418,753">
              <v:shape style="position:absolute;left:5386;top:4786;width:1418;height:753" coordorigin="5386,4786" coordsize="1418,753" path="m6803,4786l5386,4786,5386,5538,6803,5538,6803,4786xe" filled="true" fillcolor="#ebebec" stroked="false">
                <v:path arrowok="t"/>
                <v:fill type="solid"/>
              </v:shape>
            </v:group>
            <v:group style="position:absolute;left:6803;top:4786;width:1418;height:753" coordorigin="6803,4786" coordsize="1418,753">
              <v:shape style="position:absolute;left:6803;top:4786;width:1418;height:753" coordorigin="6803,4786" coordsize="1418,753" path="m8220,4786l6803,4786,6803,5538,8220,5538,8220,4786xe" filled="true" fillcolor="#ebebec" stroked="false">
                <v:path arrowok="t"/>
                <v:fill type="solid"/>
              </v:shape>
            </v:group>
            <v:group style="position:absolute;left:8220;top:4786;width:1418;height:753" coordorigin="8220,4786" coordsize="1418,753">
              <v:shape style="position:absolute;left:8220;top:4786;width:1418;height:753" coordorigin="8220,4786" coordsize="1418,753" path="m9638,4786l8220,4786,8220,5538,9638,5538,9638,4786xe" filled="true" fillcolor="#ebebec" stroked="false">
                <v:path arrowok="t"/>
                <v:fill type="solid"/>
              </v:shape>
            </v:group>
            <v:group style="position:absolute;left:9638;top:4786;width:1418;height:753" coordorigin="9638,4786" coordsize="1418,753">
              <v:shape style="position:absolute;left:9638;top:4786;width:1418;height:753" coordorigin="9638,4786" coordsize="1418,753" path="m11055,4786l9638,4786,9638,5538,11055,5538,11055,4786xe" filled="true" fillcolor="#ebebec" stroked="false">
                <v:path arrowok="t"/>
                <v:fill type="solid"/>
              </v:shape>
            </v:group>
            <v:group style="position:absolute;left:11055;top:-465;width:2;height:6004" coordorigin="11055,-465" coordsize="2,6004">
              <v:shape style="position:absolute;left:11055;top:-465;width:2;height:6004" coordorigin="11055,-465" coordsize="0,6004" path="m11055,-465l11055,5538e" filled="false" stroked="true" strokeweight=".500143pt" strokecolor="#000000">
                <v:path arrowok="t"/>
              </v:shape>
            </v:group>
            <v:group style="position:absolute;left:5386;top:332;width:2;height:5207" coordorigin="5386,332" coordsize="2,5207">
              <v:shape style="position:absolute;left:5386;top:332;width:2;height:5207" coordorigin="5386,332" coordsize="0,5207" path="m5386,332l5386,5538e" filled="false" stroked="true" strokeweight=".500074pt" strokecolor="#000000">
                <v:path arrowok="t"/>
              </v:shape>
            </v:group>
            <v:group style="position:absolute;left:6803;top:332;width:2;height:5207" coordorigin="6803,332" coordsize="2,5207">
              <v:shape style="position:absolute;left:6803;top:332;width:2;height:5207" coordorigin="6803,332" coordsize="0,5207" path="m6803,332l6803,5538e" filled="false" stroked="true" strokeweight=".500007pt" strokecolor="#000000">
                <v:path arrowok="t"/>
              </v:shape>
            </v:group>
            <v:group style="position:absolute;left:8220;top:332;width:2;height:5207" coordorigin="8220,332" coordsize="2,5207">
              <v:shape style="position:absolute;left:8220;top:332;width:2;height:5207" coordorigin="8220,332" coordsize="0,5207" path="m8220,332l8220,5538e" filled="false" stroked="true" strokeweight=".500073pt" strokecolor="#000000">
                <v:path arrowok="t"/>
              </v:shape>
            </v:group>
            <v:group style="position:absolute;left:9638;top:332;width:2;height:5207" coordorigin="9638,332" coordsize="2,5207">
              <v:shape style="position:absolute;left:9638;top:332;width:2;height:5207" coordorigin="9638,332" coordsize="0,5207" path="m9638,332l9638,5538e" filled="false" stroked="true" strokeweight=".500006pt" strokecolor="#000000">
                <v:path arrowok="t"/>
              </v:shape>
            </v:group>
            <v:group style="position:absolute;left:5792;top:-164;width:606;height:202" coordorigin="5792,-164" coordsize="606,202">
              <v:shape style="position:absolute;left:5792;top:-164;width:606;height:202" coordorigin="5792,-164" coordsize="606,202" path="m6397,38l5792,38,5792,-164,6397,-164,6397,38xe" filled="true" fillcolor="#6d98b4" stroked="false">
                <v:path arrowok="t"/>
                <v:fill type="solid"/>
              </v:shape>
            </v:group>
            <v:group style="position:absolute;left:5798;top:-359;width:594;height:393" coordorigin="5798,-359" coordsize="594,393">
              <v:shape style="position:absolute;left:5798;top:-359;width:594;height:393" coordorigin="5798,-359" coordsize="594,393" path="m5798,33l6391,33,6391,-359,5798,-359,5798,33xe" filled="false" stroked="true" strokeweight=".606pt" strokecolor="#ffffff">
                <v:path arrowok="t"/>
              </v:shape>
            </v:group>
            <v:group style="position:absolute;left:5994;top:-366;width:404;height:202" coordorigin="5994,-366" coordsize="404,202">
              <v:shape style="position:absolute;left:5994;top:-366;width:404;height:202" coordorigin="5994,-366" coordsize="404,202" path="m6397,-366l5994,-366,5994,-164,6397,-164,6397,-366xe" filled="true" fillcolor="#ffffff" stroked="false">
                <v:path arrowok="t"/>
                <v:fill type="solid"/>
              </v:shape>
            </v:group>
            <v:group style="position:absolute;left:5845;top:-315;width:96;height:92" coordorigin="5845,-315" coordsize="96,92">
              <v:shape style="position:absolute;left:5845;top:-315;width:96;height:92" coordorigin="5845,-315" coordsize="96,92" path="m5941,-280l5845,-280,5874,-259,5863,-224,5894,-245,5916,-245,5911,-259,5941,-280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916,-245l5894,-245,5923,-224,5916,-245xe" filled="true" fillcolor="#ffffff" stroked="false">
                <v:path arrowok="t"/>
                <v:fill type="solid"/>
              </v:shape>
              <v:shape style="position:absolute;left:5845;top:-315;width:96;height:92" coordorigin="5845,-315" coordsize="96,92" path="m5893,-315l5881,-280,5904,-280,5893,-315xe" filled="true" fillcolor="#ffffff" stroked="false">
                <v:path arrowok="t"/>
                <v:fill type="solid"/>
              </v:shape>
            </v:group>
            <v:group style="position:absolute;left:7206;top:-342;width:611;height:336" coordorigin="7206,-342" coordsize="611,336">
              <v:shape style="position:absolute;left:7206;top:-342;width:611;height:336" coordorigin="7206,-342" coordsize="611,336" path="m7461,-28l7370,-28,7367,-14,7376,-10,7385,-6,7395,-6,7399,-20,7430,-20,7430,-22,7460,-22,7463,-24,7461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0,-20l7399,-20,7401,-6,7421,-6,7431,-8,7430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8,-28l7646,-28,7643,-14,7652,-10,7662,-6,7672,-6,7676,-20,7707,-20,7707,-22,7737,-22,7740,-24,7738,-2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07,-20l7676,-20,7678,-6,7698,-6,7707,-8,7707,-2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0,-22l7430,-22,7437,-10,7446,-12,7455,-18,7460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37,-22l7707,-22,7713,-10,7723,-12,7731,-18,7737,-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6,-46l7345,-46,7338,-34,7352,-22,7361,-18,7370,-28,7461,-28,7458,-36,7478,-36,7482,-40,7486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3,-46l7622,-46,7614,-34,7629,-22,7638,-18,7646,-28,7738,-28,7734,-36,7754,-36,7758,-40,7763,-4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8,-36l7458,-36,7468,-28,7476,-34,7478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36l7734,-36,7744,-28,7752,-34,7754,-3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6,-72l7329,-72,7318,-64,7322,-56,7327,-46,7334,-40,7345,-46,7486,-46,7488,-48,7478,-58,7411,-58,7388,-62,7376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52,-72l7606,-72,7594,-64,7599,-56,7603,-46,7610,-40,7622,-46,7763,-46,7764,-48,7755,-58,7687,-58,7664,-62,7652,-7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0,-148l7402,-148,7426,-142,7443,-130,7452,-110,7453,-102,7452,-100,7446,-80,7431,-64,7411,-58,7478,-58,7491,-54,7496,-62,7499,-72,7502,-82,7490,-86,7503,-88,7503,-92,7504,-96,7504,-112,7503,-118,7490,-118,7502,-124,7499,-132,7496,-142,7494,-146,7478,-146,7480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7,-148l7679,-148,7703,-142,7720,-130,7728,-110,7729,-102,7729,-100,7723,-80,7708,-64,7687,-58,7755,-58,7767,-54,7773,-62,7776,-72,7778,-82,7766,-86,7779,-88,7781,-98,7781,-108,7779,-118,7766,-118,7778,-124,7777,-128,7774,-138,7772,-144,7770,-146,7755,-146,7757,-14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6,-134l7312,-126,7311,-116,7310,-106,7323,-102,7310,-100,7311,-90,7312,-80,7316,-70,7329,-72,7376,-72,7371,-76,7362,-94,7362,-102,7367,-124,7374,-132,7329,-132,7316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93,-134l7589,-126,7588,-116,7587,-106,7600,-102,7587,-100,7588,-90,7589,-80,7593,-70,7606,-72,7652,-72,7647,-76,7639,-94,7638,-102,7644,-124,7651,-132,7606,-132,7593,-13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132l7407,-132,7387,-126,7377,-106,7377,-100,7385,-80,7405,-72,7426,-78,7437,-96,7438,-102,7430,-122,7411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7,-132l7684,-132,7663,-126,7653,-106,7653,-100,7662,-80,7681,-72,7703,-78,7714,-96,7714,-102,7707,-122,7687,-1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84,-186l7516,-134,7520,-100,7571,-100,7571,-102,7573,-126,7580,-146,7587,-160,7563,-160,7484,-18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4,-166l7327,-158,7322,-150,7318,-140,7329,-132,7374,-132,7382,-140,7402,-148,7480,-148,7488,-156,7486,-158,7345,-158,7334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10,-166l7603,-158,7599,-150,7594,-140,7606,-132,7651,-132,7658,-140,7679,-148,7757,-148,7764,-156,7763,-158,7622,-158,7610,-166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91,-150l7478,-146,7494,-146,7491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67,-150l7755,-146,7770,-146,7767,-15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7,-214l7661,-214,7688,-212,7712,-208,7777,-166,7786,-150,7811,-176,7807,-198,7815,-198,7817,-204,7817,-21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61,-188l7352,-184,7345,-176,7338,-170,7345,-158,7486,-158,7482,-164,7477,-170,7458,-170,7461,-178,7370,-178,7361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38,-188l7629,-184,7622,-176,7614,-170,7622,-158,7763,-158,7758,-164,7754,-170,7734,-170,7738,-178,7646,-178,7638,-18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1,-302l7647,-302,7563,-160,7587,-160,7590,-166,7604,-182,7621,-196,7640,-206,7661,-214,7817,-214,7817,-220,7815,-226,7802,-226,7798,-248,7668,-248,7665,-250,7665,-286,7668,-290,7754,-290,7751,-30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68,-178l7458,-170,7477,-170,7476,-172,7468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44,-178l7734,-170,7754,-170,7752,-172,7744,-17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42l7239,-342,7206,-290,7556,-176,7582,-220,7488,-220,7472,-224,7478,-234,7443,-234,7428,-240,7434,-250,7398,-250,7383,-254,7389,-264,7353,-264,7339,-268,7344,-278,7308,-278,7294,-282,7301,-294,7263,-294,7249,-296,7265,-322,7811,-322,7811,-34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95,-198l7385,-198,7376,-194,7367,-190,7370,-178,7461,-178,7463,-182,7430,-182,7430,-186,7399,-186,7395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72,-198l7662,-198,7652,-194,7643,-190,7646,-178,7738,-178,7740,-182,7707,-182,7707,-186,7676,-186,7672,-198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37,-194l7430,-182,7463,-182,7455,-186,7446,-192,7437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13,-194l7707,-182,7740,-182,7731,-186,7723,-192,7713,-194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11,-200l7401,-198,7399,-186,7430,-186,7431,-196,7421,-198,7411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688,-200l7678,-198,7676,-186,7707,-186,7707,-196,7698,-198,7688,-20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37,-232l7337,-192,7354,-202,7373,-210,7393,-214,7337,-23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811,-322l7544,-322,7503,-248,7488,-220,7582,-220,7639,-316,7811,-316,7811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528,-322l7491,-322,7443,-234,7478,-234,7528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754,-290l7738,-290,7742,-286,7749,-250,7747,-248,7763,-248,7754,-290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76,-322l7438,-322,7398,-250,7434,-250,7476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423,-322l7386,-322,7353,-264,7389,-264,7423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70,-322l7333,-322,7308,-278,7344,-278,7370,-322xe" filled="true" fillcolor="#ffffff" stroked="false">
                <v:path arrowok="t"/>
                <v:fill type="solid"/>
              </v:shape>
              <v:shape style="position:absolute;left:7206;top:-342;width:611;height:336" coordorigin="7206,-342" coordsize="611,336" path="m7318,-322l7281,-322,7263,-294,7301,-294,7318,-322xe" filled="true" fillcolor="#ffffff" stroked="false">
                <v:path arrowok="t"/>
                <v:fill type="solid"/>
              </v:shape>
            </v:group>
            <v:group style="position:absolute;left:8581;top:-346;width:697;height:366" coordorigin="8581,-346" coordsize="697,366">
              <v:shape style="position:absolute;left:8581;top:-346;width:697;height:366" coordorigin="8581,-346" coordsize="697,366" path="m8894,-194l8631,-194,8631,19,8728,19,8728,-72,8894,-72,8894,-112,8667,-112,8667,-173,8894,-173,8894,-194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72l8797,-72,8797,19,8894,19,8894,-7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32,-60l8964,-60,8965,-54,8966,-48,8966,-39,8964,-8,8961,12,8959,19,8999,19,8996,7,8994,-8,8994,-46,8995,-51,8995,-55,9026,-55,9031,-59,9032,-60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36,-123l9120,-123,9123,-113,9125,-103,9121,-25,9112,19,9184,19,9180,7,9177,-5,9176,-19,9175,-39,9175,-89,9176,-98,9177,-112,9224,-112,9236,-12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26,-55l8995,-55,8999,-52,9004,-51,9021,-51,9026,-55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987,-169l8974,-169,8968,-165,8965,-159,8949,-159,8938,-149,8937,-136,8928,-134,8921,-125,8921,-114,8914,-110,8911,-103,8911,-87,8917,-79,8925,-76,8928,-65,8939,-57,8956,-57,8960,-58,8964,-60,9032,-60,9034,-71,9045,-74,9051,-83,9051,-100,9049,-106,9045,-110,9045,-111,9046,-114,9046,-126,9038,-136,9028,-140,9025,-153,9017,-159,8965,-159,9017,-159,9014,-161,8996,-161,8992,-166,8987,-16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224,-112l9177,-112,9184,-109,9193,-106,9202,-106,9223,-111,9224,-11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97,-173l8727,-173,8727,-112,8797,-112,8797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894,-173l8858,-173,8858,-112,8894,-112,8894,-173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19,-301l9117,-301,9096,-295,9080,-281,9073,-260,9054,-250,9044,-232,9043,-222,9043,-220,9032,-213,9025,-201,9025,-188,9031,-168,9047,-154,9059,-135,9075,-123,9095,-117,9106,-117,9113,-119,9120,-123,9236,-123,9239,-125,9258,-143,9270,-159,9277,-175,9275,-199,9267,-214,9267,-217,9267,-219,9267,-222,9263,-243,9250,-259,9234,-280,9219,-294,9207,-301,9122,-301,9119,-301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013,-162l8997,-162,8996,-161,9014,-161,9013,-162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8762,-346l8581,-194,8944,-194,8762,-346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62,-319l9139,-319,9127,-312,9122,-301,9207,-301,9202,-303,9187,-305,9178,-305,9172,-314,9162,-319xe" filled="true" fillcolor="#ffffff" stroked="false">
                <v:path arrowok="t"/>
                <v:fill type="solid"/>
              </v:shape>
              <v:shape style="position:absolute;left:8581;top:-346;width:697;height:366" coordorigin="8581,-346" coordsize="697,366" path="m9183,-306l9180,-306,9178,-305,9187,-305,9183,-306xe" filled="true" fillcolor="#ffffff" stroked="false">
                <v:path arrowok="t"/>
                <v:fill type="solid"/>
              </v:shape>
            </v:group>
            <v:group style="position:absolute;left:10164;top:-351;width:364;height:377" coordorigin="10164,-351" coordsize="364,377">
              <v:shape style="position:absolute;left:10164;top:-351;width:364;height:377" coordorigin="10164,-351" coordsize="364,377" path="m10521,10l10172,10,10164,15,10164,25,10528,25,10528,15,10521,10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308l10181,-308,10181,10,10237,10,10237,-17,10322,-17,10322,-42,10202,-42,10202,-65,10322,-65,10322,-95,10202,-95,10202,-118,10322,-118,10322,-148,10202,-148,10202,-171,10322,-171,10322,-201,10202,-201,10202,-224,10322,-224,10322,-254,10202,-254,10202,-277,10322,-277,10322,-30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l10266,-17,10266,10,10322,10,10322,-1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42l10346,-42,10346,10,10370,10,10370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42l10393,-42,10393,10,10418,10,10418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42l10441,-42,10441,10,10465,10,10465,-42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511,-245l10346,-245,10346,-225,10492,-225,10492,10,10511,10,10511,-2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65l10301,-65,10301,-42,10322,-42,10322,-6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93l10346,-93,10346,-68,10370,-68,10370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93l10393,-93,10393,-68,10418,-68,10418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93l10441,-93,10441,-68,10465,-68,10465,-93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18l10301,-118,10301,-95,10322,-95,10322,-118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45l10346,-145,10346,-120,10370,-120,10370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45l10393,-145,10393,-120,10418,-120,10418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45l10441,-145,10441,-120,10465,-120,10465,-145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171l10301,-171,10301,-148,10322,-148,10322,-171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70,-197l10346,-197,10346,-172,10370,-172,10370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18,-197l10393,-197,10393,-172,10418,-172,10418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65,-197l10441,-197,10441,-172,10465,-172,10465,-19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24l10301,-224,10301,-201,10322,-201,10322,-224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322,-277l10301,-277,10301,-254,10322,-254,10322,-277xe" filled="true" fillcolor="#ffffff" stroked="false">
                <v:path arrowok="t"/>
                <v:fill type="solid"/>
              </v:shape>
              <v:shape style="position:absolute;left:10164;top:-351;width:364;height:377" coordorigin="10164,-351" coordsize="364,377" path="m10439,-351l10277,-351,10277,-332,10419,-332,10419,-267,10439,-267,10439,-351xe" filled="true" fillcolor="#ffffff" stroked="false">
                <v:path arrowok="t"/>
                <v:fill type="solid"/>
              </v:shape>
            </v:group>
            <w10:wrap type="none"/>
          </v:group>
        </w:pict>
      </w:r>
      <w:r>
        <w:rPr>
          <w:rFonts w:ascii="Calibri"/>
          <w:b/>
          <w:color w:val="FFFFFF"/>
          <w:spacing w:val="6"/>
          <w:w w:val="95"/>
          <w:sz w:val="16"/>
        </w:rPr>
        <w:t>GENERAL</w:t>
        <w:tab/>
      </w:r>
      <w:r>
        <w:rPr>
          <w:rFonts w:ascii="Calibri"/>
          <w:b/>
          <w:color w:val="FFFFFF"/>
          <w:spacing w:val="6"/>
          <w:w w:val="95"/>
          <w:position w:val="2"/>
          <w:sz w:val="16"/>
        </w:rPr>
        <w:t>MINERAS</w:t>
        <w:tab/>
      </w:r>
      <w:r>
        <w:rPr>
          <w:rFonts w:ascii="Calibri"/>
          <w:b/>
          <w:color w:val="FFFFFF"/>
          <w:spacing w:val="7"/>
          <w:position w:val="2"/>
          <w:sz w:val="16"/>
        </w:rPr>
        <w:t>NO-MINERAS</w:t>
        <w:tab/>
      </w:r>
      <w:r>
        <w:rPr>
          <w:rFonts w:ascii="Calibri"/>
          <w:b/>
          <w:color w:val="FFFFFF"/>
          <w:spacing w:val="4"/>
          <w:position w:val="1"/>
          <w:sz w:val="16"/>
        </w:rPr>
        <w:t>METROPOLITANA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1910" w:h="16840"/>
          <w:pgMar w:top="0" w:bottom="0" w:left="720" w:right="720"/>
        </w:sectPr>
      </w:pPr>
    </w:p>
    <w:p>
      <w:pPr>
        <w:pStyle w:val="Heading7"/>
        <w:spacing w:line="210" w:lineRule="exact" w:before="113"/>
        <w:ind w:right="88"/>
        <w:jc w:val="left"/>
      </w:pPr>
      <w:r>
        <w:rPr>
          <w:b w:val="0"/>
          <w:spacing w:val="-3"/>
        </w:rPr>
        <w:t>Creo</w:t>
      </w:r>
      <w:r>
        <w:rPr>
          <w:b w:val="0"/>
          <w:spacing w:val="-8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8"/>
        </w:rPr>
        <w:t> </w:t>
      </w:r>
      <w:r>
        <w:rPr>
          <w:b w:val="0"/>
          <w:spacing w:val="-3"/>
        </w:rPr>
        <w:t>los</w:t>
      </w:r>
      <w:r>
        <w:rPr>
          <w:b w:val="0"/>
          <w:spacing w:val="-8"/>
        </w:rPr>
        <w:t> </w:t>
      </w:r>
      <w:r>
        <w:rPr>
          <w:b w:val="0"/>
          <w:spacing w:val="-3"/>
        </w:rPr>
        <w:t>chilenos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pueden</w:t>
      </w:r>
      <w:r>
        <w:rPr>
          <w:b w:val="0"/>
          <w:spacing w:val="-8"/>
        </w:rPr>
        <w:t> </w:t>
      </w:r>
      <w:r>
        <w:rPr>
          <w:b w:val="0"/>
          <w:spacing w:val="-3"/>
        </w:rPr>
        <w:t>defender</w:t>
      </w:r>
      <w:r>
        <w:rPr>
          <w:b w:val="0"/>
          <w:spacing w:val="-8"/>
        </w:rPr>
        <w:t> </w:t>
      </w:r>
      <w:r>
        <w:rPr>
          <w:b w:val="0"/>
          <w:spacing w:val="-3"/>
        </w:rPr>
        <w:t>exitosamente</w:t>
      </w:r>
      <w:r>
        <w:rPr>
          <w:b w:val="0"/>
          <w:spacing w:val="31"/>
        </w:rPr>
        <w:t> </w:t>
      </w:r>
      <w:r>
        <w:rPr>
          <w:b w:val="0"/>
          <w:spacing w:val="-3"/>
        </w:rPr>
        <w:t>sus</w:t>
      </w:r>
      <w:r>
        <w:rPr>
          <w:b w:val="0"/>
          <w:spacing w:val="-8"/>
        </w:rPr>
        <w:t> </w:t>
      </w:r>
      <w:r>
        <w:rPr>
          <w:b w:val="0"/>
          <w:spacing w:val="-4"/>
        </w:rPr>
        <w:t>intereses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8"/>
        </w:rPr>
        <w:t> </w:t>
      </w:r>
      <w:r>
        <w:rPr>
          <w:b w:val="0"/>
          <w:spacing w:val="-4"/>
        </w:rPr>
        <w:t>conjunto</w:t>
      </w:r>
      <w:r>
        <w:rPr/>
      </w:r>
    </w:p>
    <w:p>
      <w:pPr>
        <w:spacing w:line="210" w:lineRule="exact" w:before="128"/>
        <w:ind w:left="187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z w:val="18"/>
        </w:rPr>
        <w:t>Creo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z w:val="18"/>
        </w:rPr>
        <w:t>que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chilenos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son</w:t>
      </w:r>
      <w:r>
        <w:rPr>
          <w:rFonts w:ascii="Corpid C1 Light" w:hAnsi="Corpid C1 Light"/>
          <w:b w:val="0"/>
          <w:sz w:val="18"/>
        </w:rPr>
        <w:t> capaces de influenciar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z w:val="18"/>
        </w:rPr>
        <w:t>las</w:t>
      </w:r>
      <w:r>
        <w:rPr>
          <w:rFonts w:ascii="Corpid C1 Light" w:hAnsi="Corpid C1 Light"/>
          <w:b w:val="0"/>
          <w:spacing w:val="4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políticas</w:t>
      </w:r>
      <w:r>
        <w:rPr>
          <w:rFonts w:ascii="Corpid C1 Light" w:hAnsi="Corpid C1 Light"/>
          <w:b w:val="0"/>
          <w:sz w:val="18"/>
        </w:rPr>
        <w:t> de gobierno relacionadas </w:t>
      </w:r>
      <w:r>
        <w:rPr>
          <w:rFonts w:ascii="Corpid C1 Light" w:hAnsi="Corpid C1 Light"/>
          <w:b w:val="0"/>
          <w:spacing w:val="-1"/>
          <w:sz w:val="18"/>
        </w:rPr>
        <w:t>con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sz w:val="18"/>
        </w:rPr>
      </w:r>
    </w:p>
    <w:p>
      <w:pPr>
        <w:spacing w:line="210" w:lineRule="exact" w:before="128"/>
        <w:ind w:left="187" w:right="28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z w:val="18"/>
        </w:rPr>
        <w:t>Creo que </w:t>
      </w:r>
      <w:r>
        <w:rPr>
          <w:rFonts w:ascii="Corpid C1 Light" w:hAnsi="Corpid C1 Light"/>
          <w:b w:val="0"/>
          <w:spacing w:val="-1"/>
          <w:sz w:val="18"/>
        </w:rPr>
        <w:t>los</w:t>
      </w:r>
      <w:r>
        <w:rPr>
          <w:rFonts w:ascii="Corpid C1 Light" w:hAnsi="Corpid C1 Light"/>
          <w:b w:val="0"/>
          <w:sz w:val="18"/>
        </w:rPr>
        <w:t> chilenos </w:t>
      </w:r>
      <w:r>
        <w:rPr>
          <w:rFonts w:ascii="Corpid C1 Light" w:hAnsi="Corpid C1 Light"/>
          <w:b w:val="0"/>
          <w:spacing w:val="1"/>
          <w:sz w:val="18"/>
        </w:rPr>
        <w:t>son</w:t>
      </w:r>
      <w:r>
        <w:rPr>
          <w:rFonts w:ascii="Corpid C1 Light" w:hAnsi="Corpid C1 Light"/>
          <w:b w:val="0"/>
          <w:sz w:val="18"/>
        </w:rPr>
        <w:t> capaces de asegurar que</w:t>
      </w:r>
      <w:r>
        <w:rPr>
          <w:rFonts w:ascii="Corpid C1 Light" w:hAnsi="Corpid C1 Light"/>
          <w:b w:val="0"/>
          <w:spacing w:val="34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industria</w:t>
      </w:r>
      <w:r>
        <w:rPr>
          <w:rFonts w:ascii="Corpid C1 Light" w:hAnsi="Corpid C1 Light"/>
          <w:b w:val="0"/>
          <w:sz w:val="18"/>
        </w:rPr>
        <w:t> minera haga </w:t>
      </w:r>
      <w:r>
        <w:rPr>
          <w:rFonts w:ascii="Corpid C1 Light" w:hAnsi="Corpid C1 Light"/>
          <w:b w:val="0"/>
          <w:spacing w:val="-1"/>
          <w:sz w:val="18"/>
        </w:rPr>
        <w:t>lo</w:t>
      </w:r>
      <w:r>
        <w:rPr>
          <w:rFonts w:ascii="Corpid C1 Light" w:hAnsi="Corpid C1 Light"/>
          <w:b w:val="0"/>
          <w:sz w:val="18"/>
        </w:rPr>
        <w:t> correcto para este país</w:t>
      </w:r>
      <w:r>
        <w:rPr>
          <w:rFonts w:ascii="Corpid C1 Light" w:hAnsi="Corpid C1 Light"/>
          <w:sz w:val="18"/>
        </w:rPr>
      </w:r>
    </w:p>
    <w:p>
      <w:pPr>
        <w:spacing w:line="210" w:lineRule="exact" w:before="128"/>
        <w:ind w:left="187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/>
          <w:b w:val="0"/>
          <w:sz w:val="18"/>
        </w:rPr>
        <w:t>Creo que las comunidades en </w:t>
      </w:r>
      <w:r>
        <w:rPr>
          <w:rFonts w:ascii="Corpid C1 Light"/>
          <w:b w:val="0"/>
          <w:spacing w:val="-1"/>
          <w:sz w:val="18"/>
        </w:rPr>
        <w:t>zonas</w:t>
      </w:r>
      <w:r>
        <w:rPr>
          <w:rFonts w:ascii="Corpid C1 Light"/>
          <w:b w:val="0"/>
          <w:sz w:val="18"/>
        </w:rPr>
        <w:t> mineras pueden</w:t>
      </w:r>
      <w:r>
        <w:rPr>
          <w:rFonts w:ascii="Corpid C1 Light"/>
          <w:b w:val="0"/>
          <w:spacing w:val="30"/>
          <w:sz w:val="18"/>
        </w:rPr>
        <w:t> </w:t>
      </w:r>
      <w:r>
        <w:rPr>
          <w:rFonts w:ascii="Corpid C1 Light"/>
          <w:b w:val="0"/>
          <w:sz w:val="18"/>
        </w:rPr>
        <w:t>defender exitosamente </w:t>
      </w:r>
      <w:r>
        <w:rPr>
          <w:rFonts w:ascii="Corpid C1 Light"/>
          <w:b w:val="0"/>
          <w:spacing w:val="-1"/>
          <w:sz w:val="18"/>
        </w:rPr>
        <w:t>sus</w:t>
      </w:r>
      <w:r>
        <w:rPr>
          <w:rFonts w:ascii="Corpid C1 Light"/>
          <w:b w:val="0"/>
          <w:sz w:val="18"/>
        </w:rPr>
        <w:t> </w:t>
      </w:r>
      <w:r>
        <w:rPr>
          <w:rFonts w:ascii="Corpid C1 Light"/>
          <w:b w:val="0"/>
          <w:spacing w:val="-1"/>
          <w:sz w:val="18"/>
        </w:rPr>
        <w:t>intereses</w:t>
      </w:r>
      <w:r>
        <w:rPr>
          <w:rFonts w:ascii="Corpid C1 Light"/>
          <w:b w:val="0"/>
          <w:sz w:val="18"/>
        </w:rPr>
        <w:t> en </w:t>
      </w:r>
      <w:r>
        <w:rPr>
          <w:rFonts w:ascii="Corpid C1 Light"/>
          <w:b w:val="0"/>
          <w:spacing w:val="-1"/>
          <w:sz w:val="18"/>
        </w:rPr>
        <w:t>conjunto</w:t>
      </w:r>
      <w:r>
        <w:rPr>
          <w:rFonts w:ascii="Corpid C1 Light"/>
          <w:sz w:val="18"/>
        </w:rPr>
      </w:r>
    </w:p>
    <w:p>
      <w:pPr>
        <w:spacing w:line="210" w:lineRule="exact" w:before="125"/>
        <w:ind w:left="187" w:right="0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z w:val="18"/>
        </w:rPr>
        <w:t>Creo que las comunidades en </w:t>
      </w:r>
      <w:r>
        <w:rPr>
          <w:rFonts w:ascii="Corpid C1 Light" w:hAnsi="Corpid C1 Light"/>
          <w:b w:val="0"/>
          <w:spacing w:val="-1"/>
          <w:sz w:val="18"/>
        </w:rPr>
        <w:t>zonas</w:t>
      </w:r>
      <w:r>
        <w:rPr>
          <w:rFonts w:ascii="Corpid C1 Light" w:hAnsi="Corpid C1 Light"/>
          <w:b w:val="0"/>
          <w:sz w:val="18"/>
        </w:rPr>
        <w:t> mineras </w:t>
      </w:r>
      <w:r>
        <w:rPr>
          <w:rFonts w:ascii="Corpid C1 Light" w:hAnsi="Corpid C1 Light"/>
          <w:b w:val="0"/>
          <w:spacing w:val="1"/>
          <w:sz w:val="18"/>
        </w:rPr>
        <w:t>son</w:t>
      </w:r>
      <w:r>
        <w:rPr>
          <w:rFonts w:ascii="Corpid C1 Light" w:hAnsi="Corpid C1 Light"/>
          <w:b w:val="0"/>
          <w:spacing w:val="22"/>
          <w:sz w:val="18"/>
        </w:rPr>
        <w:t> </w:t>
      </w:r>
      <w:r>
        <w:rPr>
          <w:rFonts w:ascii="Corpid C1 Light" w:hAnsi="Corpid C1 Light"/>
          <w:b w:val="0"/>
          <w:sz w:val="18"/>
        </w:rPr>
        <w:t>capaces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z w:val="18"/>
        </w:rPr>
        <w:t>de influenciar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z w:val="18"/>
        </w:rPr>
        <w:t>las </w:t>
      </w:r>
      <w:r>
        <w:rPr>
          <w:rFonts w:ascii="Corpid C1 Light" w:hAnsi="Corpid C1 Light"/>
          <w:b w:val="0"/>
          <w:spacing w:val="1"/>
          <w:sz w:val="18"/>
        </w:rPr>
        <w:t>políticas</w:t>
      </w:r>
      <w:r>
        <w:rPr>
          <w:rFonts w:ascii="Corpid C1 Light" w:hAnsi="Corpid C1 Light"/>
          <w:b w:val="0"/>
          <w:sz w:val="18"/>
        </w:rPr>
        <w:t> de</w:t>
      </w:r>
      <w:r>
        <w:rPr>
          <w:rFonts w:ascii="Corpid C1 Light" w:hAnsi="Corpid C1 Light"/>
          <w:b w:val="0"/>
          <w:spacing w:val="-1"/>
          <w:sz w:val="18"/>
        </w:rPr>
        <w:t> </w:t>
      </w:r>
      <w:r>
        <w:rPr>
          <w:rFonts w:ascii="Corpid C1 Light" w:hAnsi="Corpid C1 Light"/>
          <w:b w:val="0"/>
          <w:sz w:val="18"/>
        </w:rPr>
        <w:t>gobierno</w:t>
      </w:r>
      <w:r>
        <w:rPr>
          <w:rFonts w:ascii="Corpid C1 Light" w:hAnsi="Corpid C1 Light"/>
          <w:b w:val="0"/>
          <w:spacing w:val="48"/>
          <w:sz w:val="18"/>
        </w:rPr>
        <w:t> </w:t>
      </w:r>
      <w:r>
        <w:rPr>
          <w:rFonts w:ascii="Corpid C1 Light" w:hAnsi="Corpid C1 Light"/>
          <w:b w:val="0"/>
          <w:sz w:val="18"/>
        </w:rPr>
        <w:t>relacionadas </w:t>
      </w:r>
      <w:r>
        <w:rPr>
          <w:rFonts w:ascii="Corpid C1 Light" w:hAnsi="Corpid C1 Light"/>
          <w:b w:val="0"/>
          <w:spacing w:val="-1"/>
          <w:sz w:val="18"/>
        </w:rPr>
        <w:t>con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la</w:t>
      </w:r>
      <w:r>
        <w:rPr>
          <w:rFonts w:ascii="Corpid C1 Light" w:hAnsi="Corpid C1 Light"/>
          <w:b w:val="0"/>
          <w:sz w:val="18"/>
        </w:rPr>
        <w:t> </w:t>
      </w:r>
      <w:r>
        <w:rPr>
          <w:rFonts w:ascii="Corpid C1 Light" w:hAnsi="Corpid C1 Light"/>
          <w:b w:val="0"/>
          <w:spacing w:val="1"/>
          <w:sz w:val="18"/>
        </w:rPr>
        <w:t>minería</w:t>
      </w:r>
      <w:r>
        <w:rPr>
          <w:rFonts w:ascii="Corpid C1 Light" w:hAnsi="Corpid C1 Light"/>
          <w:sz w:val="18"/>
        </w:rPr>
      </w:r>
    </w:p>
    <w:p>
      <w:pPr>
        <w:spacing w:line="210" w:lineRule="exact" w:before="123"/>
        <w:ind w:left="187" w:right="225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pacing w:val="-1"/>
          <w:sz w:val="18"/>
        </w:rPr>
        <w:t>Creo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que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las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comunidades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en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3"/>
          <w:sz w:val="18"/>
        </w:rPr>
        <w:t>zonas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mineras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son</w:t>
      </w:r>
      <w:r>
        <w:rPr>
          <w:rFonts w:ascii="Corpid C1 Light" w:hAnsi="Corpid C1 Light"/>
          <w:b w:val="0"/>
          <w:spacing w:val="37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capaces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de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asegurar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que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z w:val="18"/>
        </w:rPr>
        <w:t>la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industria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minera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haga</w:t>
      </w:r>
      <w:r>
        <w:rPr>
          <w:rFonts w:ascii="Corpid C1 Light" w:hAnsi="Corpid C1 Light"/>
          <w:b w:val="0"/>
          <w:spacing w:val="39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lo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correcto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para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este</w:t>
      </w:r>
      <w:r>
        <w:rPr>
          <w:rFonts w:ascii="Corpid C1 Light" w:hAnsi="Corpid C1 Light"/>
          <w:b w:val="0"/>
          <w:spacing w:val="-4"/>
          <w:sz w:val="18"/>
        </w:rPr>
        <w:t> </w:t>
      </w:r>
      <w:r>
        <w:rPr>
          <w:rFonts w:ascii="Corpid C1 Light" w:hAnsi="Corpid C1 Light"/>
          <w:b w:val="0"/>
          <w:spacing w:val="-2"/>
          <w:sz w:val="18"/>
        </w:rPr>
        <w:t>país</w:t>
      </w:r>
      <w:r>
        <w:rPr>
          <w:rFonts w:ascii="Corpid C1 Light" w:hAnsi="Corpid C1 Light"/>
          <w:sz w:val="18"/>
        </w:rPr>
      </w:r>
    </w:p>
    <w:p>
      <w:pPr>
        <w:spacing w:line="210" w:lineRule="exact" w:before="123"/>
        <w:ind w:left="187" w:right="688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 w:hAnsi="Corpid C1 Light"/>
          <w:b w:val="0"/>
          <w:sz w:val="18"/>
        </w:rPr>
        <w:t>Es </w:t>
      </w:r>
      <w:r>
        <w:rPr>
          <w:rFonts w:ascii="Corpid C1 Light" w:hAnsi="Corpid C1 Light"/>
          <w:b w:val="0"/>
          <w:spacing w:val="1"/>
          <w:sz w:val="18"/>
        </w:rPr>
        <w:t>necesario</w:t>
      </w:r>
      <w:r>
        <w:rPr>
          <w:rFonts w:ascii="Corpid C1 Light" w:hAnsi="Corpid C1 Light"/>
          <w:b w:val="0"/>
          <w:sz w:val="18"/>
        </w:rPr>
        <w:t> contar </w:t>
      </w:r>
      <w:r>
        <w:rPr>
          <w:rFonts w:ascii="Corpid C1 Light" w:hAnsi="Corpid C1 Light"/>
          <w:b w:val="0"/>
          <w:spacing w:val="-1"/>
          <w:sz w:val="18"/>
        </w:rPr>
        <w:t>con</w:t>
      </w:r>
      <w:r>
        <w:rPr>
          <w:rFonts w:ascii="Corpid C1 Light" w:hAnsi="Corpid C1 Light"/>
          <w:b w:val="0"/>
          <w:sz w:val="18"/>
        </w:rPr>
        <w:t> el consentimiento</w:t>
      </w:r>
      <w:r>
        <w:rPr>
          <w:rFonts w:ascii="Corpid C1 Light" w:hAnsi="Corpid C1 Light"/>
          <w:b w:val="0"/>
          <w:spacing w:val="29"/>
          <w:sz w:val="18"/>
        </w:rPr>
        <w:t> </w:t>
      </w:r>
      <w:r>
        <w:rPr>
          <w:rFonts w:ascii="Corpid C1 Light" w:hAnsi="Corpid C1 Light"/>
          <w:b w:val="0"/>
          <w:sz w:val="18"/>
        </w:rPr>
        <w:t>de las comunidades indígenas </w:t>
      </w:r>
      <w:r>
        <w:rPr>
          <w:rFonts w:ascii="Corpid C1 Light" w:hAnsi="Corpid C1 Light"/>
          <w:b w:val="0"/>
          <w:spacing w:val="-1"/>
          <w:sz w:val="18"/>
        </w:rPr>
        <w:t>antes</w:t>
      </w:r>
      <w:r>
        <w:rPr>
          <w:rFonts w:ascii="Corpid C1 Light" w:hAnsi="Corpid C1 Light"/>
          <w:b w:val="0"/>
          <w:sz w:val="18"/>
        </w:rPr>
        <w:t> de que</w:t>
      </w:r>
      <w:r>
        <w:rPr>
          <w:rFonts w:ascii="Corpid C1 Light" w:hAnsi="Corpid C1 Light"/>
          <w:b w:val="0"/>
          <w:spacing w:val="30"/>
          <w:sz w:val="18"/>
        </w:rPr>
        <w:t> </w:t>
      </w:r>
      <w:r>
        <w:rPr>
          <w:rFonts w:ascii="Corpid C1 Light" w:hAnsi="Corpid C1 Light"/>
          <w:b w:val="0"/>
          <w:spacing w:val="-1"/>
          <w:sz w:val="18"/>
        </w:rPr>
        <w:t>tenga</w:t>
      </w:r>
      <w:r>
        <w:rPr>
          <w:rFonts w:ascii="Corpid C1 Light" w:hAnsi="Corpid C1 Light"/>
          <w:b w:val="0"/>
          <w:sz w:val="18"/>
        </w:rPr>
        <w:t> lugar el desarrollo </w:t>
      </w:r>
      <w:r>
        <w:rPr>
          <w:rFonts w:ascii="Corpid C1 Light" w:hAnsi="Corpid C1 Light"/>
          <w:b w:val="0"/>
          <w:spacing w:val="-1"/>
          <w:sz w:val="18"/>
        </w:rPr>
        <w:t>minero</w:t>
      </w:r>
      <w:r>
        <w:rPr>
          <w:rFonts w:ascii="Corpid C1 Light" w:hAnsi="Corpid C1 Light"/>
          <w:sz w:val="18"/>
        </w:rPr>
      </w:r>
    </w:p>
    <w:p>
      <w:pPr>
        <w:spacing w:line="213" w:lineRule="exact" w:before="114"/>
        <w:ind w:left="187" w:right="28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/>
          <w:b w:val="0"/>
          <w:sz w:val="18"/>
        </w:rPr>
        <w:t>Es </w:t>
      </w:r>
      <w:r>
        <w:rPr>
          <w:rFonts w:ascii="Corpid C1 Light"/>
          <w:b w:val="0"/>
          <w:spacing w:val="1"/>
          <w:sz w:val="18"/>
        </w:rPr>
        <w:t>necesario</w:t>
      </w:r>
      <w:r>
        <w:rPr>
          <w:rFonts w:ascii="Corpid C1 Light"/>
          <w:b w:val="0"/>
          <w:sz w:val="18"/>
        </w:rPr>
        <w:t> contar </w:t>
      </w:r>
      <w:r>
        <w:rPr>
          <w:rFonts w:ascii="Corpid C1 Light"/>
          <w:b w:val="0"/>
          <w:spacing w:val="-1"/>
          <w:sz w:val="18"/>
        </w:rPr>
        <w:t>con</w:t>
      </w:r>
      <w:r>
        <w:rPr>
          <w:rFonts w:ascii="Corpid C1 Light"/>
          <w:b w:val="0"/>
          <w:sz w:val="18"/>
        </w:rPr>
        <w:t> el consentimiento</w:t>
      </w:r>
      <w:r>
        <w:rPr>
          <w:rFonts w:ascii="Corpid C1 Light"/>
          <w:sz w:val="18"/>
        </w:rPr>
      </w:r>
    </w:p>
    <w:p>
      <w:pPr>
        <w:spacing w:line="210" w:lineRule="exact" w:before="5"/>
        <w:ind w:left="187" w:right="88" w:firstLine="0"/>
        <w:jc w:val="left"/>
        <w:rPr>
          <w:rFonts w:ascii="Corpid C1 Light" w:hAnsi="Corpid C1 Light" w:cs="Corpid C1 Light" w:eastAsia="Corpid C1 Light"/>
          <w:sz w:val="18"/>
          <w:szCs w:val="18"/>
        </w:rPr>
      </w:pPr>
      <w:r>
        <w:rPr>
          <w:rFonts w:ascii="Corpid C1 Light"/>
          <w:b w:val="0"/>
          <w:sz w:val="18"/>
        </w:rPr>
        <w:t>de las comunidades locales </w:t>
      </w:r>
      <w:r>
        <w:rPr>
          <w:rFonts w:ascii="Corpid C1 Light"/>
          <w:b w:val="0"/>
          <w:spacing w:val="-1"/>
          <w:sz w:val="18"/>
        </w:rPr>
        <w:t>antes</w:t>
      </w:r>
      <w:r>
        <w:rPr>
          <w:rFonts w:ascii="Corpid C1 Light"/>
          <w:b w:val="0"/>
          <w:sz w:val="18"/>
        </w:rPr>
        <w:t> de que </w:t>
      </w:r>
      <w:r>
        <w:rPr>
          <w:rFonts w:ascii="Corpid C1 Light"/>
          <w:b w:val="0"/>
          <w:spacing w:val="-1"/>
          <w:sz w:val="18"/>
        </w:rPr>
        <w:t>tenga</w:t>
      </w:r>
      <w:r>
        <w:rPr>
          <w:rFonts w:ascii="Corpid C1 Light"/>
          <w:b w:val="0"/>
          <w:spacing w:val="30"/>
          <w:sz w:val="18"/>
        </w:rPr>
        <w:t> </w:t>
      </w:r>
      <w:r>
        <w:rPr>
          <w:rFonts w:ascii="Corpid C1 Light"/>
          <w:b w:val="0"/>
          <w:sz w:val="18"/>
        </w:rPr>
        <w:t>lugar el desarrollo </w:t>
      </w:r>
      <w:r>
        <w:rPr>
          <w:rFonts w:ascii="Corpid C1 Light"/>
          <w:b w:val="0"/>
          <w:spacing w:val="-1"/>
          <w:sz w:val="18"/>
        </w:rPr>
        <w:t>minero</w:t>
      </w:r>
      <w:r>
        <w:rPr>
          <w:rFonts w:ascii="Corpid C1 Light"/>
          <w:sz w:val="18"/>
        </w:rPr>
      </w:r>
    </w:p>
    <w:p>
      <w:pPr>
        <w:spacing w:line="240" w:lineRule="exact" w:before="98"/>
        <w:ind w:left="185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/>
        <w:br w:type="column"/>
      </w:r>
      <w:r>
        <w:rPr>
          <w:rFonts w:ascii="Corpid C1 Light"/>
          <w:b w:val="0"/>
          <w:spacing w:val="-2"/>
          <w:sz w:val="20"/>
        </w:rPr>
        <w:t>5</w:t>
      </w:r>
      <w:r>
        <w:rPr>
          <w:rFonts w:ascii="Corpid C1 Light"/>
          <w:b w:val="0"/>
          <w:spacing w:val="-1"/>
          <w:sz w:val="20"/>
        </w:rPr>
        <w:t>.26</w:t>
      </w:r>
      <w:r>
        <w:rPr>
          <w:rFonts w:ascii="Corpid C1 Light"/>
          <w:sz w:val="20"/>
        </w:rPr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8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exact" w:before="117"/>
        <w:ind w:left="187" w:right="0" w:firstLine="0"/>
        <w:jc w:val="center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/>
          <w:b w:val="0"/>
          <w:spacing w:val="1"/>
          <w:sz w:val="20"/>
        </w:rPr>
        <w:t>4.57</w:t>
      </w:r>
      <w:r>
        <w:rPr>
          <w:rFonts w:ascii="Corpid C1 Light"/>
          <w:sz w:val="20"/>
        </w:rPr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right="0"/>
        <w:jc w:val="center"/>
      </w:pPr>
      <w:r>
        <w:rPr>
          <w:b w:val="0"/>
          <w:spacing w:val="1"/>
        </w:rPr>
        <w:t>4.52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1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99)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185" w:right="0"/>
        <w:jc w:val="center"/>
      </w:pPr>
      <w:r>
        <w:rPr>
          <w:b w:val="0"/>
          <w:spacing w:val="-1"/>
        </w:rPr>
        <w:t>4.</w:t>
      </w:r>
      <w:r>
        <w:rPr>
          <w:b w:val="0"/>
          <w:spacing w:val="-2"/>
        </w:rPr>
        <w:t>93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1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1"/>
        </w:rPr>
        <w:t>4.53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1.94)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1"/>
        </w:rPr>
        <w:t>4.38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9"/>
          <w:sz w:val="16"/>
        </w:rPr>
        <w:t> </w:t>
      </w:r>
      <w:r>
        <w:rPr>
          <w:rFonts w:ascii="Corpid C1 Light"/>
          <w:b w:val="0"/>
          <w:sz w:val="16"/>
        </w:rPr>
        <w:t>1.97)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2"/>
        </w:rPr>
        <w:t>5.</w:t>
      </w:r>
      <w:r>
        <w:rPr>
          <w:b w:val="0"/>
          <w:spacing w:val="-1"/>
        </w:rPr>
        <w:t>99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8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6</w:t>
      </w:r>
      <w:r>
        <w:rPr>
          <w:rFonts w:ascii="Corpid C1 Light"/>
          <w:b w:val="0"/>
          <w:spacing w:val="-2"/>
          <w:sz w:val="16"/>
        </w:rPr>
        <w:t>1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4"/>
        </w:rPr>
        <w:t>6</w:t>
      </w:r>
      <w:r>
        <w:rPr>
          <w:b w:val="0"/>
          <w:spacing w:val="-6"/>
        </w:rPr>
        <w:t>.1</w:t>
      </w:r>
      <w:r>
        <w:rPr>
          <w:b w:val="0"/>
          <w:spacing w:val="-5"/>
        </w:rPr>
        <w:t>7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pacing w:val="-2"/>
          <w:sz w:val="16"/>
        </w:rPr>
        <w:t>(</w:t>
      </w:r>
      <w:r>
        <w:rPr>
          <w:rFonts w:ascii="Corpid C1 Light"/>
          <w:b w:val="0"/>
          <w:spacing w:val="2"/>
          <w:sz w:val="16"/>
        </w:rPr>
        <w:t>D</w:t>
      </w:r>
      <w:r>
        <w:rPr>
          <w:rFonts w:ascii="Corpid C1 Light"/>
          <w:b w:val="0"/>
          <w:sz w:val="16"/>
        </w:rPr>
        <w:t>E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1</w:t>
      </w:r>
      <w:r>
        <w:rPr>
          <w:rFonts w:ascii="Corpid C1 Light"/>
          <w:b w:val="0"/>
          <w:spacing w:val="3"/>
          <w:sz w:val="16"/>
        </w:rPr>
        <w:t>.4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98"/>
        <w:ind w:right="0"/>
        <w:jc w:val="center"/>
      </w:pPr>
      <w:r>
        <w:rPr/>
        <w:br w:type="column"/>
      </w:r>
      <w:r>
        <w:rPr>
          <w:b w:val="0"/>
        </w:rPr>
        <w:t>5.29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68)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right="0"/>
        <w:jc w:val="center"/>
      </w:pPr>
      <w:r>
        <w:rPr>
          <w:b w:val="0"/>
          <w:spacing w:val="-2"/>
        </w:rPr>
        <w:t>4.6</w:t>
      </w:r>
      <w:r>
        <w:rPr>
          <w:b w:val="0"/>
          <w:spacing w:val="-3"/>
        </w:rPr>
        <w:t>5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w w:val="95"/>
          <w:sz w:val="16"/>
        </w:rPr>
        <w:t>(DE</w:t>
      </w:r>
      <w:r>
        <w:rPr>
          <w:rFonts w:ascii="Corpid C1 Light"/>
          <w:b w:val="0"/>
          <w:spacing w:val="-13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=</w:t>
      </w:r>
      <w:r>
        <w:rPr>
          <w:rFonts w:ascii="Corpid C1 Light"/>
          <w:b w:val="0"/>
          <w:spacing w:val="-12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1.81)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right="0"/>
        <w:jc w:val="center"/>
      </w:pPr>
      <w:r>
        <w:rPr>
          <w:b w:val="0"/>
          <w:spacing w:val="-1"/>
        </w:rPr>
        <w:t>4.6</w:t>
      </w:r>
      <w:r>
        <w:rPr>
          <w:b w:val="0"/>
          <w:spacing w:val="-2"/>
        </w:rPr>
        <w:t>3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w w:val="95"/>
          <w:sz w:val="16"/>
        </w:rPr>
        <w:t>(DE</w:t>
      </w:r>
      <w:r>
        <w:rPr>
          <w:rFonts w:ascii="Corpid C1 Light"/>
          <w:b w:val="0"/>
          <w:spacing w:val="-13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=</w:t>
      </w:r>
      <w:r>
        <w:rPr>
          <w:rFonts w:ascii="Corpid C1 Light"/>
          <w:b w:val="0"/>
          <w:spacing w:val="-12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1.81)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right="0"/>
        <w:jc w:val="center"/>
      </w:pPr>
      <w:r>
        <w:rPr>
          <w:b w:val="0"/>
        </w:rPr>
        <w:t>4.89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1"/>
          <w:sz w:val="16"/>
        </w:rPr>
        <w:t> </w:t>
      </w:r>
      <w:r>
        <w:rPr>
          <w:rFonts w:ascii="Corpid C1 Light"/>
          <w:b w:val="0"/>
          <w:sz w:val="16"/>
        </w:rPr>
        <w:t>1.82)</w:t>
      </w:r>
      <w:r>
        <w:rPr>
          <w:rFonts w:ascii="Corpid C1 Light"/>
          <w:sz w:val="16"/>
        </w:rPr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2"/>
        </w:rPr>
        <w:t>4</w:t>
      </w:r>
      <w:r>
        <w:rPr>
          <w:b w:val="0"/>
          <w:spacing w:val="1"/>
        </w:rPr>
        <w:t>.</w:t>
      </w:r>
      <w:r>
        <w:rPr>
          <w:b w:val="0"/>
          <w:spacing w:val="10"/>
        </w:rPr>
        <w:t>5</w:t>
      </w:r>
      <w:r>
        <w:rPr>
          <w:b w:val="0"/>
        </w:rPr>
        <w:t>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8)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3"/>
        </w:rPr>
        <w:t>4.44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1.7</w:t>
      </w:r>
      <w:r>
        <w:rPr>
          <w:rFonts w:ascii="Corpid C1 Light"/>
          <w:b w:val="0"/>
          <w:spacing w:val="-1"/>
          <w:sz w:val="16"/>
        </w:rPr>
        <w:t>8)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3"/>
          <w:w w:val="110"/>
        </w:rPr>
        <w:t>6</w:t>
      </w:r>
      <w:r>
        <w:rPr>
          <w:b w:val="0"/>
          <w:spacing w:val="-2"/>
          <w:w w:val="110"/>
        </w:rPr>
        <w:t>.00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6"/>
          <w:sz w:val="16"/>
        </w:rPr>
        <w:t> </w:t>
      </w:r>
      <w:r>
        <w:rPr>
          <w:rFonts w:ascii="Corpid C1 Light"/>
          <w:b w:val="0"/>
          <w:sz w:val="16"/>
        </w:rPr>
        <w:t>1.55)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5"/>
        </w:rPr>
        <w:t>6</w:t>
      </w:r>
      <w:r>
        <w:rPr>
          <w:b w:val="0"/>
          <w:spacing w:val="-7"/>
        </w:rPr>
        <w:t>.1</w:t>
      </w:r>
      <w:r>
        <w:rPr>
          <w:b w:val="0"/>
          <w:spacing w:val="-6"/>
        </w:rPr>
        <w:t>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6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5"/>
          <w:sz w:val="16"/>
        </w:rPr>
        <w:t> </w:t>
      </w:r>
      <w:r>
        <w:rPr>
          <w:rFonts w:ascii="Corpid C1 Light"/>
          <w:b w:val="0"/>
          <w:spacing w:val="1"/>
          <w:sz w:val="16"/>
        </w:rPr>
        <w:t>1.32)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98"/>
        <w:ind w:right="0"/>
        <w:jc w:val="center"/>
      </w:pPr>
      <w:r>
        <w:rPr/>
        <w:br w:type="column"/>
      </w:r>
      <w:r>
        <w:rPr>
          <w:b w:val="0"/>
        </w:rPr>
        <w:t>5.20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8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</w:t>
      </w:r>
      <w:r>
        <w:rPr>
          <w:rFonts w:ascii="Corpid C1 Light"/>
          <w:b w:val="0"/>
          <w:spacing w:val="-2"/>
          <w:sz w:val="16"/>
        </w:rPr>
        <w:t>1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186" w:right="0"/>
        <w:jc w:val="center"/>
      </w:pPr>
      <w:r>
        <w:rPr>
          <w:b w:val="0"/>
        </w:rPr>
        <w:t>4.49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5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.09)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right="0"/>
        <w:jc w:val="center"/>
      </w:pPr>
      <w:r>
        <w:rPr>
          <w:b w:val="0"/>
          <w:spacing w:val="1"/>
        </w:rPr>
        <w:t>4.37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185" w:right="0"/>
        <w:jc w:val="center"/>
      </w:pPr>
      <w:r>
        <w:rPr>
          <w:b w:val="0"/>
          <w:spacing w:val="-1"/>
        </w:rPr>
        <w:t>4.</w:t>
      </w:r>
      <w:r>
        <w:rPr>
          <w:b w:val="0"/>
          <w:spacing w:val="-2"/>
        </w:rPr>
        <w:t>95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1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0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1.</w:t>
      </w:r>
      <w:r>
        <w:rPr>
          <w:rFonts w:ascii="Corpid C1 Light"/>
          <w:b w:val="0"/>
          <w:spacing w:val="-1"/>
          <w:sz w:val="16"/>
        </w:rPr>
        <w:t>96)</w:t>
      </w:r>
      <w:r>
        <w:rPr>
          <w:rFonts w:ascii="Corpid C1 Light"/>
          <w:sz w:val="16"/>
        </w:rPr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pStyle w:val="Heading5"/>
        <w:spacing w:line="240" w:lineRule="exact"/>
        <w:ind w:right="0"/>
        <w:jc w:val="center"/>
      </w:pPr>
      <w:r>
        <w:rPr>
          <w:b w:val="0"/>
          <w:spacing w:val="2"/>
        </w:rPr>
        <w:t>4.48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"/>
          <w:sz w:val="16"/>
        </w:rPr>
        <w:t> 2</w:t>
      </w:r>
      <w:r>
        <w:rPr>
          <w:rFonts w:ascii="Corpid C1 Light"/>
          <w:b w:val="0"/>
          <w:spacing w:val="-1"/>
          <w:sz w:val="16"/>
        </w:rPr>
        <w:t>.0</w:t>
      </w:r>
      <w:r>
        <w:rPr>
          <w:rFonts w:ascii="Corpid C1 Light"/>
          <w:b w:val="0"/>
          <w:spacing w:val="-2"/>
          <w:sz w:val="16"/>
        </w:rPr>
        <w:t>3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2"/>
        </w:rPr>
        <w:t>4.25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2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.08)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2"/>
        </w:rPr>
        <w:t>5.</w:t>
      </w:r>
      <w:r>
        <w:rPr>
          <w:b w:val="0"/>
          <w:spacing w:val="-1"/>
        </w:rPr>
        <w:t>80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7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6"/>
          <w:sz w:val="16"/>
        </w:rPr>
        <w:t> </w:t>
      </w:r>
      <w:r>
        <w:rPr>
          <w:rFonts w:ascii="Corpid C1 Light"/>
          <w:b w:val="0"/>
          <w:sz w:val="16"/>
        </w:rPr>
        <w:t>1.73)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right="0"/>
        <w:jc w:val="center"/>
      </w:pPr>
      <w:r>
        <w:rPr>
          <w:b w:val="0"/>
          <w:spacing w:val="-4"/>
        </w:rPr>
        <w:t>6</w:t>
      </w:r>
      <w:r>
        <w:rPr>
          <w:b w:val="0"/>
          <w:spacing w:val="-6"/>
        </w:rPr>
        <w:t>.1</w:t>
      </w:r>
      <w:r>
        <w:rPr>
          <w:b w:val="0"/>
          <w:spacing w:val="-4"/>
        </w:rPr>
        <w:t>0</w:t>
      </w:r>
      <w:r>
        <w:rPr/>
      </w:r>
    </w:p>
    <w:p>
      <w:pPr>
        <w:spacing w:line="192" w:lineRule="exact" w:before="0"/>
        <w:ind w:left="187" w:right="0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w w:val="95"/>
          <w:sz w:val="16"/>
        </w:rPr>
        <w:t>(DE</w:t>
      </w:r>
      <w:r>
        <w:rPr>
          <w:rFonts w:ascii="Corpid C1 Light"/>
          <w:b w:val="0"/>
          <w:spacing w:val="-18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=</w:t>
      </w:r>
      <w:r>
        <w:rPr>
          <w:rFonts w:ascii="Corpid C1 Light"/>
          <w:b w:val="0"/>
          <w:spacing w:val="-17"/>
          <w:w w:val="95"/>
          <w:sz w:val="16"/>
        </w:rPr>
        <w:t> </w:t>
      </w:r>
      <w:r>
        <w:rPr>
          <w:rFonts w:ascii="Corpid C1 Light"/>
          <w:b w:val="0"/>
          <w:w w:val="95"/>
          <w:sz w:val="16"/>
        </w:rPr>
        <w:t>1.51)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98"/>
        <w:ind w:left="380" w:right="625"/>
        <w:jc w:val="center"/>
      </w:pPr>
      <w:r>
        <w:rPr/>
        <w:br w:type="column"/>
      </w:r>
      <w:r>
        <w:rPr>
          <w:b w:val="0"/>
        </w:rPr>
        <w:t>5.30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0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9"/>
          <w:sz w:val="16"/>
        </w:rPr>
        <w:t> </w:t>
      </w:r>
      <w:r>
        <w:rPr>
          <w:rFonts w:ascii="Corpid C1 Light"/>
          <w:b w:val="0"/>
          <w:sz w:val="16"/>
        </w:rPr>
        <w:t>1.97)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170" w:right="414"/>
        <w:jc w:val="center"/>
      </w:pPr>
      <w:r>
        <w:rPr>
          <w:b w:val="0"/>
          <w:spacing w:val="1"/>
        </w:rPr>
        <w:t>4.53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5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17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170" w:right="414"/>
        <w:jc w:val="center"/>
      </w:pPr>
      <w:r>
        <w:rPr>
          <w:b w:val="0"/>
          <w:spacing w:val="1"/>
        </w:rPr>
        <w:t>4.5</w:t>
      </w:r>
      <w:r>
        <w:rPr>
          <w:b w:val="0"/>
        </w:rPr>
        <w:t>0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pStyle w:val="Heading5"/>
        <w:spacing w:line="240" w:lineRule="exact" w:before="117"/>
        <w:ind w:left="379" w:right="625"/>
        <w:jc w:val="center"/>
      </w:pPr>
      <w:r>
        <w:rPr>
          <w:b w:val="0"/>
          <w:spacing w:val="-1"/>
        </w:rPr>
        <w:t>4.</w:t>
      </w:r>
      <w:r>
        <w:rPr>
          <w:b w:val="0"/>
          <w:spacing w:val="-2"/>
        </w:rPr>
        <w:t>95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10"/>
          <w:sz w:val="16"/>
        </w:rPr>
        <w:t> </w:t>
      </w:r>
      <w:r>
        <w:rPr>
          <w:rFonts w:ascii="Corpid C1 Light"/>
          <w:b w:val="0"/>
          <w:sz w:val="16"/>
        </w:rPr>
        <w:t>2.00)</w:t>
      </w:r>
      <w:r>
        <w:rPr>
          <w:rFonts w:ascii="Corpid C1 Light"/>
          <w:sz w:val="16"/>
        </w:rPr>
      </w: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pStyle w:val="Heading5"/>
        <w:spacing w:line="240" w:lineRule="exact"/>
        <w:ind w:left="380" w:right="625"/>
        <w:jc w:val="center"/>
      </w:pPr>
      <w:r>
        <w:rPr>
          <w:b w:val="0"/>
        </w:rPr>
        <w:t>4.55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3"/>
          <w:sz w:val="16"/>
        </w:rPr>
        <w:t> </w:t>
      </w:r>
      <w:r>
        <w:rPr>
          <w:rFonts w:ascii="Corpid C1 Light"/>
          <w:b w:val="0"/>
          <w:spacing w:val="-2"/>
          <w:sz w:val="16"/>
        </w:rPr>
        <w:t>2</w:t>
      </w:r>
      <w:r>
        <w:rPr>
          <w:rFonts w:ascii="Corpid C1 Light"/>
          <w:b w:val="0"/>
          <w:spacing w:val="-1"/>
          <w:sz w:val="16"/>
        </w:rPr>
        <w:t>.</w:t>
      </w:r>
      <w:r>
        <w:rPr>
          <w:rFonts w:ascii="Corpid C1 Light"/>
          <w:b w:val="0"/>
          <w:spacing w:val="-2"/>
          <w:sz w:val="16"/>
        </w:rPr>
        <w:t>12</w:t>
      </w:r>
      <w:r>
        <w:rPr>
          <w:rFonts w:ascii="Corpid C1 Light"/>
          <w:b w:val="0"/>
          <w:spacing w:val="-1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left="170" w:right="414"/>
        <w:jc w:val="center"/>
      </w:pPr>
      <w:r>
        <w:rPr>
          <w:b w:val="0"/>
          <w:spacing w:val="3"/>
        </w:rPr>
        <w:t>4.44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24"/>
          <w:sz w:val="16"/>
        </w:rPr>
        <w:t> </w:t>
      </w:r>
      <w:r>
        <w:rPr>
          <w:rFonts w:ascii="Corpid C1 Light"/>
          <w:b w:val="0"/>
          <w:spacing w:val="-3"/>
          <w:sz w:val="16"/>
        </w:rPr>
        <w:t>2</w:t>
      </w:r>
      <w:r>
        <w:rPr>
          <w:rFonts w:ascii="Corpid C1 Light"/>
          <w:b w:val="0"/>
          <w:spacing w:val="-2"/>
          <w:sz w:val="16"/>
        </w:rPr>
        <w:t>.</w:t>
      </w:r>
      <w:r>
        <w:rPr>
          <w:rFonts w:ascii="Corpid C1 Light"/>
          <w:b w:val="0"/>
          <w:spacing w:val="-4"/>
          <w:sz w:val="16"/>
        </w:rPr>
        <w:t>1</w:t>
      </w:r>
      <w:r>
        <w:rPr>
          <w:rFonts w:ascii="Corpid C1 Light"/>
          <w:b w:val="0"/>
          <w:spacing w:val="-3"/>
          <w:sz w:val="16"/>
        </w:rPr>
        <w:t>5</w:t>
      </w:r>
      <w:r>
        <w:rPr>
          <w:rFonts w:ascii="Corpid C1 Light"/>
          <w:b w:val="0"/>
          <w:spacing w:val="-2"/>
          <w:sz w:val="16"/>
        </w:rPr>
        <w:t>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left="170" w:right="414"/>
        <w:jc w:val="center"/>
      </w:pPr>
      <w:r>
        <w:rPr>
          <w:b w:val="0"/>
          <w:spacing w:val="-1"/>
          <w:w w:val="105"/>
        </w:rPr>
        <w:t>6.</w:t>
      </w:r>
      <w:r>
        <w:rPr>
          <w:b w:val="0"/>
          <w:spacing w:val="-2"/>
          <w:w w:val="105"/>
        </w:rPr>
        <w:t>2</w:t>
      </w:r>
      <w:r>
        <w:rPr>
          <w:b w:val="0"/>
          <w:spacing w:val="-1"/>
          <w:w w:val="105"/>
        </w:rPr>
        <w:t>0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9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8"/>
          <w:sz w:val="16"/>
        </w:rPr>
        <w:t> </w:t>
      </w:r>
      <w:r>
        <w:rPr>
          <w:rFonts w:ascii="Corpid C1 Light"/>
          <w:b w:val="0"/>
          <w:sz w:val="16"/>
        </w:rPr>
        <w:t>1.56)</w:t>
      </w:r>
      <w:r>
        <w:rPr>
          <w:rFonts w:ascii="Corpid C1 Light"/>
          <w:sz w:val="16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pStyle w:val="Heading5"/>
        <w:spacing w:line="240" w:lineRule="exact" w:before="130"/>
        <w:ind w:left="170" w:right="414"/>
        <w:jc w:val="center"/>
      </w:pPr>
      <w:r>
        <w:rPr>
          <w:b w:val="0"/>
        </w:rPr>
        <w:t>6.</w:t>
      </w:r>
      <w:r>
        <w:rPr>
          <w:b w:val="0"/>
          <w:spacing w:val="1"/>
        </w:rPr>
        <w:t>22</w:t>
      </w:r>
      <w:r>
        <w:rPr/>
      </w:r>
    </w:p>
    <w:p>
      <w:pPr>
        <w:spacing w:line="192" w:lineRule="exact" w:before="0"/>
        <w:ind w:left="170" w:right="414" w:firstLine="0"/>
        <w:jc w:val="center"/>
        <w:rPr>
          <w:rFonts w:ascii="Corpid C1 Light" w:hAnsi="Corpid C1 Light" w:cs="Corpid C1 Light" w:eastAsia="Corpid C1 Light"/>
          <w:sz w:val="16"/>
          <w:szCs w:val="16"/>
        </w:rPr>
      </w:pPr>
      <w:r>
        <w:rPr>
          <w:rFonts w:ascii="Corpid C1 Light"/>
          <w:b w:val="0"/>
          <w:sz w:val="16"/>
        </w:rPr>
        <w:t>(DE</w:t>
      </w:r>
      <w:r>
        <w:rPr>
          <w:rFonts w:ascii="Corpid C1 Light"/>
          <w:b w:val="0"/>
          <w:spacing w:val="-14"/>
          <w:sz w:val="16"/>
        </w:rPr>
        <w:t> </w:t>
      </w:r>
      <w:r>
        <w:rPr>
          <w:rFonts w:ascii="Corpid C1 Light"/>
          <w:b w:val="0"/>
          <w:sz w:val="16"/>
        </w:rPr>
        <w:t>=</w:t>
      </w:r>
      <w:r>
        <w:rPr>
          <w:rFonts w:ascii="Corpid C1 Light"/>
          <w:b w:val="0"/>
          <w:spacing w:val="-13"/>
          <w:sz w:val="16"/>
        </w:rPr>
        <w:t> </w:t>
      </w:r>
      <w:r>
        <w:rPr>
          <w:rFonts w:ascii="Corpid C1 Light"/>
          <w:b w:val="0"/>
          <w:spacing w:val="1"/>
          <w:sz w:val="16"/>
        </w:rPr>
        <w:t>1.4</w:t>
      </w:r>
      <w:r>
        <w:rPr>
          <w:rFonts w:ascii="Corpid C1 Light"/>
          <w:b w:val="0"/>
          <w:sz w:val="16"/>
        </w:rPr>
        <w:t>6</w:t>
      </w:r>
      <w:r>
        <w:rPr>
          <w:rFonts w:ascii="Corpid C1 Light"/>
          <w:b w:val="0"/>
          <w:spacing w:val="1"/>
          <w:sz w:val="16"/>
        </w:rPr>
        <w:t>)</w:t>
      </w:r>
      <w:r>
        <w:rPr>
          <w:rFonts w:ascii="Corpid C1 Light"/>
          <w:sz w:val="16"/>
        </w:rPr>
      </w:r>
    </w:p>
    <w:p>
      <w:pPr>
        <w:spacing w:after="0" w:line="192" w:lineRule="exact"/>
        <w:jc w:val="center"/>
        <w:rPr>
          <w:rFonts w:ascii="Corpid C1 Light" w:hAnsi="Corpid C1 Light" w:cs="Corpid C1 Light" w:eastAsia="Corpid C1 Light"/>
          <w:sz w:val="16"/>
          <w:szCs w:val="16"/>
        </w:rPr>
        <w:sectPr>
          <w:type w:val="continuous"/>
          <w:pgSz w:w="11910" w:h="16840"/>
          <w:pgMar w:top="0" w:bottom="0" w:left="720" w:right="720"/>
          <w:cols w:num="5" w:equalWidth="0">
            <w:col w:w="4513" w:space="292"/>
            <w:col w:w="952" w:space="469"/>
            <w:col w:w="946" w:space="452"/>
            <w:col w:w="985" w:space="426"/>
            <w:col w:w="1435"/>
          </w:cols>
        </w:sectPr>
      </w:pPr>
    </w:p>
    <w:p>
      <w:pPr>
        <w:spacing w:before="138"/>
        <w:ind w:left="5184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z w:val="17"/>
        </w:rPr>
        <w:t>Clasificado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una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escala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del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1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absoluto)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al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7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2"/>
          <w:sz w:val="17"/>
        </w:rPr>
        <w:t>(en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4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7"/>
          <w:szCs w:val="17"/>
        </w:rPr>
        <w:sectPr>
          <w:type w:val="continuous"/>
          <w:pgSz w:w="11910" w:h="16840"/>
          <w:pgMar w:top="0" w:bottom="0" w:left="720" w:right="720"/>
        </w:sectPr>
      </w:pPr>
    </w:p>
    <w:p>
      <w:pPr>
        <w:spacing w:before="51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group style="position:absolute;margin-left:63.120998pt;margin-top:6.689591pt;width:490.15pt;height:243.4pt;mso-position-horizontal-relative:page;mso-position-vertical-relative:paragraph;z-index:4240" coordorigin="1262,134" coordsize="9803,4868">
            <v:group style="position:absolute;left:4722;top:2515;width:580;height:1403" coordorigin="4722,2515" coordsize="580,1403">
              <v:shape style="position:absolute;left:4722;top:2515;width:580;height:1403" coordorigin="4722,2515" coordsize="580,1403" path="m4722,2515l5302,2515,5302,3918,4722,3918,4722,2515xe" filled="true" fillcolor="#8ca4d5" stroked="false">
                <v:path arrowok="t"/>
                <v:fill type="solid"/>
              </v:shape>
            </v:group>
            <v:group style="position:absolute;left:4610;top:1778;width:804;height:804" coordorigin="4610,1778" coordsize="804,804">
              <v:shape style="position:absolute;left:4610;top:1778;width:804;height:804" coordorigin="4610,1778" coordsize="804,804" path="m4610,2582l5414,1778e" filled="false" stroked="true" strokeweight="1.246pt" strokecolor="#ffffff">
                <v:path arrowok="t"/>
              </v:shape>
            </v:group>
            <v:group style="position:absolute;left:4610;top:1924;width:804;height:804" coordorigin="4610,1924" coordsize="804,804">
              <v:shape style="position:absolute;left:4610;top:1924;width:804;height:804" coordorigin="4610,1924" coordsize="804,804" path="m4610,2728l5414,1924e" filled="false" stroked="true" strokeweight="1.246pt" strokecolor="#ffffff">
                <v:path arrowok="t"/>
              </v:shape>
            </v:group>
            <v:group style="position:absolute;left:4610;top:2070;width:804;height:804" coordorigin="4610,2070" coordsize="804,804">
              <v:shape style="position:absolute;left:4610;top:2070;width:804;height:804" coordorigin="4610,2070" coordsize="804,804" path="m4610,2874l5414,2070e" filled="false" stroked="true" strokeweight="1.246pt" strokecolor="#ffffff">
                <v:path arrowok="t"/>
              </v:shape>
            </v:group>
            <v:group style="position:absolute;left:4610;top:2216;width:804;height:804" coordorigin="4610,2216" coordsize="804,804">
              <v:shape style="position:absolute;left:4610;top:2216;width:804;height:804" coordorigin="4610,2216" coordsize="804,804" path="m4610,3020l5414,2216e" filled="false" stroked="true" strokeweight="1.246pt" strokecolor="#ffffff">
                <v:path arrowok="t"/>
              </v:shape>
            </v:group>
            <v:group style="position:absolute;left:4610;top:2362;width:804;height:804" coordorigin="4610,2362" coordsize="804,804">
              <v:shape style="position:absolute;left:4610;top:2362;width:804;height:804" coordorigin="4610,2362" coordsize="804,804" path="m4610,3165l5414,2362e" filled="false" stroked="true" strokeweight="1.246pt" strokecolor="#ffffff">
                <v:path arrowok="t"/>
              </v:shape>
            </v:group>
            <v:group style="position:absolute;left:4610;top:2508;width:804;height:804" coordorigin="4610,2508" coordsize="804,804">
              <v:shape style="position:absolute;left:4610;top:2508;width:804;height:804" coordorigin="4610,2508" coordsize="804,804" path="m4610,3311l5414,2508e" filled="false" stroked="true" strokeweight="1.246pt" strokecolor="#ffffff">
                <v:path arrowok="t"/>
              </v:shape>
            </v:group>
            <v:group style="position:absolute;left:4610;top:2654;width:804;height:804" coordorigin="4610,2654" coordsize="804,804">
              <v:shape style="position:absolute;left:4610;top:2654;width:804;height:804" coordorigin="4610,2654" coordsize="804,804" path="m4610,3457l5414,2654e" filled="false" stroked="true" strokeweight="1.246pt" strokecolor="#ffffff">
                <v:path arrowok="t"/>
              </v:shape>
            </v:group>
            <v:group style="position:absolute;left:4610;top:2800;width:804;height:804" coordorigin="4610,2800" coordsize="804,804">
              <v:shape style="position:absolute;left:4610;top:2800;width:804;height:804" coordorigin="4610,2800" coordsize="804,804" path="m4610,3603l5414,2800e" filled="false" stroked="true" strokeweight="1.246pt" strokecolor="#ffffff">
                <v:path arrowok="t"/>
              </v:shape>
            </v:group>
            <v:group style="position:absolute;left:4610;top:2946;width:804;height:804" coordorigin="4610,2946" coordsize="804,804">
              <v:shape style="position:absolute;left:4610;top:2946;width:804;height:804" coordorigin="4610,2946" coordsize="804,804" path="m4610,3749l5414,2946e" filled="false" stroked="true" strokeweight="1.246pt" strokecolor="#ffffff">
                <v:path arrowok="t"/>
              </v:shape>
            </v:group>
            <v:group style="position:absolute;left:4610;top:3092;width:804;height:804" coordorigin="4610,3092" coordsize="804,804">
              <v:shape style="position:absolute;left:4610;top:3092;width:804;height:804" coordorigin="4610,3092" coordsize="804,804" path="m4610,3895l5414,3092e" filled="false" stroked="true" strokeweight="1.246pt" strokecolor="#ffffff">
                <v:path arrowok="t"/>
              </v:shape>
            </v:group>
            <v:group style="position:absolute;left:4610;top:3237;width:804;height:804" coordorigin="4610,3237" coordsize="804,804">
              <v:shape style="position:absolute;left:4610;top:3237;width:804;height:804" coordorigin="4610,3237" coordsize="804,804" path="m4610,4041l5414,3237e" filled="false" stroked="true" strokeweight="1.246pt" strokecolor="#ffffff">
                <v:path arrowok="t"/>
              </v:shape>
            </v:group>
            <v:group style="position:absolute;left:4610;top:3383;width:804;height:804" coordorigin="4610,3383" coordsize="804,804">
              <v:shape style="position:absolute;left:4610;top:3383;width:804;height:804" coordorigin="4610,3383" coordsize="804,804" path="m4610,4187l5414,3383e" filled="false" stroked="true" strokeweight="1.246pt" strokecolor="#ffffff">
                <v:path arrowok="t"/>
              </v:shape>
            </v:group>
            <v:group style="position:absolute;left:4610;top:3529;width:804;height:804" coordorigin="4610,3529" coordsize="804,804">
              <v:shape style="position:absolute;left:4610;top:3529;width:804;height:804" coordorigin="4610,3529" coordsize="804,804" path="m4610,4333l5414,3529e" filled="false" stroked="true" strokeweight="1.246pt" strokecolor="#ffffff">
                <v:path arrowok="t"/>
              </v:shape>
            </v:group>
            <v:group style="position:absolute;left:4610;top:3675;width:804;height:804" coordorigin="4610,3675" coordsize="804,804">
              <v:shape style="position:absolute;left:4610;top:3675;width:804;height:804" coordorigin="4610,3675" coordsize="804,804" path="m4610,4479l5414,3675e" filled="false" stroked="true" strokeweight="1.246pt" strokecolor="#ffffff">
                <v:path arrowok="t"/>
              </v:shape>
            </v:group>
            <v:group style="position:absolute;left:5366;top:2562;width:580;height:1356" coordorigin="5366,2562" coordsize="580,1356">
              <v:shape style="position:absolute;left:5366;top:2562;width:580;height:1356" coordorigin="5366,2562" coordsize="580,1356" path="m5366,2562l5946,2562,5946,3918,5366,3918,5366,2562xe" filled="true" fillcolor="#8ca4d5" stroked="false">
                <v:path arrowok="t"/>
                <v:fill type="solid"/>
              </v:shape>
            </v:group>
            <v:group style="position:absolute;left:4079;top:2553;width:580;height:1365" coordorigin="4079,2553" coordsize="580,1365">
              <v:shape style="position:absolute;left:4079;top:2553;width:580;height:1365" coordorigin="4079,2553" coordsize="580,1365" path="m4079,2553l4658,2553,4658,3918,4079,3918,4079,2553xe" filled="true" fillcolor="#8ca4d5" stroked="false">
                <v:path arrowok="t"/>
                <v:fill type="solid"/>
              </v:shape>
            </v:group>
            <v:group style="position:absolute;left:5423;top:2618;width:467;height:1300" coordorigin="5423,2618" coordsize="467,1300">
              <v:shape style="position:absolute;left:5423;top:2618;width:467;height:1300" coordorigin="5423,2618" coordsize="467,1300" path="m5423,2618l5889,2618,5889,3918,5423,3918,5423,2618xe" filled="true" fillcolor="#ffffff" stroked="false">
                <v:path arrowok="t"/>
                <v:fill type="solid"/>
              </v:shape>
            </v:group>
            <v:group style="position:absolute;left:4670;top:4189;width:708;height:390" coordorigin="4670,4189" coordsize="708,390">
              <v:shape style="position:absolute;left:4670;top:4189;width:708;height:390" coordorigin="4670,4189" coordsize="708,390" path="m4965,4553l4860,4553,4856,4569,4866,4573,4877,4577,4889,4579,4894,4563,4929,4563,4929,4561,4964,4561,4967,4559,4965,455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29,4563l4894,4563,4896,4579,4919,4579,4930,4575,4929,456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85,4553l5180,4553,5176,4569,5187,4573,5198,4577,5209,4579,5214,4563,5250,4563,5249,4561,5284,4561,5288,4559,5285,455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50,4563l5214,4563,5216,4579,5239,4579,5250,4575,5250,456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64,4561l4929,4561,4937,4573,4948,4571,4958,4565,4964,456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84,4561l5249,4561,5257,4573,5268,4571,5278,4565,5284,456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93,4533l4831,4533,4822,4545,4839,4561,4850,4565,4860,4553,4965,4553,4961,4545,4984,4545,4989,4539,4993,453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14,4533l5151,4533,5143,4545,5159,4561,5170,4565,5180,4553,5285,4553,5281,4545,5304,4545,5309,4539,5314,453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84,4545l4961,4545,4973,4555,4982,4547,4984,454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04,4545l5281,4545,5293,4555,5303,4547,5304,454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66,4503l4812,4503,4799,4511,4805,4521,4810,4531,4818,4539,4831,4533,4993,4533,4996,4529,4985,4519,5002,4519,5003,4517,4917,4517,4890,4515,4870,4507,4866,450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187,4503l5133,4503,5120,4511,5125,4521,5130,4531,5138,4539,5151,4533,5314,4533,5316,4529,5305,4519,5322,4519,5324,4517,5237,4517,5211,4515,5190,4507,5187,450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002,4519l4985,4519,5000,4523,5002,4519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22,4519l5305,4519,5320,4523,5322,4519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000,4411l4985,4417,4887,4417,4914,4419,4955,4463,4955,4469,4950,4491,4936,4507,4917,4517,5003,4517,5006,4513,5009,4503,5012,4491,4998,4485,5013,4485,5014,4479,5015,4475,5015,4467,5015,4459,5014,4457,5013,4451,4998,4449,5012,4443,5009,4433,5006,4421,5000,441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20,4411l5305,4417,5207,4417,5234,4419,5275,4463,5275,4469,5270,4491,5257,4507,5237,4517,5324,4517,5326,4513,5329,4503,5333,4491,5318,4485,5334,4485,5336,4473,5336,4461,5334,4451,5319,4449,5318,4449,5333,4443,5331,4437,5328,4427,5325,4419,5320,441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797,4431l4793,4441,4791,4453,4791,4463,4805,4467,4791,4471,4791,4483,4793,4493,4797,4505,4812,4503,4866,4503,4857,4493,4851,4475,4850,4467,4855,4445,4863,4433,4812,4433,4797,443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117,4431l5113,4441,5112,4453,5111,4463,5126,4467,5111,4471,5112,4483,5113,4493,5117,4505,5133,4503,5187,4503,5177,4493,5171,4475,5170,4467,5175,4445,5184,4433,5133,4433,5117,443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03,4431l4882,4439,4869,4455,4867,4467,4867,4469,4875,4489,4893,4501,4918,4497,4933,4485,4938,4469,4938,4467,4931,4447,4914,4433,4903,443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23,4431l5202,4439,5189,4455,5188,4467,5188,4469,5196,4489,5213,4501,5239,4497,5254,4485,5258,4469,5258,4467,5252,4447,5234,4433,5223,443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92,4371l5025,4421,5033,4463,5033,4469,5092,4469,5109,4403,5110,4401,5083,4401,4992,437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18,4395l4810,4403,4805,4413,4799,4423,4812,4433,4863,4433,4868,4427,4887,4417,4985,4417,4996,4405,4993,4401,4831,4401,4818,439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138,4395l5130,4403,5125,4413,5120,4423,5133,4433,5184,4433,5188,4427,5207,4417,5305,4417,5316,4405,5313,4401,5151,4401,5138,439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78,4337l5217,4337,5240,4339,5262,4343,5315,4375,5339,4407,5371,4383,5366,4357,5375,4357,5378,4349,5378,4337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50,4369l4839,4373,4822,4389,4831,4401,4993,4401,4989,4397,4984,4389,4961,4389,4965,4381,4860,4381,4850,4369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01,4235l5181,4235,5083,4401,5110,4401,5121,4385,5136,4369,5154,4357,5173,4347,5194,4339,5217,4337,5378,4337,5378,4331,5375,4325,5360,4325,5356,4299,5205,4299,5201,4295,5201,4253,5205,4251,5304,4251,5301,423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170,4369l5159,4373,5143,4389,5151,4401,5313,4401,5309,4397,5304,4389,5281,4389,5285,4381,5180,4381,5170,4369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73,4381l4961,4389,4984,4389,4982,4387,4973,438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93,4381l5281,4389,5304,4389,5303,4387,5293,438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89,4357l4877,4357,4866,4361,4856,4365,4860,4381,4965,4381,4967,4375,4929,4375,4929,4371,4894,4371,4889,4357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71,4189l4708,4189,4670,4251,5075,4381,5105,4331,4996,4331,4978,4325,4985,4313,4944,4313,4927,4309,4933,4297,4892,4297,4875,4293,4882,4281,4840,4281,4823,4275,4830,4263,4788,4263,4772,4259,4779,4247,4736,4247,4720,4241,4738,4213,5371,4213,5371,4189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09,4357l5198,4357,5187,4361,5176,4365,5180,4381,5285,4381,5288,4375,5249,4375,5250,4371,5214,4371,5209,4357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37,4361l4929,4375,4967,4375,4958,4369,4948,4363,4937,436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57,4361l5249,4375,5288,4375,5278,4369,5268,4363,5257,436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07,4355l4896,4355,4894,4371,4929,4371,4930,4359,4907,435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228,4355l5216,4355,5214,4371,5250,4371,5250,4359,5228,4355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22,4317l4822,4365,4838,4353,4857,4345,4876,4339,4822,4317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71,4213l5061,4213,4996,4331,5105,4331,5171,4219,5371,4219,5371,421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043,4213l5000,4213,4944,4313,4985,4313,5043,421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5304,4251l5285,4251,5290,4253,5299,4295,5296,4299,5315,4299,5304,4251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82,4213l4939,4213,4892,4297,4933,4297,4982,421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921,4213l4878,4213,4840,4281,4882,4281,4921,421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860,4213l4817,4213,4788,4263,4830,4263,4860,4213xe" filled="true" fillcolor="#8ca4d5" stroked="false">
                <v:path arrowok="t"/>
                <v:fill type="solid"/>
              </v:shape>
              <v:shape style="position:absolute;left:4670;top:4189;width:708;height:390" coordorigin="4670,4189" coordsize="708,390" path="m4799,4213l4756,4213,4736,4247,4779,4247,4799,4213xe" filled="true" fillcolor="#8ca4d5" stroked="false">
                <v:path arrowok="t"/>
                <v:fill type="solid"/>
              </v:shape>
            </v:group>
            <v:group style="position:absolute;left:7039;top:2515;width:580;height:1403" coordorigin="7039,2515" coordsize="580,1403">
              <v:shape style="position:absolute;left:7039;top:2515;width:580;height:1403" coordorigin="7039,2515" coordsize="580,1403" path="m7039,2515l7618,2515,7618,3918,7039,3918,7039,2515xe" filled="true" fillcolor="#13b6ea" stroked="false">
                <v:path arrowok="t"/>
                <v:fill type="solid"/>
              </v:shape>
            </v:group>
            <v:group style="position:absolute;left:6927;top:1850;width:804;height:804" coordorigin="6927,1850" coordsize="804,804">
              <v:shape style="position:absolute;left:6927;top:1850;width:804;height:804" coordorigin="6927,1850" coordsize="804,804" path="m6927,2654l7730,1850e" filled="false" stroked="true" strokeweight="1.246pt" strokecolor="#ffffff">
                <v:path arrowok="t"/>
              </v:shape>
            </v:group>
            <v:group style="position:absolute;left:6927;top:1996;width:804;height:804" coordorigin="6927,1996" coordsize="804,804">
              <v:shape style="position:absolute;left:6927;top:1996;width:804;height:804" coordorigin="6927,1996" coordsize="804,804" path="m6927,2800l7730,1996e" filled="false" stroked="true" strokeweight="1.246pt" strokecolor="#ffffff">
                <v:path arrowok="t"/>
              </v:shape>
            </v:group>
            <v:group style="position:absolute;left:6927;top:2142;width:804;height:804" coordorigin="6927,2142" coordsize="804,804">
              <v:shape style="position:absolute;left:6927;top:2142;width:804;height:804" coordorigin="6927,2142" coordsize="804,804" path="m6927,2946l7730,2142e" filled="false" stroked="true" strokeweight="1.246pt" strokecolor="#ffffff">
                <v:path arrowok="t"/>
              </v:shape>
            </v:group>
            <v:group style="position:absolute;left:6927;top:2288;width:804;height:804" coordorigin="6927,2288" coordsize="804,804">
              <v:shape style="position:absolute;left:6927;top:2288;width:804;height:804" coordorigin="6927,2288" coordsize="804,804" path="m6927,3092l7730,2288e" filled="false" stroked="true" strokeweight="1.246pt" strokecolor="#ffffff">
                <v:path arrowok="t"/>
              </v:shape>
            </v:group>
            <v:group style="position:absolute;left:6927;top:2434;width:804;height:804" coordorigin="6927,2434" coordsize="804,804">
              <v:shape style="position:absolute;left:6927;top:2434;width:804;height:804" coordorigin="6927,2434" coordsize="804,804" path="m6927,3238l7730,2434e" filled="false" stroked="true" strokeweight="1.246pt" strokecolor="#ffffff">
                <v:path arrowok="t"/>
              </v:shape>
            </v:group>
            <v:group style="position:absolute;left:6927;top:2580;width:804;height:804" coordorigin="6927,2580" coordsize="804,804">
              <v:shape style="position:absolute;left:6927;top:2580;width:804;height:804" coordorigin="6927,2580" coordsize="804,804" path="m6927,3383l7730,2580e" filled="false" stroked="true" strokeweight="1.246pt" strokecolor="#ffffff">
                <v:path arrowok="t"/>
              </v:shape>
            </v:group>
            <v:group style="position:absolute;left:6927;top:2726;width:804;height:804" coordorigin="6927,2726" coordsize="804,804">
              <v:shape style="position:absolute;left:6927;top:2726;width:804;height:804" coordorigin="6927,2726" coordsize="804,804" path="m6927,3529l7730,2726e" filled="false" stroked="true" strokeweight="1.246pt" strokecolor="#ffffff">
                <v:path arrowok="t"/>
              </v:shape>
            </v:group>
            <v:group style="position:absolute;left:6927;top:2872;width:804;height:804" coordorigin="6927,2872" coordsize="804,804">
              <v:shape style="position:absolute;left:6927;top:2872;width:804;height:804" coordorigin="6927,2872" coordsize="804,804" path="m6927,3675l7730,2872e" filled="false" stroked="true" strokeweight="1.246pt" strokecolor="#ffffff">
                <v:path arrowok="t"/>
              </v:shape>
            </v:group>
            <v:group style="position:absolute;left:6927;top:3018;width:804;height:804" coordorigin="6927,3018" coordsize="804,804">
              <v:shape style="position:absolute;left:6927;top:3018;width:804;height:804" coordorigin="6927,3018" coordsize="804,804" path="m6927,3821l7730,3018e" filled="false" stroked="true" strokeweight="1.246pt" strokecolor="#ffffff">
                <v:path arrowok="t"/>
              </v:shape>
            </v:group>
            <v:group style="position:absolute;left:6927;top:3164;width:804;height:804" coordorigin="6927,3164" coordsize="804,804">
              <v:shape style="position:absolute;left:6927;top:3164;width:804;height:804" coordorigin="6927,3164" coordsize="804,804" path="m6927,3967l7730,3164e" filled="false" stroked="true" strokeweight="1.246pt" strokecolor="#ffffff">
                <v:path arrowok="t"/>
              </v:shape>
            </v:group>
            <v:group style="position:absolute;left:6927;top:3309;width:804;height:804" coordorigin="6927,3309" coordsize="804,804">
              <v:shape style="position:absolute;left:6927;top:3309;width:804;height:804" coordorigin="6927,3309" coordsize="804,804" path="m6927,4113l7730,3309e" filled="false" stroked="true" strokeweight="1.246pt" strokecolor="#ffffff">
                <v:path arrowok="t"/>
              </v:shape>
            </v:group>
            <v:group style="position:absolute;left:6927;top:3455;width:804;height:804" coordorigin="6927,3455" coordsize="804,804">
              <v:shape style="position:absolute;left:6927;top:3455;width:804;height:804" coordorigin="6927,3455" coordsize="804,804" path="m6927,4259l7730,3455e" filled="false" stroked="true" strokeweight="1.246pt" strokecolor="#ffffff">
                <v:path arrowok="t"/>
              </v:shape>
            </v:group>
            <v:group style="position:absolute;left:6927;top:3601;width:804;height:804" coordorigin="6927,3601" coordsize="804,804">
              <v:shape style="position:absolute;left:6927;top:3601;width:804;height:804" coordorigin="6927,3601" coordsize="804,804" path="m6927,4405l7730,3601e" filled="false" stroked="true" strokeweight="1.246pt" strokecolor="#ffffff">
                <v:path arrowok="t"/>
              </v:shape>
            </v:group>
            <v:group style="position:absolute;left:6927;top:3747;width:804;height:804" coordorigin="6927,3747" coordsize="804,804">
              <v:shape style="position:absolute;left:6927;top:3747;width:804;height:804" coordorigin="6927,3747" coordsize="804,804" path="m6927,4551l7730,3747e" filled="false" stroked="true" strokeweight="1.246pt" strokecolor="#ffffff">
                <v:path arrowok="t"/>
              </v:shape>
            </v:group>
            <v:group style="position:absolute;left:6927;top:3893;width:804;height:804" coordorigin="6927,3893" coordsize="804,804">
              <v:shape style="position:absolute;left:6927;top:3893;width:804;height:804" coordorigin="6927,3893" coordsize="804,804" path="m6927,4697l7730,3893e" filled="false" stroked="true" strokeweight="1.246pt" strokecolor="#ffffff">
                <v:path arrowok="t"/>
              </v:shape>
            </v:group>
            <v:group style="position:absolute;left:6927;top:4039;width:804;height:804" coordorigin="6927,4039" coordsize="804,804">
              <v:shape style="position:absolute;left:6927;top:4039;width:804;height:804" coordorigin="6927,4039" coordsize="804,804" path="m6927,4843l7730,4039e" filled="false" stroked="true" strokeweight="1.246pt" strokecolor="#ffffff">
                <v:path arrowok="t"/>
              </v:shape>
            </v:group>
            <v:group style="position:absolute;left:6927;top:4185;width:804;height:804" coordorigin="6927,4185" coordsize="804,804">
              <v:shape style="position:absolute;left:6927;top:4185;width:804;height:804" coordorigin="6927,4185" coordsize="804,804" path="m6927,4989l7730,4185e" filled="false" stroked="true" strokeweight="1.246pt" strokecolor="#ffffff">
                <v:path arrowok="t"/>
              </v:shape>
            </v:group>
            <v:group style="position:absolute;left:7682;top:2534;width:580;height:1384" coordorigin="7682,2534" coordsize="580,1384">
              <v:shape style="position:absolute;left:7682;top:2534;width:580;height:1384" coordorigin="7682,2534" coordsize="580,1384" path="m7682,2534l8262,2534,8262,3918,7682,3918,7682,2534xe" filled="true" fillcolor="#13b6ea" stroked="false">
                <v:path arrowok="t"/>
                <v:fill type="solid"/>
              </v:shape>
            </v:group>
            <v:group style="position:absolute;left:6395;top:2459;width:580;height:1459" coordorigin="6395,2459" coordsize="580,1459">
              <v:shape style="position:absolute;left:6395;top:2459;width:580;height:1459" coordorigin="6395,2459" coordsize="580,1459" path="m6395,2459l6974,2459,6974,3918,6395,3918,6395,2459xe" filled="true" fillcolor="#13b6ea" stroked="false">
                <v:path arrowok="t"/>
                <v:fill type="solid"/>
              </v:shape>
            </v:group>
            <v:group style="position:absolute;left:7739;top:2591;width:467;height:1327" coordorigin="7739,2591" coordsize="467,1327">
              <v:shape style="position:absolute;left:7739;top:2591;width:467;height:1327" coordorigin="7739,2591" coordsize="467,1327" path="m7739,2591l8205,2591,8205,3918,7739,3918,7739,2591xe" filled="true" fillcolor="#ffffff" stroked="false">
                <v:path arrowok="t"/>
                <v:fill type="solid"/>
              </v:shape>
            </v:group>
            <v:group style="position:absolute;left:7063;top:4169;width:781;height:410" coordorigin="7063,4169" coordsize="781,410">
              <v:shape style="position:absolute;left:7063;top:4169;width:781;height:410" coordorigin="7063,4169" coordsize="781,410" path="m7415,4338l7120,4338,7120,4578,7229,4578,7229,4475,7415,4475,7415,4430,7160,4430,7160,4362,7415,4362,7415,4338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415,4475l7305,4475,7305,4578,7415,4578,7415,4475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569,4489l7493,4489,7494,4495,7496,4502,7496,4510,7494,4544,7490,4566,7488,4577,7532,4578,7527,4505,7527,4500,7528,4495,7563,4495,7569,4490,7569,448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798,4419l7667,4419,7671,4429,7673,4440,7669,4522,7658,4578,7739,4578,7730,4510,7729,4447,7730,4437,7732,4429,7786,4429,7798,4420,7798,441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563,4495l7528,4495,7533,4498,7538,4500,7557,4500,7563,4495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518,4367l7504,4367,7497,4371,7494,4378,7476,4378,7464,4389,7463,4404,7452,4406,7444,4416,7444,4429,7437,4433,7433,4440,7433,4459,7440,4468,7450,4471,7453,4483,7465,4493,7484,4493,7488,4492,7493,4489,7569,4489,7572,4477,7583,4473,7591,4463,7591,4444,7588,4438,7584,4432,7584,4431,7584,4415,7576,4403,7565,4399,7561,4385,7552,4378,7494,4378,7552,4378,7549,4375,7528,4375,7525,4370,7518,4367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786,4429l7732,4429,7740,4434,7750,4437,7760,4437,7781,4433,7786,442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306,4362l7228,4362,7228,4430,7306,4430,7306,4362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415,4362l7374,4362,7374,4430,7415,4430,7415,4362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666,4219l7664,4219,7643,4224,7626,4237,7616,4257,7598,4270,7586,4287,7581,4305,7581,4310,7567,4325,7561,4345,7566,4366,7581,4381,7595,4400,7610,4414,7628,4423,7653,4423,7667,4419,7798,4419,7809,4402,7827,4389,7839,4372,7844,4353,7844,4337,7840,4326,7832,4317,7832,4314,7833,4310,7833,4307,7828,4286,7817,4269,7799,4258,7789,4238,7774,4224,7764,4219,7670,4219,7666,421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548,4375l7530,4375,7528,4375,7549,4375,7548,4375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267,4169l7063,4338,7471,4338,7267,416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714,4199l7689,4199,7676,4207,7670,4219,7764,4219,7754,4215,7745,4214,7732,4214,7725,4205,7714,4199xe" filled="true" fillcolor="#13b6ea" stroked="false">
                <v:path arrowok="t"/>
                <v:fill type="solid"/>
              </v:shape>
              <v:shape style="position:absolute;left:7063;top:4169;width:781;height:410" coordorigin="7063,4169" coordsize="781,410" path="m7738,4214l7735,4214,7732,4214,7745,4214,7738,4214xe" filled="true" fillcolor="#13b6ea" stroked="false">
                <v:path arrowok="t"/>
                <v:fill type="solid"/>
              </v:shape>
            </v:group>
            <v:group style="position:absolute;left:9355;top:2657;width:580;height:1261" coordorigin="9355,2657" coordsize="580,1261">
              <v:shape style="position:absolute;left:9355;top:2657;width:580;height:1261" coordorigin="9355,2657" coordsize="580,1261" path="m9355,2657l9934,2657,9934,3918,9355,3918,9355,2657xe" filled="true" fillcolor="#007b85" stroked="false">
                <v:path arrowok="t"/>
                <v:fill type="solid"/>
              </v:shape>
            </v:group>
            <v:group style="position:absolute;left:9243;top:1996;width:804;height:804" coordorigin="9243,1996" coordsize="804,804">
              <v:shape style="position:absolute;left:9243;top:1996;width:804;height:804" coordorigin="9243,1996" coordsize="804,804" path="m9243,2800l10046,1996e" filled="false" stroked="true" strokeweight="1.246pt" strokecolor="#ffffff">
                <v:path arrowok="t"/>
              </v:shape>
            </v:group>
            <v:group style="position:absolute;left:9243;top:2142;width:804;height:804" coordorigin="9243,2142" coordsize="804,804">
              <v:shape style="position:absolute;left:9243;top:2142;width:804;height:804" coordorigin="9243,2142" coordsize="804,804" path="m9243,2946l10046,2142e" filled="false" stroked="true" strokeweight="1.246pt" strokecolor="#ffffff">
                <v:path arrowok="t"/>
              </v:shape>
            </v:group>
            <v:group style="position:absolute;left:9243;top:2288;width:804;height:804" coordorigin="9243,2288" coordsize="804,804">
              <v:shape style="position:absolute;left:9243;top:2288;width:804;height:804" coordorigin="9243,2288" coordsize="804,804" path="m9243,3092l10046,2288e" filled="false" stroked="true" strokeweight="1.246pt" strokecolor="#ffffff">
                <v:path arrowok="t"/>
              </v:shape>
            </v:group>
            <v:group style="position:absolute;left:9243;top:2434;width:804;height:804" coordorigin="9243,2434" coordsize="804,804">
              <v:shape style="position:absolute;left:9243;top:2434;width:804;height:804" coordorigin="9243,2434" coordsize="804,804" path="m9243,3238l10046,2434e" filled="false" stroked="true" strokeweight="1.246pt" strokecolor="#ffffff">
                <v:path arrowok="t"/>
              </v:shape>
            </v:group>
            <v:group style="position:absolute;left:9243;top:2580;width:804;height:804" coordorigin="9243,2580" coordsize="804,804">
              <v:shape style="position:absolute;left:9243;top:2580;width:804;height:804" coordorigin="9243,2580" coordsize="804,804" path="m9243,3383l10046,2580e" filled="false" stroked="true" strokeweight="1.246pt" strokecolor="#ffffff">
                <v:path arrowok="t"/>
              </v:shape>
            </v:group>
            <v:group style="position:absolute;left:9243;top:2726;width:804;height:804" coordorigin="9243,2726" coordsize="804,804">
              <v:shape style="position:absolute;left:9243;top:2726;width:804;height:804" coordorigin="9243,2726" coordsize="804,804" path="m9243,3529l10046,2726e" filled="false" stroked="true" strokeweight="1.246pt" strokecolor="#ffffff">
                <v:path arrowok="t"/>
              </v:shape>
            </v:group>
            <v:group style="position:absolute;left:9243;top:2872;width:804;height:804" coordorigin="9243,2872" coordsize="804,804">
              <v:shape style="position:absolute;left:9243;top:2872;width:804;height:804" coordorigin="9243,2872" coordsize="804,804" path="m9243,3675l10046,2872e" filled="false" stroked="true" strokeweight="1.246pt" strokecolor="#ffffff">
                <v:path arrowok="t"/>
              </v:shape>
            </v:group>
            <v:group style="position:absolute;left:9243;top:3018;width:804;height:804" coordorigin="9243,3018" coordsize="804,804">
              <v:shape style="position:absolute;left:9243;top:3018;width:804;height:804" coordorigin="9243,3018" coordsize="804,804" path="m9243,3821l10046,3018e" filled="false" stroked="true" strokeweight="1.246pt" strokecolor="#ffffff">
                <v:path arrowok="t"/>
              </v:shape>
            </v:group>
            <v:group style="position:absolute;left:9243;top:3164;width:804;height:804" coordorigin="9243,3164" coordsize="804,804">
              <v:shape style="position:absolute;left:9243;top:3164;width:804;height:804" coordorigin="9243,3164" coordsize="804,804" path="m9243,3967l10046,3164e" filled="false" stroked="true" strokeweight="1.246pt" strokecolor="#ffffff">
                <v:path arrowok="t"/>
              </v:shape>
            </v:group>
            <v:group style="position:absolute;left:9243;top:3309;width:804;height:804" coordorigin="9243,3309" coordsize="804,804">
              <v:shape style="position:absolute;left:9243;top:3309;width:804;height:804" coordorigin="9243,3309" coordsize="804,804" path="m9243,4113l10046,3309e" filled="false" stroked="true" strokeweight="1.246pt" strokecolor="#ffffff">
                <v:path arrowok="t"/>
              </v:shape>
            </v:group>
            <v:group style="position:absolute;left:9243;top:3455;width:804;height:804" coordorigin="9243,3455" coordsize="804,804">
              <v:shape style="position:absolute;left:9243;top:3455;width:804;height:804" coordorigin="9243,3455" coordsize="804,804" path="m9243,4259l10046,3455e" filled="false" stroked="true" strokeweight="1.246pt" strokecolor="#ffffff">
                <v:path arrowok="t"/>
              </v:shape>
            </v:group>
            <v:group style="position:absolute;left:9243;top:3601;width:804;height:804" coordorigin="9243,3601" coordsize="804,804">
              <v:shape style="position:absolute;left:9243;top:3601;width:804;height:804" coordorigin="9243,3601" coordsize="804,804" path="m9243,4405l10046,3601e" filled="false" stroked="true" strokeweight="1.246pt" strokecolor="#ffffff">
                <v:path arrowok="t"/>
              </v:shape>
            </v:group>
            <v:group style="position:absolute;left:9243;top:3747;width:804;height:804" coordorigin="9243,3747" coordsize="804,804">
              <v:shape style="position:absolute;left:9243;top:3747;width:804;height:804" coordorigin="9243,3747" coordsize="804,804" path="m9243,4551l10046,3747e" filled="false" stroked="true" strokeweight="1.246pt" strokecolor="#ffffff">
                <v:path arrowok="t"/>
              </v:shape>
            </v:group>
            <v:group style="position:absolute;left:9243;top:3893;width:804;height:804" coordorigin="9243,3893" coordsize="804,804">
              <v:shape style="position:absolute;left:9243;top:3893;width:804;height:804" coordorigin="9243,3893" coordsize="804,804" path="m9243,4697l10046,3893e" filled="false" stroked="true" strokeweight="1.246pt" strokecolor="#ffffff">
                <v:path arrowok="t"/>
              </v:shape>
            </v:group>
            <v:group style="position:absolute;left:9243;top:4039;width:804;height:804" coordorigin="9243,4039" coordsize="804,804">
              <v:shape style="position:absolute;left:9243;top:4039;width:804;height:804" coordorigin="9243,4039" coordsize="804,804" path="m9243,4843l10046,4039e" filled="false" stroked="true" strokeweight="1.246pt" strokecolor="#ffffff">
                <v:path arrowok="t"/>
              </v:shape>
            </v:group>
            <v:group style="position:absolute;left:9243;top:4185;width:804;height:804" coordorigin="9243,4185" coordsize="804,804">
              <v:shape style="position:absolute;left:9243;top:4185;width:804;height:804" coordorigin="9243,4185" coordsize="804,804" path="m9243,4989l10046,4185e" filled="false" stroked="true" strokeweight="1.246pt" strokecolor="#ffffff">
                <v:path arrowok="t"/>
              </v:shape>
            </v:group>
            <v:group style="position:absolute;left:9999;top:2694;width:580;height:1224" coordorigin="9999,2694" coordsize="580,1224">
              <v:shape style="position:absolute;left:9999;top:2694;width:580;height:1224" coordorigin="9999,2694" coordsize="580,1224" path="m9999,2694l10578,2694,10578,3918,9999,3918,9999,2694xe" filled="true" fillcolor="#007b85" stroked="false">
                <v:path arrowok="t"/>
                <v:fill type="solid"/>
              </v:shape>
            </v:group>
            <v:group style="position:absolute;left:8711;top:2657;width:580;height:1261" coordorigin="8711,2657" coordsize="580,1261">
              <v:shape style="position:absolute;left:8711;top:2657;width:580;height:1261" coordorigin="8711,2657" coordsize="580,1261" path="m8711,2657l9290,2657,9290,3918,8711,3918,8711,2657xe" filled="true" fillcolor="#007b85" stroked="false">
                <v:path arrowok="t"/>
                <v:fill type="solid"/>
              </v:shape>
            </v:group>
            <v:group style="position:absolute;left:10055;top:2744;width:467;height:1174" coordorigin="10055,2744" coordsize="467,1174">
              <v:shape style="position:absolute;left:10055;top:2744;width:467;height:1174" coordorigin="10055,2744" coordsize="467,1174" path="m10055,2744l10521,2744,10521,3918,10055,3918,10055,2744xe" filled="true" fillcolor="#ffffff" stroked="false">
                <v:path arrowok="t"/>
                <v:fill type="solid"/>
              </v:shape>
            </v:group>
            <v:group style="position:absolute;left:9646;top:4085;width:477;height:493" coordorigin="9646,4085" coordsize="477,493">
              <v:shape style="position:absolute;left:9646;top:4085;width:477;height:493" coordorigin="9646,4085" coordsize="477,493" path="m10112,4558l9656,4558,9646,4566,9646,4578,10122,4578,10122,4566,10112,4558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142l9668,4142,9668,4558,9741,4558,9741,4523,9852,4523,9852,4490,9695,4490,9695,4460,9852,4460,9852,4421,9695,4421,9695,4391,9852,4391,9852,4351,9695,4351,9695,4322,9852,4322,9852,4282,9695,4282,9695,4253,9852,4253,9852,4213,9695,4213,9695,4183,9852,4183,9852,4142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523l9779,4523,9779,4558,9852,4558,9852,4523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15,4490l9883,4490,9883,4558,9915,4558,9915,4490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77,4490l9945,4490,9945,4558,9977,4558,9977,4490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039,4490l10007,4490,10007,4558,10039,4558,10039,4490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100,4225l9883,4225,9883,4251,10074,4251,10074,4558,10100,4558,10100,4225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460l9825,4460,9825,4490,9852,4490,9852,4460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15,4424l9883,4424,9883,4456,9915,4456,9915,4424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77,4424l9945,4424,9945,4456,9977,4456,9977,4424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039,4424l10007,4424,10007,4456,10039,4456,10039,4424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391l9825,4391,9825,4421,9852,4421,9852,4391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15,4355l9883,4355,9883,4388,9915,4388,9915,4355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77,4355l9945,4355,9945,4388,9977,4388,9977,4355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039,4355l10007,4355,10007,4388,10039,4388,10039,4355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322l9825,4322,9825,4351,9852,4351,9852,4322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15,4287l9883,4287,9883,4320,9915,4320,9915,4287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977,4287l9945,4287,9945,4320,9977,4320,9977,4287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039,4287l10007,4287,10007,4320,10039,4320,10039,4287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253l9825,4253,9825,4282,9852,4282,9852,4253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9852,4183l9825,4183,9825,4213,9852,4213,9852,4183xe" filled="true" fillcolor="#007b85" stroked="false">
                <v:path arrowok="t"/>
                <v:fill type="solid"/>
              </v:shape>
              <v:shape style="position:absolute;left:9646;top:4085;width:477;height:493" coordorigin="9646,4085" coordsize="477,493" path="m10004,4085l9793,4085,9793,4111,9979,4111,9979,4196,10004,4196,10004,4085xe" filled="true" fillcolor="#007b85" stroked="false">
                <v:path arrowok="t"/>
                <v:fill type="solid"/>
              </v:shape>
            </v:group>
            <v:group style="position:absolute;left:2406;top:2553;width:580;height:1365" coordorigin="2406,2553" coordsize="580,1365">
              <v:shape style="position:absolute;left:2406;top:2553;width:580;height:1365" coordorigin="2406,2553" coordsize="580,1365" path="m2406,2553l2986,2553,2986,3918,2406,3918,2406,2553xe" filled="true" fillcolor="#00395a" stroked="false">
                <v:path arrowok="t"/>
                <v:fill type="solid"/>
              </v:shape>
            </v:group>
            <v:group style="position:absolute;left:2294;top:1778;width:804;height:804" coordorigin="2294,1778" coordsize="804,804">
              <v:shape style="position:absolute;left:2294;top:1778;width:804;height:804" coordorigin="2294,1778" coordsize="804,804" path="m2294,2582l3098,1778e" filled="false" stroked="true" strokeweight="1.246pt" strokecolor="#ffffff">
                <v:path arrowok="t"/>
              </v:shape>
            </v:group>
            <v:group style="position:absolute;left:2294;top:1924;width:804;height:804" coordorigin="2294,1924" coordsize="804,804">
              <v:shape style="position:absolute;left:2294;top:1924;width:804;height:804" coordorigin="2294,1924" coordsize="804,804" path="m2294,2728l3098,1924e" filled="false" stroked="true" strokeweight="1.246pt" strokecolor="#ffffff">
                <v:path arrowok="t"/>
              </v:shape>
            </v:group>
            <v:group style="position:absolute;left:2294;top:2070;width:804;height:804" coordorigin="2294,2070" coordsize="804,804">
              <v:shape style="position:absolute;left:2294;top:2070;width:804;height:804" coordorigin="2294,2070" coordsize="804,804" path="m2294,2874l3098,2070e" filled="false" stroked="true" strokeweight="1.246pt" strokecolor="#ffffff">
                <v:path arrowok="t"/>
              </v:shape>
            </v:group>
            <v:group style="position:absolute;left:2294;top:2216;width:804;height:804" coordorigin="2294,2216" coordsize="804,804">
              <v:shape style="position:absolute;left:2294;top:2216;width:804;height:804" coordorigin="2294,2216" coordsize="804,804" path="m2294,3020l3098,2216e" filled="false" stroked="true" strokeweight="1.246pt" strokecolor="#ffffff">
                <v:path arrowok="t"/>
              </v:shape>
            </v:group>
            <v:group style="position:absolute;left:2294;top:2362;width:804;height:804" coordorigin="2294,2362" coordsize="804,804">
              <v:shape style="position:absolute;left:2294;top:2362;width:804;height:804" coordorigin="2294,2362" coordsize="804,804" path="m2294,3165l3098,2362e" filled="false" stroked="true" strokeweight="1.246pt" strokecolor="#ffffff">
                <v:path arrowok="t"/>
              </v:shape>
            </v:group>
            <v:group style="position:absolute;left:2294;top:2508;width:804;height:804" coordorigin="2294,2508" coordsize="804,804">
              <v:shape style="position:absolute;left:2294;top:2508;width:804;height:804" coordorigin="2294,2508" coordsize="804,804" path="m2294,3311l3098,2508e" filled="false" stroked="true" strokeweight="1.246pt" strokecolor="#ffffff">
                <v:path arrowok="t"/>
              </v:shape>
            </v:group>
            <v:group style="position:absolute;left:2294;top:2654;width:804;height:804" coordorigin="2294,2654" coordsize="804,804">
              <v:shape style="position:absolute;left:2294;top:2654;width:804;height:804" coordorigin="2294,2654" coordsize="804,804" path="m2294,3457l3098,2654e" filled="false" stroked="true" strokeweight="1.246pt" strokecolor="#ffffff">
                <v:path arrowok="t"/>
              </v:shape>
            </v:group>
            <v:group style="position:absolute;left:2294;top:2800;width:804;height:804" coordorigin="2294,2800" coordsize="804,804">
              <v:shape style="position:absolute;left:2294;top:2800;width:804;height:804" coordorigin="2294,2800" coordsize="804,804" path="m2294,3603l3098,2800e" filled="false" stroked="true" strokeweight="1.246pt" strokecolor="#ffffff">
                <v:path arrowok="t"/>
              </v:shape>
            </v:group>
            <v:group style="position:absolute;left:2294;top:2946;width:804;height:804" coordorigin="2294,2946" coordsize="804,804">
              <v:shape style="position:absolute;left:2294;top:2946;width:804;height:804" coordorigin="2294,2946" coordsize="804,804" path="m2294,3749l3098,2946e" filled="false" stroked="true" strokeweight="1.246pt" strokecolor="#ffffff">
                <v:path arrowok="t"/>
              </v:shape>
            </v:group>
            <v:group style="position:absolute;left:2294;top:3092;width:804;height:804" coordorigin="2294,3092" coordsize="804,804">
              <v:shape style="position:absolute;left:2294;top:3092;width:804;height:804" coordorigin="2294,3092" coordsize="804,804" path="m2294,3895l3098,3092e" filled="false" stroked="true" strokeweight="1.246pt" strokecolor="#ffffff">
                <v:path arrowok="t"/>
              </v:shape>
            </v:group>
            <v:group style="position:absolute;left:2294;top:3237;width:804;height:804" coordorigin="2294,3237" coordsize="804,804">
              <v:shape style="position:absolute;left:2294;top:3237;width:804;height:804" coordorigin="2294,3237" coordsize="804,804" path="m2294,4041l3098,3237e" filled="false" stroked="true" strokeweight="1.246pt" strokecolor="#ffffff">
                <v:path arrowok="t"/>
              </v:shape>
            </v:group>
            <v:group style="position:absolute;left:2294;top:3383;width:804;height:804" coordorigin="2294,3383" coordsize="804,804">
              <v:shape style="position:absolute;left:2294;top:3383;width:804;height:804" coordorigin="2294,3383" coordsize="804,804" path="m2294,4187l3098,3383e" filled="false" stroked="true" strokeweight="1.246pt" strokecolor="#ffffff">
                <v:path arrowok="t"/>
              </v:shape>
            </v:group>
            <v:group style="position:absolute;left:2294;top:3529;width:804;height:804" coordorigin="2294,3529" coordsize="804,804">
              <v:shape style="position:absolute;left:2294;top:3529;width:804;height:804" coordorigin="2294,3529" coordsize="804,804" path="m2294,4333l3098,3529e" filled="false" stroked="true" strokeweight="1.246pt" strokecolor="#ffffff">
                <v:path arrowok="t"/>
              </v:shape>
            </v:group>
            <v:group style="position:absolute;left:2294;top:3675;width:804;height:804" coordorigin="2294,3675" coordsize="804,804">
              <v:shape style="position:absolute;left:2294;top:3675;width:804;height:804" coordorigin="2294,3675" coordsize="804,804" path="m2294,4479l3098,3675e" filled="false" stroked="true" strokeweight="1.246pt" strokecolor="#ffffff">
                <v:path arrowok="t"/>
              </v:shape>
            </v:group>
            <v:group style="position:absolute;left:3050;top:2581;width:580;height:1337" coordorigin="3050,2581" coordsize="580,1337">
              <v:shape style="position:absolute;left:3050;top:2581;width:580;height:1337" coordorigin="3050,2581" coordsize="580,1337" path="m3050,2581l3630,2581,3630,3918,3050,3918,3050,2581xe" filled="true" fillcolor="#00395a" stroked="false">
                <v:path arrowok="t"/>
                <v:fill type="solid"/>
              </v:shape>
            </v:group>
            <v:group style="position:absolute;left:1762;top:2553;width:580;height:1365" coordorigin="1762,2553" coordsize="580,1365">
              <v:shape style="position:absolute;left:1762;top:2553;width:580;height:1365" coordorigin="1762,2553" coordsize="580,1365" path="m1762,2553l2342,2553,2342,3918,1762,3918,1762,2553xe" filled="true" fillcolor="#00395a" stroked="false">
                <v:path arrowok="t"/>
                <v:fill type="solid"/>
              </v:shape>
            </v:group>
            <v:group style="position:absolute;left:3107;top:2636;width:467;height:1282" coordorigin="3107,2636" coordsize="467,1282">
              <v:shape style="position:absolute;left:3107;top:2636;width:467;height:1282" coordorigin="3107,2636" coordsize="467,1282" path="m3107,2636l3573,2636,3573,3918,3107,3918,3107,2636xe" filled="true" fillcolor="#ffffff" stroked="false">
                <v:path arrowok="t"/>
                <v:fill type="solid"/>
              </v:shape>
            </v:group>
            <v:group style="position:absolute;left:2344;top:4383;width:500;height:167" coordorigin="2344,4383" coordsize="500,167">
              <v:shape style="position:absolute;left:2344;top:4383;width:500;height:167" coordorigin="2344,4383" coordsize="500,167" path="m2844,4549l2344,4549,2344,4383,2844,4383,2844,4549xe" filled="true" fillcolor="#337494" stroked="false">
                <v:path arrowok="t"/>
                <v:fill type="solid"/>
              </v:shape>
            </v:group>
            <v:group style="position:absolute;left:2349;top:4221;width:490;height:324" coordorigin="2349,4221" coordsize="490,324">
              <v:shape style="position:absolute;left:2349;top:4221;width:490;height:324" coordorigin="2349,4221" coordsize="490,324" path="m2349,4545l2839,4545,2839,4221,2349,4221,2349,4545xe" filled="false" stroked="true" strokeweight=".5pt" strokecolor="#00395a">
                <v:path arrowok="t"/>
              </v:shape>
            </v:group>
            <v:group style="position:absolute;left:2344;top:4216;width:167;height:167" coordorigin="2344,4216" coordsize="167,167">
              <v:shape style="position:absolute;left:2344;top:4216;width:167;height:167" coordorigin="2344,4216" coordsize="167,167" path="m2511,4216l2344,4216,2344,4383,2511,4383,2511,4333,2403,4333,2412,4304,2388,4287,2418,4287,2427,4258,2511,4258,2511,4216xe" filled="true" fillcolor="#00395a" stroked="false">
                <v:path arrowok="t"/>
                <v:fill type="solid"/>
              </v:shape>
              <v:shape style="position:absolute;left:2344;top:4216;width:167;height:167" coordorigin="2344,4216" coordsize="167,167" path="m2427,4315l2403,4333,2452,4333,2427,4315xe" filled="true" fillcolor="#00395a" stroked="false">
                <v:path arrowok="t"/>
                <v:fill type="solid"/>
              </v:shape>
              <v:shape style="position:absolute;left:2344;top:4216;width:167;height:167" coordorigin="2344,4216" coordsize="167,167" path="m2511,4258l2427,4258,2437,4287,2467,4287,2442,4304,2452,4333,2511,4333,2511,4258xe" filled="true" fillcolor="#00395a" stroked="false">
                <v:path arrowok="t"/>
                <v:fill type="solid"/>
              </v:shape>
            </v:group>
            <v:group style="position:absolute;left:1685;top:1456;width:353;height:353" coordorigin="1685,1456" coordsize="353,353">
              <v:shape style="position:absolute;left:1685;top:1456;width:353;height:353" coordorigin="1685,1456" coordsize="353,353" path="m1685,1808l2038,1808,2038,1456,1685,1456,1685,1808xe" filled="true" fillcolor="#00395a" stroked="false">
                <v:path arrowok="t"/>
                <v:fill type="solid"/>
              </v:shape>
            </v:group>
            <v:group style="position:absolute;left:1333;top:853;width:804;height:804" coordorigin="1333,853" coordsize="804,804">
              <v:shape style="position:absolute;left:1333;top:853;width:804;height:804" coordorigin="1333,853" coordsize="804,804" path="m1333,1657l2136,853e" filled="false" stroked="true" strokeweight="1.246pt" strokecolor="#ffffff">
                <v:path arrowok="t"/>
              </v:shape>
            </v:group>
            <v:group style="position:absolute;left:1333;top:999;width:804;height:804" coordorigin="1333,999" coordsize="804,804">
              <v:shape style="position:absolute;left:1333;top:999;width:804;height:804" coordorigin="1333,999" coordsize="804,804" path="m1333,1803l2136,999e" filled="false" stroked="true" strokeweight="1.246pt" strokecolor="#ffffff">
                <v:path arrowok="t"/>
              </v:shape>
            </v:group>
            <v:group style="position:absolute;left:1333;top:1145;width:804;height:804" coordorigin="1333,1145" coordsize="804,804">
              <v:shape style="position:absolute;left:1333;top:1145;width:804;height:804" coordorigin="1333,1145" coordsize="804,804" path="m1333,1949l2136,1145e" filled="false" stroked="true" strokeweight="1.246pt" strokecolor="#ffffff">
                <v:path arrowok="t"/>
              </v:shape>
            </v:group>
            <v:group style="position:absolute;left:1333;top:1291;width:804;height:804" coordorigin="1333,1291" coordsize="804,804">
              <v:shape style="position:absolute;left:1333;top:1291;width:804;height:804" coordorigin="1333,1291" coordsize="804,804" path="m1333,2095l2136,1291e" filled="false" stroked="true" strokeweight="1.246pt" strokecolor="#ffffff">
                <v:path arrowok="t"/>
              </v:shape>
            </v:group>
            <v:group style="position:absolute;left:1333;top:1437;width:804;height:804" coordorigin="1333,1437" coordsize="804,804">
              <v:shape style="position:absolute;left:1333;top:1437;width:804;height:804" coordorigin="1333,1437" coordsize="804,804" path="m1333,2241l2136,1437e" filled="false" stroked="true" strokeweight="1.246pt" strokecolor="#ffffff">
                <v:path arrowok="t"/>
              </v:shape>
            </v:group>
            <v:group style="position:absolute;left:1333;top:1583;width:804;height:804" coordorigin="1333,1583" coordsize="804,804">
              <v:shape style="position:absolute;left:1333;top:1583;width:804;height:804" coordorigin="1333,1583" coordsize="804,804" path="m1333,2387l2136,1583e" filled="false" stroked="true" strokeweight="1.246pt" strokecolor="#ffffff">
                <v:path arrowok="t"/>
              </v:shape>
            </v:group>
            <v:group style="position:absolute;left:1685;top:926;width:353;height:353" coordorigin="1685,926" coordsize="353,353">
              <v:shape style="position:absolute;left:1685;top:926;width:353;height:353" coordorigin="1685,926" coordsize="353,353" path="m1685,1278l2038,1278,2038,926,1685,926,1685,1278xe" filled="true" fillcolor="#00395a" stroked="false">
                <v:path arrowok="t"/>
                <v:fill type="solid"/>
              </v:shape>
            </v:group>
            <v:group style="position:absolute;left:5863;top:951;width:303;height:303" coordorigin="5863,951" coordsize="303,303">
              <v:shape style="position:absolute;left:5863;top:951;width:303;height:303" coordorigin="5863,951" coordsize="303,303" path="m5863,1253l6165,1253,6165,951,5863,951,5863,1253xe" filled="false" stroked="true" strokeweight="2.5pt" strokecolor="#00395a">
                <v:path arrowok="t"/>
              </v:shape>
            </v:group>
            <v:group style="position:absolute;left:1396;top:144;width:9660;height:3773" coordorigin="1396,144" coordsize="9660,3773">
              <v:shape style="position:absolute;left:1396;top:144;width:9660;height:3773" coordorigin="1396,144" coordsize="9660,3773" path="m1396,144l1396,3916,11055,3916e" filled="false" stroked="true" strokeweight="1pt" strokecolor="#00395a">
                <v:path arrowok="t"/>
              </v:shape>
            </v:group>
            <v:group style="position:absolute;left:1272;top:3916;width:124;height:2" coordorigin="1272,3916" coordsize="124,2">
              <v:shape style="position:absolute;left:1272;top:3916;width:124;height:2" coordorigin="1272,3916" coordsize="124,0" path="m1272,3916l1396,3916e" filled="false" stroked="true" strokeweight="1pt" strokecolor="#00395a">
                <v:path arrowok="t"/>
              </v:shape>
            </v:group>
            <v:group style="position:absolute;left:1272;top:2973;width:124;height:2" coordorigin="1272,2973" coordsize="124,2">
              <v:shape style="position:absolute;left:1272;top:2973;width:124;height:2" coordorigin="1272,2973" coordsize="124,0" path="m1272,2973l1396,2973e" filled="false" stroked="true" strokeweight="1pt" strokecolor="#00395a">
                <v:path arrowok="t"/>
              </v:shape>
            </v:group>
            <v:group style="position:absolute;left:1272;top:2030;width:124;height:2" coordorigin="1272,2030" coordsize="124,2">
              <v:shape style="position:absolute;left:1272;top:2030;width:124;height:2" coordorigin="1272,2030" coordsize="124,0" path="m1272,2030l1396,2030e" filled="false" stroked="true" strokeweight="1pt" strokecolor="#00395a">
                <v:path arrowok="t"/>
              </v:shape>
            </v:group>
            <v:group style="position:absolute;left:1272;top:1087;width:124;height:2" coordorigin="1272,1087" coordsize="124,2">
              <v:shape style="position:absolute;left:1272;top:1087;width:124;height:2" coordorigin="1272,1087" coordsize="124,0" path="m1272,1087l1396,1087e" filled="false" stroked="true" strokeweight="1pt" strokecolor="#00395a">
                <v:path arrowok="t"/>
              </v:shape>
            </v:group>
            <v:group style="position:absolute;left:1272;top:144;width:124;height:2" coordorigin="1272,144" coordsize="124,2">
              <v:shape style="position:absolute;left:1272;top:144;width:124;height:2" coordorigin="1272,144" coordsize="124,0" path="m1272,144l1396,144e" filled="false" stroked="true" strokeweight="1pt" strokecolor="#00395a">
                <v:path arrowok="t"/>
              </v:shape>
              <v:shape style="position:absolute;left:1646;top:143;width:9172;height:509" type="#_x0000_t202" filled="true" fillcolor="#00395a" stroked="false">
                <v:textbox inset="0,0,0,0">
                  <w:txbxContent>
                    <w:p>
                      <w:pPr>
                        <w:spacing w:line="481" w:lineRule="exact" w:before="0"/>
                        <w:ind w:left="2502" w:right="0" w:firstLine="0"/>
                        <w:jc w:val="left"/>
                        <w:rPr>
                          <w:rFonts w:ascii="UnitRoundedOT-Medi" w:hAnsi="UnitRoundedOT-Medi" w:cs="UnitRoundedOT-Medi" w:eastAsia="UnitRoundedOT-Medi"/>
                          <w:sz w:val="40"/>
                          <w:szCs w:val="40"/>
                        </w:rPr>
                      </w:pPr>
                      <w:r>
                        <w:rPr>
                          <w:rFonts w:ascii="UnitRoundedOT-Medi"/>
                          <w:color w:val="FFFFFF"/>
                          <w:spacing w:val="-8"/>
                          <w:sz w:val="40"/>
                        </w:rPr>
                        <w:t>Capacidad</w:t>
                      </w:r>
                      <w:r>
                        <w:rPr>
                          <w:rFonts w:ascii="UnitRoundedOT-Medi"/>
                          <w:color w:val="FFFFFF"/>
                          <w:spacing w:val="-20"/>
                          <w:sz w:val="40"/>
                        </w:rPr>
                        <w:t> </w:t>
                      </w:r>
                      <w:r>
                        <w:rPr>
                          <w:rFonts w:ascii="UnitRoundedOT-Medi"/>
                          <w:color w:val="FFFFFF"/>
                          <w:spacing w:val="-5"/>
                          <w:sz w:val="40"/>
                        </w:rPr>
                        <w:t>de</w:t>
                      </w:r>
                      <w:r>
                        <w:rPr>
                          <w:rFonts w:ascii="UnitRoundedOT-Medi"/>
                          <w:color w:val="FFFFFF"/>
                          <w:spacing w:val="-19"/>
                          <w:sz w:val="40"/>
                        </w:rPr>
                        <w:t> </w:t>
                      </w:r>
                      <w:r>
                        <w:rPr>
                          <w:rFonts w:ascii="UnitRoundedOT-Medi"/>
                          <w:color w:val="FFFFFF"/>
                          <w:spacing w:val="-8"/>
                          <w:sz w:val="40"/>
                        </w:rPr>
                        <w:t>Gobernanza</w:t>
                      </w:r>
                      <w:r>
                        <w:rPr>
                          <w:rFonts w:ascii="UnitRoundedOT-Medi"/>
                          <w:sz w:val="40"/>
                        </w:rPr>
                      </w:r>
                    </w:p>
                  </w:txbxContent>
                </v:textbox>
                <v:fill type="solid"/>
                <w10:wrap type="none"/>
              </v:shape>
              <v:shape style="position:absolute;left:2125;top:967;width:3354;height:290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Los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gobiernos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regionales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y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nacional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son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capaces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52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exigirles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responsabilidades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a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industria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sz w:val="14"/>
                        </w:rPr>
                        <w:t>minera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6277;top:893;width:2636;height:440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Se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puede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contar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con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tribunales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6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justicia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para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asegurar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que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compañías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36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mineras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hagan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lo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correcto</w:t>
                      </w:r>
                      <w:r>
                        <w:rPr>
                          <w:rFonts w:ascii="Corpid C1 Light" w:hAns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125;top:1422;width:3015;height:440" type="#_x0000_t202" filled="false" stroked="false">
                <v:textbox inset="0,0,0,0">
                  <w:txbxContent>
                    <w:p>
                      <w:pPr>
                        <w:spacing w:line="214" w:lineRule="auto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Se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puede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contar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con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legislación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y con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30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2"/>
                          <w:sz w:val="14"/>
                        </w:rPr>
                        <w:t>regulaciones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para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asegurar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que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las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compañías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30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mineras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hagan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 lo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correcto</w:t>
                      </w:r>
                      <w:r>
                        <w:rPr>
                          <w:rFonts w:ascii="Corpid C1 Light" w:hAns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184;top:4674;width: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G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7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11"/>
                          <w:w w:val="95"/>
                          <w:sz w:val="18"/>
                        </w:rPr>
                        <w:t>R</w:t>
                      </w:r>
                      <w:r>
                        <w:rPr>
                          <w:rFonts w:ascii="Corpid C1 Bold"/>
                          <w:b/>
                          <w:color w:val="00395A"/>
                          <w:spacing w:val="6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/>
                          <w:b/>
                          <w:color w:val="00395A"/>
                          <w:w w:val="95"/>
                          <w:sz w:val="18"/>
                        </w:rPr>
                        <w:t>L</w:t>
                      </w:r>
                      <w:r>
                        <w:rPr>
                          <w:rFonts w:asci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4290;top:4674;width:1463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14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8CA4D5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6544;top:4674;width:1815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23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NO-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MI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N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ER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5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13B6EA"/>
                          <w:spacing w:val="6"/>
                          <w:w w:val="95"/>
                          <w:sz w:val="18"/>
                        </w:rPr>
                        <w:t>S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8842;top:4674;width:2087;height:180" type="#_x0000_t202" filled="false" stroked="false">
                <v:textbox inset="0,0,0,0">
                  <w:txbxContent>
                    <w:p>
                      <w:pPr>
                        <w:spacing w:line="18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18"/>
                          <w:szCs w:val="18"/>
                        </w:rPr>
                      </w:pP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ÁR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4"/>
                          <w:w w:val="95"/>
                          <w:sz w:val="18"/>
                        </w:rPr>
                        <w:t>A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22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ME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TR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P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O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6"/>
                          <w:w w:val="95"/>
                          <w:sz w:val="18"/>
                        </w:rPr>
                        <w:t>LIT</w:t>
                      </w:r>
                      <w:r>
                        <w:rPr>
                          <w:rFonts w:ascii="Corpid C1 Bold" w:hAnsi="Corpid C1 Bold"/>
                          <w:b/>
                          <w:color w:val="007B85"/>
                          <w:spacing w:val="5"/>
                          <w:w w:val="95"/>
                          <w:sz w:val="18"/>
                        </w:rPr>
                        <w:t>ANA</w:t>
                      </w:r>
                      <w:r>
                        <w:rPr>
                          <w:rFonts w:ascii="Corpid C1 Bold" w:hAnsi="Corpid C1 Bold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41.261566pt;margin-top:8.668782pt;width:9pt;height:185.7pt;mso-position-horizontal-relative:page;mso-position-vertical-relative:paragraph;z-index:4312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Nivel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de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acuerdo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(</w:t>
                  </w:r>
                  <w:r>
                    <w:rPr>
                      <w:rFonts w:ascii="Corpid C1 Light"/>
                      <w:b w:val="0"/>
                      <w:color w:val="00395A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lo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absoluto,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w w:val="88"/>
                      <w:sz w:val="14"/>
                    </w:rPr>
                    <w:t>5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=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gran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1"/>
                      <w:sz w:val="14"/>
                    </w:rPr>
                    <w:t>medida)</w:t>
                  </w:r>
                  <w:r>
                    <w:rPr>
                      <w:rFonts w:asci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Bold"/>
          <w:b/>
          <w:color w:val="00395A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4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3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spacing w:line="240" w:lineRule="auto" w:before="4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before="0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1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2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0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0"/>
        <w:rPr>
          <w:rFonts w:ascii="Corpid C1 Bold" w:hAnsi="Corpid C1 Bold" w:cs="Corpid C1 Bold" w:eastAsia="Corpid C1 Bold"/>
          <w:b/>
          <w:bCs/>
          <w:sz w:val="21"/>
          <w:szCs w:val="21"/>
        </w:rPr>
      </w:pPr>
    </w:p>
    <w:p>
      <w:pPr>
        <w:spacing w:before="77"/>
        <w:ind w:left="1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/>
          <w:b/>
          <w:spacing w:val="1"/>
          <w:sz w:val="14"/>
        </w:rPr>
        <w:t>Figura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z w:val="14"/>
        </w:rPr>
        <w:t>5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pacing w:val="1"/>
          <w:sz w:val="14"/>
        </w:rPr>
        <w:t>Califi</w:t>
      </w:r>
      <w:r>
        <w:rPr>
          <w:rFonts w:ascii="Corpid C1 Bold"/>
          <w:b/>
          <w:spacing w:val="-19"/>
          <w:sz w:val="14"/>
        </w:rPr>
        <w:t> </w:t>
      </w:r>
      <w:r>
        <w:rPr>
          <w:rFonts w:ascii="Corpid C1 Bold"/>
          <w:b/>
          <w:spacing w:val="2"/>
          <w:sz w:val="14"/>
        </w:rPr>
        <w:t>aciones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pacing w:val="1"/>
          <w:sz w:val="14"/>
        </w:rPr>
        <w:t>medias</w:t>
      </w:r>
      <w:r>
        <w:rPr>
          <w:rFonts w:ascii="Corpid C1 Bold"/>
          <w:b/>
          <w:spacing w:val="-28"/>
          <w:sz w:val="14"/>
        </w:rPr>
        <w:t> </w:t>
      </w:r>
      <w:r>
        <w:rPr>
          <w:rFonts w:ascii="Corpid C1 Bold"/>
          <w:b/>
          <w:spacing w:val="1"/>
          <w:sz w:val="14"/>
        </w:rPr>
        <w:t>de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pacing w:val="2"/>
          <w:sz w:val="14"/>
        </w:rPr>
        <w:t>capacidad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pacing w:val="1"/>
          <w:sz w:val="14"/>
        </w:rPr>
        <w:t>de</w:t>
      </w:r>
      <w:r>
        <w:rPr>
          <w:rFonts w:ascii="Corpid C1 Bold"/>
          <w:b/>
          <w:spacing w:val="-29"/>
          <w:sz w:val="14"/>
        </w:rPr>
        <w:t> </w:t>
      </w:r>
      <w:r>
        <w:rPr>
          <w:rFonts w:ascii="Corpid C1 Bold"/>
          <w:b/>
          <w:spacing w:val="1"/>
          <w:sz w:val="14"/>
        </w:rPr>
        <w:t>gobernanza</w:t>
      </w:r>
      <w:r>
        <w:rPr>
          <w:rFonts w:ascii="Corpid C1 Bold"/>
          <w:sz w:val="14"/>
        </w:rPr>
      </w: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19"/>
          <w:szCs w:val="19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19"/>
          <w:szCs w:val="19"/>
        </w:rPr>
        <w:sectPr>
          <w:pgSz w:w="11910" w:h="16840"/>
          <w:pgMar w:header="0" w:footer="372" w:top="700" w:bottom="560" w:left="740" w:right="0"/>
        </w:sectPr>
      </w:pPr>
    </w:p>
    <w:p>
      <w:pPr>
        <w:pStyle w:val="BodyText"/>
        <w:spacing w:line="258" w:lineRule="auto" w:before="72"/>
        <w:ind w:right="36"/>
        <w:jc w:val="left"/>
      </w:pPr>
      <w:r>
        <w:rPr>
          <w:b w:val="0"/>
          <w:spacing w:val="-3"/>
        </w:rPr>
        <w:t>Asimismo,</w:t>
      </w:r>
      <w:r>
        <w:rPr>
          <w:b w:val="0"/>
          <w:spacing w:val="-7"/>
        </w:rPr>
        <w:t> </w:t>
      </w:r>
      <w:r>
        <w:rPr>
          <w:b w:val="0"/>
          <w:spacing w:val="-3"/>
        </w:rPr>
        <w:t>cuando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preguntó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  <w:spacing w:val="-3"/>
        </w:rPr>
        <w:t>los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participantes</w:t>
      </w:r>
      <w:r>
        <w:rPr>
          <w:b w:val="0"/>
          <w:spacing w:val="-7"/>
        </w:rPr>
        <w:t> </w:t>
      </w:r>
      <w:r>
        <w:rPr>
          <w:b w:val="0"/>
          <w:spacing w:val="-3"/>
        </w:rPr>
        <w:t>hasta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qué</w:t>
      </w:r>
      <w:r>
        <w:rPr>
          <w:b w:val="0"/>
          <w:spacing w:val="57"/>
        </w:rPr>
        <w:t> </w:t>
      </w:r>
      <w:r>
        <w:rPr>
          <w:b w:val="0"/>
          <w:spacing w:val="-3"/>
        </w:rPr>
        <w:t>punto</w:t>
      </w:r>
      <w:r>
        <w:rPr>
          <w:b w:val="0"/>
          <w:spacing w:val="-8"/>
        </w:rPr>
        <w:t> </w:t>
      </w:r>
      <w:r>
        <w:rPr>
          <w:b w:val="0"/>
          <w:spacing w:val="-2"/>
        </w:rPr>
        <w:t>estaban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acuerdo</w:t>
      </w:r>
      <w:r>
        <w:rPr>
          <w:b w:val="0"/>
          <w:spacing w:val="-8"/>
        </w:rPr>
        <w:t> </w:t>
      </w:r>
      <w:r>
        <w:rPr>
          <w:b w:val="0"/>
          <w:spacing w:val="-3"/>
        </w:rPr>
        <w:t>con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a</w:t>
      </w:r>
      <w:r>
        <w:rPr>
          <w:b w:val="0"/>
          <w:spacing w:val="-3"/>
        </w:rPr>
        <w:t>fi</w:t>
      </w:r>
      <w:r>
        <w:rPr>
          <w:b w:val="0"/>
          <w:spacing w:val="-2"/>
        </w:rPr>
        <w:t>rmación</w:t>
      </w:r>
      <w:r>
        <w:rPr>
          <w:b w:val="0"/>
          <w:spacing w:val="-8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indica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35"/>
        </w:rPr>
        <w:t> </w:t>
      </w:r>
      <w:r>
        <w:rPr>
          <w:b w:val="0"/>
          <w:spacing w:val="-2"/>
        </w:rPr>
        <w:t>industria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minera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es</w:t>
      </w:r>
      <w:r>
        <w:rPr>
          <w:b w:val="0"/>
          <w:spacing w:val="-7"/>
        </w:rPr>
        <w:t> </w:t>
      </w:r>
      <w:r>
        <w:rPr>
          <w:b w:val="0"/>
          <w:spacing w:val="-2"/>
        </w:rPr>
        <w:t>socialmente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responsable,</w:t>
      </w:r>
      <w:r>
        <w:rPr>
          <w:b w:val="0"/>
          <w:spacing w:val="-7"/>
        </w:rPr>
        <w:t> </w:t>
      </w:r>
      <w:r>
        <w:rPr>
          <w:b w:val="0"/>
          <w:spacing w:val="-2"/>
        </w:rPr>
        <w:t>las</w:t>
      </w:r>
      <w:r>
        <w:rPr>
          <w:b w:val="0"/>
          <w:spacing w:val="-7"/>
        </w:rPr>
        <w:t> </w:t>
      </w:r>
      <w:r>
        <w:rPr>
          <w:b w:val="0"/>
          <w:spacing w:val="-3"/>
        </w:rPr>
        <w:t>respuestas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se</w:t>
      </w:r>
      <w:r>
        <w:rPr>
          <w:b w:val="0"/>
          <w:spacing w:val="35"/>
        </w:rPr>
        <w:t> </w:t>
      </w:r>
      <w:r>
        <w:rPr>
          <w:b w:val="0"/>
          <w:spacing w:val="-3"/>
        </w:rPr>
        <w:t>ubicaron</w:t>
      </w:r>
      <w:r>
        <w:rPr>
          <w:b w:val="0"/>
          <w:spacing w:val="-7"/>
        </w:rPr>
        <w:t> </w:t>
      </w:r>
      <w:r>
        <w:rPr>
          <w:b w:val="0"/>
          <w:spacing w:val="-3"/>
        </w:rPr>
        <w:t>cerca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del</w:t>
      </w:r>
      <w:r>
        <w:rPr>
          <w:b w:val="0"/>
          <w:spacing w:val="-7"/>
        </w:rPr>
        <w:t> </w:t>
      </w:r>
      <w:r>
        <w:rPr>
          <w:b w:val="0"/>
          <w:spacing w:val="-3"/>
        </w:rPr>
        <w:t>punto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medio,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pero</w:t>
      </w:r>
      <w:r>
        <w:rPr>
          <w:b w:val="0"/>
          <w:spacing w:val="-7"/>
        </w:rPr>
        <w:t> </w:t>
      </w:r>
      <w:r>
        <w:rPr>
          <w:b w:val="0"/>
          <w:spacing w:val="-3"/>
        </w:rPr>
        <w:t>tendieron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mostrarse</w:t>
      </w:r>
      <w:r>
        <w:rPr>
          <w:b w:val="0"/>
          <w:spacing w:val="39"/>
        </w:rPr>
        <w:t> </w:t>
      </w:r>
      <w:r>
        <w:rPr>
          <w:b w:val="0"/>
          <w:spacing w:val="-3"/>
        </w:rPr>
        <w:t>bastante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positivas</w:t>
      </w:r>
      <w:r>
        <w:rPr>
          <w:b w:val="0"/>
          <w:spacing w:val="-6"/>
        </w:rPr>
        <w:t> </w:t>
      </w:r>
      <w:r>
        <w:rPr>
          <w:b w:val="0"/>
          <w:spacing w:val="-4"/>
        </w:rPr>
        <w:t>(M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6"/>
        </w:rPr>
        <w:t> </w:t>
      </w:r>
      <w:r>
        <w:rPr>
          <w:b w:val="0"/>
          <w:spacing w:val="-2"/>
        </w:rPr>
        <w:t>4,4</w:t>
      </w:r>
      <w:r>
        <w:rPr>
          <w:b w:val="0"/>
          <w:spacing w:val="-3"/>
        </w:rPr>
        <w:t>5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6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6"/>
        </w:rPr>
        <w:t> </w:t>
      </w:r>
      <w:r>
        <w:rPr>
          <w:b w:val="0"/>
          <w:spacing w:val="-5"/>
        </w:rPr>
        <w:t>2</w:t>
      </w:r>
      <w:r>
        <w:rPr>
          <w:b w:val="0"/>
          <w:spacing w:val="-4"/>
        </w:rPr>
        <w:t>,00)</w:t>
      </w:r>
      <w:r>
        <w:rPr>
          <w:b w:val="0"/>
          <w:spacing w:val="-6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  <w:spacing w:val="-4"/>
        </w:rPr>
        <w:t>consistentes</w:t>
      </w:r>
      <w:r>
        <w:rPr>
          <w:b w:val="0"/>
          <w:spacing w:val="-6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6"/>
        </w:rPr>
        <w:t> </w:t>
      </w:r>
      <w:r>
        <w:rPr>
          <w:b w:val="0"/>
          <w:spacing w:val="-2"/>
        </w:rPr>
        <w:t>las</w:t>
      </w:r>
      <w:r>
        <w:rPr>
          <w:b w:val="0"/>
          <w:spacing w:val="61"/>
        </w:rPr>
        <w:t> </w:t>
      </w:r>
      <w:r>
        <w:rPr>
          <w:b w:val="0"/>
          <w:spacing w:val="-3"/>
        </w:rPr>
        <w:t>áreas</w:t>
      </w:r>
      <w:r>
        <w:rPr>
          <w:b w:val="0"/>
          <w:spacing w:val="-7"/>
        </w:rPr>
        <w:t> </w:t>
      </w:r>
      <w:r>
        <w:rPr>
          <w:b w:val="0"/>
          <w:spacing w:val="-3"/>
        </w:rPr>
        <w:t>mineras,</w:t>
      </w:r>
      <w:r>
        <w:rPr>
          <w:b w:val="0"/>
          <w:spacing w:val="-7"/>
        </w:rPr>
        <w:t> </w:t>
      </w:r>
      <w:r>
        <w:rPr>
          <w:b w:val="0"/>
          <w:spacing w:val="-2"/>
        </w:rPr>
        <w:t>no-mineras</w:t>
      </w:r>
      <w:r>
        <w:rPr>
          <w:b w:val="0"/>
          <w:spacing w:val="-7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región</w:t>
      </w:r>
      <w:r>
        <w:rPr>
          <w:b w:val="0"/>
          <w:spacing w:val="-7"/>
        </w:rPr>
        <w:t> </w:t>
      </w:r>
      <w:r>
        <w:rPr>
          <w:b w:val="0"/>
          <w:spacing w:val="-3"/>
        </w:rPr>
        <w:t>Metropolitana.</w:t>
      </w:r>
      <w:r>
        <w:rPr>
          <w:b w:val="0"/>
          <w:spacing w:val="-7"/>
        </w:rPr>
        <w:t> </w:t>
      </w:r>
      <w:r>
        <w:rPr>
          <w:b w:val="0"/>
          <w:spacing w:val="-1"/>
        </w:rPr>
        <w:t>No</w:t>
      </w:r>
      <w:r>
        <w:rPr>
          <w:b w:val="0"/>
          <w:spacing w:val="55"/>
        </w:rPr>
        <w:t> </w:t>
      </w:r>
      <w:r>
        <w:rPr>
          <w:b w:val="0"/>
          <w:spacing w:val="-3"/>
        </w:rPr>
        <w:t>obstante,</w:t>
      </w:r>
      <w:r>
        <w:rPr>
          <w:b w:val="0"/>
          <w:spacing w:val="-7"/>
        </w:rPr>
        <w:t> </w:t>
      </w:r>
      <w:r>
        <w:rPr>
          <w:b w:val="0"/>
          <w:spacing w:val="-2"/>
        </w:rPr>
        <w:t>las</w:t>
      </w:r>
      <w:r>
        <w:rPr>
          <w:b w:val="0"/>
          <w:spacing w:val="-7"/>
        </w:rPr>
        <w:t> </w:t>
      </w:r>
      <w:r>
        <w:rPr>
          <w:b w:val="0"/>
          <w:spacing w:val="-3"/>
        </w:rPr>
        <w:t>respuestas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los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participantes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ubicaron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53"/>
        </w:rPr>
        <w:t> </w:t>
      </w:r>
      <w:r>
        <w:rPr>
          <w:b w:val="0"/>
          <w:spacing w:val="-3"/>
        </w:rPr>
        <w:t>debajo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del</w:t>
      </w:r>
      <w:r>
        <w:rPr>
          <w:b w:val="0"/>
          <w:spacing w:val="-7"/>
        </w:rPr>
        <w:t> </w:t>
      </w:r>
      <w:r>
        <w:rPr>
          <w:b w:val="0"/>
          <w:spacing w:val="-3"/>
        </w:rPr>
        <w:t>punto</w:t>
      </w:r>
      <w:r>
        <w:rPr>
          <w:b w:val="0"/>
          <w:spacing w:val="-7"/>
        </w:rPr>
        <w:t> </w:t>
      </w:r>
      <w:r>
        <w:rPr>
          <w:b w:val="0"/>
          <w:spacing w:val="-2"/>
        </w:rPr>
        <w:t>medio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escala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respecto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hasta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qué</w:t>
      </w:r>
      <w:r>
        <w:rPr>
          <w:b w:val="0"/>
          <w:spacing w:val="-7"/>
        </w:rPr>
        <w:t> </w:t>
      </w:r>
      <w:r>
        <w:rPr>
          <w:b w:val="0"/>
          <w:spacing w:val="-3"/>
        </w:rPr>
        <w:t>punto</w:t>
      </w:r>
      <w:r>
        <w:rPr>
          <w:b w:val="0"/>
          <w:spacing w:val="39"/>
        </w:rPr>
        <w:t> </w:t>
      </w:r>
      <w:r>
        <w:rPr>
          <w:b w:val="0"/>
          <w:spacing w:val="-3"/>
        </w:rPr>
        <w:t>consideran</w:t>
      </w:r>
      <w:r>
        <w:rPr>
          <w:b w:val="0"/>
          <w:spacing w:val="-7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industria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minera</w:t>
      </w:r>
      <w:r>
        <w:rPr>
          <w:b w:val="0"/>
          <w:spacing w:val="-7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7"/>
        </w:rPr>
        <w:t> </w:t>
      </w:r>
      <w:r>
        <w:rPr>
          <w:b w:val="0"/>
          <w:spacing w:val="-3"/>
        </w:rPr>
        <w:t>encuentra</w:t>
      </w:r>
      <w:r>
        <w:rPr>
          <w:b w:val="0"/>
          <w:spacing w:val="-7"/>
        </w:rPr>
        <w:t> </w:t>
      </w:r>
      <w:r>
        <w:rPr>
          <w:b w:val="0"/>
          <w:spacing w:val="-3"/>
        </w:rPr>
        <w:t>preparada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2"/>
        </w:rPr>
        <w:t>para</w:t>
      </w:r>
      <w:r>
        <w:rPr>
          <w:b w:val="0"/>
          <w:spacing w:val="-7"/>
        </w:rPr>
        <w:t> </w:t>
      </w:r>
      <w:r>
        <w:rPr>
          <w:b w:val="0"/>
          <w:spacing w:val="-3"/>
        </w:rPr>
        <w:t>cambiar</w:t>
      </w:r>
      <w:r>
        <w:rPr>
          <w:b w:val="0"/>
          <w:spacing w:val="-7"/>
        </w:rPr>
        <w:t> </w:t>
      </w:r>
      <w:r>
        <w:rPr>
          <w:b w:val="0"/>
          <w:spacing w:val="-3"/>
        </w:rPr>
        <w:t>sus</w:t>
      </w:r>
      <w:r>
        <w:rPr>
          <w:b w:val="0"/>
          <w:spacing w:val="-7"/>
        </w:rPr>
        <w:t> </w:t>
      </w:r>
      <w:r>
        <w:rPr>
          <w:b w:val="0"/>
          <w:spacing w:val="-1"/>
        </w:rPr>
        <w:t>prácticas</w:t>
      </w:r>
      <w:r>
        <w:rPr>
          <w:b w:val="0"/>
          <w:spacing w:val="-7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7"/>
        </w:rPr>
        <w:t> </w:t>
      </w:r>
      <w:r>
        <w:rPr>
          <w:b w:val="0"/>
          <w:spacing w:val="-3"/>
        </w:rPr>
        <w:t>respuesta</w:t>
      </w:r>
      <w:r>
        <w:rPr>
          <w:b w:val="0"/>
          <w:spacing w:val="-7"/>
        </w:rPr>
        <w:t> </w:t>
      </w:r>
      <w:r>
        <w:rPr>
          <w:b w:val="0"/>
        </w:rPr>
        <w:t>a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preocupación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7"/>
        </w:rPr>
        <w:t> </w:t>
      </w:r>
      <w:r>
        <w:rPr>
          <w:b w:val="0"/>
        </w:rPr>
        <w:t>la</w:t>
      </w:r>
      <w:r>
        <w:rPr>
          <w:b w:val="0"/>
          <w:spacing w:val="41"/>
        </w:rPr>
        <w:t> </w:t>
      </w:r>
      <w:r>
        <w:rPr>
          <w:b w:val="0"/>
          <w:spacing w:val="-3"/>
        </w:rPr>
        <w:t>comunidad</w:t>
      </w:r>
      <w:r>
        <w:rPr>
          <w:b w:val="0"/>
          <w:spacing w:val="-8"/>
        </w:rPr>
        <w:t> </w:t>
      </w:r>
      <w:r>
        <w:rPr>
          <w:b w:val="0"/>
          <w:spacing w:val="-4"/>
        </w:rPr>
        <w:t>(M</w:t>
      </w:r>
      <w:r>
        <w:rPr>
          <w:b w:val="0"/>
          <w:spacing w:val="-8"/>
        </w:rPr>
        <w:t> </w:t>
      </w:r>
      <w:r>
        <w:rPr>
          <w:b w:val="0"/>
        </w:rPr>
        <w:t>=</w:t>
      </w:r>
      <w:r>
        <w:rPr>
          <w:b w:val="0"/>
          <w:spacing w:val="-7"/>
        </w:rPr>
        <w:t> </w:t>
      </w:r>
      <w:r>
        <w:rPr>
          <w:b w:val="0"/>
          <w:spacing w:val="-4"/>
        </w:rPr>
        <w:t>3</w:t>
      </w:r>
      <w:r>
        <w:rPr>
          <w:b w:val="0"/>
          <w:spacing w:val="-3"/>
        </w:rPr>
        <w:t>,</w:t>
      </w:r>
      <w:r>
        <w:rPr>
          <w:b w:val="0"/>
          <w:spacing w:val="-4"/>
        </w:rPr>
        <w:t>2</w:t>
      </w:r>
      <w:r>
        <w:rPr>
          <w:b w:val="0"/>
          <w:spacing w:val="-3"/>
        </w:rPr>
        <w:t>6</w:t>
      </w:r>
      <w:r>
        <w:rPr>
          <w:b w:val="0"/>
          <w:spacing w:val="-8"/>
        </w:rPr>
        <w:t> </w:t>
      </w:r>
      <w:r>
        <w:rPr>
          <w:b w:val="0"/>
        </w:rPr>
        <w:t>y</w:t>
      </w:r>
      <w:r>
        <w:rPr>
          <w:b w:val="0"/>
          <w:spacing w:val="-7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8"/>
        </w:rPr>
        <w:t> </w:t>
      </w:r>
      <w:r>
        <w:rPr>
          <w:b w:val="0"/>
        </w:rPr>
        <w:t>=</w:t>
      </w:r>
      <w:r>
        <w:rPr>
          <w:b w:val="0"/>
          <w:spacing w:val="-8"/>
        </w:rPr>
        <w:t> </w:t>
      </w:r>
      <w:r>
        <w:rPr>
          <w:b w:val="0"/>
          <w:spacing w:val="-5"/>
        </w:rPr>
        <w:t>2</w:t>
      </w:r>
      <w:r>
        <w:rPr>
          <w:b w:val="0"/>
          <w:spacing w:val="-4"/>
        </w:rPr>
        <w:t>,0),</w:t>
      </w:r>
      <w:r>
        <w:rPr>
          <w:b w:val="0"/>
          <w:spacing w:val="-7"/>
        </w:rPr>
        <w:t> </w:t>
      </w:r>
      <w:r>
        <w:rPr>
          <w:b w:val="0"/>
          <w:spacing w:val="-2"/>
        </w:rPr>
        <w:t>siendo</w:t>
      </w:r>
      <w:r>
        <w:rPr>
          <w:b w:val="0"/>
          <w:spacing w:val="-8"/>
        </w:rPr>
        <w:t> </w:t>
      </w:r>
      <w:r>
        <w:rPr>
          <w:b w:val="0"/>
        </w:rPr>
        <w:t>la</w:t>
      </w:r>
      <w:r>
        <w:rPr>
          <w:b w:val="0"/>
          <w:spacing w:val="-7"/>
        </w:rPr>
        <w:t> </w:t>
      </w:r>
      <w:r>
        <w:rPr>
          <w:b w:val="0"/>
          <w:spacing w:val="-2"/>
        </w:rPr>
        <w:t>región</w:t>
      </w:r>
      <w:r>
        <w:rPr>
          <w:b w:val="0"/>
          <w:spacing w:val="-8"/>
        </w:rPr>
        <w:t> </w:t>
      </w:r>
      <w:r>
        <w:rPr>
          <w:b w:val="0"/>
          <w:spacing w:val="-3"/>
        </w:rPr>
        <w:t>Metropolitana</w:t>
      </w:r>
      <w:r>
        <w:rPr>
          <w:b w:val="0"/>
          <w:spacing w:val="35"/>
        </w:rPr>
        <w:t> </w:t>
      </w:r>
      <w:r>
        <w:rPr>
          <w:b w:val="0"/>
          <w:spacing w:val="-4"/>
        </w:rPr>
        <w:t>(M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5"/>
        </w:rPr>
        <w:t> </w:t>
      </w:r>
      <w:r>
        <w:rPr>
          <w:b w:val="0"/>
          <w:spacing w:val="-6"/>
        </w:rPr>
        <w:t>3</w:t>
      </w:r>
      <w:r>
        <w:rPr>
          <w:b w:val="0"/>
          <w:spacing w:val="-5"/>
        </w:rPr>
        <w:t>,0</w:t>
      </w:r>
      <w:r>
        <w:rPr>
          <w:b w:val="0"/>
          <w:spacing w:val="-6"/>
        </w:rPr>
        <w:t>2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6"/>
        </w:rPr>
        <w:t> </w:t>
      </w:r>
      <w:r>
        <w:rPr>
          <w:b w:val="0"/>
        </w:rPr>
        <w:t>=</w:t>
      </w:r>
      <w:r>
        <w:rPr>
          <w:b w:val="0"/>
          <w:spacing w:val="-5"/>
        </w:rPr>
        <w:t> 2</w:t>
      </w:r>
      <w:r>
        <w:rPr>
          <w:b w:val="0"/>
          <w:spacing w:val="-4"/>
        </w:rPr>
        <w:t>,00)</w:t>
      </w:r>
      <w:r>
        <w:rPr>
          <w:b w:val="0"/>
          <w:spacing w:val="-6"/>
        </w:rPr>
        <w:t> </w:t>
      </w:r>
      <w:r>
        <w:rPr>
          <w:b w:val="0"/>
        </w:rPr>
        <w:t>la</w:t>
      </w:r>
      <w:r>
        <w:rPr>
          <w:b w:val="0"/>
          <w:spacing w:val="-6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se</w:t>
      </w:r>
      <w:r>
        <w:rPr>
          <w:b w:val="0"/>
          <w:spacing w:val="-6"/>
        </w:rPr>
        <w:t> </w:t>
      </w:r>
      <w:r>
        <w:rPr>
          <w:b w:val="0"/>
          <w:spacing w:val="-3"/>
        </w:rPr>
        <w:t>mostró</w:t>
      </w:r>
      <w:r>
        <w:rPr>
          <w:b w:val="0"/>
          <w:spacing w:val="-5"/>
        </w:rPr>
        <w:t> </w:t>
      </w:r>
      <w:r>
        <w:rPr>
          <w:b w:val="0"/>
          <w:spacing w:val="-3"/>
        </w:rPr>
        <w:t>considerablemente</w:t>
      </w:r>
      <w:r>
        <w:rPr>
          <w:b w:val="0"/>
          <w:spacing w:val="-6"/>
        </w:rPr>
        <w:t> </w:t>
      </w:r>
      <w:r>
        <w:rPr>
          <w:b w:val="0"/>
          <w:spacing w:val="-2"/>
        </w:rPr>
        <w:t>menos</w:t>
      </w:r>
      <w:r>
        <w:rPr>
          <w:b w:val="0"/>
          <w:spacing w:val="41"/>
        </w:rPr>
        <w:t> </w:t>
      </w:r>
      <w:r>
        <w:rPr>
          <w:b w:val="0"/>
          <w:spacing w:val="-2"/>
        </w:rPr>
        <w:t>positiva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en</w:t>
      </w:r>
      <w:r>
        <w:rPr>
          <w:b w:val="0"/>
          <w:spacing w:val="-9"/>
        </w:rPr>
        <w:t> </w:t>
      </w:r>
      <w:r>
        <w:rPr>
          <w:b w:val="0"/>
          <w:spacing w:val="-2"/>
        </w:rPr>
        <w:t>esta</w:t>
      </w:r>
      <w:r>
        <w:rPr>
          <w:b w:val="0"/>
          <w:spacing w:val="-9"/>
        </w:rPr>
        <w:t> </w:t>
      </w:r>
      <w:r>
        <w:rPr>
          <w:b w:val="0"/>
          <w:spacing w:val="-3"/>
        </w:rPr>
        <w:t>respuesta</w:t>
      </w:r>
      <w:r>
        <w:rPr>
          <w:b w:val="0"/>
          <w:spacing w:val="-9"/>
        </w:rPr>
        <w:t> </w:t>
      </w:r>
      <w:r>
        <w:rPr>
          <w:b w:val="0"/>
          <w:spacing w:val="-2"/>
        </w:rPr>
        <w:t>que</w:t>
      </w:r>
      <w:r>
        <w:rPr>
          <w:b w:val="0"/>
          <w:spacing w:val="-10"/>
        </w:rPr>
        <w:t> </w:t>
      </w:r>
      <w:r>
        <w:rPr>
          <w:b w:val="0"/>
          <w:spacing w:val="-2"/>
        </w:rPr>
        <w:t>las</w:t>
      </w:r>
      <w:r>
        <w:rPr>
          <w:b w:val="0"/>
          <w:spacing w:val="-9"/>
        </w:rPr>
        <w:t> </w:t>
      </w:r>
      <w:r>
        <w:rPr>
          <w:b w:val="0"/>
          <w:spacing w:val="-3"/>
        </w:rPr>
        <w:t>áreas</w:t>
      </w:r>
      <w:r>
        <w:rPr>
          <w:b w:val="0"/>
          <w:spacing w:val="-9"/>
        </w:rPr>
        <w:t> </w:t>
      </w:r>
      <w:r>
        <w:rPr>
          <w:b w:val="0"/>
          <w:spacing w:val="-3"/>
        </w:rPr>
        <w:t>mineras</w:t>
      </w:r>
      <w:r>
        <w:rPr>
          <w:b w:val="0"/>
          <w:spacing w:val="-9"/>
        </w:rPr>
        <w:t> </w:t>
      </w:r>
      <w:r>
        <w:rPr>
          <w:b w:val="0"/>
          <w:spacing w:val="-4"/>
        </w:rPr>
        <w:t>(M</w:t>
      </w:r>
      <w:r>
        <w:rPr>
          <w:b w:val="0"/>
          <w:spacing w:val="-9"/>
        </w:rPr>
        <w:t> </w:t>
      </w:r>
      <w:r>
        <w:rPr>
          <w:b w:val="0"/>
        </w:rPr>
        <w:t>=</w:t>
      </w:r>
      <w:r>
        <w:rPr>
          <w:b w:val="0"/>
          <w:spacing w:val="-10"/>
        </w:rPr>
        <w:t> </w:t>
      </w:r>
      <w:r>
        <w:rPr>
          <w:b w:val="0"/>
          <w:spacing w:val="-3"/>
        </w:rPr>
        <w:t>3</w:t>
      </w:r>
      <w:r>
        <w:rPr>
          <w:b w:val="0"/>
          <w:spacing w:val="-2"/>
        </w:rPr>
        <w:t>,</w:t>
      </w:r>
      <w:r>
        <w:rPr>
          <w:b w:val="0"/>
          <w:spacing w:val="-3"/>
        </w:rPr>
        <w:t>32</w:t>
      </w:r>
      <w:r>
        <w:rPr>
          <w:b w:val="0"/>
          <w:spacing w:val="-9"/>
        </w:rPr>
        <w:t> </w:t>
      </w:r>
      <w:r>
        <w:rPr>
          <w:b w:val="0"/>
        </w:rPr>
        <w:t>y</w:t>
      </w:r>
      <w:r>
        <w:rPr>
          <w:b w:val="0"/>
          <w:spacing w:val="-9"/>
        </w:rPr>
        <w:t> </w:t>
      </w:r>
      <w:r>
        <w:rPr>
          <w:b w:val="0"/>
          <w:spacing w:val="-1"/>
        </w:rPr>
        <w:t>DE</w:t>
      </w:r>
      <w:r>
        <w:rPr>
          <w:b w:val="0"/>
          <w:spacing w:val="-9"/>
        </w:rPr>
        <w:t> </w:t>
      </w:r>
      <w:r>
        <w:rPr>
          <w:b w:val="0"/>
        </w:rPr>
        <w:t>=</w:t>
      </w:r>
      <w:r>
        <w:rPr>
          <w:b w:val="0"/>
          <w:spacing w:val="53"/>
        </w:rPr>
        <w:t> </w:t>
      </w:r>
      <w:r>
        <w:rPr>
          <w:b w:val="0"/>
          <w:spacing w:val="-7"/>
        </w:rPr>
        <w:t>1</w:t>
      </w:r>
      <w:r>
        <w:rPr>
          <w:b w:val="0"/>
          <w:spacing w:val="-4"/>
        </w:rPr>
        <w:t>.90)</w:t>
      </w:r>
      <w:r>
        <w:rPr>
          <w:b w:val="0"/>
          <w:spacing w:val="-14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no-mineras</w:t>
      </w:r>
      <w:r>
        <w:rPr>
          <w:b w:val="0"/>
          <w:spacing w:val="-14"/>
        </w:rPr>
        <w:t> </w:t>
      </w:r>
      <w:r>
        <w:rPr>
          <w:b w:val="0"/>
          <w:spacing w:val="-4"/>
        </w:rPr>
        <w:t>(M</w:t>
      </w:r>
      <w:r>
        <w:rPr>
          <w:b w:val="0"/>
          <w:spacing w:val="-13"/>
        </w:rPr>
        <w:t> </w:t>
      </w:r>
      <w:r>
        <w:rPr>
          <w:b w:val="0"/>
        </w:rPr>
        <w:t>=</w:t>
      </w:r>
      <w:r>
        <w:rPr>
          <w:b w:val="0"/>
          <w:spacing w:val="-13"/>
        </w:rPr>
        <w:t> </w:t>
      </w:r>
      <w:r>
        <w:rPr>
          <w:b w:val="0"/>
          <w:spacing w:val="-3"/>
        </w:rPr>
        <w:t>3</w:t>
      </w:r>
      <w:r>
        <w:rPr>
          <w:b w:val="0"/>
          <w:spacing w:val="-2"/>
        </w:rPr>
        <w:t>,</w:t>
      </w:r>
      <w:r>
        <w:rPr>
          <w:b w:val="0"/>
          <w:spacing w:val="-3"/>
        </w:rPr>
        <w:t>3</w:t>
      </w:r>
      <w:r>
        <w:rPr>
          <w:b w:val="0"/>
          <w:spacing w:val="-2"/>
        </w:rPr>
        <w:t>6</w:t>
      </w:r>
      <w:r>
        <w:rPr>
          <w:b w:val="0"/>
          <w:spacing w:val="-14"/>
        </w:rPr>
        <w:t> </w:t>
      </w:r>
      <w:r>
        <w:rPr>
          <w:b w:val="0"/>
        </w:rPr>
        <w:t>y</w:t>
      </w:r>
      <w:r>
        <w:rPr>
          <w:b w:val="0"/>
          <w:spacing w:val="-13"/>
        </w:rPr>
        <w:t> </w:t>
      </w:r>
      <w:r>
        <w:rPr>
          <w:b w:val="0"/>
          <w:spacing w:val="-2"/>
        </w:rPr>
        <w:t>DE=</w:t>
      </w:r>
      <w:r>
        <w:rPr>
          <w:b w:val="0"/>
          <w:spacing w:val="-13"/>
        </w:rPr>
        <w:t> </w:t>
      </w:r>
      <w:r>
        <w:rPr>
          <w:b w:val="0"/>
          <w:spacing w:val="-6"/>
        </w:rPr>
        <w:t>2</w:t>
      </w:r>
      <w:r>
        <w:rPr>
          <w:b w:val="0"/>
          <w:spacing w:val="-5"/>
        </w:rPr>
        <w:t>,</w:t>
      </w:r>
      <w:r>
        <w:rPr>
          <w:b w:val="0"/>
          <w:spacing w:val="-8"/>
        </w:rPr>
        <w:t>1</w:t>
      </w:r>
      <w:r>
        <w:rPr>
          <w:b w:val="0"/>
          <w:spacing w:val="-5"/>
        </w:rPr>
        <w:t>0).</w:t>
      </w:r>
      <w:r>
        <w:rPr/>
      </w: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3"/>
          <w:szCs w:val="13"/>
        </w:rPr>
      </w:pPr>
    </w:p>
    <w:p>
      <w:pPr>
        <w:pStyle w:val="Heading3"/>
        <w:spacing w:line="240" w:lineRule="auto"/>
        <w:ind w:right="0"/>
        <w:jc w:val="left"/>
      </w:pPr>
      <w:bookmarkStart w:name="_TOC_250003" w:id="18"/>
      <w:r>
        <w:rPr>
          <w:b w:val="0"/>
          <w:color w:val="72CBD2"/>
          <w:spacing w:val="-2"/>
        </w:rPr>
        <w:t>Con</w:t>
      </w:r>
      <w:r>
        <w:rPr>
          <w:b w:val="0"/>
          <w:color w:val="72CBD2"/>
          <w:spacing w:val="-3"/>
        </w:rPr>
        <w:t>fi</w:t>
      </w:r>
      <w:r>
        <w:rPr>
          <w:b w:val="0"/>
          <w:color w:val="72CBD2"/>
          <w:spacing w:val="-2"/>
        </w:rPr>
        <w:t>anza</w:t>
      </w:r>
      <w:bookmarkEnd w:id="18"/>
      <w:r>
        <w:rPr/>
      </w:r>
    </w:p>
    <w:p>
      <w:pPr>
        <w:pStyle w:val="BodyText"/>
        <w:spacing w:line="258" w:lineRule="auto" w:before="57"/>
        <w:ind w:right="36"/>
        <w:jc w:val="left"/>
      </w:pPr>
      <w:r>
        <w:rPr>
          <w:b w:val="0"/>
          <w:spacing w:val="1"/>
        </w:rPr>
        <w:t>Les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pedimos</w:t>
      </w:r>
      <w:r>
        <w:rPr>
          <w:b w:val="0"/>
          <w:spacing w:val="-1"/>
        </w:rPr>
        <w:t> </w:t>
      </w:r>
      <w:r>
        <w:rPr>
          <w:b w:val="0"/>
        </w:rPr>
        <w:t>a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participantes</w:t>
      </w:r>
      <w:r>
        <w:rPr>
          <w:b w:val="0"/>
        </w:rPr>
        <w:t> que</w:t>
      </w:r>
      <w:r>
        <w:rPr>
          <w:b w:val="0"/>
          <w:spacing w:val="-1"/>
        </w:rPr>
        <w:t> </w:t>
      </w:r>
      <w:r>
        <w:rPr>
          <w:b w:val="0"/>
        </w:rPr>
        <w:t>calificaran su</w:t>
      </w:r>
      <w:r>
        <w:rPr>
          <w:b w:val="0"/>
          <w:spacing w:val="-1"/>
        </w:rPr>
        <w:t> </w:t>
      </w:r>
      <w:r>
        <w:rPr>
          <w:b w:val="0"/>
        </w:rPr>
        <w:t>nivel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46"/>
        </w:rPr>
        <w:t> </w:t>
      </w:r>
      <w:r>
        <w:rPr>
          <w:b w:val="0"/>
        </w:rPr>
        <w:t>confianza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  <w:spacing w:val="2"/>
        </w:rPr>
        <w:t>varios</w:t>
      </w:r>
      <w:r>
        <w:rPr>
          <w:b w:val="0"/>
        </w:rPr>
        <w:t> </w:t>
      </w:r>
      <w:r>
        <w:rPr>
          <w:b w:val="0"/>
          <w:spacing w:val="1"/>
        </w:rPr>
        <w:t>actores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importantes</w:t>
      </w:r>
      <w:r>
        <w:rPr>
          <w:b w:val="0"/>
          <w:spacing w:val="-1"/>
        </w:rPr>
        <w:t> </w:t>
      </w:r>
      <w:r>
        <w:rPr>
          <w:b w:val="0"/>
        </w:rPr>
        <w:t>dentro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industria</w:t>
      </w:r>
      <w:r>
        <w:rPr/>
      </w:r>
    </w:p>
    <w:p>
      <w:pPr>
        <w:pStyle w:val="BodyText"/>
        <w:spacing w:line="240" w:lineRule="auto" w:before="72"/>
        <w:ind w:right="0"/>
        <w:jc w:val="left"/>
      </w:pPr>
      <w:r>
        <w:rPr/>
        <w:br w:type="column"/>
      </w:r>
      <w:r>
        <w:rPr>
          <w:b w:val="0"/>
        </w:rPr>
        <w:t>minera en Chile: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minera, el </w:t>
      </w:r>
      <w:r>
        <w:rPr>
          <w:b w:val="0"/>
          <w:spacing w:val="1"/>
        </w:rPr>
        <w:t>gobierno</w:t>
      </w:r>
      <w:r>
        <w:rPr>
          <w:b w:val="0"/>
        </w:rPr>
        <w:t> </w:t>
      </w:r>
      <w:r>
        <w:rPr>
          <w:b w:val="0"/>
          <w:spacing w:val="1"/>
        </w:rPr>
        <w:t>regional,</w:t>
      </w:r>
      <w:r>
        <w:rPr/>
      </w:r>
    </w:p>
    <w:p>
      <w:pPr>
        <w:pStyle w:val="BodyText"/>
        <w:spacing w:line="258" w:lineRule="auto" w:before="16"/>
        <w:ind w:right="962"/>
        <w:jc w:val="left"/>
      </w:pPr>
      <w:r>
        <w:rPr>
          <w:b w:val="0"/>
        </w:rPr>
        <w:t>el </w:t>
      </w:r>
      <w:r>
        <w:rPr>
          <w:b w:val="0"/>
          <w:spacing w:val="1"/>
        </w:rPr>
        <w:t>gobierno</w:t>
      </w:r>
      <w:r>
        <w:rPr>
          <w:b w:val="0"/>
        </w:rPr>
        <w:t> </w:t>
      </w:r>
      <w:r>
        <w:rPr>
          <w:b w:val="0"/>
          <w:spacing w:val="1"/>
        </w:rPr>
        <w:t>nacional</w:t>
      </w:r>
      <w:r>
        <w:rPr>
          <w:b w:val="0"/>
        </w:rPr>
        <w:t> y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ONGs.</w:t>
      </w:r>
      <w:r>
        <w:rPr>
          <w:b w:val="0"/>
        </w:rPr>
        <w:t> Promediamos </w:t>
      </w:r>
      <w:r>
        <w:rPr>
          <w:b w:val="0"/>
          <w:spacing w:val="1"/>
        </w:rPr>
        <w:t>las</w:t>
      </w:r>
      <w:r>
        <w:rPr>
          <w:b w:val="0"/>
        </w:rPr>
        <w:t> respuestas</w:t>
      </w:r>
      <w:r>
        <w:rPr>
          <w:b w:val="0"/>
          <w:spacing w:val="38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tres ítems</w:t>
      </w:r>
      <w:r>
        <w:rPr>
          <w:b w:val="0"/>
          <w:spacing w:val="-1"/>
        </w:rPr>
        <w:t> </w:t>
      </w:r>
      <w:r>
        <w:rPr>
          <w:b w:val="0"/>
          <w:spacing w:val="1"/>
        </w:rPr>
        <w:t>usados</w:t>
      </w:r>
      <w:r>
        <w:rPr>
          <w:b w:val="0"/>
        </w:rPr>
        <w:t> para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medir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confianza en</w:t>
      </w:r>
      <w:r>
        <w:rPr>
          <w:b w:val="0"/>
          <w:spacing w:val="-1"/>
        </w:rPr>
        <w:t> </w:t>
      </w:r>
      <w:r>
        <w:rPr>
          <w:b w:val="0"/>
        </w:rPr>
        <w:t>cada uno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estos</w:t>
      </w:r>
      <w:r>
        <w:rPr>
          <w:b w:val="0"/>
          <w:spacing w:val="-1"/>
        </w:rPr>
        <w:t> </w:t>
      </w:r>
      <w:r>
        <w:rPr>
          <w:b w:val="0"/>
        </w:rPr>
        <w:t>actores:</w:t>
      </w:r>
      <w:r>
        <w:rPr>
          <w:b w:val="0"/>
          <w:spacing w:val="-1"/>
        </w:rPr>
        <w:t> </w:t>
      </w:r>
      <w:r>
        <w:rPr>
          <w:b w:val="0"/>
        </w:rPr>
        <w:t>hasta qué</w:t>
      </w:r>
      <w:r>
        <w:rPr>
          <w:b w:val="0"/>
          <w:spacing w:val="-1"/>
        </w:rPr>
        <w:t> punto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</w:t>
      </w:r>
      <w:r>
        <w:rPr>
          <w:b w:val="0"/>
        </w:rPr>
        <w:t>confiaba en</w:t>
      </w:r>
      <w:r>
        <w:rPr>
          <w:b w:val="0"/>
          <w:spacing w:val="-1"/>
        </w:rPr>
        <w:t> </w:t>
      </w:r>
      <w:r>
        <w:rPr>
          <w:b w:val="0"/>
        </w:rPr>
        <w:t>cada uno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52"/>
        </w:rPr>
        <w:t> </w:t>
      </w:r>
      <w:r>
        <w:rPr>
          <w:b w:val="0"/>
          <w:spacing w:val="1"/>
        </w:rPr>
        <w:t>actuar</w:t>
      </w:r>
      <w:r>
        <w:rPr>
          <w:b w:val="0"/>
        </w:rPr>
        <w:t> según los mejores intereses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sociedad,</w:t>
      </w:r>
      <w:r>
        <w:rPr>
          <w:b w:val="0"/>
        </w:rPr>
        <w:t> para </w:t>
      </w:r>
      <w:r>
        <w:rPr>
          <w:b w:val="0"/>
          <w:spacing w:val="1"/>
        </w:rPr>
        <w:t>actuar</w:t>
      </w:r>
      <w:r>
        <w:rPr>
          <w:b w:val="0"/>
          <w:spacing w:val="48"/>
        </w:rPr>
        <w:t> </w:t>
      </w:r>
      <w:r>
        <w:rPr>
          <w:b w:val="0"/>
        </w:rPr>
        <w:t>responsablemente, y para hacer lo correcto. Al evaluar </w:t>
      </w:r>
      <w:r>
        <w:rPr>
          <w:b w:val="0"/>
          <w:spacing w:val="2"/>
        </w:rPr>
        <w:t>la</w:t>
      </w:r>
      <w:r>
        <w:rPr>
          <w:b w:val="0"/>
          <w:spacing w:val="48"/>
        </w:rPr>
        <w:t> </w:t>
      </w:r>
      <w:r>
        <w:rPr>
          <w:b w:val="0"/>
        </w:rPr>
        <w:t>confianza en </w:t>
      </w:r>
      <w:r>
        <w:rPr>
          <w:b w:val="0"/>
          <w:spacing w:val="1"/>
        </w:rPr>
        <w:t>actores</w:t>
      </w:r>
      <w:r>
        <w:rPr>
          <w:b w:val="0"/>
        </w:rPr>
        <w:t> clave del </w:t>
      </w:r>
      <w:r>
        <w:rPr>
          <w:b w:val="0"/>
          <w:spacing w:val="-1"/>
        </w:rPr>
        <w:t>sector,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Figura 6 </w:t>
      </w:r>
      <w:r>
        <w:rPr>
          <w:b w:val="0"/>
          <w:spacing w:val="1"/>
        </w:rPr>
        <w:t>indica</w:t>
      </w:r>
      <w:r>
        <w:rPr>
          <w:b w:val="0"/>
        </w:rPr>
        <w:t> que el</w:t>
      </w:r>
      <w:r>
        <w:rPr>
          <w:b w:val="0"/>
          <w:spacing w:val="36"/>
        </w:rPr>
        <w:t> </w:t>
      </w:r>
      <w:r>
        <w:rPr>
          <w:b w:val="0"/>
        </w:rPr>
        <w:t>nivel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 es</w:t>
      </w:r>
      <w:r>
        <w:rPr>
          <w:b w:val="0"/>
          <w:spacing w:val="-1"/>
        </w:rPr>
        <w:t> </w:t>
      </w:r>
      <w:r>
        <w:rPr>
          <w:b w:val="0"/>
        </w:rPr>
        <w:t>bajo para</w:t>
      </w:r>
      <w:r>
        <w:rPr>
          <w:b w:val="0"/>
          <w:spacing w:val="-1"/>
        </w:rPr>
        <w:t> </w:t>
      </w:r>
      <w:r>
        <w:rPr>
          <w:b w:val="0"/>
        </w:rPr>
        <w:t>todos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actores</w:t>
      </w:r>
      <w:r>
        <w:rPr>
          <w:b w:val="0"/>
          <w:spacing w:val="-1"/>
        </w:rPr>
        <w:t> </w:t>
      </w:r>
      <w:r>
        <w:rPr>
          <w:b w:val="0"/>
        </w:rPr>
        <w:t>examinados,</w:t>
      </w:r>
      <w:r>
        <w:rPr>
          <w:b w:val="0"/>
          <w:spacing w:val="40"/>
        </w:rPr>
        <w:t> </w:t>
      </w:r>
      <w:r>
        <w:rPr>
          <w:b w:val="0"/>
        </w:rPr>
        <w:t>con </w:t>
      </w:r>
      <w:r>
        <w:rPr>
          <w:b w:val="0"/>
          <w:spacing w:val="1"/>
        </w:rPr>
        <w:t>poca</w:t>
      </w:r>
      <w:r>
        <w:rPr>
          <w:b w:val="0"/>
        </w:rPr>
        <w:t> </w:t>
      </w:r>
      <w:r>
        <w:rPr>
          <w:b w:val="0"/>
          <w:spacing w:val="1"/>
        </w:rPr>
        <w:t>diferencia</w:t>
      </w:r>
      <w:r>
        <w:rPr>
          <w:b w:val="0"/>
        </w:rPr>
        <w:t> en </w:t>
      </w:r>
      <w:r>
        <w:rPr>
          <w:b w:val="0"/>
          <w:spacing w:val="1"/>
        </w:rPr>
        <w:t>las</w:t>
      </w:r>
      <w:r>
        <w:rPr>
          <w:b w:val="0"/>
        </w:rPr>
        <w:t> respuestas </w:t>
      </w:r>
      <w:r>
        <w:rPr>
          <w:b w:val="0"/>
          <w:spacing w:val="1"/>
        </w:rPr>
        <w:t>de</w:t>
      </w:r>
      <w:r>
        <w:rPr>
          <w:b w:val="0"/>
        </w:rPr>
        <w:t> aquellos que </w:t>
      </w:r>
      <w:r>
        <w:rPr>
          <w:b w:val="0"/>
          <w:spacing w:val="1"/>
        </w:rPr>
        <w:t>viven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b w:val="0"/>
        </w:rPr>
        <w:t>en </w:t>
      </w:r>
      <w:r>
        <w:rPr>
          <w:b w:val="0"/>
          <w:spacing w:val="1"/>
        </w:rPr>
        <w:t>regiones</w:t>
      </w:r>
      <w:r>
        <w:rPr>
          <w:b w:val="0"/>
        </w:rPr>
        <w:t> mineras y los que </w:t>
      </w:r>
      <w:r>
        <w:rPr>
          <w:b w:val="0"/>
          <w:spacing w:val="1"/>
        </w:rPr>
        <w:t>residen</w:t>
      </w:r>
      <w:r>
        <w:rPr>
          <w:b w:val="0"/>
        </w:rPr>
        <w:t> en </w:t>
      </w:r>
      <w:r>
        <w:rPr>
          <w:b w:val="0"/>
          <w:spacing w:val="1"/>
        </w:rPr>
        <w:t>regiones</w:t>
      </w:r>
      <w:r>
        <w:rPr>
          <w:b w:val="0"/>
        </w:rPr>
        <w:t> </w:t>
      </w:r>
      <w:r>
        <w:rPr>
          <w:b w:val="0"/>
          <w:spacing w:val="1"/>
        </w:rPr>
        <w:t>no-mineras.</w:t>
      </w:r>
      <w:r>
        <w:rPr/>
      </w:r>
    </w:p>
    <w:p>
      <w:pPr>
        <w:pStyle w:val="BodyText"/>
        <w:spacing w:line="258" w:lineRule="auto" w:before="16"/>
        <w:ind w:right="1312"/>
        <w:jc w:val="left"/>
      </w:pP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observaron</w:t>
      </w:r>
      <w:r>
        <w:rPr>
          <w:b w:val="0"/>
        </w:rPr>
        <w:t> patrones </w:t>
      </w:r>
      <w:r>
        <w:rPr>
          <w:b w:val="0"/>
          <w:spacing w:val="1"/>
        </w:rPr>
        <w:t>casi</w:t>
      </w:r>
      <w:r>
        <w:rPr>
          <w:b w:val="0"/>
        </w:rPr>
        <w:t> </w:t>
      </w:r>
      <w:r>
        <w:rPr>
          <w:b w:val="0"/>
          <w:spacing w:val="1"/>
        </w:rPr>
        <w:t>idénticos</w:t>
      </w:r>
      <w:r>
        <w:rPr>
          <w:b w:val="0"/>
        </w:rPr>
        <w:t> para las respuestas</w:t>
      </w:r>
      <w:r>
        <w:rPr>
          <w:b w:val="0"/>
          <w:spacing w:val="46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ítems </w:t>
      </w:r>
      <w:r>
        <w:rPr>
          <w:b w:val="0"/>
          <w:spacing w:val="1"/>
        </w:rPr>
        <w:t>relacionados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confianza</w:t>
      </w:r>
      <w:r>
        <w:rPr>
          <w:b w:val="0"/>
          <w:spacing w:val="-1"/>
        </w:rPr>
        <w:t> </w:t>
      </w:r>
      <w:r>
        <w:rPr>
          <w:b w:val="0"/>
        </w:rPr>
        <w:t>en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actores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/>
      </w:r>
    </w:p>
    <w:p>
      <w:pPr>
        <w:pStyle w:val="BodyText"/>
        <w:spacing w:line="258" w:lineRule="auto"/>
        <w:ind w:right="962"/>
        <w:jc w:val="left"/>
      </w:pPr>
      <w:r>
        <w:rPr>
          <w:b w:val="0"/>
          <w:bCs w:val="0"/>
          <w:spacing w:val="1"/>
        </w:rPr>
        <w:t>industria</w:t>
      </w:r>
      <w:r>
        <w:rPr>
          <w:b w:val="0"/>
          <w:bCs w:val="0"/>
        </w:rPr>
        <w:t> para ‘actuar responsablemente’, ‘actuar según los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</w:rPr>
        <w:t>mejores intereses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</w:rPr>
        <w:t> sociedad’, y ‘hacer lo </w:t>
      </w:r>
      <w:r>
        <w:rPr>
          <w:b w:val="0"/>
          <w:bCs w:val="0"/>
          <w:spacing w:val="-1"/>
        </w:rPr>
        <w:t>correcto’.</w:t>
      </w:r>
      <w:r>
        <w:rPr>
          <w:b w:val="0"/>
          <w:bCs w:val="0"/>
        </w:rPr>
        <w:t> Los</w:t>
      </w:r>
      <w:r>
        <w:rPr>
          <w:b w:val="0"/>
          <w:bCs w:val="0"/>
          <w:spacing w:val="54"/>
        </w:rPr>
        <w:t> </w:t>
      </w:r>
      <w:r>
        <w:rPr>
          <w:b w:val="0"/>
          <w:bCs w:val="0"/>
        </w:rPr>
        <w:t>resultados obtenidos en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región</w:t>
      </w:r>
      <w:r>
        <w:rPr>
          <w:b w:val="0"/>
          <w:bCs w:val="0"/>
        </w:rPr>
        <w:t> Metropolitana mostraron</w:t>
      </w:r>
      <w:r>
        <w:rPr>
          <w:b w:val="0"/>
          <w:bCs w:val="0"/>
          <w:spacing w:val="56"/>
        </w:rPr>
        <w:t> </w:t>
      </w:r>
      <w:r>
        <w:rPr>
          <w:b w:val="0"/>
          <w:bCs w:val="0"/>
        </w:rPr>
        <w:t>niveles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confianza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significativamente</w:t>
      </w:r>
      <w:r>
        <w:rPr>
          <w:b w:val="0"/>
          <w:bCs w:val="0"/>
          <w:spacing w:val="-1"/>
        </w:rPr>
        <w:t> más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</w:rPr>
        <w:t>bajos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respecto</w:t>
      </w:r>
      <w:r>
        <w:rPr/>
      </w:r>
    </w:p>
    <w:p>
      <w:pPr>
        <w:pStyle w:val="BodyText"/>
        <w:spacing w:line="258" w:lineRule="auto"/>
        <w:ind w:right="525"/>
        <w:jc w:val="left"/>
      </w:pP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 y los </w:t>
      </w:r>
      <w:r>
        <w:rPr>
          <w:b w:val="0"/>
          <w:spacing w:val="1"/>
        </w:rPr>
        <w:t>gobiernos</w:t>
      </w:r>
      <w:r>
        <w:rPr>
          <w:b w:val="0"/>
        </w:rPr>
        <w:t> regionales que aquellos</w:t>
      </w:r>
      <w:r>
        <w:rPr>
          <w:b w:val="0"/>
          <w:spacing w:val="44"/>
        </w:rPr>
        <w:t> </w:t>
      </w:r>
      <w:r>
        <w:rPr>
          <w:b w:val="0"/>
        </w:rPr>
        <w:t>obtenidos en </w:t>
      </w:r>
      <w:r>
        <w:rPr>
          <w:b w:val="0"/>
          <w:spacing w:val="1"/>
        </w:rPr>
        <w:t>regiones</w:t>
      </w:r>
      <w:r>
        <w:rPr>
          <w:b w:val="0"/>
        </w:rPr>
        <w:t> mineras y </w:t>
      </w:r>
      <w:r>
        <w:rPr>
          <w:b w:val="0"/>
          <w:spacing w:val="1"/>
        </w:rPr>
        <w:t>no-mineras,</w:t>
      </w:r>
      <w:r>
        <w:rPr>
          <w:b w:val="0"/>
        </w:rPr>
        <w:t> pero </w:t>
      </w:r>
      <w:r>
        <w:rPr>
          <w:b w:val="0"/>
          <w:spacing w:val="-1"/>
        </w:rPr>
        <w:t>todas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  <w:spacing w:val="50"/>
        </w:rPr>
        <w:t> </w:t>
      </w:r>
      <w:r>
        <w:rPr>
          <w:b w:val="0"/>
          <w:spacing w:val="1"/>
        </w:rPr>
        <w:t>regiones</w:t>
      </w:r>
      <w:r>
        <w:rPr>
          <w:b w:val="0"/>
          <w:spacing w:val="-1"/>
        </w:rPr>
        <w:t> </w:t>
      </w:r>
      <w:r>
        <w:rPr>
          <w:b w:val="0"/>
        </w:rPr>
        <w:t>mostraron</w:t>
      </w:r>
      <w:r>
        <w:rPr>
          <w:b w:val="0"/>
          <w:spacing w:val="-1"/>
        </w:rPr>
        <w:t> </w:t>
      </w:r>
      <w:r>
        <w:rPr>
          <w:b w:val="0"/>
        </w:rPr>
        <w:t>niveles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</w:t>
      </w:r>
      <w:r>
        <w:rPr>
          <w:b w:val="0"/>
          <w:spacing w:val="-1"/>
        </w:rPr>
        <w:t> </w:t>
      </w:r>
      <w:r>
        <w:rPr>
          <w:b w:val="0"/>
          <w:spacing w:val="1"/>
        </w:rPr>
        <w:t>similares</w:t>
      </w:r>
      <w:r>
        <w:rPr>
          <w:b w:val="0"/>
        </w:rPr>
        <w:t> en</w:t>
      </w:r>
      <w:r>
        <w:rPr>
          <w:b w:val="0"/>
          <w:spacing w:val="-1"/>
        </w:rPr>
        <w:t> </w:t>
      </w:r>
      <w:r>
        <w:rPr>
          <w:b w:val="0"/>
        </w:rPr>
        <w:t>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ONGs.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0"/>
          <w:cols w:num="2" w:equalWidth="0">
            <w:col w:w="5046" w:space="192"/>
            <w:col w:w="5932"/>
          </w:cols>
        </w:sectPr>
      </w:pPr>
    </w:p>
    <w:p>
      <w:pPr>
        <w:spacing w:line="240" w:lineRule="auto" w:before="4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/>
        <w:pict>
          <v:group style="position:absolute;margin-left:63.120998pt;margin-top:7.860814pt;width:490.15pt;height:269.55pt;mso-position-horizontal-relative:page;mso-position-vertical-relative:paragraph;z-index:-78856" coordorigin="1262,157" coordsize="9803,5391">
            <v:group style="position:absolute;left:5583;top:2656;width:583;height:1284" coordorigin="5583,2656" coordsize="583,1284">
              <v:shape style="position:absolute;left:5583;top:2656;width:583;height:1284" coordorigin="5583,2656" coordsize="583,1284" path="m5583,2656l6166,2656,6166,3940,5583,3940,5583,2656xe" filled="true" fillcolor="#13b6ea" stroked="false">
                <v:path arrowok="t"/>
                <v:fill type="solid"/>
              </v:shape>
            </v:group>
            <v:group style="position:absolute;left:5473;top:1887;width:804;height:804" coordorigin="5473,1887" coordsize="804,804">
              <v:shape style="position:absolute;left:5473;top:1887;width:804;height:804" coordorigin="5473,1887" coordsize="804,804" path="m5473,2690l6277,1887e" filled="false" stroked="true" strokeweight="1.246pt" strokecolor="#ffffff">
                <v:path arrowok="t"/>
              </v:shape>
            </v:group>
            <v:group style="position:absolute;left:5473;top:2033;width:804;height:804" coordorigin="5473,2033" coordsize="804,804">
              <v:shape style="position:absolute;left:5473;top:2033;width:804;height:804" coordorigin="5473,2033" coordsize="804,804" path="m5473,2836l6277,2033e" filled="false" stroked="true" strokeweight="1.246pt" strokecolor="#ffffff">
                <v:path arrowok="t"/>
              </v:shape>
            </v:group>
            <v:group style="position:absolute;left:5473;top:2179;width:804;height:804" coordorigin="5473,2179" coordsize="804,804">
              <v:shape style="position:absolute;left:5473;top:2179;width:804;height:804" coordorigin="5473,2179" coordsize="804,804" path="m5473,2982l6277,2179e" filled="false" stroked="true" strokeweight="1.246pt" strokecolor="#ffffff">
                <v:path arrowok="t"/>
              </v:shape>
            </v:group>
            <v:group style="position:absolute;left:5473;top:2325;width:804;height:804" coordorigin="5473,2325" coordsize="804,804">
              <v:shape style="position:absolute;left:5473;top:2325;width:804;height:804" coordorigin="5473,2325" coordsize="804,804" path="m5473,3128l6277,2325e" filled="false" stroked="true" strokeweight="1.246pt" strokecolor="#ffffff">
                <v:path arrowok="t"/>
              </v:shape>
            </v:group>
            <v:group style="position:absolute;left:5473;top:2471;width:804;height:804" coordorigin="5473,2471" coordsize="804,804">
              <v:shape style="position:absolute;left:5473;top:2471;width:804;height:804" coordorigin="5473,2471" coordsize="804,804" path="m5473,3274l6277,2471e" filled="false" stroked="true" strokeweight="1.246pt" strokecolor="#ffffff">
                <v:path arrowok="t"/>
              </v:shape>
            </v:group>
            <v:group style="position:absolute;left:5473;top:2616;width:804;height:804" coordorigin="5473,2616" coordsize="804,804">
              <v:shape style="position:absolute;left:5473;top:2616;width:804;height:804" coordorigin="5473,2616" coordsize="804,804" path="m5473,3420l6277,2616e" filled="false" stroked="true" strokeweight="1.246pt" strokecolor="#ffffff">
                <v:path arrowok="t"/>
              </v:shape>
            </v:group>
            <v:group style="position:absolute;left:5473;top:2762;width:804;height:804" coordorigin="5473,2762" coordsize="804,804">
              <v:shape style="position:absolute;left:5473;top:2762;width:804;height:804" coordorigin="5473,2762" coordsize="804,804" path="m5473,3566l6277,2762e" filled="false" stroked="true" strokeweight="1.246pt" strokecolor="#ffffff">
                <v:path arrowok="t"/>
              </v:shape>
            </v:group>
            <v:group style="position:absolute;left:5473;top:2908;width:804;height:804" coordorigin="5473,2908" coordsize="804,804">
              <v:shape style="position:absolute;left:5473;top:2908;width:804;height:804" coordorigin="5473,2908" coordsize="804,804" path="m5473,3712l6277,2908e" filled="false" stroked="true" strokeweight="1.246pt" strokecolor="#ffffff">
                <v:path arrowok="t"/>
              </v:shape>
            </v:group>
            <v:group style="position:absolute;left:5473;top:3054;width:804;height:804" coordorigin="5473,3054" coordsize="804,804">
              <v:shape style="position:absolute;left:5473;top:3054;width:804;height:804" coordorigin="5473,3054" coordsize="804,804" path="m5473,3858l6277,3054e" filled="false" stroked="true" strokeweight="1.246pt" strokecolor="#ffffff">
                <v:path arrowok="t"/>
              </v:shape>
            </v:group>
            <v:group style="position:absolute;left:5473;top:3200;width:804;height:804" coordorigin="5473,3200" coordsize="804,804">
              <v:shape style="position:absolute;left:5473;top:3200;width:804;height:804" coordorigin="5473,3200" coordsize="804,804" path="m5473,4004l6277,3200e" filled="false" stroked="true" strokeweight="1.246pt" strokecolor="#ffffff">
                <v:path arrowok="t"/>
              </v:shape>
            </v:group>
            <v:group style="position:absolute;left:5473;top:3346;width:804;height:804" coordorigin="5473,3346" coordsize="804,804">
              <v:shape style="position:absolute;left:5473;top:3346;width:804;height:804" coordorigin="5473,3346" coordsize="804,804" path="m5473,4150l6277,3346e" filled="false" stroked="true" strokeweight="1.246pt" strokecolor="#ffffff">
                <v:path arrowok="t"/>
              </v:shape>
            </v:group>
            <v:group style="position:absolute;left:5473;top:3492;width:804;height:804" coordorigin="5473,3492" coordsize="804,804">
              <v:shape style="position:absolute;left:5473;top:3492;width:804;height:804" coordorigin="5473,3492" coordsize="804,804" path="m5473,4296l6277,3492e" filled="false" stroked="true" strokeweight="1.246pt" strokecolor="#ffffff">
                <v:path arrowok="t"/>
              </v:shape>
            </v:group>
            <v:group style="position:absolute;left:5473;top:3638;width:804;height:804" coordorigin="5473,3638" coordsize="804,804">
              <v:shape style="position:absolute;left:5473;top:3638;width:804;height:804" coordorigin="5473,3638" coordsize="804,804" path="m5473,4442l6277,3638e" filled="false" stroked="true" strokeweight="1.246pt" strokecolor="#ffffff">
                <v:path arrowok="t"/>
              </v:shape>
            </v:group>
            <v:group style="position:absolute;left:5473;top:3784;width:804;height:804" coordorigin="5473,3784" coordsize="804,804">
              <v:shape style="position:absolute;left:5473;top:3784;width:804;height:804" coordorigin="5473,3784" coordsize="804,804" path="m5473,4588l6277,3784e" filled="false" stroked="true" strokeweight="1.246pt" strokecolor="#ffffff">
                <v:path arrowok="t"/>
              </v:shape>
            </v:group>
            <v:group style="position:absolute;left:5473;top:3930;width:804;height:804" coordorigin="5473,3930" coordsize="804,804">
              <v:shape style="position:absolute;left:5473;top:3930;width:804;height:804" coordorigin="5473,3930" coordsize="804,804" path="m5473,4733l6277,3930e" filled="false" stroked="true" strokeweight="1.246pt" strokecolor="#ffffff">
                <v:path arrowok="t"/>
              </v:shape>
            </v:group>
            <v:group style="position:absolute;left:5473;top:4076;width:804;height:804" coordorigin="5473,4076" coordsize="804,804">
              <v:shape style="position:absolute;left:5473;top:4076;width:804;height:804" coordorigin="5473,4076" coordsize="804,804" path="m5473,4879l6277,4076e" filled="false" stroked="true" strokeweight="1.246pt" strokecolor="#ffffff">
                <v:path arrowok="t"/>
              </v:shape>
            </v:group>
            <v:group style="position:absolute;left:5473;top:4222;width:804;height:804" coordorigin="5473,4222" coordsize="804,804">
              <v:shape style="position:absolute;left:5473;top:4222;width:804;height:804" coordorigin="5473,4222" coordsize="804,804" path="m5473,5025l6277,4222e" filled="false" stroked="true" strokeweight="1.246pt" strokecolor="#ffffff">
                <v:path arrowok="t"/>
              </v:shape>
            </v:group>
            <v:group style="position:absolute;left:4936;top:2637;width:583;height:1303" coordorigin="4936,2637" coordsize="583,1303">
              <v:shape style="position:absolute;left:4936;top:2637;width:583;height:1303" coordorigin="4936,2637" coordsize="583,1303" path="m4936,2637l5519,2637,5519,3940,4936,3940,4936,2637xe" filled="true" fillcolor="#13b6ea" stroked="false">
                <v:path arrowok="t"/>
                <v:fill type="solid"/>
              </v:shape>
            </v:group>
            <v:group style="position:absolute;left:6878;top:2468;width:583;height:1473" coordorigin="6878,2468" coordsize="583,1473">
              <v:shape style="position:absolute;left:6878;top:2468;width:583;height:1473" coordorigin="6878,2468" coordsize="583,1473" path="m6878,2468l7461,2468,7461,3940,6878,3940,6878,2468xe" filled="true" fillcolor="#13b6ea" stroked="false">
                <v:path arrowok="t"/>
                <v:fill type="solid"/>
              </v:shape>
            </v:group>
            <v:group style="position:absolute;left:6721;top:2549;width:896;height:2" coordorigin="6721,2549" coordsize="896,2">
              <v:shape style="position:absolute;left:6721;top:2549;width:896;height:2" coordorigin="6721,2549" coordsize="896,0" path="m6721,2549l7617,2549e" filled="false" stroked="true" strokeweight=".6pt" strokecolor="#ffffff">
                <v:path arrowok="t"/>
              </v:shape>
            </v:group>
            <v:group style="position:absolute;left:6721;top:2662;width:896;height:2" coordorigin="6721,2662" coordsize="896,2">
              <v:shape style="position:absolute;left:6721;top:2662;width:896;height:2" coordorigin="6721,2662" coordsize="896,0" path="m6721,2662l7617,2662e" filled="false" stroked="true" strokeweight=".6pt" strokecolor="#ffffff">
                <v:path arrowok="t"/>
              </v:shape>
            </v:group>
            <v:group style="position:absolute;left:6813;top:2775;width:804;height:2" coordorigin="6813,2775" coordsize="804,2">
              <v:shape style="position:absolute;left:6813;top:2775;width:804;height:2" coordorigin="6813,2775" coordsize="804,0" path="m6813,2775l7617,2775e" filled="false" stroked="true" strokeweight=".6pt" strokecolor="#ffffff">
                <v:path arrowok="t"/>
              </v:shape>
            </v:group>
            <v:group style="position:absolute;left:6813;top:2888;width:804;height:2" coordorigin="6813,2888" coordsize="804,2">
              <v:shape style="position:absolute;left:6813;top:2888;width:804;height:2" coordorigin="6813,2888" coordsize="804,0" path="m6813,2888l7617,2888e" filled="false" stroked="true" strokeweight=".6pt" strokecolor="#ffffff">
                <v:path arrowok="t"/>
              </v:shape>
            </v:group>
            <v:group style="position:absolute;left:6813;top:3001;width:804;height:2" coordorigin="6813,3001" coordsize="804,2">
              <v:shape style="position:absolute;left:6813;top:3001;width:804;height:2" coordorigin="6813,3001" coordsize="804,0" path="m6813,3001l7617,3001e" filled="false" stroked="true" strokeweight=".6pt" strokecolor="#ffffff">
                <v:path arrowok="t"/>
              </v:shape>
            </v:group>
            <v:group style="position:absolute;left:6813;top:3115;width:804;height:2" coordorigin="6813,3115" coordsize="804,2">
              <v:shape style="position:absolute;left:6813;top:3115;width:804;height:2" coordorigin="6813,3115" coordsize="804,0" path="m6813,3115l7617,3115e" filled="false" stroked="true" strokeweight=".6pt" strokecolor="#ffffff">
                <v:path arrowok="t"/>
              </v:shape>
            </v:group>
            <v:group style="position:absolute;left:6813;top:3228;width:804;height:2" coordorigin="6813,3228" coordsize="804,2">
              <v:shape style="position:absolute;left:6813;top:3228;width:804;height:2" coordorigin="6813,3228" coordsize="804,0" path="m6813,3228l7617,3228e" filled="false" stroked="true" strokeweight=".6pt" strokecolor="#ffffff">
                <v:path arrowok="t"/>
              </v:shape>
            </v:group>
            <v:group style="position:absolute;left:6813;top:3341;width:804;height:2" coordorigin="6813,3341" coordsize="804,2">
              <v:shape style="position:absolute;left:6813;top:3341;width:804;height:2" coordorigin="6813,3341" coordsize="804,0" path="m6813,3341l7617,3341e" filled="false" stroked="true" strokeweight=".6pt" strokecolor="#ffffff">
                <v:path arrowok="t"/>
              </v:shape>
            </v:group>
            <v:group style="position:absolute;left:6813;top:3454;width:804;height:2" coordorigin="6813,3454" coordsize="804,2">
              <v:shape style="position:absolute;left:6813;top:3454;width:804;height:2" coordorigin="6813,3454" coordsize="804,0" path="m6813,3454l7617,3454e" filled="false" stroked="true" strokeweight=".6pt" strokecolor="#ffffff">
                <v:path arrowok="t"/>
              </v:shape>
            </v:group>
            <v:group style="position:absolute;left:6813;top:3568;width:804;height:2" coordorigin="6813,3568" coordsize="804,2">
              <v:shape style="position:absolute;left:6813;top:3568;width:804;height:2" coordorigin="6813,3568" coordsize="804,0" path="m6813,3568l7617,3568e" filled="false" stroked="true" strokeweight=".6pt" strokecolor="#ffffff">
                <v:path arrowok="t"/>
              </v:shape>
            </v:group>
            <v:group style="position:absolute;left:6813;top:3681;width:804;height:2" coordorigin="6813,3681" coordsize="804,2">
              <v:shape style="position:absolute;left:6813;top:3681;width:804;height:2" coordorigin="6813,3681" coordsize="804,0" path="m6813,3681l7617,3681e" filled="false" stroked="true" strokeweight=".6pt" strokecolor="#ffffff">
                <v:path arrowok="t"/>
              </v:shape>
            </v:group>
            <v:group style="position:absolute;left:6813;top:3794;width:804;height:2" coordorigin="6813,3794" coordsize="804,2">
              <v:shape style="position:absolute;left:6813;top:3794;width:804;height:2" coordorigin="6813,3794" coordsize="804,0" path="m6813,3794l7617,3794e" filled="false" stroked="true" strokeweight=".6pt" strokecolor="#ffffff">
                <v:path arrowok="t"/>
              </v:shape>
            </v:group>
            <v:group style="position:absolute;left:6813;top:3907;width:804;height:2" coordorigin="6813,3907" coordsize="804,2">
              <v:shape style="position:absolute;left:6813;top:3907;width:804;height:2" coordorigin="6813,3907" coordsize="804,0" path="m6813,3907l7617,3907e" filled="false" stroked="true" strokeweight=".6pt" strokecolor="#ffffff">
                <v:path arrowok="t"/>
              </v:shape>
            </v:group>
            <v:group style="position:absolute;left:6231;top:2694;width:583;height:1246" coordorigin="6231,2694" coordsize="583,1246">
              <v:shape style="position:absolute;left:6231;top:2694;width:583;height:1246" coordorigin="6231,2694" coordsize="583,1246" path="m6231,2694l6813,2694,6813,3940,6231,3940,6231,2694xe" filled="true" fillcolor="#13b6ea" stroked="false">
                <v:path arrowok="t"/>
                <v:fill type="solid"/>
              </v:shape>
            </v:group>
            <v:group style="position:absolute;left:6287;top:2740;width:470;height:1200" coordorigin="6287,2740" coordsize="470,1200">
              <v:shape style="position:absolute;left:6287;top:2740;width:470;height:1200" coordorigin="6287,2740" coordsize="470,1200" path="m6287,2740l6757,2740,6757,3940,6287,3940,6287,2740xe" filled="true" fillcolor="#ffffff" stroked="false">
                <v:path arrowok="t"/>
                <v:fill type="solid"/>
              </v:shape>
            </v:group>
            <v:group style="position:absolute;left:2593;top:2685;width:583;height:1256" coordorigin="2593,2685" coordsize="583,1256">
              <v:shape style="position:absolute;left:2593;top:2685;width:583;height:1256" coordorigin="2593,2685" coordsize="583,1256" path="m2593,2685l3176,2685,3176,3940,2593,3940,2593,2685xe" filled="true" fillcolor="#8ca4d5" stroked="false">
                <v:path arrowok="t"/>
                <v:fill type="solid"/>
              </v:shape>
            </v:group>
            <v:group style="position:absolute;left:2483;top:1887;width:804;height:804" coordorigin="2483,1887" coordsize="804,804">
              <v:shape style="position:absolute;left:2483;top:1887;width:804;height:804" coordorigin="2483,1887" coordsize="804,804" path="m2483,2690l3286,1887e" filled="false" stroked="true" strokeweight="1.246pt" strokecolor="#ffffff">
                <v:path arrowok="t"/>
              </v:shape>
            </v:group>
            <v:group style="position:absolute;left:2483;top:2033;width:804;height:804" coordorigin="2483,2033" coordsize="804,804">
              <v:shape style="position:absolute;left:2483;top:2033;width:804;height:804" coordorigin="2483,2033" coordsize="804,804" path="m2483,2836l3286,2033e" filled="false" stroked="true" strokeweight="1.246pt" strokecolor="#ffffff">
                <v:path arrowok="t"/>
              </v:shape>
            </v:group>
            <v:group style="position:absolute;left:2483;top:2179;width:804;height:804" coordorigin="2483,2179" coordsize="804,804">
              <v:shape style="position:absolute;left:2483;top:2179;width:804;height:804" coordorigin="2483,2179" coordsize="804,804" path="m2483,2982l3286,2179e" filled="false" stroked="true" strokeweight="1.246pt" strokecolor="#ffffff">
                <v:path arrowok="t"/>
              </v:shape>
            </v:group>
            <v:group style="position:absolute;left:2483;top:2325;width:804;height:804" coordorigin="2483,2325" coordsize="804,804">
              <v:shape style="position:absolute;left:2483;top:2325;width:804;height:804" coordorigin="2483,2325" coordsize="804,804" path="m2483,3128l3286,2325e" filled="false" stroked="true" strokeweight="1.246pt" strokecolor="#ffffff">
                <v:path arrowok="t"/>
              </v:shape>
            </v:group>
            <v:group style="position:absolute;left:2483;top:2471;width:804;height:804" coordorigin="2483,2471" coordsize="804,804">
              <v:shape style="position:absolute;left:2483;top:2471;width:804;height:804" coordorigin="2483,2471" coordsize="804,804" path="m2483,3274l3286,2471e" filled="false" stroked="true" strokeweight="1.246pt" strokecolor="#ffffff">
                <v:path arrowok="t"/>
              </v:shape>
            </v:group>
            <v:group style="position:absolute;left:2483;top:2616;width:804;height:804" coordorigin="2483,2616" coordsize="804,804">
              <v:shape style="position:absolute;left:2483;top:2616;width:804;height:804" coordorigin="2483,2616" coordsize="804,804" path="m2483,3420l3286,2616e" filled="false" stroked="true" strokeweight="1.246pt" strokecolor="#ffffff">
                <v:path arrowok="t"/>
              </v:shape>
            </v:group>
            <v:group style="position:absolute;left:2483;top:2762;width:804;height:804" coordorigin="2483,2762" coordsize="804,804">
              <v:shape style="position:absolute;left:2483;top:2762;width:804;height:804" coordorigin="2483,2762" coordsize="804,804" path="m2483,3566l3286,2762e" filled="false" stroked="true" strokeweight="1.246pt" strokecolor="#ffffff">
                <v:path arrowok="t"/>
              </v:shape>
            </v:group>
            <v:group style="position:absolute;left:2483;top:2908;width:804;height:804" coordorigin="2483,2908" coordsize="804,804">
              <v:shape style="position:absolute;left:2483;top:2908;width:804;height:804" coordorigin="2483,2908" coordsize="804,804" path="m2483,3712l3286,2908e" filled="false" stroked="true" strokeweight="1.246pt" strokecolor="#ffffff">
                <v:path arrowok="t"/>
              </v:shape>
            </v:group>
            <v:group style="position:absolute;left:2483;top:3054;width:804;height:804" coordorigin="2483,3054" coordsize="804,804">
              <v:shape style="position:absolute;left:2483;top:3054;width:804;height:804" coordorigin="2483,3054" coordsize="804,804" path="m2483,3858l3286,3054e" filled="false" stroked="true" strokeweight="1.246pt" strokecolor="#ffffff">
                <v:path arrowok="t"/>
              </v:shape>
            </v:group>
            <v:group style="position:absolute;left:2483;top:3200;width:804;height:804" coordorigin="2483,3200" coordsize="804,804">
              <v:shape style="position:absolute;left:2483;top:3200;width:804;height:804" coordorigin="2483,3200" coordsize="804,804" path="m2483,4004l3286,3200e" filled="false" stroked="true" strokeweight="1.246pt" strokecolor="#ffffff">
                <v:path arrowok="t"/>
              </v:shape>
            </v:group>
            <v:group style="position:absolute;left:2483;top:3346;width:804;height:804" coordorigin="2483,3346" coordsize="804,804">
              <v:shape style="position:absolute;left:2483;top:3346;width:804;height:804" coordorigin="2483,3346" coordsize="804,804" path="m2483,4150l3286,3346e" filled="false" stroked="true" strokeweight="1.246pt" strokecolor="#ffffff">
                <v:path arrowok="t"/>
              </v:shape>
            </v:group>
            <v:group style="position:absolute;left:2483;top:3492;width:804;height:804" coordorigin="2483,3492" coordsize="804,804">
              <v:shape style="position:absolute;left:2483;top:3492;width:804;height:804" coordorigin="2483,3492" coordsize="804,804" path="m2483,4296l3286,3492e" filled="false" stroked="true" strokeweight="1.246pt" strokecolor="#ffffff">
                <v:path arrowok="t"/>
              </v:shape>
            </v:group>
            <v:group style="position:absolute;left:2483;top:3638;width:804;height:804" coordorigin="2483,3638" coordsize="804,804">
              <v:shape style="position:absolute;left:2483;top:3638;width:804;height:804" coordorigin="2483,3638" coordsize="804,804" path="m2483,4442l3286,3638e" filled="false" stroked="true" strokeweight="1.246pt" strokecolor="#ffffff">
                <v:path arrowok="t"/>
              </v:shape>
            </v:group>
            <v:group style="position:absolute;left:2483;top:3784;width:804;height:804" coordorigin="2483,3784" coordsize="804,804">
              <v:shape style="position:absolute;left:2483;top:3784;width:804;height:804" coordorigin="2483,3784" coordsize="804,804" path="m2483,4588l3286,3784e" filled="false" stroked="true" strokeweight="1.246pt" strokecolor="#ffffff">
                <v:path arrowok="t"/>
              </v:shape>
            </v:group>
            <v:group style="position:absolute;left:2483;top:3930;width:804;height:804" coordorigin="2483,3930" coordsize="804,804">
              <v:shape style="position:absolute;left:2483;top:3930;width:804;height:804" coordorigin="2483,3930" coordsize="804,804" path="m2483,4733l3286,3930e" filled="false" stroked="true" strokeweight="1.246pt" strokecolor="#ffffff">
                <v:path arrowok="t"/>
              </v:shape>
            </v:group>
            <v:group style="position:absolute;left:2483;top:4076;width:804;height:804" coordorigin="2483,4076" coordsize="804,804">
              <v:shape style="position:absolute;left:2483;top:4076;width:804;height:804" coordorigin="2483,4076" coordsize="804,804" path="m2483,4879l3286,4076e" filled="false" stroked="true" strokeweight="1.246pt" strokecolor="#ffffff">
                <v:path arrowok="t"/>
              </v:shape>
            </v:group>
            <v:group style="position:absolute;left:2483;top:4222;width:804;height:804" coordorigin="2483,4222" coordsize="804,804">
              <v:shape style="position:absolute;left:2483;top:4222;width:804;height:804" coordorigin="2483,4222" coordsize="804,804" path="m2483,5025l3286,4222e" filled="false" stroked="true" strokeweight="1.246pt" strokecolor="#ffffff">
                <v:path arrowok="t"/>
              </v:shape>
            </v:group>
            <v:group style="position:absolute;left:3241;top:2581;width:583;height:1359" coordorigin="3241,2581" coordsize="583,1359">
              <v:shape style="position:absolute;left:3241;top:2581;width:583;height:1359" coordorigin="3241,2581" coordsize="583,1359" path="m3241,2581l3823,2581,3823,3940,3241,3940,3241,2581xe" filled="true" fillcolor="#8ca4d5" stroked="false">
                <v:path arrowok="t"/>
                <v:fill type="solid"/>
              </v:shape>
            </v:group>
            <v:group style="position:absolute;left:2854;top:4203;width:708;height:390" coordorigin="2854,4203" coordsize="708,390">
              <v:shape style="position:absolute;left:2854;top:4203;width:708;height:390" coordorigin="2854,4203" coordsize="708,390" path="m3149,4567l3044,4567,3040,4583,3051,4587,3062,4591,3073,4593,3078,4577,3114,4577,3114,4575,3148,4575,3152,4573,3149,456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14,4577l3078,4577,3080,4593,3103,4593,3114,4589,3114,457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69,4567l3364,4567,3361,4583,3371,4587,3382,4591,3393,4593,3398,4577,3434,4577,3434,4575,3469,4575,3472,4573,3469,456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34,4577l3398,4577,3401,4593,3423,4593,3434,4589,3434,457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48,4575l3114,4575,3121,4587,3132,4585,3142,4579,3148,457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69,4575l3434,4575,3441,4587,3453,4585,3462,4579,3469,457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78,4547l3015,4547,3007,4559,3024,4575,3034,4579,3044,4567,3149,4567,3145,4559,3168,4559,3173,4553,3178,454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98,4547l3336,4547,3327,4559,3344,4575,3354,4579,3364,4567,3469,4567,3466,4559,3489,4559,3494,4553,3498,454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68,4559l3145,4559,3157,4569,3167,4561,3168,455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89,4559l3466,4559,3478,4569,3487,4561,3489,455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51,4517l2997,4517,2984,4525,2989,4535,2994,4545,3002,4553,3015,4547,3178,4547,3180,4543,3169,4533,3186,4533,3188,4531,3101,4531,3075,4529,3054,4521,3051,451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371,4517l3317,4517,3304,4525,3309,4535,3314,4545,3322,4553,3336,4547,3498,4547,3501,4543,3490,4533,3507,4533,3508,4531,3422,4531,3395,4529,3375,4521,3371,451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86,4533l3169,4533,3184,4537,3186,4533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507,4533l3490,4533,3504,4537,3507,4533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84,4425l3169,4431,3071,4431,3098,4433,3139,4477,3139,4483,3134,4505,3121,4521,3101,4531,3188,4531,3190,4527,3193,4517,3197,4505,3182,4499,3198,4499,3199,4493,3199,4489,3199,4481,3199,4473,3199,4471,3198,4465,3182,4463,3197,4457,3193,4447,3190,4435,3184,442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504,4425l3490,4431,3391,4431,3419,4433,3460,4477,3460,4483,3454,4505,3441,4521,3422,4531,3508,4531,3511,4527,3514,4517,3517,4505,3503,4499,3518,4499,3520,4487,3520,4475,3518,4465,3503,4463,3503,4463,3517,4457,3515,4451,3512,4441,3509,4433,3504,442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2981,4445l2977,4455,2976,4467,2975,4477,2990,4481,2975,4485,2976,4497,2977,4507,2981,4519,2997,4517,3051,4517,3041,4507,3035,4489,3034,4481,3039,4459,3048,4447,2997,4447,2981,444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302,4445l3298,4455,3296,4467,3295,4477,3310,4481,3295,4485,3296,4497,3298,4507,3302,4519,3317,4517,3371,4517,3361,4507,3355,4489,3355,4481,3360,4459,3368,4447,3317,4447,3302,444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87,4445l3066,4453,3053,4469,3052,4481,3052,4483,3060,4503,3077,4515,3103,4511,3118,4499,3122,4483,3122,4481,3116,4461,3098,4447,3087,444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07,4445l3386,4453,3374,4469,3372,4481,3372,4483,3380,4503,3398,4515,3423,4511,3438,4499,3443,4483,3443,4481,3436,4461,3419,4447,3407,444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76,4385l3210,4435,3218,4477,3218,4483,3277,4483,3293,4417,3295,4415,3267,4415,3176,438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02,4409l2994,4417,2989,4427,2984,4437,2997,4447,3048,4447,3052,4441,3071,4431,3169,4431,3180,4419,3177,4415,3015,4415,3002,440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322,4409l3314,4417,3309,4427,3304,4437,3317,4447,3368,4447,3372,4441,3391,4431,3490,4431,3501,4419,3497,4415,3336,4415,3322,440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562,4351l3401,4351,3425,4353,3446,4357,3500,4389,3524,4421,3555,4397,3550,4371,3559,4371,3562,4363,3562,4351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34,4383l3024,4387,3007,4403,3015,4415,3177,4415,3173,4411,3168,4403,3145,4403,3149,4395,3044,4395,3034,4383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85,4249l3365,4249,3267,4415,3295,4415,3306,4399,3321,4383,3338,4371,3358,4361,3379,4353,3401,4351,3562,4351,3562,4345,3559,4339,3545,4339,3540,4313,3389,4313,3386,4309,3386,4267,3389,4265,3489,4265,3485,424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354,4383l3344,4387,3327,4403,3336,4415,3497,4415,3494,4411,3488,4403,3466,4403,3469,4395,3364,4395,3354,4383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57,4395l3145,4403,3168,4403,3167,4401,3157,439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78,4395l3466,4403,3488,4403,3487,4401,3478,439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73,4371l3062,4371,3051,4375,3040,4379,3044,4395,3149,4395,3152,4389,3114,4389,3114,4385,3078,4385,3073,4371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555,4203l2893,4203,2854,4265,3260,4395,3289,4345,3181,4345,3163,4339,3169,4327,3129,4327,3111,4323,3118,4311,3077,4311,3059,4307,3066,4295,3025,4295,3008,4289,3015,4277,2972,4277,2956,4273,2963,4261,2920,4261,2904,4255,2922,4227,3555,4227,3555,4203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393,4371l3382,4371,3371,4375,3361,4379,3364,4395,3469,4395,3472,4389,3434,4389,3434,4385,3398,4385,3393,4371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21,4375l3114,4389,3152,4389,3142,4383,3132,4377,3121,437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41,4375l3434,4389,3472,4389,3462,4383,3453,4377,3441,437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92,4369l3080,4369,3078,4385,3114,4385,3114,4373,3092,436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12,4369l3401,4369,3398,4385,3434,4385,3434,4373,3412,4369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06,4331l3006,4379,3023,4367,3041,4359,3060,4353,3006,4331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555,4227l3245,4227,3181,4345,3289,4345,3356,4233,3555,4233,3555,422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227,4227l3184,4227,3129,4327,3169,4327,3227,422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489,4265l3470,4265,3474,4267,3483,4309,3480,4313,3499,4313,3489,4265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66,4227l3123,4227,3077,4311,3118,4311,3166,422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105,4227l3062,4227,3025,4295,3066,4295,3105,422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3044,4227l3001,4227,2972,4277,3015,4277,3044,4227xe" filled="true" fillcolor="#8ca4d5" stroked="false">
                <v:path arrowok="t"/>
                <v:fill type="solid"/>
              </v:shape>
              <v:shape style="position:absolute;left:2854;top:4203;width:708;height:390" coordorigin="2854,4203" coordsize="708,390" path="m2983,4227l2940,4227,2920,4261,2963,4261,2983,4227xe" filled="true" fillcolor="#8ca4d5" stroked="false">
                <v:path arrowok="t"/>
                <v:fill type="solid"/>
              </v:shape>
            </v:group>
            <v:group style="position:absolute;left:3888;top:2335;width:583;height:1605" coordorigin="3888,2335" coordsize="583,1605">
              <v:shape style="position:absolute;left:3888;top:2335;width:583;height:1605" coordorigin="3888,2335" coordsize="583,1605" path="m3888,2335l4470,2335,4470,3940,3888,3940,3888,2335xe" filled="true" fillcolor="#8ca4d5" stroked="false">
                <v:path arrowok="t"/>
                <v:fill type="solid"/>
              </v:shape>
            </v:group>
            <v:group style="position:absolute;left:3828;top:2435;width:739;height:2" coordorigin="3828,2435" coordsize="739,2">
              <v:shape style="position:absolute;left:3828;top:2435;width:739;height:2" coordorigin="3828,2435" coordsize="739,0" path="m3828,2435l4566,2435e" filled="false" stroked="true" strokeweight=".6pt" strokecolor="#ffffff">
                <v:path arrowok="t"/>
              </v:shape>
            </v:group>
            <v:group style="position:absolute;left:3828;top:2549;width:739;height:2" coordorigin="3828,2549" coordsize="739,2">
              <v:shape style="position:absolute;left:3828;top:2549;width:739;height:2" coordorigin="3828,2549" coordsize="739,0" path="m3828,2549l4566,2549e" filled="false" stroked="true" strokeweight=".6pt" strokecolor="#ffffff">
                <v:path arrowok="t"/>
              </v:shape>
            </v:group>
            <v:group style="position:absolute;left:3828;top:2662;width:739;height:2" coordorigin="3828,2662" coordsize="739,2">
              <v:shape style="position:absolute;left:3828;top:2662;width:739;height:2" coordorigin="3828,2662" coordsize="739,0" path="m3828,2662l4566,2662e" filled="false" stroked="true" strokeweight=".6pt" strokecolor="#ffffff">
                <v:path arrowok="t"/>
              </v:shape>
            </v:group>
            <v:group style="position:absolute;left:3828;top:2775;width:739;height:2" coordorigin="3828,2775" coordsize="739,2">
              <v:shape style="position:absolute;left:3828;top:2775;width:739;height:2" coordorigin="3828,2775" coordsize="739,0" path="m3828,2775l4566,2775e" filled="false" stroked="true" strokeweight=".6pt" strokecolor="#ffffff">
                <v:path arrowok="t"/>
              </v:shape>
            </v:group>
            <v:group style="position:absolute;left:3828;top:2888;width:739;height:2" coordorigin="3828,2888" coordsize="739,2">
              <v:shape style="position:absolute;left:3828;top:2888;width:739;height:2" coordorigin="3828,2888" coordsize="739,0" path="m3828,2888l4566,2888e" filled="false" stroked="true" strokeweight=".6pt" strokecolor="#ffffff">
                <v:path arrowok="t"/>
              </v:shape>
            </v:group>
            <v:group style="position:absolute;left:3828;top:3001;width:739;height:2" coordorigin="3828,3001" coordsize="739,2">
              <v:shape style="position:absolute;left:3828;top:3001;width:739;height:2" coordorigin="3828,3001" coordsize="739,0" path="m3828,3001l4566,3001e" filled="false" stroked="true" strokeweight=".6pt" strokecolor="#ffffff">
                <v:path arrowok="t"/>
              </v:shape>
            </v:group>
            <v:group style="position:absolute;left:3828;top:3115;width:739;height:2" coordorigin="3828,3115" coordsize="739,2">
              <v:shape style="position:absolute;left:3828;top:3115;width:739;height:2" coordorigin="3828,3115" coordsize="739,0" path="m3828,3115l4566,3115e" filled="false" stroked="true" strokeweight=".6pt" strokecolor="#ffffff">
                <v:path arrowok="t"/>
              </v:shape>
            </v:group>
            <v:group style="position:absolute;left:3828;top:3228;width:739;height:2" coordorigin="3828,3228" coordsize="739,2">
              <v:shape style="position:absolute;left:3828;top:3228;width:739;height:2" coordorigin="3828,3228" coordsize="739,0" path="m3828,3228l4566,3228e" filled="false" stroked="true" strokeweight=".6pt" strokecolor="#ffffff">
                <v:path arrowok="t"/>
              </v:shape>
            </v:group>
            <v:group style="position:absolute;left:3828;top:3341;width:739;height:2" coordorigin="3828,3341" coordsize="739,2">
              <v:shape style="position:absolute;left:3828;top:3341;width:739;height:2" coordorigin="3828,3341" coordsize="739,0" path="m3828,3341l4566,3341e" filled="false" stroked="true" strokeweight=".6pt" strokecolor="#ffffff">
                <v:path arrowok="t"/>
              </v:shape>
            </v:group>
            <v:group style="position:absolute;left:3828;top:3454;width:739;height:2" coordorigin="3828,3454" coordsize="739,2">
              <v:shape style="position:absolute;left:3828;top:3454;width:739;height:2" coordorigin="3828,3454" coordsize="739,0" path="m3828,3454l4566,3454e" filled="false" stroked="true" strokeweight=".6pt" strokecolor="#ffffff">
                <v:path arrowok="t"/>
              </v:shape>
            </v:group>
            <v:group style="position:absolute;left:3828;top:3568;width:739;height:2" coordorigin="3828,3568" coordsize="739,2">
              <v:shape style="position:absolute;left:3828;top:3568;width:739;height:2" coordorigin="3828,3568" coordsize="739,0" path="m3828,3568l4566,3568e" filled="false" stroked="true" strokeweight=".6pt" strokecolor="#ffffff">
                <v:path arrowok="t"/>
              </v:shape>
            </v:group>
            <v:group style="position:absolute;left:3828;top:3681;width:739;height:2" coordorigin="3828,3681" coordsize="739,2">
              <v:shape style="position:absolute;left:3828;top:3681;width:739;height:2" coordorigin="3828,3681" coordsize="739,0" path="m3828,3681l4566,3681e" filled="false" stroked="true" strokeweight=".6pt" strokecolor="#ffffff">
                <v:path arrowok="t"/>
              </v:shape>
            </v:group>
            <v:group style="position:absolute;left:3828;top:3794;width:739;height:2" coordorigin="3828,3794" coordsize="739,2">
              <v:shape style="position:absolute;left:3828;top:3794;width:739;height:2" coordorigin="3828,3794" coordsize="739,0" path="m3828,3794l4566,3794e" filled="false" stroked="true" strokeweight=".6pt" strokecolor="#ffffff">
                <v:path arrowok="t"/>
              </v:shape>
            </v:group>
            <v:group style="position:absolute;left:3828;top:3907;width:739;height:2" coordorigin="3828,3907" coordsize="739,2">
              <v:shape style="position:absolute;left:3828;top:3907;width:739;height:2" coordorigin="3828,3907" coordsize="739,0" path="m3828,3907l4566,3907e" filled="false" stroked="true" strokeweight=".6pt" strokecolor="#ffffff">
                <v:path arrowok="t"/>
              </v:shape>
            </v:group>
            <v:group style="position:absolute;left:1946;top:2581;width:583;height:1359" coordorigin="1946,2581" coordsize="583,1359">
              <v:shape style="position:absolute;left:1946;top:2581;width:583;height:1359" coordorigin="1946,2581" coordsize="583,1359" path="m1946,2581l2529,2581,2529,3940,1946,3940,1946,2581xe" filled="true" fillcolor="#8ca4d5" stroked="false">
                <v:path arrowok="t"/>
                <v:fill type="solid"/>
              </v:shape>
            </v:group>
            <v:group style="position:absolute;left:3297;top:2631;width:470;height:1309" coordorigin="3297,2631" coordsize="470,1309">
              <v:shape style="position:absolute;left:3297;top:2631;width:470;height:1309" coordorigin="3297,2631" coordsize="470,1309" path="m3297,2631l3766,2631,3766,3940,3297,3940,3297,2631xe" filled="true" fillcolor="#ffffff" stroked="false">
                <v:path arrowok="t"/>
                <v:fill type="solid"/>
              </v:shape>
            </v:group>
            <v:group style="position:absolute;left:8574;top:2902;width:583;height:1039" coordorigin="8574,2902" coordsize="583,1039">
              <v:shape style="position:absolute;left:8574;top:2902;width:583;height:1039" coordorigin="8574,2902" coordsize="583,1039" path="m8574,2902l9156,2902,9156,3940,8574,3940,8574,2902xe" filled="true" fillcolor="#007b85" stroked="false">
                <v:path arrowok="t"/>
                <v:fill type="solid"/>
              </v:shape>
            </v:group>
            <v:group style="position:absolute;left:8463;top:2105;width:804;height:804" coordorigin="8463,2105" coordsize="804,804">
              <v:shape style="position:absolute;left:8463;top:2105;width:804;height:804" coordorigin="8463,2105" coordsize="804,804" path="m8463,2908l9267,2105e" filled="false" stroked="true" strokeweight="1.246pt" strokecolor="#ffffff">
                <v:path arrowok="t"/>
              </v:shape>
            </v:group>
            <v:group style="position:absolute;left:8463;top:2251;width:804;height:804" coordorigin="8463,2251" coordsize="804,804">
              <v:shape style="position:absolute;left:8463;top:2251;width:804;height:804" coordorigin="8463,2251" coordsize="804,804" path="m8463,3054l9267,2251e" filled="false" stroked="true" strokeweight="1.246pt" strokecolor="#ffffff">
                <v:path arrowok="t"/>
              </v:shape>
            </v:group>
            <v:group style="position:absolute;left:8463;top:2397;width:804;height:804" coordorigin="8463,2397" coordsize="804,804">
              <v:shape style="position:absolute;left:8463;top:2397;width:804;height:804" coordorigin="8463,2397" coordsize="804,804" path="m8463,3200l9267,2397e" filled="false" stroked="true" strokeweight="1.246pt" strokecolor="#ffffff">
                <v:path arrowok="t"/>
              </v:shape>
            </v:group>
            <v:group style="position:absolute;left:8463;top:2543;width:804;height:804" coordorigin="8463,2543" coordsize="804,804">
              <v:shape style="position:absolute;left:8463;top:2543;width:804;height:804" coordorigin="8463,2543" coordsize="804,804" path="m8463,3346l9267,2543e" filled="false" stroked="true" strokeweight="1.246pt" strokecolor="#ffffff">
                <v:path arrowok="t"/>
              </v:shape>
            </v:group>
            <v:group style="position:absolute;left:8463;top:2688;width:804;height:804" coordorigin="8463,2688" coordsize="804,804">
              <v:shape style="position:absolute;left:8463;top:2688;width:804;height:804" coordorigin="8463,2688" coordsize="804,804" path="m8463,3492l9267,2688e" filled="false" stroked="true" strokeweight="1.246pt" strokecolor="#ffffff">
                <v:path arrowok="t"/>
              </v:shape>
            </v:group>
            <v:group style="position:absolute;left:8463;top:2834;width:804;height:804" coordorigin="8463,2834" coordsize="804,804">
              <v:shape style="position:absolute;left:8463;top:2834;width:804;height:804" coordorigin="8463,2834" coordsize="804,804" path="m8463,3638l9267,2834e" filled="false" stroked="true" strokeweight="1.246pt" strokecolor="#ffffff">
                <v:path arrowok="t"/>
              </v:shape>
            </v:group>
            <v:group style="position:absolute;left:8463;top:2980;width:804;height:804" coordorigin="8463,2980" coordsize="804,804">
              <v:shape style="position:absolute;left:8463;top:2980;width:804;height:804" coordorigin="8463,2980" coordsize="804,804" path="m8463,3784l9267,2980e" filled="false" stroked="true" strokeweight="1.246pt" strokecolor="#ffffff">
                <v:path arrowok="t"/>
              </v:shape>
            </v:group>
            <v:group style="position:absolute;left:8463;top:3126;width:804;height:804" coordorigin="8463,3126" coordsize="804,804">
              <v:shape style="position:absolute;left:8463;top:3126;width:804;height:804" coordorigin="8463,3126" coordsize="804,804" path="m8463,3930l9267,3126e" filled="false" stroked="true" strokeweight="1.246pt" strokecolor="#ffffff">
                <v:path arrowok="t"/>
              </v:shape>
            </v:group>
            <v:group style="position:absolute;left:8463;top:3272;width:804;height:804" coordorigin="8463,3272" coordsize="804,804">
              <v:shape style="position:absolute;left:8463;top:3272;width:804;height:804" coordorigin="8463,3272" coordsize="804,804" path="m8463,4076l9267,3272e" filled="false" stroked="true" strokeweight="1.246pt" strokecolor="#ffffff">
                <v:path arrowok="t"/>
              </v:shape>
            </v:group>
            <v:group style="position:absolute;left:8463;top:3418;width:804;height:804" coordorigin="8463,3418" coordsize="804,804">
              <v:shape style="position:absolute;left:8463;top:3418;width:804;height:804" coordorigin="8463,3418" coordsize="804,804" path="m8463,4222l9267,3418e" filled="false" stroked="true" strokeweight="1.246pt" strokecolor="#ffffff">
                <v:path arrowok="t"/>
              </v:shape>
            </v:group>
            <v:group style="position:absolute;left:8463;top:3564;width:804;height:804" coordorigin="8463,3564" coordsize="804,804">
              <v:shape style="position:absolute;left:8463;top:3564;width:804;height:804" coordorigin="8463,3564" coordsize="804,804" path="m8463,4368l9267,3564e" filled="false" stroked="true" strokeweight="1.246pt" strokecolor="#ffffff">
                <v:path arrowok="t"/>
              </v:shape>
            </v:group>
            <v:group style="position:absolute;left:8463;top:3710;width:804;height:804" coordorigin="8463,3710" coordsize="804,804">
              <v:shape style="position:absolute;left:8463;top:3710;width:804;height:804" coordorigin="8463,3710" coordsize="804,804" path="m8463,4514l9267,3710e" filled="false" stroked="true" strokeweight="1.246pt" strokecolor="#ffffff">
                <v:path arrowok="t"/>
              </v:shape>
            </v:group>
            <v:group style="position:absolute;left:8463;top:3856;width:804;height:804" coordorigin="8463,3856" coordsize="804,804">
              <v:shape style="position:absolute;left:8463;top:3856;width:804;height:804" coordorigin="8463,3856" coordsize="804,804" path="m8463,4660l9267,3856e" filled="false" stroked="true" strokeweight="1.246pt" strokecolor="#ffffff">
                <v:path arrowok="t"/>
              </v:shape>
            </v:group>
            <v:group style="position:absolute;left:8463;top:4002;width:804;height:804" coordorigin="8463,4002" coordsize="804,804">
              <v:shape style="position:absolute;left:8463;top:4002;width:804;height:804" coordorigin="8463,4002" coordsize="804,804" path="m8463,4805l9267,4002e" filled="false" stroked="true" strokeweight="1.246pt" strokecolor="#ffffff">
                <v:path arrowok="t"/>
              </v:shape>
            </v:group>
            <v:group style="position:absolute;left:8463;top:4148;width:804;height:804" coordorigin="8463,4148" coordsize="804,804">
              <v:shape style="position:absolute;left:8463;top:4148;width:804;height:804" coordorigin="8463,4148" coordsize="804,804" path="m8463,4951l9267,4148e" filled="false" stroked="true" strokeweight="1.246pt" strokecolor="#ffffff">
                <v:path arrowok="t"/>
              </v:shape>
            </v:group>
            <v:group style="position:absolute;left:8463;top:4294;width:804;height:804" coordorigin="8463,4294" coordsize="804,804">
              <v:shape style="position:absolute;left:8463;top:4294;width:804;height:804" coordorigin="8463,4294" coordsize="804,804" path="m8463,5097l9267,4294e" filled="false" stroked="true" strokeweight="1.246pt" strokecolor="#ffffff">
                <v:path arrowok="t"/>
              </v:shape>
            </v:group>
            <v:group style="position:absolute;left:8463;top:4440;width:804;height:804" coordorigin="8463,4440" coordsize="804,804">
              <v:shape style="position:absolute;left:8463;top:4440;width:804;height:804" coordorigin="8463,4440" coordsize="804,804" path="m8463,5243l9267,4440e" filled="false" stroked="true" strokeweight="1.246pt" strokecolor="#ffffff">
                <v:path arrowok="t"/>
              </v:shape>
            </v:group>
            <v:group style="position:absolute;left:8463;top:4586;width:804;height:804" coordorigin="8463,4586" coordsize="804,804">
              <v:shape style="position:absolute;left:8463;top:4586;width:804;height:804" coordorigin="8463,4586" coordsize="804,804" path="m8463,5389l9267,4586e" filled="false" stroked="true" strokeweight="1.246pt" strokecolor="#ffffff">
                <v:path arrowok="t"/>
              </v:shape>
            </v:group>
            <v:group style="position:absolute;left:8463;top:4732;width:804;height:804" coordorigin="8463,4732" coordsize="804,804">
              <v:shape style="position:absolute;left:8463;top:4732;width:804;height:804" coordorigin="8463,4732" coordsize="804,804" path="m8463,5535l9267,4732e" filled="false" stroked="true" strokeweight="1.246pt" strokecolor="#ffffff">
                <v:path arrowok="t"/>
              </v:shape>
            </v:group>
            <v:group style="position:absolute;left:7926;top:2807;width:583;height:1133" coordorigin="7926,2807" coordsize="583,1133">
              <v:shape style="position:absolute;left:7926;top:2807;width:583;height:1133" coordorigin="7926,2807" coordsize="583,1133" path="m7926,2807l8509,2807,8509,3940,7926,3940,7926,2807xe" filled="true" fillcolor="#007b85" stroked="false">
                <v:path arrowok="t"/>
                <v:fill type="solid"/>
              </v:shape>
            </v:group>
            <v:group style="position:absolute;left:9868;top:2420;width:583;height:1520" coordorigin="9868,2420" coordsize="583,1520">
              <v:shape style="position:absolute;left:9868;top:2420;width:583;height:1520" coordorigin="9868,2420" coordsize="583,1520" path="m9868,2420l10451,2420,10451,3940,9868,3940,9868,2420xe" filled="true" fillcolor="#007b85" stroked="false">
                <v:path arrowok="t"/>
                <v:fill type="solid"/>
              </v:shape>
            </v:group>
            <v:group style="position:absolute;left:9752;top:2475;width:896;height:2" coordorigin="9752,2475" coordsize="896,2">
              <v:shape style="position:absolute;left:9752;top:2475;width:896;height:2" coordorigin="9752,2475" coordsize="896,0" path="m9752,2475l10648,2475e" filled="false" stroked="true" strokeweight=".6pt" strokecolor="#ffffff">
                <v:path arrowok="t"/>
              </v:shape>
            </v:group>
            <v:group style="position:absolute;left:9752;top:2589;width:896;height:2" coordorigin="9752,2589" coordsize="896,2">
              <v:shape style="position:absolute;left:9752;top:2589;width:896;height:2" coordorigin="9752,2589" coordsize="896,0" path="m9752,2589l10648,2589e" filled="false" stroked="true" strokeweight=".6pt" strokecolor="#ffffff">
                <v:path arrowok="t"/>
              </v:shape>
            </v:group>
            <v:group style="position:absolute;left:9752;top:2702;width:896;height:2" coordorigin="9752,2702" coordsize="896,2">
              <v:shape style="position:absolute;left:9752;top:2702;width:896;height:2" coordorigin="9752,2702" coordsize="896,0" path="m9752,2702l10648,2702e" filled="false" stroked="true" strokeweight=".6pt" strokecolor="#ffffff">
                <v:path arrowok="t"/>
              </v:shape>
            </v:group>
            <v:group style="position:absolute;left:9752;top:2815;width:896;height:2" coordorigin="9752,2815" coordsize="896,2">
              <v:shape style="position:absolute;left:9752;top:2815;width:896;height:2" coordorigin="9752,2815" coordsize="896,0" path="m9752,2815l10648,2815e" filled="false" stroked="true" strokeweight=".6pt" strokecolor="#ffffff">
                <v:path arrowok="t"/>
              </v:shape>
            </v:group>
            <v:group style="position:absolute;left:9804;top:2928;width:845;height:2" coordorigin="9804,2928" coordsize="845,2">
              <v:shape style="position:absolute;left:9804;top:2928;width:845;height:2" coordorigin="9804,2928" coordsize="845,0" path="m9804,2928l10648,2928e" filled="false" stroked="true" strokeweight=".6pt" strokecolor="#ffffff">
                <v:path arrowok="t"/>
              </v:shape>
            </v:group>
            <v:group style="position:absolute;left:9804;top:3041;width:845;height:2" coordorigin="9804,3041" coordsize="845,2">
              <v:shape style="position:absolute;left:9804;top:3041;width:845;height:2" coordorigin="9804,3041" coordsize="845,0" path="m9804,3041l10648,3041e" filled="false" stroked="true" strokeweight=".6pt" strokecolor="#ffffff">
                <v:path arrowok="t"/>
              </v:shape>
            </v:group>
            <v:group style="position:absolute;left:9804;top:3155;width:845;height:2" coordorigin="9804,3155" coordsize="845,2">
              <v:shape style="position:absolute;left:9804;top:3155;width:845;height:2" coordorigin="9804,3155" coordsize="845,0" path="m9804,3155l10648,3155e" filled="false" stroked="true" strokeweight=".6pt" strokecolor="#ffffff">
                <v:path arrowok="t"/>
              </v:shape>
            </v:group>
            <v:group style="position:absolute;left:9804;top:3268;width:845;height:2" coordorigin="9804,3268" coordsize="845,2">
              <v:shape style="position:absolute;left:9804;top:3268;width:845;height:2" coordorigin="9804,3268" coordsize="845,0" path="m9804,3268l10648,3268e" filled="false" stroked="true" strokeweight=".6pt" strokecolor="#ffffff">
                <v:path arrowok="t"/>
              </v:shape>
            </v:group>
            <v:group style="position:absolute;left:9804;top:3381;width:845;height:2" coordorigin="9804,3381" coordsize="845,2">
              <v:shape style="position:absolute;left:9804;top:3381;width:845;height:2" coordorigin="9804,3381" coordsize="845,0" path="m9804,3381l10648,3381e" filled="false" stroked="true" strokeweight=".6pt" strokecolor="#ffffff">
                <v:path arrowok="t"/>
              </v:shape>
            </v:group>
            <v:group style="position:absolute;left:9804;top:3494;width:845;height:2" coordorigin="9804,3494" coordsize="845,2">
              <v:shape style="position:absolute;left:9804;top:3494;width:845;height:2" coordorigin="9804,3494" coordsize="845,0" path="m9804,3494l10648,3494e" filled="false" stroked="true" strokeweight=".6pt" strokecolor="#ffffff">
                <v:path arrowok="t"/>
              </v:shape>
            </v:group>
            <v:group style="position:absolute;left:9804;top:3607;width:845;height:2" coordorigin="9804,3607" coordsize="845,2">
              <v:shape style="position:absolute;left:9804;top:3607;width:845;height:2" coordorigin="9804,3607" coordsize="845,0" path="m9804,3607l10648,3607e" filled="false" stroked="true" strokeweight=".6pt" strokecolor="#ffffff">
                <v:path arrowok="t"/>
              </v:shape>
            </v:group>
            <v:group style="position:absolute;left:9804;top:3721;width:845;height:2" coordorigin="9804,3721" coordsize="845,2">
              <v:shape style="position:absolute;left:9804;top:3721;width:845;height:2" coordorigin="9804,3721" coordsize="845,0" path="m9804,3721l10648,3721e" filled="false" stroked="true" strokeweight=".6pt" strokecolor="#ffffff">
                <v:path arrowok="t"/>
              </v:shape>
            </v:group>
            <v:group style="position:absolute;left:9804;top:3834;width:845;height:2" coordorigin="9804,3834" coordsize="845,2">
              <v:shape style="position:absolute;left:9804;top:3834;width:845;height:2" coordorigin="9804,3834" coordsize="845,0" path="m9804,3834l10648,3834e" filled="false" stroked="true" strokeweight=".6pt" strokecolor="#ffffff">
                <v:path arrowok="t"/>
              </v:shape>
            </v:group>
            <v:group style="position:absolute;left:9221;top:2798;width:583;height:1142" coordorigin="9221,2798" coordsize="583,1142">
              <v:shape style="position:absolute;left:9221;top:2798;width:583;height:1142" coordorigin="9221,2798" coordsize="583,1142" path="m9221,2798l9804,2798,9804,3940,9221,3940,9221,2798xe" filled="true" fillcolor="#007b85" stroked="false">
                <v:path arrowok="t"/>
                <v:fill type="solid"/>
              </v:shape>
            </v:group>
            <v:group style="position:absolute;left:9278;top:2840;width:470;height:1100" coordorigin="9278,2840" coordsize="470,1100">
              <v:shape style="position:absolute;left:9278;top:2840;width:470;height:1100" coordorigin="9278,2840" coordsize="470,1100" path="m9278,2840l9747,2840,9747,3940,9278,3940,9278,2840xe" filled="true" fillcolor="#ffffff" stroked="false">
                <v:path arrowok="t"/>
                <v:fill type="solid"/>
              </v:shape>
            </v:group>
            <v:group style="position:absolute;left:1396;top:167;width:9660;height:3773" coordorigin="1396,167" coordsize="9660,3773">
              <v:shape style="position:absolute;left:1396;top:167;width:9660;height:3773" coordorigin="1396,167" coordsize="9660,3773" path="m1396,167l1396,3940,11055,3940e" filled="false" stroked="true" strokeweight="1pt" strokecolor="#00395a">
                <v:path arrowok="t"/>
              </v:shape>
            </v:group>
            <v:group style="position:absolute;left:1272;top:3940;width:124;height:2" coordorigin="1272,3940" coordsize="124,2">
              <v:shape style="position:absolute;left:1272;top:3940;width:124;height:2" coordorigin="1272,3940" coordsize="124,0" path="m1272,3940l1396,3940e" filled="false" stroked="true" strokeweight="1pt" strokecolor="#00395a">
                <v:path arrowok="t"/>
              </v:shape>
            </v:group>
            <v:group style="position:absolute;left:1272;top:2997;width:124;height:2" coordorigin="1272,2997" coordsize="124,2">
              <v:shape style="position:absolute;left:1272;top:2997;width:124;height:2" coordorigin="1272,2997" coordsize="124,0" path="m1272,2997l1396,2997e" filled="false" stroked="true" strokeweight="1pt" strokecolor="#00395a">
                <v:path arrowok="t"/>
              </v:shape>
            </v:group>
            <v:group style="position:absolute;left:1272;top:2053;width:124;height:2" coordorigin="1272,2053" coordsize="124,2">
              <v:shape style="position:absolute;left:1272;top:2053;width:124;height:2" coordorigin="1272,2053" coordsize="124,0" path="m1272,2053l1396,2053e" filled="false" stroked="true" strokeweight="1pt" strokecolor="#00395a">
                <v:path arrowok="t"/>
              </v:shape>
            </v:group>
            <v:group style="position:absolute;left:1272;top:1110;width:124;height:2" coordorigin="1272,1110" coordsize="124,2">
              <v:shape style="position:absolute;left:1272;top:1110;width:124;height:2" coordorigin="1272,1110" coordsize="124,0" path="m1272,1110l1396,1110e" filled="false" stroked="true" strokeweight="1pt" strokecolor="#00395a">
                <v:path arrowok="t"/>
              </v:shape>
            </v:group>
            <v:group style="position:absolute;left:1272;top:167;width:124;height:2" coordorigin="1272,167" coordsize="124,2">
              <v:shape style="position:absolute;left:1272;top:167;width:124;height:2" coordorigin="1272,167" coordsize="124,0" path="m1272,167l1396,167e" filled="false" stroked="true" strokeweight="1pt" strokecolor="#00395a">
                <v:path arrowok="t"/>
              </v:shape>
            </v:group>
            <v:group style="position:absolute;left:1943;top:1393;width:353;height:353" coordorigin="1943,1393" coordsize="353,353">
              <v:shape style="position:absolute;left:1943;top:1393;width:353;height:353" coordorigin="1943,1393" coordsize="353,353" path="m1943,1745l2295,1745,2295,1393,1943,1393,1943,1745xe" filled="true" fillcolor="#00395a" stroked="false">
                <v:path arrowok="t"/>
                <v:fill type="solid"/>
              </v:shape>
            </v:group>
            <v:group style="position:absolute;left:1590;top:792;width:804;height:804" coordorigin="1590,792" coordsize="804,804">
              <v:shape style="position:absolute;left:1590;top:792;width:804;height:804" coordorigin="1590,792" coordsize="804,804" path="m1590,1596l2394,792e" filled="false" stroked="true" strokeweight="1.246pt" strokecolor="#ffffff">
                <v:path arrowok="t"/>
              </v:shape>
            </v:group>
            <v:group style="position:absolute;left:1590;top:938;width:804;height:804" coordorigin="1590,938" coordsize="804,804">
              <v:shape style="position:absolute;left:1590;top:938;width:804;height:804" coordorigin="1590,938" coordsize="804,804" path="m1590,1742l2394,938e" filled="false" stroked="true" strokeweight="1.246pt" strokecolor="#ffffff">
                <v:path arrowok="t"/>
              </v:shape>
            </v:group>
            <v:group style="position:absolute;left:1590;top:1084;width:804;height:804" coordorigin="1590,1084" coordsize="804,804">
              <v:shape style="position:absolute;left:1590;top:1084;width:804;height:804" coordorigin="1590,1084" coordsize="804,804" path="m1590,1888l2394,1084e" filled="false" stroked="true" strokeweight="1.246pt" strokecolor="#ffffff">
                <v:path arrowok="t"/>
              </v:shape>
            </v:group>
            <v:group style="position:absolute;left:1590;top:1230;width:804;height:804" coordorigin="1590,1230" coordsize="804,804">
              <v:shape style="position:absolute;left:1590;top:1230;width:804;height:804" coordorigin="1590,1230" coordsize="804,804" path="m1590,2034l2394,1230e" filled="false" stroked="true" strokeweight="1.246pt" strokecolor="#ffffff">
                <v:path arrowok="t"/>
              </v:shape>
            </v:group>
            <v:group style="position:absolute;left:1590;top:1376;width:804;height:804" coordorigin="1590,1376" coordsize="804,804">
              <v:shape style="position:absolute;left:1590;top:1376;width:804;height:804" coordorigin="1590,1376" coordsize="804,804" path="m1590,2179l2394,1376e" filled="false" stroked="true" strokeweight="1.246pt" strokecolor="#ffffff">
                <v:path arrowok="t"/>
              </v:shape>
            </v:group>
            <v:group style="position:absolute;left:1590;top:1522;width:804;height:804" coordorigin="1590,1522" coordsize="804,804">
              <v:shape style="position:absolute;left:1590;top:1522;width:804;height:804" coordorigin="1590,1522" coordsize="804,804" path="m1590,2325l2394,1522e" filled="false" stroked="true" strokeweight="1.246pt" strokecolor="#ffffff">
                <v:path arrowok="t"/>
              </v:shape>
            </v:group>
            <v:group style="position:absolute;left:1943;top:927;width:353;height:353" coordorigin="1943,927" coordsize="353,353">
              <v:shape style="position:absolute;left:1943;top:927;width:353;height:353" coordorigin="1943,927" coordsize="353,353" path="m1943,1279l2295,1279,2295,927,1943,927,1943,1279xe" filled="true" fillcolor="#00395a" stroked="false">
                <v:path arrowok="t"/>
                <v:fill type="solid"/>
              </v:shape>
            </v:group>
            <v:group style="position:absolute;left:4951;top:952;width:303;height:303" coordorigin="4951,952" coordsize="303,303">
              <v:shape style="position:absolute;left:4951;top:952;width:303;height:303" coordorigin="4951,952" coordsize="303,303" path="m4951,1254l5253,1254,5253,952,4951,952,4951,1254xe" filled="false" stroked="true" strokeweight="2.5pt" strokecolor="#00395a">
                <v:path arrowok="t"/>
              </v:shape>
            </v:group>
            <v:group style="position:absolute;left:4926;top:1373;width:353;height:353" coordorigin="4926,1373" coordsize="353,353">
              <v:shape style="position:absolute;left:4926;top:1373;width:353;height:353" coordorigin="4926,1373" coordsize="353,353" path="m4926,1725l5278,1725,5278,1373,4926,1373,4926,1725xe" filled="true" fillcolor="#00395a" stroked="false">
                <v:path arrowok="t"/>
                <v:fill type="solid"/>
              </v:shape>
            </v:group>
            <v:group style="position:absolute;left:4922;top:1417;width:360;height:2" coordorigin="4922,1417" coordsize="360,2">
              <v:shape style="position:absolute;left:4922;top:1417;width:360;height:2" coordorigin="4922,1417" coordsize="360,0" path="m4922,1417l5281,1417e" filled="false" stroked="true" strokeweight=".453pt" strokecolor="#ffffff">
                <v:path arrowok="t"/>
              </v:shape>
            </v:group>
            <v:group style="position:absolute;left:4922;top:1503;width:360;height:2" coordorigin="4922,1503" coordsize="360,2">
              <v:shape style="position:absolute;left:4922;top:1503;width:360;height:2" coordorigin="4922,1503" coordsize="360,0" path="m4922,1503l5281,1503e" filled="false" stroked="true" strokeweight=".453pt" strokecolor="#ffffff">
                <v:path arrowok="t"/>
              </v:shape>
            </v:group>
            <v:group style="position:absolute;left:4922;top:1589;width:360;height:2" coordorigin="4922,1589" coordsize="360,2">
              <v:shape style="position:absolute;left:4922;top:1589;width:360;height:2" coordorigin="4922,1589" coordsize="360,0" path="m4922,1589l5281,1589e" filled="false" stroked="true" strokeweight=".453pt" strokecolor="#ffffff">
                <v:path arrowok="t"/>
              </v:shape>
            </v:group>
            <v:group style="position:absolute;left:4922;top:1674;width:360;height:2" coordorigin="4922,1674" coordsize="360,2">
              <v:shape style="position:absolute;left:4922;top:1674;width:360;height:2" coordorigin="4922,1674" coordsize="360,0" path="m4922,1674l5281,1674e" filled="false" stroked="true" strokeweight=".453pt" strokecolor="#ffffff">
                <v:path arrowok="t"/>
              </v:shape>
            </v:group>
            <v:group style="position:absolute;left:8950;top:4100;width:477;height:493" coordorigin="8950,4100" coordsize="477,493">
              <v:shape style="position:absolute;left:8950;top:4100;width:477;height:493" coordorigin="8950,4100" coordsize="477,493" path="m9417,4573l8960,4573,8950,4580,8950,4593,9427,4593,9427,4580,9417,4573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157l8973,4157,8973,4573,9046,4573,9046,4538,9156,4538,9156,4505,8999,4505,8999,4475,9156,4475,9156,4435,8999,4435,8999,4406,9156,4406,9156,4366,8999,4366,8999,4337,9156,4337,9156,4297,8999,4297,8999,4267,9156,4267,9156,4228,8999,4228,8999,4198,9156,4198,9156,4157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538l9083,4538,9083,4573,9156,4573,9156,4538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20,4505l9188,4505,9188,4573,9220,4573,9220,4505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82,4505l9250,4505,9250,4573,9282,4573,9282,4505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344,4505l9312,4505,9312,4573,9344,4573,9344,4505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405,4239l9188,4239,9188,4265,9379,4265,9379,4573,9405,4573,9405,4239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475l9129,4475,9129,4505,9156,4505,9156,4475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20,4438l9188,4438,9188,4471,9220,4471,9220,4438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82,4438l9250,4438,9250,4471,9282,4471,9282,4438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344,4438l9312,4438,9312,4471,9344,4471,9344,4438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406l9129,4406,9129,4435,9156,4435,9156,4406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20,4370l9188,4370,9188,4402,9220,4402,9220,4370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82,4370l9250,4370,9250,4402,9282,4402,9282,4370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344,4370l9312,4370,9312,4402,9344,4402,9344,4370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337l9129,4337,9129,4366,9156,4366,9156,4337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20,4302l9188,4302,9188,4334,9220,4334,9220,4302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282,4302l9250,4302,9250,4334,9282,4334,9282,4302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344,4302l9312,4302,9312,4334,9344,4334,9344,4302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267l9129,4267,9129,4297,9156,4297,9156,4267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156,4198l9129,4198,9129,4228,9156,4228,9156,4198xe" filled="true" fillcolor="#007b85" stroked="false">
                <v:path arrowok="t"/>
                <v:fill type="solid"/>
              </v:shape>
              <v:shape style="position:absolute;left:8950;top:4100;width:477;height:493" coordorigin="8950,4100" coordsize="477,493" path="m9309,4100l9098,4100,9098,4126,9283,4126,9283,4211,9309,4211,9309,4100xe" filled="true" fillcolor="#007b85" stroked="false">
                <v:path arrowok="t"/>
                <v:fill type="solid"/>
              </v:shape>
            </v:group>
            <v:group style="position:absolute;left:5808;top:4183;width:781;height:410" coordorigin="5808,4183" coordsize="781,410">
              <v:shape style="position:absolute;left:5808;top:4183;width:781;height:410" coordorigin="5808,4183" coordsize="781,410" path="m6159,4353l5864,4353,5864,4593,5973,4593,5973,4490,6159,4490,6159,4445,5905,4445,5905,4377,6159,4377,6159,4353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159,4490l6050,4490,6050,4593,6159,4593,6159,4490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313,4504l6237,4504,6239,4510,6240,4517,6240,4525,6238,4558,6235,4581,6232,4592,6277,4593,6271,4520,6272,4514,6273,4509,6307,4509,6313,4505,6313,4504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543,4434l6412,4434,6415,4444,6417,4455,6414,4537,6403,4593,6484,4593,6474,4525,6474,4462,6475,4452,6476,4443,6531,4443,6542,4435,6543,4434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307,4509l6273,4509,6277,4513,6283,4514,6302,4514,6307,4509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263,4382l6249,4382,6242,4386,6238,4393,6221,4393,6209,4404,6208,4419,6197,4421,6189,4430,6189,4443,6182,4448,6178,4455,6178,4473,6185,4482,6194,4485,6198,4498,6210,4507,6228,4507,6233,4506,6237,4504,6313,4504,6316,4492,6328,4488,6335,4478,6335,4459,6333,4452,6328,4447,6329,4445,6329,4429,6321,4418,6309,4414,6306,4400,6297,4393,6238,4393,6297,4393,6293,4390,6273,4390,6269,4385,6263,4382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531,4443l6476,4443,6484,4449,6494,4452,6504,4452,6525,4447,6531,4443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051,4377l5973,4377,5973,4445,6051,4445,6051,4377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159,4377l6119,4377,6119,4445,6159,4445,6159,4377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411,4234l6409,4234,6387,4239,6371,4252,6361,4271,6343,4285,6330,4302,6326,4320,6326,4325,6311,4339,6306,4359,6311,4380,6325,4395,6339,4415,6355,4429,6372,4437,6398,4438,6412,4434,6543,4434,6553,4416,6571,4404,6584,4387,6589,4368,6589,4352,6585,4341,6576,4332,6577,4328,6577,4325,6577,4322,6573,4301,6561,4284,6543,4272,6533,4253,6518,4238,6508,4234,6414,4234,6411,4234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293,4390l6275,4390,6273,4390,6293,4390,6293,4390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012,4183l5808,4353,6216,4353,6012,4183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459,4214l6433,4214,6420,4222,6414,4234,6508,4234,6499,4230,6490,4229,6477,4229,6470,4220,6459,4214xe" filled="true" fillcolor="#13b6ea" stroked="false">
                <v:path arrowok="t"/>
                <v:fill type="solid"/>
              </v:shape>
              <v:shape style="position:absolute;left:5808;top:4183;width:781;height:410" coordorigin="5808,4183" coordsize="781,410" path="m6483,4228l6480,4229,6477,4229,6490,4229,6483,4228xe" filled="true" fillcolor="#13b6ea" stroked="false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6.723999pt;margin-top:7.926214pt;width:444.2pt;height:25.45pt;mso-position-horizontal-relative:page;mso-position-vertical-relative:paragraph;z-index:4264" type="#_x0000_t202" filled="true" fillcolor="#00395a" stroked="false">
            <v:textbox inset="0,0,0,0">
              <w:txbxContent>
                <w:p>
                  <w:pPr>
                    <w:spacing w:line="481" w:lineRule="exact" w:before="0"/>
                    <w:ind w:left="2819" w:right="0" w:firstLine="0"/>
                    <w:jc w:val="left"/>
                    <w:rPr>
                      <w:rFonts w:ascii="UnitRoundedOT-Medi" w:hAnsi="UnitRoundedOT-Medi" w:cs="UnitRoundedOT-Medi" w:eastAsia="UnitRoundedOT-Medi"/>
                      <w:sz w:val="40"/>
                      <w:szCs w:val="40"/>
                    </w:rPr>
                  </w:pPr>
                  <w:r>
                    <w:rPr>
                      <w:rFonts w:ascii="UnitRoundedOT-Medi"/>
                      <w:color w:val="FFFFFF"/>
                      <w:spacing w:val="-9"/>
                      <w:sz w:val="40"/>
                    </w:rPr>
                    <w:t>Nivel</w:t>
                  </w:r>
                  <w:r>
                    <w:rPr>
                      <w:rFonts w:ascii="UnitRoundedOT-Medi"/>
                      <w:color w:val="FFFFFF"/>
                      <w:spacing w:val="-31"/>
                      <w:sz w:val="40"/>
                    </w:rPr>
                    <w:t> </w:t>
                  </w:r>
                  <w:r>
                    <w:rPr>
                      <w:rFonts w:ascii="UnitRoundedOT-Medi"/>
                      <w:color w:val="FFFFFF"/>
                      <w:spacing w:val="-5"/>
                      <w:sz w:val="40"/>
                    </w:rPr>
                    <w:t>de</w:t>
                  </w:r>
                  <w:r>
                    <w:rPr>
                      <w:rFonts w:ascii="UnitRoundedOT-Medi"/>
                      <w:color w:val="FFFFFF"/>
                      <w:spacing w:val="-30"/>
                      <w:sz w:val="40"/>
                    </w:rPr>
                    <w:t> </w:t>
                  </w:r>
                  <w:r>
                    <w:rPr>
                      <w:rFonts w:ascii="UnitRoundedOT-Medi"/>
                      <w:color w:val="FFFFFF"/>
                      <w:spacing w:val="-7"/>
                      <w:sz w:val="40"/>
                    </w:rPr>
                    <w:t>Confianza</w:t>
                  </w:r>
                  <w:r>
                    <w:rPr>
                      <w:rFonts w:ascii="UnitRoundedOT-Med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/>
        <w:pict>
          <v:shape style="position:absolute;margin-left:41.261768pt;margin-top:9.033006pt;width:9pt;height:187.3pt;mso-position-horizontal-relative:page;mso-position-vertical-relative:paragraph;z-index:4288" type="#_x0000_t202" filled="false" stroked="false">
            <v:textbox inset="0,0,0,0" style="layout-flow:vertical;mso-layout-flow-alt:bottom-to-top">
              <w:txbxContent>
                <w:p>
                  <w:pPr>
                    <w:spacing w:line="165" w:lineRule="exact" w:before="0"/>
                    <w:ind w:left="20" w:right="0" w:firstLine="0"/>
                    <w:jc w:val="left"/>
                    <w:rPr>
                      <w:rFonts w:ascii="Corpid C1 Light" w:hAnsi="Corpid C1 Light" w:cs="Corpid C1 Light" w:eastAsia="Corpid C1 Light"/>
                      <w:sz w:val="14"/>
                      <w:szCs w:val="14"/>
                    </w:rPr>
                  </w:pP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Nivel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de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Con</w:t>
                  </w:r>
                  <w:r>
                    <w:rPr>
                      <w:rFonts w:ascii="Corpid C1 Light"/>
                      <w:b w:val="0"/>
                      <w:color w:val="00395A"/>
                      <w:w w:val="95"/>
                      <w:sz w:val="14"/>
                    </w:rPr>
                    <w:t>fi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anza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-1"/>
                      <w:sz w:val="14"/>
                    </w:rPr>
                    <w:t>(</w:t>
                  </w:r>
                  <w:r>
                    <w:rPr>
                      <w:rFonts w:ascii="Corpid C1 Light"/>
                      <w:b w:val="0"/>
                      <w:color w:val="00395A"/>
                      <w:spacing w:val="-1"/>
                      <w:w w:val="64"/>
                      <w:sz w:val="14"/>
                    </w:rPr>
                    <w:t>1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=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-1"/>
                      <w:sz w:val="14"/>
                    </w:rPr>
                    <w:t>lo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-1"/>
                      <w:sz w:val="14"/>
                    </w:rPr>
                    <w:t>absoluto,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w w:val="88"/>
                      <w:sz w:val="14"/>
                    </w:rPr>
                    <w:t>5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=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en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z w:val="14"/>
                    </w:rPr>
                    <w:t>gran</w:t>
                  </w:r>
                  <w:r>
                    <w:rPr>
                      <w:rFonts w:ascii="Corpid C1 Light"/>
                      <w:b w:val="0"/>
                      <w:color w:val="00395A"/>
                      <w:spacing w:val="-3"/>
                      <w:sz w:val="14"/>
                    </w:rPr>
                    <w:t> </w:t>
                  </w:r>
                  <w:r>
                    <w:rPr>
                      <w:rFonts w:ascii="Corpid C1 Light"/>
                      <w:b w:val="0"/>
                      <w:color w:val="00395A"/>
                      <w:spacing w:val="-1"/>
                      <w:sz w:val="14"/>
                    </w:rPr>
                    <w:t>medida)</w:t>
                  </w:r>
                  <w:r>
                    <w:rPr>
                      <w:rFonts w:ascii="Corpid C1 Light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orpid C1 Bold"/>
          <w:b/>
          <w:color w:val="00395A"/>
          <w:sz w:val="16"/>
        </w:rPr>
        <w:t>5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5"/>
          <w:szCs w:val="15"/>
        </w:rPr>
      </w:pPr>
    </w:p>
    <w:p>
      <w:pPr>
        <w:tabs>
          <w:tab w:pos="1642" w:val="left" w:leader="none"/>
          <w:tab w:pos="4624" w:val="left" w:leader="none"/>
        </w:tabs>
        <w:spacing w:before="74"/>
        <w:ind w:left="363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Bold"/>
          <w:b/>
          <w:color w:val="00395A"/>
          <w:w w:val="90"/>
          <w:sz w:val="16"/>
        </w:rPr>
        <w:t>4</w:t>
        <w:tab/>
      </w:r>
      <w:r>
        <w:rPr>
          <w:rFonts w:ascii="Corpid C1 Light"/>
          <w:b w:val="0"/>
          <w:color w:val="00395A"/>
          <w:spacing w:val="2"/>
          <w:position w:val="1"/>
          <w:sz w:val="14"/>
        </w:rPr>
        <w:t>Industria</w:t>
      </w:r>
      <w:r>
        <w:rPr>
          <w:rFonts w:ascii="Corpid C1 Light"/>
          <w:b w:val="0"/>
          <w:color w:val="00395A"/>
          <w:position w:val="1"/>
          <w:sz w:val="14"/>
        </w:rPr>
        <w:t> </w:t>
      </w:r>
      <w:r>
        <w:rPr>
          <w:rFonts w:ascii="Corpid C1 Light"/>
          <w:b w:val="0"/>
          <w:color w:val="00395A"/>
          <w:spacing w:val="1"/>
          <w:position w:val="1"/>
          <w:sz w:val="14"/>
        </w:rPr>
        <w:t>Minera</w:t>
        <w:tab/>
        <w:t>Gobierno</w:t>
      </w:r>
      <w:r>
        <w:rPr>
          <w:rFonts w:ascii="Corpid C1 Light"/>
          <w:b w:val="0"/>
          <w:color w:val="00395A"/>
          <w:position w:val="1"/>
          <w:sz w:val="14"/>
        </w:rPr>
        <w:t> </w:t>
      </w:r>
      <w:r>
        <w:rPr>
          <w:rFonts w:ascii="Corpid C1 Light"/>
          <w:b w:val="0"/>
          <w:color w:val="00395A"/>
          <w:spacing w:val="1"/>
          <w:position w:val="1"/>
          <w:sz w:val="14"/>
        </w:rPr>
        <w:t>Regional</w:t>
      </w:r>
      <w:r>
        <w:rPr>
          <w:rFonts w:ascii="Corpid C1 Light"/>
          <w:sz w:val="14"/>
        </w:rPr>
      </w:r>
    </w:p>
    <w:p>
      <w:pPr>
        <w:spacing w:line="240" w:lineRule="auto" w:before="7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15"/>
          <w:szCs w:val="15"/>
        </w:rPr>
        <w:sectPr>
          <w:type w:val="continuous"/>
          <w:pgSz w:w="11910" w:h="16840"/>
          <w:pgMar w:top="0" w:bottom="0" w:left="740" w:right="0"/>
        </w:sectPr>
      </w:pPr>
    </w:p>
    <w:p>
      <w:pPr>
        <w:spacing w:before="97"/>
        <w:ind w:left="1642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color w:val="00395A"/>
          <w:spacing w:val="1"/>
          <w:sz w:val="14"/>
        </w:rPr>
        <w:t>Gobierno</w:t>
      </w:r>
      <w:r>
        <w:rPr>
          <w:rFonts w:ascii="Corpid C1 Light"/>
          <w:b w:val="0"/>
          <w:color w:val="00395A"/>
          <w:sz w:val="14"/>
        </w:rPr>
        <w:t> </w:t>
      </w:r>
      <w:r>
        <w:rPr>
          <w:rFonts w:ascii="Corpid C1 Light"/>
          <w:b w:val="0"/>
          <w:color w:val="00395A"/>
          <w:spacing w:val="2"/>
          <w:sz w:val="14"/>
        </w:rPr>
        <w:t>Nacional</w:t>
      </w:r>
      <w:r>
        <w:rPr>
          <w:rFonts w:ascii="Corpid C1 Light"/>
          <w:sz w:val="14"/>
        </w:rPr>
      </w:r>
    </w:p>
    <w:p>
      <w:pPr>
        <w:spacing w:before="77"/>
        <w:ind w:left="1642" w:right="0" w:firstLine="0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/>
        <w:br w:type="column"/>
      </w:r>
      <w:r>
        <w:rPr>
          <w:rFonts w:ascii="Corpid C1 Light"/>
          <w:b w:val="0"/>
          <w:color w:val="00395A"/>
          <w:spacing w:val="1"/>
          <w:sz w:val="14"/>
        </w:rPr>
        <w:t>ONGs</w:t>
      </w:r>
      <w:r>
        <w:rPr>
          <w:rFonts w:ascii="Corpid C1 Light"/>
          <w:sz w:val="14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0"/>
          <w:cols w:num="2" w:equalWidth="0">
            <w:col w:w="2867" w:space="115"/>
            <w:col w:w="8188"/>
          </w:cols>
        </w:sectPr>
      </w:pPr>
    </w:p>
    <w:p>
      <w:pPr>
        <w:spacing w:line="240" w:lineRule="auto" w:before="3"/>
        <w:rPr>
          <w:rFonts w:ascii="Corpid C1 Light" w:hAnsi="Corpid C1 Light" w:cs="Corpid C1 Light" w:eastAsia="Corpid C1 Light"/>
          <w:b w:val="0"/>
          <w:bCs w:val="0"/>
          <w:sz w:val="18"/>
          <w:szCs w:val="18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3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5"/>
          <w:szCs w:val="15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2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5"/>
          <w:szCs w:val="15"/>
        </w:rPr>
      </w:pPr>
    </w:p>
    <w:p>
      <w:pPr>
        <w:spacing w:before="74"/>
        <w:ind w:left="363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00395A"/>
          <w:sz w:val="16"/>
        </w:rPr>
        <w:t>1</w:t>
      </w:r>
      <w:r>
        <w:rPr>
          <w:rFonts w:ascii="Corpid C1 Bold"/>
          <w:sz w:val="16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20"/>
          <w:szCs w:val="20"/>
        </w:rPr>
      </w:pPr>
    </w:p>
    <w:p>
      <w:pPr>
        <w:spacing w:line="240" w:lineRule="auto" w:before="1"/>
        <w:rPr>
          <w:rFonts w:ascii="Corpid C1 Bold" w:hAnsi="Corpid C1 Bold" w:cs="Corpid C1 Bold" w:eastAsia="Corpid C1 Bold"/>
          <w:b/>
          <w:bCs/>
          <w:sz w:val="28"/>
          <w:szCs w:val="28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28"/>
          <w:szCs w:val="28"/>
        </w:rPr>
        <w:sectPr>
          <w:type w:val="continuous"/>
          <w:pgSz w:w="11910" w:h="16840"/>
          <w:pgMar w:top="0" w:bottom="0" w:left="740" w:right="0"/>
        </w:sectPr>
      </w:pPr>
    </w:p>
    <w:p>
      <w:pPr>
        <w:pStyle w:val="Heading6"/>
        <w:spacing w:line="240" w:lineRule="auto" w:before="70"/>
        <w:ind w:left="1734" w:right="0"/>
        <w:jc w:val="left"/>
        <w:rPr>
          <w:b w:val="0"/>
          <w:bCs w:val="0"/>
        </w:rPr>
      </w:pPr>
      <w:r>
        <w:rPr>
          <w:color w:val="8CA4D5"/>
          <w:spacing w:val="5"/>
          <w:w w:val="95"/>
        </w:rPr>
        <w:t>ÁR</w:t>
      </w:r>
      <w:r>
        <w:rPr>
          <w:color w:val="8CA4D5"/>
          <w:spacing w:val="6"/>
          <w:w w:val="95"/>
        </w:rPr>
        <w:t>E</w:t>
      </w:r>
      <w:r>
        <w:rPr>
          <w:color w:val="8CA4D5"/>
          <w:spacing w:val="5"/>
          <w:w w:val="95"/>
        </w:rPr>
        <w:t>A</w:t>
      </w:r>
      <w:r>
        <w:rPr>
          <w:color w:val="8CA4D5"/>
          <w:spacing w:val="6"/>
          <w:w w:val="95"/>
        </w:rPr>
        <w:t>S</w:t>
      </w:r>
      <w:r>
        <w:rPr>
          <w:color w:val="8CA4D5"/>
          <w:spacing w:val="14"/>
          <w:w w:val="95"/>
        </w:rPr>
        <w:t> </w:t>
      </w:r>
      <w:r>
        <w:rPr>
          <w:color w:val="8CA4D5"/>
          <w:spacing w:val="6"/>
          <w:w w:val="95"/>
        </w:rPr>
        <w:t>MI</w:t>
      </w:r>
      <w:r>
        <w:rPr>
          <w:color w:val="8CA4D5"/>
          <w:spacing w:val="5"/>
          <w:w w:val="95"/>
        </w:rPr>
        <w:t>N</w:t>
      </w:r>
      <w:r>
        <w:rPr>
          <w:color w:val="8CA4D5"/>
          <w:spacing w:val="6"/>
          <w:w w:val="95"/>
        </w:rPr>
        <w:t>ER</w:t>
      </w:r>
      <w:r>
        <w:rPr>
          <w:color w:val="8CA4D5"/>
          <w:spacing w:val="5"/>
          <w:w w:val="95"/>
        </w:rPr>
        <w:t>A</w:t>
      </w:r>
      <w:r>
        <w:rPr>
          <w:color w:val="8CA4D5"/>
          <w:spacing w:val="6"/>
          <w:w w:val="95"/>
        </w:rPr>
        <w:t>S</w:t>
      </w:r>
      <w:r>
        <w:rPr>
          <w:b w:val="0"/>
        </w:rPr>
      </w:r>
    </w:p>
    <w:p>
      <w:pPr>
        <w:tabs>
          <w:tab w:pos="4169" w:val="left" w:leader="none"/>
        </w:tabs>
        <w:spacing w:before="70"/>
        <w:ind w:left="1311" w:right="0" w:firstLine="0"/>
        <w:jc w:val="left"/>
        <w:rPr>
          <w:rFonts w:ascii="Corpid C1 Bold" w:hAnsi="Corpid C1 Bold" w:cs="Corpid C1 Bold" w:eastAsia="Corpid C1 Bold"/>
          <w:sz w:val="18"/>
          <w:szCs w:val="18"/>
        </w:rPr>
      </w:pPr>
      <w:r>
        <w:rPr>
          <w:w w:val="95"/>
        </w:rPr>
        <w:br w:type="column"/>
      </w:r>
      <w:r>
        <w:rPr>
          <w:rFonts w:ascii="Corpid C1 Bold" w:hAnsi="Corpid C1 Bold"/>
          <w:b/>
          <w:color w:val="13B6EA"/>
          <w:spacing w:val="4"/>
          <w:w w:val="95"/>
          <w:sz w:val="18"/>
        </w:rPr>
        <w:t>ÁR</w:t>
      </w:r>
      <w:r>
        <w:rPr>
          <w:rFonts w:ascii="Corpid C1 Bold" w:hAnsi="Corpid C1 Bold"/>
          <w:b/>
          <w:color w:val="13B6EA"/>
          <w:spacing w:val="5"/>
          <w:w w:val="95"/>
          <w:sz w:val="18"/>
        </w:rPr>
        <w:t>E</w:t>
      </w:r>
      <w:r>
        <w:rPr>
          <w:rFonts w:ascii="Corpid C1 Bold" w:hAnsi="Corpid C1 Bold"/>
          <w:b/>
          <w:color w:val="13B6EA"/>
          <w:spacing w:val="4"/>
          <w:w w:val="95"/>
          <w:sz w:val="18"/>
        </w:rPr>
        <w:t>A</w:t>
      </w:r>
      <w:r>
        <w:rPr>
          <w:rFonts w:ascii="Corpid C1 Bold" w:hAnsi="Corpid C1 Bold"/>
          <w:b/>
          <w:color w:val="13B6EA"/>
          <w:spacing w:val="5"/>
          <w:w w:val="95"/>
          <w:sz w:val="18"/>
        </w:rPr>
        <w:t>S</w:t>
      </w:r>
      <w:r>
        <w:rPr>
          <w:rFonts w:ascii="Corpid C1 Bold" w:hAnsi="Corpid C1 Bold"/>
          <w:b/>
          <w:color w:val="13B6EA"/>
          <w:spacing w:val="23"/>
          <w:w w:val="95"/>
          <w:sz w:val="18"/>
        </w:rPr>
        <w:t> </w:t>
      </w:r>
      <w:r>
        <w:rPr>
          <w:rFonts w:ascii="Corpid C1 Bold" w:hAnsi="Corpid C1 Bold"/>
          <w:b/>
          <w:color w:val="13B6EA"/>
          <w:spacing w:val="5"/>
          <w:w w:val="95"/>
          <w:sz w:val="18"/>
        </w:rPr>
        <w:t>NO-</w:t>
      </w:r>
      <w:r>
        <w:rPr>
          <w:rFonts w:ascii="Corpid C1 Bold" w:hAnsi="Corpid C1 Bold"/>
          <w:b/>
          <w:color w:val="13B6EA"/>
          <w:spacing w:val="6"/>
          <w:w w:val="95"/>
          <w:sz w:val="18"/>
        </w:rPr>
        <w:t>MI</w:t>
      </w:r>
      <w:r>
        <w:rPr>
          <w:rFonts w:ascii="Corpid C1 Bold" w:hAnsi="Corpid C1 Bold"/>
          <w:b/>
          <w:color w:val="13B6EA"/>
          <w:spacing w:val="5"/>
          <w:w w:val="95"/>
          <w:sz w:val="18"/>
        </w:rPr>
        <w:t>N</w:t>
      </w:r>
      <w:r>
        <w:rPr>
          <w:rFonts w:ascii="Corpid C1 Bold" w:hAnsi="Corpid C1 Bold"/>
          <w:b/>
          <w:color w:val="13B6EA"/>
          <w:spacing w:val="6"/>
          <w:w w:val="95"/>
          <w:sz w:val="18"/>
        </w:rPr>
        <w:t>ER</w:t>
      </w:r>
      <w:r>
        <w:rPr>
          <w:rFonts w:ascii="Corpid C1 Bold" w:hAnsi="Corpid C1 Bold"/>
          <w:b/>
          <w:color w:val="13B6EA"/>
          <w:spacing w:val="5"/>
          <w:w w:val="95"/>
          <w:sz w:val="18"/>
        </w:rPr>
        <w:t>A</w:t>
      </w:r>
      <w:r>
        <w:rPr>
          <w:rFonts w:ascii="Corpid C1 Bold" w:hAnsi="Corpid C1 Bold"/>
          <w:b/>
          <w:color w:val="13B6EA"/>
          <w:spacing w:val="6"/>
          <w:w w:val="95"/>
          <w:sz w:val="18"/>
        </w:rPr>
        <w:t>S</w:t>
        <w:tab/>
      </w:r>
      <w:r>
        <w:rPr>
          <w:rFonts w:ascii="Corpid C1 Bold" w:hAnsi="Corpid C1 Bold"/>
          <w:b/>
          <w:color w:val="007B85"/>
          <w:spacing w:val="4"/>
          <w:w w:val="95"/>
          <w:sz w:val="18"/>
        </w:rPr>
        <w:t>ÁR</w:t>
      </w:r>
      <w:r>
        <w:rPr>
          <w:rFonts w:ascii="Corpid C1 Bold" w:hAnsi="Corpid C1 Bold"/>
          <w:b/>
          <w:color w:val="007B85"/>
          <w:spacing w:val="5"/>
          <w:w w:val="95"/>
          <w:sz w:val="18"/>
        </w:rPr>
        <w:t>E</w:t>
      </w:r>
      <w:r>
        <w:rPr>
          <w:rFonts w:ascii="Corpid C1 Bold" w:hAnsi="Corpid C1 Bold"/>
          <w:b/>
          <w:color w:val="007B85"/>
          <w:spacing w:val="4"/>
          <w:w w:val="95"/>
          <w:sz w:val="18"/>
        </w:rPr>
        <w:t>A</w:t>
      </w:r>
      <w:r>
        <w:rPr>
          <w:rFonts w:ascii="Corpid C1 Bold" w:hAnsi="Corpid C1 Bold"/>
          <w:b/>
          <w:color w:val="007B85"/>
          <w:spacing w:val="23"/>
          <w:w w:val="95"/>
          <w:sz w:val="18"/>
        </w:rPr>
        <w:t> </w:t>
      </w:r>
      <w:r>
        <w:rPr>
          <w:rFonts w:ascii="Corpid C1 Bold" w:hAnsi="Corpid C1 Bold"/>
          <w:b/>
          <w:color w:val="007B85"/>
          <w:spacing w:val="5"/>
          <w:w w:val="95"/>
          <w:sz w:val="18"/>
        </w:rPr>
        <w:t>ME</w:t>
      </w:r>
      <w:r>
        <w:rPr>
          <w:rFonts w:ascii="Corpid C1 Bold" w:hAnsi="Corpid C1 Bold"/>
          <w:b/>
          <w:color w:val="007B85"/>
          <w:spacing w:val="6"/>
          <w:w w:val="95"/>
          <w:sz w:val="18"/>
        </w:rPr>
        <w:t>TR</w:t>
      </w:r>
      <w:r>
        <w:rPr>
          <w:rFonts w:ascii="Corpid C1 Bold" w:hAnsi="Corpid C1 Bold"/>
          <w:b/>
          <w:color w:val="007B85"/>
          <w:spacing w:val="5"/>
          <w:w w:val="95"/>
          <w:sz w:val="18"/>
        </w:rPr>
        <w:t>O</w:t>
      </w:r>
      <w:r>
        <w:rPr>
          <w:rFonts w:ascii="Corpid C1 Bold" w:hAnsi="Corpid C1 Bold"/>
          <w:b/>
          <w:color w:val="007B85"/>
          <w:spacing w:val="6"/>
          <w:w w:val="95"/>
          <w:sz w:val="18"/>
        </w:rPr>
        <w:t>P</w:t>
      </w:r>
      <w:r>
        <w:rPr>
          <w:rFonts w:ascii="Corpid C1 Bold" w:hAnsi="Corpid C1 Bold"/>
          <w:b/>
          <w:color w:val="007B85"/>
          <w:spacing w:val="5"/>
          <w:w w:val="95"/>
          <w:sz w:val="18"/>
        </w:rPr>
        <w:t>O</w:t>
      </w:r>
      <w:r>
        <w:rPr>
          <w:rFonts w:ascii="Corpid C1 Bold" w:hAnsi="Corpid C1 Bold"/>
          <w:b/>
          <w:color w:val="007B85"/>
          <w:spacing w:val="6"/>
          <w:w w:val="95"/>
          <w:sz w:val="18"/>
        </w:rPr>
        <w:t>LIT</w:t>
      </w:r>
      <w:r>
        <w:rPr>
          <w:rFonts w:ascii="Corpid C1 Bold" w:hAnsi="Corpid C1 Bold"/>
          <w:b/>
          <w:color w:val="007B85"/>
          <w:spacing w:val="5"/>
          <w:w w:val="95"/>
          <w:sz w:val="18"/>
        </w:rPr>
        <w:t>ANA</w:t>
      </w:r>
      <w:r>
        <w:rPr>
          <w:rFonts w:ascii="Corpid C1 Bold" w:hAnsi="Corpid C1 Bold"/>
          <w:sz w:val="18"/>
        </w:rPr>
      </w:r>
    </w:p>
    <w:p>
      <w:pPr>
        <w:spacing w:after="0"/>
        <w:jc w:val="left"/>
        <w:rPr>
          <w:rFonts w:ascii="Corpid C1 Bold" w:hAnsi="Corpid C1 Bold" w:cs="Corpid C1 Bold" w:eastAsia="Corpid C1 Bold"/>
          <w:sz w:val="18"/>
          <w:szCs w:val="18"/>
        </w:rPr>
        <w:sectPr>
          <w:type w:val="continuous"/>
          <w:pgSz w:w="11910" w:h="16840"/>
          <w:pgMar w:top="0" w:bottom="0" w:left="740" w:right="0"/>
          <w:cols w:num="2" w:equalWidth="0">
            <w:col w:w="3197" w:space="40"/>
            <w:col w:w="7933"/>
          </w:cols>
        </w:sectPr>
      </w:pP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2"/>
          <w:szCs w:val="12"/>
        </w:rPr>
      </w:pPr>
    </w:p>
    <w:p>
      <w:pPr>
        <w:spacing w:before="0"/>
        <w:ind w:left="1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/>
          <w:b/>
          <w:spacing w:val="-2"/>
          <w:sz w:val="14"/>
        </w:rPr>
        <w:t>Figura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6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El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nivel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de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confianza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informada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en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la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industria</w:t>
      </w:r>
      <w:r>
        <w:rPr>
          <w:rFonts w:ascii="Corpid C1 Bold"/>
          <w:b/>
          <w:spacing w:val="-26"/>
          <w:sz w:val="14"/>
        </w:rPr>
        <w:t> </w:t>
      </w:r>
      <w:r>
        <w:rPr>
          <w:rFonts w:ascii="Corpid C1 Bold"/>
          <w:b/>
          <w:spacing w:val="-2"/>
          <w:sz w:val="14"/>
        </w:rPr>
        <w:t>minera,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gobierno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nacional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y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regionales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y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las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ONGs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en</w:t>
      </w:r>
      <w:r>
        <w:rPr>
          <w:rFonts w:ascii="Corpid C1 Bold"/>
          <w:b/>
          <w:spacing w:val="-26"/>
          <w:sz w:val="14"/>
        </w:rPr>
        <w:t> </w:t>
      </w:r>
      <w:r>
        <w:rPr>
          <w:rFonts w:ascii="Corpid C1 Bold"/>
          <w:b/>
          <w:spacing w:val="-2"/>
          <w:sz w:val="14"/>
        </w:rPr>
        <w:t>general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y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en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las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regiones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pacing w:val="-2"/>
          <w:sz w:val="14"/>
        </w:rPr>
        <w:t>mineras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y</w:t>
      </w:r>
      <w:r>
        <w:rPr>
          <w:rFonts w:ascii="Corpid C1 Bold"/>
          <w:b/>
          <w:spacing w:val="-27"/>
          <w:sz w:val="14"/>
        </w:rPr>
        <w:t> </w:t>
      </w:r>
      <w:r>
        <w:rPr>
          <w:rFonts w:ascii="Corpid C1 Bold"/>
          <w:b/>
          <w:sz w:val="14"/>
        </w:rPr>
        <w:t>no-mineras</w:t>
      </w:r>
      <w:r>
        <w:rPr>
          <w:rFonts w:ascii="Corpid C1 Bold"/>
          <w:sz w:val="14"/>
        </w:rPr>
      </w:r>
    </w:p>
    <w:p>
      <w:pPr>
        <w:spacing w:before="22"/>
        <w:ind w:left="110" w:right="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>
          <w:rFonts w:ascii="Corpid C1 Light"/>
          <w:b w:val="0"/>
          <w:i/>
          <w:spacing w:val="-2"/>
          <w:sz w:val="17"/>
        </w:rPr>
        <w:t>(</w:t>
      </w:r>
      <w:r>
        <w:rPr>
          <w:rFonts w:ascii="Corpid C1 Light"/>
          <w:b w:val="0"/>
          <w:i/>
          <w:spacing w:val="-4"/>
          <w:sz w:val="17"/>
        </w:rPr>
        <w:t>1</w:t>
      </w:r>
      <w:r>
        <w:rPr>
          <w:rFonts w:ascii="Corpid C1 Light"/>
          <w:b w:val="0"/>
          <w:i/>
          <w:spacing w:val="-6"/>
          <w:sz w:val="17"/>
        </w:rPr>
        <w:t> </w:t>
      </w:r>
      <w:r>
        <w:rPr>
          <w:rFonts w:ascii="Corpid C1 Light"/>
          <w:b w:val="0"/>
          <w:i/>
          <w:sz w:val="17"/>
        </w:rPr>
        <w:t>=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lo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absoluto,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5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=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en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z w:val="17"/>
        </w:rPr>
        <w:t>gran</w:t>
      </w:r>
      <w:r>
        <w:rPr>
          <w:rFonts w:ascii="Corpid C1 Light"/>
          <w:b w:val="0"/>
          <w:i/>
          <w:spacing w:val="-5"/>
          <w:sz w:val="17"/>
        </w:rPr>
        <w:t> </w:t>
      </w:r>
      <w:r>
        <w:rPr>
          <w:rFonts w:ascii="Corpid C1 Light"/>
          <w:b w:val="0"/>
          <w:i/>
          <w:spacing w:val="-1"/>
          <w:sz w:val="17"/>
        </w:rPr>
        <w:t>medida).</w:t>
      </w:r>
      <w:r>
        <w:rPr>
          <w:rFonts w:ascii="Corpid C1 Light"/>
          <w:sz w:val="17"/>
        </w:rPr>
      </w:r>
    </w:p>
    <w:p>
      <w:pPr>
        <w:spacing w:after="0"/>
        <w:jc w:val="left"/>
        <w:rPr>
          <w:rFonts w:ascii="Corpid C1 Light" w:hAnsi="Corpid C1 Light" w:cs="Corpid C1 Light" w:eastAsia="Corpid C1 Light"/>
          <w:sz w:val="17"/>
          <w:szCs w:val="17"/>
        </w:rPr>
        <w:sectPr>
          <w:type w:val="continuous"/>
          <w:pgSz w:w="11910" w:h="16840"/>
          <w:pgMar w:top="0" w:bottom="0" w:left="740" w:right="0"/>
        </w:sectPr>
      </w:pPr>
    </w:p>
    <w:p>
      <w:pPr>
        <w:pStyle w:val="Heading1"/>
        <w:spacing w:line="572" w:lineRule="exact" w:before="27"/>
        <w:ind w:right="382"/>
        <w:jc w:val="left"/>
        <w:rPr>
          <w:b w:val="0"/>
          <w:bCs w:val="0"/>
        </w:rPr>
      </w:pPr>
      <w:r>
        <w:rPr>
          <w:color w:val="72CBD2"/>
          <w:spacing w:val="-7"/>
        </w:rPr>
        <w:t>Si</w:t>
      </w:r>
      <w:r>
        <w:rPr>
          <w:color w:val="72CBD2"/>
        </w:rPr>
        <w:t> </w:t>
      </w:r>
      <w:r>
        <w:rPr>
          <w:color w:val="72CBD2"/>
          <w:spacing w:val="-4"/>
        </w:rPr>
        <w:t>vamos</w:t>
      </w:r>
      <w:r>
        <w:rPr>
          <w:color w:val="72CBD2"/>
        </w:rPr>
        <w:t> </w:t>
      </w:r>
      <w:r>
        <w:rPr>
          <w:color w:val="72CBD2"/>
          <w:spacing w:val="-3"/>
        </w:rPr>
        <w:t>un</w:t>
      </w:r>
      <w:r>
        <w:rPr>
          <w:color w:val="72CBD2"/>
        </w:rPr>
        <w:t> </w:t>
      </w:r>
      <w:r>
        <w:rPr>
          <w:color w:val="72CBD2"/>
          <w:spacing w:val="-4"/>
        </w:rPr>
        <w:t>poco</w:t>
      </w:r>
      <w:r>
        <w:rPr>
          <w:color w:val="72CBD2"/>
        </w:rPr>
        <w:t> </w:t>
      </w:r>
      <w:r>
        <w:rPr>
          <w:color w:val="72CBD2"/>
          <w:spacing w:val="-3"/>
        </w:rPr>
        <w:t>más</w:t>
      </w:r>
      <w:r>
        <w:rPr>
          <w:color w:val="72CBD2"/>
        </w:rPr>
        <w:t> </w:t>
      </w:r>
      <w:r>
        <w:rPr>
          <w:color w:val="72CBD2"/>
          <w:spacing w:val="-4"/>
        </w:rPr>
        <w:t>allá...</w:t>
      </w:r>
      <w:r>
        <w:rPr>
          <w:color w:val="72CBD2"/>
        </w:rPr>
        <w:t> </w:t>
      </w:r>
      <w:r>
        <w:rPr>
          <w:color w:val="72CBD2"/>
          <w:spacing w:val="-9"/>
        </w:rPr>
        <w:t>¿qué</w:t>
      </w:r>
      <w:r>
        <w:rPr>
          <w:color w:val="72CBD2"/>
        </w:rPr>
        <w:t> </w:t>
      </w:r>
      <w:r>
        <w:rPr>
          <w:color w:val="72CBD2"/>
          <w:spacing w:val="-7"/>
        </w:rPr>
        <w:t>lleva</w:t>
      </w:r>
      <w:r>
        <w:rPr>
          <w:color w:val="72CBD2"/>
        </w:rPr>
        <w:t> a </w:t>
      </w:r>
      <w:r>
        <w:rPr>
          <w:color w:val="72CBD2"/>
          <w:spacing w:val="-1"/>
        </w:rPr>
        <w:t>la</w:t>
      </w:r>
      <w:r>
        <w:rPr>
          <w:color w:val="72CBD2"/>
          <w:spacing w:val="33"/>
        </w:rPr>
        <w:t> </w:t>
      </w:r>
      <w:r>
        <w:rPr>
          <w:color w:val="72CBD2"/>
          <w:spacing w:val="-4"/>
        </w:rPr>
        <w:t>aceptación</w:t>
      </w:r>
      <w:r>
        <w:rPr>
          <w:color w:val="72CBD2"/>
        </w:rPr>
        <w:t> </w:t>
      </w:r>
      <w:r>
        <w:rPr>
          <w:color w:val="72CBD2"/>
          <w:spacing w:val="-2"/>
        </w:rPr>
        <w:t>de</w:t>
      </w:r>
      <w:r>
        <w:rPr>
          <w:color w:val="72CBD2"/>
        </w:rPr>
        <w:t> </w:t>
      </w:r>
      <w:r>
        <w:rPr>
          <w:color w:val="72CBD2"/>
          <w:spacing w:val="-1"/>
        </w:rPr>
        <w:t>la</w:t>
      </w:r>
      <w:r>
        <w:rPr>
          <w:color w:val="72CBD2"/>
        </w:rPr>
        <w:t> </w:t>
      </w:r>
      <w:r>
        <w:rPr>
          <w:color w:val="72CBD2"/>
          <w:spacing w:val="-6"/>
        </w:rPr>
        <w:t>minería?</w:t>
      </w:r>
      <w:r>
        <w:rPr>
          <w:b w:val="0"/>
        </w:rPr>
      </w:r>
    </w:p>
    <w:p>
      <w:pPr>
        <w:pStyle w:val="Heading2"/>
        <w:spacing w:line="246" w:lineRule="auto" w:before="121"/>
        <w:ind w:right="490"/>
        <w:jc w:val="left"/>
      </w:pPr>
      <w:r>
        <w:rPr>
          <w:b w:val="0"/>
          <w:color w:val="00395A"/>
          <w:spacing w:val="2"/>
        </w:rPr>
        <w:t>La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minería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una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parte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compleja</w:t>
      </w:r>
      <w:r>
        <w:rPr>
          <w:b w:val="0"/>
          <w:color w:val="00395A"/>
        </w:rPr>
        <w:t> e </w:t>
      </w:r>
      <w:r>
        <w:rPr>
          <w:b w:val="0"/>
          <w:color w:val="00395A"/>
          <w:spacing w:val="-2"/>
        </w:rPr>
        <w:t>importante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 vida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Chile,</w:t>
      </w:r>
      <w:r>
        <w:rPr>
          <w:b w:val="0"/>
          <w:color w:val="00395A"/>
        </w:rPr>
        <w:t> y </w:t>
      </w:r>
      <w:r>
        <w:rPr>
          <w:b w:val="0"/>
          <w:color w:val="00395A"/>
          <w:spacing w:val="-3"/>
        </w:rPr>
        <w:t>los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resultados</w:t>
      </w:r>
      <w:r>
        <w:rPr>
          <w:b w:val="0"/>
          <w:color w:val="00395A"/>
          <w:spacing w:val="41"/>
        </w:rPr>
        <w:t> </w:t>
      </w:r>
      <w:r>
        <w:rPr>
          <w:b w:val="0"/>
          <w:color w:val="00395A"/>
          <w:spacing w:val="-1"/>
        </w:rPr>
        <w:t>de</w:t>
      </w:r>
      <w:r>
        <w:rPr>
          <w:b w:val="0"/>
          <w:color w:val="00395A"/>
        </w:rPr>
        <w:t> la </w:t>
      </w:r>
      <w:r>
        <w:rPr>
          <w:b w:val="0"/>
          <w:color w:val="00395A"/>
          <w:spacing w:val="-2"/>
        </w:rPr>
        <w:t>encuesta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discutidos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en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las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secciones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anteriores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4"/>
        </w:rPr>
        <w:t>entregan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una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base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3"/>
        </w:rPr>
        <w:t>sólida</w:t>
      </w:r>
      <w:r>
        <w:rPr>
          <w:b w:val="0"/>
          <w:color w:val="00395A"/>
        </w:rPr>
        <w:t> </w:t>
      </w:r>
      <w:r>
        <w:rPr>
          <w:b w:val="0"/>
          <w:color w:val="00395A"/>
          <w:spacing w:val="-2"/>
        </w:rPr>
        <w:t>para</w:t>
      </w:r>
      <w:r>
        <w:rPr/>
      </w:r>
    </w:p>
    <w:p>
      <w:pPr>
        <w:spacing w:line="246" w:lineRule="auto" w:before="0"/>
        <w:ind w:left="110" w:right="0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comprender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esta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complejidad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un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poco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6"/>
          <w:sz w:val="26"/>
          <w:szCs w:val="26"/>
        </w:rPr>
        <w:t>mejor.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No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obstante,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si la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industria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minera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quiere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59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ser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sustentable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en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Chile,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es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importante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que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comprendamos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qué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sostiene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su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‘licencia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75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social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para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operar’,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o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3"/>
          <w:sz w:val="26"/>
          <w:szCs w:val="26"/>
        </w:rPr>
        <w:t>su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2"/>
          <w:sz w:val="26"/>
          <w:szCs w:val="26"/>
        </w:rPr>
        <w:t>aceptación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4"/>
          <w:sz w:val="26"/>
          <w:szCs w:val="26"/>
        </w:rPr>
        <w:t>dentro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de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z w:val="26"/>
          <w:szCs w:val="26"/>
        </w:rPr>
        <w:t> la </w:t>
      </w:r>
      <w:r>
        <w:rPr>
          <w:rFonts w:ascii="Corpid C1 Light" w:hAnsi="Corpid C1 Light" w:cs="Corpid C1 Light" w:eastAsia="Corpid C1 Light"/>
          <w:b w:val="0"/>
          <w:bCs w:val="0"/>
          <w:color w:val="00395A"/>
          <w:spacing w:val="-1"/>
          <w:sz w:val="26"/>
          <w:szCs w:val="26"/>
        </w:rPr>
        <w:t>sociedad.</w:t>
      </w:r>
      <w:r>
        <w:rPr>
          <w:rFonts w:ascii="Corpid C1 Light" w:hAnsi="Corpid C1 Light" w:cs="Corpid C1 Light" w:eastAsia="Corpid C1 Light"/>
          <w:sz w:val="26"/>
          <w:szCs w:val="26"/>
        </w:rPr>
      </w:r>
    </w:p>
    <w:p>
      <w:pPr>
        <w:spacing w:line="246" w:lineRule="auto" w:before="170"/>
        <w:ind w:left="110" w:right="382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/>
          <w:b w:val="0"/>
          <w:color w:val="00395A"/>
          <w:spacing w:val="-3"/>
          <w:sz w:val="26"/>
        </w:rPr>
        <w:t>Exploramos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este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4"/>
          <w:sz w:val="26"/>
        </w:rPr>
        <w:t>tema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en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los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4"/>
          <w:sz w:val="26"/>
        </w:rPr>
        <w:t>datos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1"/>
          <w:sz w:val="26"/>
        </w:rPr>
        <w:t>de</w:t>
      </w:r>
      <w:r>
        <w:rPr>
          <w:rFonts w:ascii="Corpid C1 Light"/>
          <w:b w:val="0"/>
          <w:color w:val="00395A"/>
          <w:sz w:val="26"/>
        </w:rPr>
        <w:t> la </w:t>
      </w:r>
      <w:r>
        <w:rPr>
          <w:rFonts w:ascii="Corpid C1 Light"/>
          <w:b w:val="0"/>
          <w:color w:val="00395A"/>
          <w:spacing w:val="-2"/>
          <w:sz w:val="26"/>
        </w:rPr>
        <w:t>encuesta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nacional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1"/>
          <w:sz w:val="26"/>
        </w:rPr>
        <w:t>de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dos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maneras.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Primero,</w:t>
      </w:r>
      <w:r>
        <w:rPr>
          <w:rFonts w:ascii="Corpid C1 Light"/>
          <w:b w:val="0"/>
          <w:color w:val="00395A"/>
          <w:spacing w:val="63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exploramos</w:t>
      </w:r>
      <w:r>
        <w:rPr>
          <w:rFonts w:ascii="Corpid C1 Light"/>
          <w:b w:val="0"/>
          <w:color w:val="00395A"/>
          <w:spacing w:val="-1"/>
          <w:sz w:val="26"/>
        </w:rPr>
        <w:t> </w:t>
      </w:r>
      <w:r>
        <w:rPr>
          <w:rFonts w:ascii="Corpid C1 Light"/>
          <w:b w:val="0"/>
          <w:color w:val="00395A"/>
          <w:sz w:val="26"/>
        </w:rPr>
        <w:t>la </w:t>
      </w:r>
      <w:r>
        <w:rPr>
          <w:rFonts w:ascii="Corpid C1 Light"/>
          <w:b w:val="0"/>
          <w:color w:val="00395A"/>
          <w:spacing w:val="-3"/>
          <w:sz w:val="26"/>
        </w:rPr>
        <w:t>manera</w:t>
      </w:r>
      <w:r>
        <w:rPr>
          <w:rFonts w:ascii="Corpid C1 Light"/>
          <w:b w:val="0"/>
          <w:color w:val="00395A"/>
          <w:spacing w:val="-1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en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que</w:t>
      </w:r>
      <w:r>
        <w:rPr>
          <w:rFonts w:ascii="Corpid C1 Light"/>
          <w:b w:val="0"/>
          <w:color w:val="00395A"/>
          <w:spacing w:val="-1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los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3"/>
          <w:sz w:val="26"/>
        </w:rPr>
        <w:t>impactos</w:t>
      </w:r>
      <w:r>
        <w:rPr>
          <w:rFonts w:ascii="Corpid C1 Light"/>
          <w:b w:val="0"/>
          <w:color w:val="00395A"/>
          <w:spacing w:val="-1"/>
          <w:sz w:val="26"/>
        </w:rPr>
        <w:t> </w:t>
      </w:r>
      <w:r>
        <w:rPr>
          <w:rFonts w:ascii="Corpid C1 Light"/>
          <w:b w:val="0"/>
          <w:color w:val="00395A"/>
          <w:sz w:val="26"/>
        </w:rPr>
        <w:t>y </w:t>
      </w:r>
      <w:r>
        <w:rPr>
          <w:rFonts w:ascii="Corpid C1 Light"/>
          <w:b w:val="0"/>
          <w:color w:val="00395A"/>
          <w:spacing w:val="-3"/>
          <w:sz w:val="26"/>
        </w:rPr>
        <w:t>los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1"/>
          <w:sz w:val="26"/>
        </w:rPr>
        <w:t>bene</w:t>
      </w:r>
      <w:r>
        <w:rPr>
          <w:rFonts w:ascii="Corpid C1 Light"/>
          <w:b w:val="0"/>
          <w:color w:val="00395A"/>
          <w:spacing w:val="-2"/>
          <w:sz w:val="26"/>
        </w:rPr>
        <w:t>fi</w:t>
      </w:r>
      <w:r>
        <w:rPr>
          <w:rFonts w:ascii="Corpid C1 Light"/>
          <w:b w:val="0"/>
          <w:color w:val="00395A"/>
          <w:spacing w:val="-1"/>
          <w:sz w:val="26"/>
        </w:rPr>
        <w:t>cios </w:t>
      </w:r>
      <w:r>
        <w:rPr>
          <w:rFonts w:ascii="Corpid C1 Light"/>
          <w:b w:val="0"/>
          <w:color w:val="00395A"/>
          <w:spacing w:val="-2"/>
          <w:sz w:val="26"/>
        </w:rPr>
        <w:t>que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1"/>
          <w:sz w:val="26"/>
        </w:rPr>
        <w:t>se </w:t>
      </w:r>
      <w:r>
        <w:rPr>
          <w:rFonts w:ascii="Corpid C1 Light"/>
          <w:b w:val="0"/>
          <w:color w:val="00395A"/>
          <w:spacing w:val="-2"/>
          <w:sz w:val="26"/>
        </w:rPr>
        <w:t>perciben</w:t>
      </w:r>
      <w:r>
        <w:rPr>
          <w:rFonts w:ascii="Corpid C1 Light"/>
          <w:b w:val="0"/>
          <w:color w:val="00395A"/>
          <w:sz w:val="26"/>
        </w:rPr>
        <w:t> </w:t>
      </w:r>
      <w:r>
        <w:rPr>
          <w:rFonts w:ascii="Corpid C1 Light"/>
          <w:b w:val="0"/>
          <w:color w:val="00395A"/>
          <w:spacing w:val="-2"/>
          <w:sz w:val="26"/>
        </w:rPr>
        <w:t>desde</w:t>
      </w:r>
      <w:r>
        <w:rPr>
          <w:rFonts w:ascii="Corpid C1 Light"/>
          <w:sz w:val="26"/>
        </w:rPr>
      </w:r>
    </w:p>
    <w:p>
      <w:pPr>
        <w:spacing w:line="246" w:lineRule="auto" w:before="0"/>
        <w:ind w:left="110" w:right="213" w:firstLine="0"/>
        <w:jc w:val="left"/>
        <w:rPr>
          <w:rFonts w:ascii="Corpid C1 Light" w:hAnsi="Corpid C1 Light" w:cs="Corpid C1 Light" w:eastAsia="Corpid C1 Light"/>
          <w:sz w:val="26"/>
          <w:szCs w:val="26"/>
        </w:rPr>
      </w:pPr>
      <w:r>
        <w:rPr>
          <w:rFonts w:ascii="Corpid C1 Light" w:hAnsi="Corpid C1 Light"/>
          <w:b w:val="0"/>
          <w:color w:val="00395A"/>
          <w:sz w:val="26"/>
        </w:rPr>
        <w:t>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minería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afectan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nivel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aceptación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los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chilenos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industria.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Segundo,</w:t>
      </w:r>
      <w:r>
        <w:rPr>
          <w:rFonts w:ascii="Corpid C1 Light" w:hAnsi="Corpid C1 Light"/>
          <w:b w:val="0"/>
          <w:color w:val="00395A"/>
          <w:spacing w:val="51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exploramos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rol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los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sistemas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gobernanza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Chile,</w:t>
      </w:r>
      <w:r>
        <w:rPr>
          <w:rFonts w:ascii="Corpid C1 Light" w:hAnsi="Corpid C1 Light"/>
          <w:b w:val="0"/>
          <w:color w:val="00395A"/>
          <w:sz w:val="26"/>
        </w:rPr>
        <w:t> y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el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comportamiento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1"/>
          <w:sz w:val="26"/>
        </w:rPr>
        <w:t>de</w:t>
      </w:r>
      <w:r>
        <w:rPr>
          <w:rFonts w:ascii="Corpid C1 Light" w:hAnsi="Corpid C1 Light"/>
          <w:b w:val="0"/>
          <w:color w:val="00395A"/>
          <w:sz w:val="26"/>
        </w:rPr>
        <w:t> la</w:t>
      </w:r>
      <w:r>
        <w:rPr>
          <w:rFonts w:ascii="Corpid C1 Light" w:hAnsi="Corpid C1 Light"/>
          <w:b w:val="0"/>
          <w:color w:val="00395A"/>
          <w:spacing w:val="77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industria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minera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2"/>
          <w:sz w:val="26"/>
        </w:rPr>
        <w:t>en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la </w:t>
      </w:r>
      <w:r>
        <w:rPr>
          <w:rFonts w:ascii="Corpid C1 Light" w:hAnsi="Corpid C1 Light"/>
          <w:b w:val="0"/>
          <w:color w:val="00395A"/>
          <w:spacing w:val="-2"/>
          <w:sz w:val="26"/>
        </w:rPr>
        <w:t>generación</w:t>
      </w:r>
      <w:r>
        <w:rPr>
          <w:rFonts w:ascii="Corpid C1 Light" w:hAnsi="Corpid C1 Light"/>
          <w:b w:val="0"/>
          <w:color w:val="00395A"/>
          <w:spacing w:val="-1"/>
          <w:sz w:val="26"/>
        </w:rPr>
        <w:t> de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3"/>
          <w:sz w:val="26"/>
        </w:rPr>
        <w:t>con</w:t>
      </w:r>
      <w:r>
        <w:rPr>
          <w:rFonts w:ascii="Corpid C1 Light" w:hAnsi="Corpid C1 Light"/>
          <w:b w:val="0"/>
          <w:color w:val="00395A"/>
          <w:spacing w:val="-4"/>
          <w:sz w:val="26"/>
        </w:rPr>
        <w:t>fi</w:t>
      </w:r>
      <w:r>
        <w:rPr>
          <w:rFonts w:ascii="Corpid C1 Light" w:hAnsi="Corpid C1 Light"/>
          <w:b w:val="0"/>
          <w:color w:val="00395A"/>
          <w:spacing w:val="-3"/>
          <w:sz w:val="26"/>
        </w:rPr>
        <w:t>anza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z w:val="26"/>
        </w:rPr>
        <w:t>y </w:t>
      </w:r>
      <w:r>
        <w:rPr>
          <w:rFonts w:ascii="Corpid C1 Light" w:hAnsi="Corpid C1 Light"/>
          <w:b w:val="0"/>
          <w:color w:val="00395A"/>
          <w:spacing w:val="-2"/>
          <w:sz w:val="26"/>
        </w:rPr>
        <w:t>aceptación</w:t>
      </w:r>
      <w:r>
        <w:rPr>
          <w:rFonts w:ascii="Corpid C1 Light" w:hAnsi="Corpid C1 Light"/>
          <w:b w:val="0"/>
          <w:color w:val="00395A"/>
          <w:spacing w:val="-1"/>
          <w:sz w:val="26"/>
        </w:rPr>
        <w:t> de</w:t>
      </w:r>
      <w:r>
        <w:rPr>
          <w:rFonts w:ascii="Corpid C1 Light" w:hAnsi="Corpid C1 Light"/>
          <w:b w:val="0"/>
          <w:color w:val="00395A"/>
          <w:sz w:val="26"/>
        </w:rPr>
        <w:t> la</w:t>
      </w:r>
      <w:r>
        <w:rPr>
          <w:rFonts w:ascii="Corpid C1 Light" w:hAnsi="Corpid C1 Light"/>
          <w:b w:val="0"/>
          <w:color w:val="00395A"/>
          <w:spacing w:val="-1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comunidad</w:t>
      </w:r>
      <w:r>
        <w:rPr>
          <w:rFonts w:ascii="Corpid C1 Light" w:hAnsi="Corpid C1 Light"/>
          <w:b w:val="0"/>
          <w:color w:val="00395A"/>
          <w:sz w:val="26"/>
        </w:rPr>
        <w:t> </w:t>
      </w:r>
      <w:r>
        <w:rPr>
          <w:rFonts w:ascii="Corpid C1 Light" w:hAnsi="Corpid C1 Light"/>
          <w:b w:val="0"/>
          <w:color w:val="00395A"/>
          <w:spacing w:val="-4"/>
          <w:sz w:val="26"/>
        </w:rPr>
        <w:t>chilena.</w:t>
      </w:r>
      <w:r>
        <w:rPr>
          <w:rFonts w:ascii="Corpid C1 Light" w:hAnsi="Corpid C1 Light"/>
          <w:sz w:val="26"/>
        </w:rPr>
      </w:r>
    </w:p>
    <w:p>
      <w:pPr>
        <w:spacing w:line="240" w:lineRule="auto" w:before="5"/>
        <w:rPr>
          <w:rFonts w:ascii="Corpid C1 Light" w:hAnsi="Corpid C1 Light" w:cs="Corpid C1 Light" w:eastAsia="Corpid C1 Light"/>
          <w:b w:val="0"/>
          <w:bCs w:val="0"/>
          <w:sz w:val="16"/>
          <w:szCs w:val="16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16"/>
          <w:szCs w:val="16"/>
        </w:rPr>
        <w:sectPr>
          <w:pgSz w:w="11910" w:h="16840"/>
          <w:pgMar w:header="0" w:footer="372" w:top="760" w:bottom="560" w:left="740" w:right="740"/>
        </w:sectPr>
      </w:pPr>
    </w:p>
    <w:p>
      <w:pPr>
        <w:pStyle w:val="Heading3"/>
        <w:spacing w:line="240" w:lineRule="auto" w:before="68"/>
        <w:ind w:right="111"/>
        <w:jc w:val="left"/>
      </w:pPr>
      <w:bookmarkStart w:name="_TOC_250002" w:id="19"/>
      <w:r>
        <w:rPr>
          <w:b w:val="0"/>
          <w:color w:val="72CBD2"/>
          <w:spacing w:val="-4"/>
        </w:rPr>
        <w:t>¿De</w:t>
      </w:r>
      <w:r>
        <w:rPr>
          <w:b w:val="0"/>
          <w:color w:val="72CBD2"/>
          <w:spacing w:val="-1"/>
        </w:rPr>
        <w:t> qué </w:t>
      </w:r>
      <w:r>
        <w:rPr>
          <w:b w:val="0"/>
          <w:color w:val="72CBD2"/>
          <w:spacing w:val="-2"/>
        </w:rPr>
        <w:t>manera</w:t>
      </w:r>
      <w:r>
        <w:rPr>
          <w:b w:val="0"/>
          <w:color w:val="72CBD2"/>
          <w:spacing w:val="-1"/>
        </w:rPr>
        <w:t> </w:t>
      </w:r>
      <w:r>
        <w:rPr>
          <w:b w:val="0"/>
          <w:color w:val="72CBD2"/>
          <w:spacing w:val="-2"/>
        </w:rPr>
        <w:t>los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bene</w:t>
      </w:r>
      <w:r>
        <w:rPr>
          <w:b w:val="0"/>
          <w:color w:val="72CBD2"/>
          <w:spacing w:val="-2"/>
        </w:rPr>
        <w:t>fi</w:t>
      </w:r>
      <w:r>
        <w:rPr>
          <w:b w:val="0"/>
          <w:color w:val="72CBD2"/>
          <w:spacing w:val="-1"/>
        </w:rPr>
        <w:t>cios </w:t>
      </w:r>
      <w:r>
        <w:rPr>
          <w:b w:val="0"/>
          <w:color w:val="72CBD2"/>
        </w:rPr>
        <w:t>y</w:t>
      </w:r>
      <w:r>
        <w:rPr>
          <w:b w:val="0"/>
          <w:color w:val="72CBD2"/>
          <w:spacing w:val="-1"/>
        </w:rPr>
        <w:t> </w:t>
      </w:r>
      <w:r>
        <w:rPr>
          <w:b w:val="0"/>
          <w:color w:val="72CBD2"/>
          <w:spacing w:val="-2"/>
        </w:rPr>
        <w:t>los</w:t>
      </w:r>
      <w:r>
        <w:rPr>
          <w:b w:val="0"/>
          <w:color w:val="72CBD2"/>
          <w:spacing w:val="-1"/>
        </w:rPr>
        <w:t> </w:t>
      </w:r>
      <w:r>
        <w:rPr>
          <w:b w:val="0"/>
          <w:color w:val="72CBD2"/>
          <w:spacing w:val="-2"/>
        </w:rPr>
        <w:t>impactos</w:t>
      </w:r>
      <w:r>
        <w:rPr>
          <w:b w:val="0"/>
          <w:color w:val="72CBD2"/>
          <w:spacing w:val="43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1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minería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afectan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su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aceptación?</w:t>
      </w:r>
      <w:bookmarkEnd w:id="19"/>
      <w:r>
        <w:rPr/>
      </w:r>
    </w:p>
    <w:p>
      <w:pPr>
        <w:pStyle w:val="BodyText"/>
        <w:spacing w:line="258" w:lineRule="auto" w:before="57"/>
        <w:ind w:right="0"/>
        <w:jc w:val="left"/>
      </w:pPr>
      <w:r>
        <w:rPr>
          <w:b w:val="0"/>
        </w:rPr>
        <w:t>Mediante</w:t>
      </w:r>
      <w:r>
        <w:rPr>
          <w:b w:val="0"/>
          <w:spacing w:val="-3"/>
        </w:rPr>
        <w:t> </w:t>
      </w:r>
      <w:r>
        <w:rPr>
          <w:b w:val="0"/>
        </w:rPr>
        <w:t>el</w:t>
      </w:r>
      <w:r>
        <w:rPr>
          <w:b w:val="0"/>
          <w:spacing w:val="-3"/>
        </w:rPr>
        <w:t> </w:t>
      </w:r>
      <w:r>
        <w:rPr>
          <w:b w:val="0"/>
        </w:rPr>
        <w:t>uso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análisis</w:t>
      </w:r>
      <w:r>
        <w:rPr>
          <w:b w:val="0"/>
          <w:spacing w:val="-3"/>
        </w:rPr>
        <w:t> </w:t>
      </w:r>
      <w:r>
        <w:rPr>
          <w:b w:val="0"/>
          <w:spacing w:val="1"/>
        </w:rPr>
        <w:t>de</w:t>
      </w:r>
      <w:r>
        <w:rPr>
          <w:b w:val="0"/>
          <w:spacing w:val="-3"/>
        </w:rPr>
        <w:t> </w:t>
      </w:r>
      <w:r>
        <w:rPr>
          <w:b w:val="0"/>
        </w:rPr>
        <w:t>regresión</w:t>
      </w:r>
      <w:r>
        <w:rPr>
          <w:b w:val="0"/>
          <w:spacing w:val="-3"/>
        </w:rPr>
        <w:t> </w:t>
      </w:r>
      <w:r>
        <w:rPr>
          <w:b w:val="0"/>
        </w:rPr>
        <w:t>múltiples</w:t>
      </w:r>
      <w:r>
        <w:rPr>
          <w:b w:val="0"/>
          <w:position w:val="6"/>
          <w:sz w:val="10"/>
        </w:rPr>
        <w:t>18</w:t>
      </w:r>
      <w:r>
        <w:rPr>
          <w:b w:val="0"/>
        </w:rPr>
        <w:t>,</w:t>
      </w:r>
      <w:r>
        <w:rPr>
          <w:b w:val="0"/>
          <w:spacing w:val="54"/>
        </w:rPr>
        <w:t> </w:t>
      </w:r>
      <w:r>
        <w:rPr>
          <w:b w:val="0"/>
        </w:rPr>
        <w:t>examinamos cómo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percepciones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los chilenos </w:t>
      </w:r>
      <w:r>
        <w:rPr>
          <w:b w:val="0"/>
          <w:spacing w:val="1"/>
        </w:rPr>
        <w:t>respecto</w:t>
      </w:r>
      <w:r>
        <w:rPr>
          <w:b w:val="0"/>
          <w:spacing w:val="32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 </w:t>
      </w:r>
      <w:r>
        <w:rPr>
          <w:b w:val="0"/>
          <w:spacing w:val="1"/>
        </w:rPr>
        <w:t>impactos</w:t>
      </w:r>
      <w:r>
        <w:rPr>
          <w:b w:val="0"/>
          <w:spacing w:val="-1"/>
        </w:rPr>
        <w:t> </w:t>
      </w:r>
      <w:r>
        <w:rPr>
          <w:b w:val="0"/>
        </w:rPr>
        <w:t>y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relacionan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24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minería.</w:t>
      </w:r>
      <w:r>
        <w:rPr>
          <w:b w:val="0"/>
        </w:rPr>
        <w:t> Incluimos</w:t>
      </w:r>
      <w:r>
        <w:rPr>
          <w:b w:val="0"/>
          <w:spacing w:val="-1"/>
        </w:rPr>
        <w:t> </w:t>
      </w:r>
      <w:r>
        <w:rPr>
          <w:b w:val="0"/>
        </w:rPr>
        <w:t>los ítems que reflejan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las</w:t>
      </w:r>
      <w:r>
        <w:rPr>
          <w:b w:val="0"/>
          <w:spacing w:val="36"/>
        </w:rPr>
        <w:t> </w:t>
      </w:r>
      <w:r>
        <w:rPr>
          <w:b w:val="0"/>
          <w:spacing w:val="-1"/>
        </w:rPr>
        <w:t>áreas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</w:t>
      </w:r>
      <w:r>
        <w:rPr>
          <w:b w:val="0"/>
        </w:rPr>
        <w:t> e</w:t>
      </w:r>
      <w:r>
        <w:rPr>
          <w:b w:val="0"/>
          <w:spacing w:val="-1"/>
        </w:rPr>
        <w:t> </w:t>
      </w:r>
      <w:r>
        <w:rPr>
          <w:b w:val="0"/>
          <w:spacing w:val="1"/>
        </w:rPr>
        <w:t>impacto</w:t>
      </w:r>
      <w:r>
        <w:rPr>
          <w:b w:val="0"/>
          <w:spacing w:val="-1"/>
        </w:rPr>
        <w:t> </w:t>
      </w:r>
      <w:r>
        <w:rPr>
          <w:b w:val="0"/>
        </w:rPr>
        <w:t>claves </w:t>
      </w:r>
      <w:r>
        <w:rPr>
          <w:b w:val="0"/>
          <w:spacing w:val="1"/>
        </w:rPr>
        <w:t>descritas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anteriormente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46"/>
        </w:rPr>
        <w:t> </w:t>
      </w:r>
      <w:r>
        <w:rPr>
          <w:b w:val="0"/>
        </w:rPr>
        <w:t>este análisis, </w:t>
      </w:r>
      <w:r>
        <w:rPr>
          <w:b w:val="0"/>
          <w:spacing w:val="1"/>
        </w:rPr>
        <w:t>respectivamente: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50" w:lineRule="auto" w:before="98" w:after="0"/>
        <w:ind w:left="280" w:right="144" w:hanging="170"/>
        <w:jc w:val="left"/>
      </w:pPr>
      <w:r>
        <w:rPr>
          <w:b w:val="0"/>
          <w:spacing w:val="1"/>
          <w:position w:val="2"/>
        </w:rPr>
        <w:t>Beneficios</w:t>
      </w:r>
      <w:r>
        <w:rPr>
          <w:b w:val="0"/>
          <w:spacing w:val="-1"/>
          <w:position w:val="2"/>
        </w:rPr>
        <w:t> </w:t>
      </w:r>
      <w:r>
        <w:rPr>
          <w:b w:val="0"/>
          <w:position w:val="2"/>
        </w:rPr>
        <w:t>económicos</w:t>
      </w:r>
      <w:r>
        <w:rPr>
          <w:b w:val="0"/>
          <w:spacing w:val="-1"/>
          <w:position w:val="2"/>
        </w:rPr>
        <w:t> </w:t>
      </w:r>
      <w:r>
        <w:rPr>
          <w:b w:val="0"/>
          <w:position w:val="2"/>
        </w:rPr>
        <w:t>para</w:t>
      </w:r>
      <w:r>
        <w:rPr>
          <w:b w:val="0"/>
          <w:spacing w:val="-1"/>
          <w:position w:val="2"/>
        </w:rPr>
        <w:t> </w:t>
      </w:r>
      <w:r>
        <w:rPr>
          <w:b w:val="0"/>
          <w:position w:val="2"/>
        </w:rPr>
        <w:t>el chileno</w:t>
      </w:r>
      <w:r>
        <w:rPr>
          <w:b w:val="0"/>
          <w:spacing w:val="-1"/>
          <w:position w:val="2"/>
        </w:rPr>
        <w:t> </w:t>
      </w:r>
      <w:r>
        <w:rPr>
          <w:b w:val="0"/>
          <w:spacing w:val="1"/>
          <w:position w:val="2"/>
        </w:rPr>
        <w:t>promedio</w:t>
      </w:r>
      <w:r>
        <w:rPr>
          <w:b w:val="0"/>
          <w:spacing w:val="-1"/>
          <w:position w:val="2"/>
        </w:rPr>
        <w:t> </w:t>
      </w:r>
      <w:r>
        <w:rPr>
          <w:b w:val="0"/>
          <w:spacing w:val="-2"/>
          <w:position w:val="2"/>
        </w:rPr>
        <w:t>(un</w:t>
      </w:r>
      <w:r>
        <w:rPr>
          <w:b w:val="0"/>
          <w:spacing w:val="-1"/>
          <w:position w:val="2"/>
        </w:rPr>
        <w:t> ítem),</w:t>
      </w:r>
      <w:r>
        <w:rPr>
          <w:b w:val="0"/>
          <w:spacing w:val="38"/>
          <w:position w:val="2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2"/>
        </w:rPr>
        <w:t> </w:t>
      </w:r>
      <w:r>
        <w:rPr>
          <w:b w:val="0"/>
        </w:rPr>
        <w:t>económicos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-2"/>
        </w:rPr>
        <w:t> </w:t>
      </w:r>
      <w:r>
        <w:rPr>
          <w:b w:val="0"/>
        </w:rPr>
        <w:t>mi</w:t>
      </w:r>
      <w:r>
        <w:rPr>
          <w:b w:val="0"/>
          <w:spacing w:val="-1"/>
        </w:rPr>
        <w:t> </w:t>
      </w:r>
      <w:r>
        <w:rPr>
          <w:b w:val="0"/>
        </w:rPr>
        <w:t>familia</w:t>
      </w:r>
      <w:r>
        <w:rPr>
          <w:b w:val="0"/>
          <w:spacing w:val="-2"/>
        </w:rPr>
        <w:t> (un</w:t>
      </w:r>
      <w:r>
        <w:rPr>
          <w:b w:val="0"/>
          <w:spacing w:val="-1"/>
        </w:rPr>
        <w:t> ítem),</w:t>
      </w:r>
      <w:r>
        <w:rPr>
          <w:b w:val="0"/>
          <w:spacing w:val="-2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51"/>
        </w:rPr>
        <w:t> </w:t>
      </w: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infraestructura</w:t>
      </w:r>
      <w:r>
        <w:rPr>
          <w:b w:val="0"/>
          <w:spacing w:val="-1"/>
        </w:rPr>
        <w:t> </w:t>
      </w:r>
      <w:r>
        <w:rPr>
          <w:b w:val="0"/>
        </w:rPr>
        <w:t>regional </w:t>
      </w:r>
      <w:r>
        <w:rPr>
          <w:b w:val="0"/>
          <w:spacing w:val="-1"/>
        </w:rPr>
        <w:t>(dos ítems),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40"/>
        </w:rPr>
        <w:t> </w:t>
      </w:r>
      <w:r>
        <w:rPr>
          <w:b w:val="0"/>
        </w:rPr>
        <w:t>empleo y comunidad </w:t>
      </w:r>
      <w:r>
        <w:rPr>
          <w:b w:val="0"/>
          <w:spacing w:val="-1"/>
        </w:rPr>
        <w:t>(tres</w:t>
      </w:r>
      <w:r>
        <w:rPr>
          <w:b w:val="0"/>
        </w:rPr>
        <w:t> </w:t>
      </w:r>
      <w:r>
        <w:rPr>
          <w:b w:val="0"/>
          <w:spacing w:val="-2"/>
        </w:rPr>
        <w:t>ítems);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02" w:lineRule="exact" w:before="139" w:after="0"/>
        <w:ind w:left="280" w:right="111" w:hanging="170"/>
        <w:jc w:val="left"/>
      </w:pPr>
      <w:r>
        <w:rPr>
          <w:b w:val="0"/>
          <w:position w:val="2"/>
        </w:rPr>
        <w:t>Los </w:t>
      </w:r>
      <w:r>
        <w:rPr>
          <w:b w:val="0"/>
          <w:spacing w:val="1"/>
          <w:position w:val="2"/>
        </w:rPr>
        <w:t>impactos</w:t>
      </w:r>
      <w:r>
        <w:rPr>
          <w:b w:val="0"/>
          <w:position w:val="2"/>
        </w:rPr>
        <w:t> sobre los costos </w:t>
      </w:r>
      <w:r>
        <w:rPr>
          <w:b w:val="0"/>
          <w:spacing w:val="1"/>
          <w:position w:val="2"/>
        </w:rPr>
        <w:t>de</w:t>
      </w:r>
      <w:r>
        <w:rPr>
          <w:b w:val="0"/>
          <w:position w:val="2"/>
        </w:rPr>
        <w:t> </w:t>
      </w:r>
      <w:r>
        <w:rPr>
          <w:b w:val="0"/>
          <w:spacing w:val="2"/>
          <w:position w:val="2"/>
        </w:rPr>
        <w:t>la</w:t>
      </w:r>
      <w:r>
        <w:rPr>
          <w:b w:val="0"/>
          <w:position w:val="2"/>
        </w:rPr>
        <w:t> </w:t>
      </w:r>
      <w:r>
        <w:rPr>
          <w:b w:val="0"/>
          <w:spacing w:val="2"/>
          <w:position w:val="2"/>
        </w:rPr>
        <w:t>vida</w:t>
      </w:r>
      <w:r>
        <w:rPr>
          <w:b w:val="0"/>
          <w:position w:val="2"/>
        </w:rPr>
        <w:t> </w:t>
      </w:r>
      <w:r>
        <w:rPr>
          <w:b w:val="0"/>
          <w:spacing w:val="-1"/>
          <w:position w:val="2"/>
        </w:rPr>
        <w:t>(dos</w:t>
      </w:r>
      <w:r>
        <w:rPr>
          <w:b w:val="0"/>
          <w:position w:val="2"/>
        </w:rPr>
        <w:t> </w:t>
      </w:r>
      <w:r>
        <w:rPr>
          <w:b w:val="0"/>
          <w:spacing w:val="-1"/>
          <w:position w:val="2"/>
        </w:rPr>
        <w:t>ítems),</w:t>
      </w:r>
      <w:r>
        <w:rPr>
          <w:b w:val="0"/>
          <w:position w:val="2"/>
        </w:rPr>
        <w:t> </w:t>
      </w:r>
      <w:r>
        <w:rPr>
          <w:b w:val="0"/>
          <w:spacing w:val="2"/>
          <w:position w:val="2"/>
        </w:rPr>
        <w:t>la</w:t>
      </w:r>
      <w:r>
        <w:rPr>
          <w:b w:val="0"/>
          <w:spacing w:val="30"/>
          <w:position w:val="2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</w:t>
      </w:r>
      <w:r>
        <w:rPr>
          <w:b w:val="0"/>
          <w:spacing w:val="1"/>
        </w:rPr>
        <w:t>agrícola</w:t>
      </w:r>
      <w:r>
        <w:rPr>
          <w:b w:val="0"/>
        </w:rPr>
        <w:t> </w:t>
      </w:r>
      <w:r>
        <w:rPr>
          <w:b w:val="0"/>
          <w:spacing w:val="-2"/>
        </w:rPr>
        <w:t>(un</w:t>
      </w:r>
      <w:r>
        <w:rPr>
          <w:b w:val="0"/>
        </w:rPr>
        <w:t> </w:t>
      </w:r>
      <w:r>
        <w:rPr>
          <w:b w:val="0"/>
          <w:spacing w:val="-1"/>
        </w:rPr>
        <w:t>ítem),</w:t>
      </w:r>
      <w:r>
        <w:rPr>
          <w:b w:val="0"/>
        </w:rPr>
        <w:t> y el medioambiente </w:t>
      </w:r>
      <w:r>
        <w:rPr>
          <w:b w:val="0"/>
          <w:spacing w:val="-1"/>
        </w:rPr>
        <w:t>(tres</w:t>
      </w:r>
      <w:r>
        <w:rPr>
          <w:b w:val="0"/>
        </w:rPr>
        <w:t> </w:t>
      </w:r>
      <w:r>
        <w:rPr>
          <w:b w:val="0"/>
          <w:spacing w:val="-1"/>
        </w:rPr>
        <w:t>ítems)</w:t>
      </w:r>
      <w:r>
        <w:rPr/>
      </w:r>
    </w:p>
    <w:p>
      <w:pPr>
        <w:pStyle w:val="BodyText"/>
        <w:spacing w:line="258" w:lineRule="auto" w:before="123"/>
        <w:ind w:right="0"/>
        <w:jc w:val="left"/>
      </w:pPr>
      <w:r>
        <w:rPr/>
        <w:pict>
          <v:shape style="position:absolute;margin-left:198.830444pt;margin-top:110.241669pt;width:21.6pt;height:7pt;mso-position-horizontal-relative:page;mso-position-vertical-relative:paragraph;z-index:-78256;rotation:17" type="#_x0000_t136" fillcolor="#00395a" stroked="f">
            <o:extrusion v:ext="view" autorotationcenter="t"/>
            <v:textpath style="font-family:&amp;quot;Century Gothic&amp;quot;;font-size:7pt;v-text-kern:t;mso-text-shadow:auto" string="β = .04"/>
            <w10:wrap type="none"/>
          </v:shape>
        </w:pict>
      </w:r>
      <w:r>
        <w:rPr/>
        <w:pict>
          <v:shape style="position:absolute;margin-left:367.445068pt;margin-top:100.907654pt;width:21.8pt;height:7.4pt;mso-position-horizontal-relative:page;mso-position-vertical-relative:paragraph;z-index:-78184;rotation:339" type="#_x0000_t136" fillcolor="#00395a" stroked="f">
            <o:extrusion v:ext="view" autorotationcenter="t"/>
            <v:textpath style="font-family:&amp;quot;Century Gothic&amp;quot;;font-size:7pt;v-text-kern:t;mso-text-shadow:auto" string="β = .06"/>
            <w10:wrap type="none"/>
          </v:shape>
        </w:pict>
      </w:r>
      <w:r>
        <w:rPr/>
        <w:pict>
          <v:shape style="position:absolute;margin-left:388.062225pt;margin-top:97.173149pt;width:2.85pt;height:5.05pt;mso-position-horizontal-relative:page;mso-position-vertical-relative:paragraph;z-index:-78160;rotation:339" type="#_x0000_t136" fillcolor="#00395a" stroked="f">
            <o:extrusion v:ext="view" autorotationcenter="t"/>
            <v:textpath style="font-family:&amp;quot;Corpid C1 Light&amp;quot;;font-size:5pt;v-text-kern:t;mso-text-shadow:auto" string="*"/>
            <w10:wrap type="none"/>
          </v:shape>
        </w:pict>
      </w:r>
      <w:r>
        <w:rPr>
          <w:b w:val="0"/>
          <w:spacing w:val="-2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predictor</w:t>
      </w:r>
      <w:r>
        <w:rPr>
          <w:b w:val="0"/>
          <w:spacing w:val="-4"/>
        </w:rPr>
        <w:t> </w:t>
      </w:r>
      <w:r>
        <w:rPr>
          <w:b w:val="0"/>
        </w:rPr>
        <w:t>positivo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aceptación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37"/>
        </w:rPr>
        <w:t> </w:t>
      </w:r>
      <w:r>
        <w:rPr>
          <w:b w:val="0"/>
        </w:rPr>
        <w:t>fue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empleo</w:t>
      </w:r>
      <w:r>
        <w:rPr>
          <w:b w:val="0"/>
          <w:spacing w:val="-4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beneficios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comunidad</w:t>
      </w:r>
      <w:r>
        <w:rPr>
          <w:b w:val="0"/>
          <w:spacing w:val="-5"/>
        </w:rPr>
        <w:t> </w:t>
      </w:r>
      <w:r>
        <w:rPr>
          <w:b w:val="0"/>
          <w:spacing w:val="-2"/>
        </w:rPr>
        <w:t>(incluyendo</w:t>
      </w:r>
      <w:r>
        <w:rPr/>
      </w:r>
    </w:p>
    <w:p>
      <w:pPr>
        <w:pStyle w:val="BodyText"/>
        <w:spacing w:line="258" w:lineRule="auto" w:before="72"/>
        <w:ind w:right="133"/>
        <w:jc w:val="left"/>
      </w:pPr>
      <w:r>
        <w:rPr/>
        <w:br w:type="column"/>
      </w:r>
      <w:r>
        <w:rPr>
          <w:b w:val="0"/>
        </w:rPr>
        <w:t>para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pueblos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indígenas),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seguido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desarrollo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37"/>
        </w:rPr>
        <w:t> </w:t>
      </w:r>
      <w:r>
        <w:rPr>
          <w:b w:val="0"/>
        </w:rPr>
        <w:t>infraestructura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regional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4"/>
        </w:rPr>
        <w:t> </w:t>
      </w:r>
      <w:r>
        <w:rPr>
          <w:b w:val="0"/>
        </w:rPr>
        <w:t>beneficios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económicos</w:t>
      </w:r>
      <w:r>
        <w:rPr>
          <w:b w:val="0"/>
          <w:spacing w:val="-5"/>
        </w:rPr>
        <w:t> </w:t>
      </w:r>
      <w:r>
        <w:rPr>
          <w:b w:val="0"/>
        </w:rPr>
        <w:t>para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26"/>
        </w:rPr>
        <w:t> </w:t>
      </w:r>
      <w:r>
        <w:rPr>
          <w:b w:val="0"/>
          <w:spacing w:val="-1"/>
        </w:rPr>
        <w:t>chileno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promedio.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Esto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signi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ca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mientras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5"/>
        </w:rPr>
        <w:t> </w:t>
      </w:r>
      <w:r>
        <w:rPr>
          <w:b w:val="0"/>
        </w:rPr>
        <w:t>participantes</w:t>
      </w:r>
      <w:r>
        <w:rPr>
          <w:b w:val="0"/>
          <w:spacing w:val="33"/>
        </w:rPr>
        <w:t> </w:t>
      </w:r>
      <w:r>
        <w:rPr>
          <w:b w:val="0"/>
          <w:spacing w:val="-1"/>
        </w:rPr>
        <w:t>sientan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crea</w:t>
      </w:r>
      <w:r>
        <w:rPr>
          <w:b w:val="0"/>
          <w:spacing w:val="-5"/>
        </w:rPr>
        <w:t> </w:t>
      </w:r>
      <w:r>
        <w:rPr>
          <w:b w:val="0"/>
        </w:rPr>
        <w:t>beneficios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estas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áreas</w:t>
      </w:r>
      <w:r>
        <w:rPr>
          <w:b w:val="0"/>
          <w:spacing w:val="37"/>
        </w:rPr>
        <w:t> </w:t>
      </w:r>
      <w:r>
        <w:rPr>
          <w:b w:val="0"/>
          <w:spacing w:val="-1"/>
        </w:rPr>
        <w:t>(especialmente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empleo</w:t>
      </w:r>
      <w:r>
        <w:rPr>
          <w:b w:val="0"/>
          <w:spacing w:val="-4"/>
        </w:rPr>
        <w:t> </w:t>
      </w:r>
      <w:r>
        <w:rPr>
          <w:b w:val="0"/>
        </w:rPr>
        <w:t>e</w:t>
      </w:r>
      <w:r>
        <w:rPr>
          <w:b w:val="0"/>
          <w:spacing w:val="-4"/>
        </w:rPr>
        <w:t> </w:t>
      </w:r>
      <w:r>
        <w:rPr>
          <w:b w:val="0"/>
        </w:rPr>
        <w:t>infraestructura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regional),</w:t>
      </w:r>
      <w:r>
        <w:rPr>
          <w:b w:val="0"/>
          <w:spacing w:val="-4"/>
        </w:rPr>
        <w:t> </w:t>
      </w:r>
      <w:r>
        <w:rPr>
          <w:b w:val="0"/>
          <w:spacing w:val="-2"/>
        </w:rPr>
        <w:t>mayor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33"/>
        </w:rPr>
        <w:t> </w:t>
      </w:r>
      <w:r>
        <w:rPr>
          <w:b w:val="0"/>
          <w:spacing w:val="-1"/>
        </w:rPr>
        <w:t>aceptación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como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industria.</w:t>
      </w:r>
      <w:r>
        <w:rPr/>
      </w:r>
    </w:p>
    <w:p>
      <w:pPr>
        <w:pStyle w:val="BodyText"/>
        <w:spacing w:line="258" w:lineRule="auto" w:before="110"/>
        <w:ind w:right="141"/>
        <w:jc w:val="left"/>
      </w:pPr>
      <w:r>
        <w:rPr>
          <w:b w:val="0"/>
          <w:spacing w:val="-1"/>
        </w:rPr>
        <w:t>El</w:t>
      </w:r>
      <w:r>
        <w:rPr>
          <w:b w:val="0"/>
        </w:rPr>
        <w:t> </w:t>
      </w:r>
      <w:r>
        <w:rPr>
          <w:b w:val="0"/>
          <w:spacing w:val="1"/>
        </w:rPr>
        <w:t>predictor</w:t>
      </w:r>
      <w:r>
        <w:rPr>
          <w:b w:val="0"/>
        </w:rPr>
        <w:t> </w:t>
      </w:r>
      <w:r>
        <w:rPr>
          <w:b w:val="0"/>
          <w:spacing w:val="1"/>
        </w:rPr>
        <w:t>negativo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fuerte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34"/>
        </w:rPr>
        <w:t> </w:t>
      </w:r>
      <w:r>
        <w:rPr>
          <w:b w:val="0"/>
          <w:spacing w:val="1"/>
        </w:rPr>
        <w:t>fue</w:t>
      </w:r>
      <w:r>
        <w:rPr>
          <w:b w:val="0"/>
        </w:rPr>
        <w:t> el </w:t>
      </w:r>
      <w:r>
        <w:rPr>
          <w:b w:val="0"/>
          <w:spacing w:val="1"/>
        </w:rPr>
        <w:t>impacto</w:t>
      </w:r>
      <w:r>
        <w:rPr>
          <w:b w:val="0"/>
        </w:rPr>
        <w:t> sobre el medioambiente </w:t>
      </w:r>
      <w:r>
        <w:rPr>
          <w:b w:val="0"/>
          <w:spacing w:val="1"/>
        </w:rPr>
        <w:t>seguido</w:t>
      </w:r>
      <w:r>
        <w:rPr>
          <w:b w:val="0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los</w:t>
      </w:r>
      <w:r>
        <w:rPr>
          <w:b w:val="0"/>
          <w:spacing w:val="38"/>
        </w:rPr>
        <w:t> </w:t>
      </w:r>
      <w:r>
        <w:rPr>
          <w:b w:val="0"/>
          <w:spacing w:val="1"/>
        </w:rPr>
        <w:t>impactos</w:t>
      </w:r>
      <w:r>
        <w:rPr>
          <w:b w:val="0"/>
        </w:rPr>
        <w:t> sobre el </w:t>
      </w:r>
      <w:r>
        <w:rPr>
          <w:b w:val="0"/>
          <w:spacing w:val="1"/>
        </w:rPr>
        <w:t>sector</w:t>
      </w:r>
      <w:r>
        <w:rPr>
          <w:b w:val="0"/>
        </w:rPr>
        <w:t> </w:t>
      </w:r>
      <w:r>
        <w:rPr>
          <w:b w:val="0"/>
          <w:spacing w:val="1"/>
        </w:rPr>
        <w:t>agrícola.</w:t>
      </w:r>
      <w:r>
        <w:rPr>
          <w:b w:val="0"/>
        </w:rPr>
        <w:t> Los </w:t>
      </w:r>
      <w:r>
        <w:rPr>
          <w:b w:val="0"/>
          <w:spacing w:val="1"/>
        </w:rPr>
        <w:t>impactos</w:t>
      </w:r>
      <w:r>
        <w:rPr>
          <w:b w:val="0"/>
        </w:rPr>
        <w:t> sobre el costo</w:t>
      </w:r>
      <w:r>
        <w:rPr>
          <w:b w:val="0"/>
          <w:spacing w:val="38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2"/>
        </w:rPr>
        <w:t>vida</w:t>
      </w:r>
      <w:r>
        <w:rPr>
          <w:b w:val="0"/>
        </w:rPr>
        <w:t> no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mostraron</w:t>
      </w:r>
      <w:r>
        <w:rPr>
          <w:b w:val="0"/>
          <w:spacing w:val="-1"/>
        </w:rPr>
        <w:t> </w:t>
      </w:r>
      <w:r>
        <w:rPr>
          <w:b w:val="0"/>
        </w:rPr>
        <w:t>como un</w:t>
      </w:r>
      <w:r>
        <w:rPr>
          <w:b w:val="0"/>
          <w:spacing w:val="-1"/>
        </w:rPr>
        <w:t> </w:t>
      </w:r>
      <w:r>
        <w:rPr>
          <w:b w:val="0"/>
          <w:spacing w:val="1"/>
        </w:rPr>
        <w:t>predictor</w:t>
      </w:r>
      <w:r>
        <w:rPr>
          <w:b w:val="0"/>
        </w:rPr>
        <w:t> </w:t>
      </w:r>
      <w:r>
        <w:rPr>
          <w:b w:val="0"/>
          <w:spacing w:val="1"/>
        </w:rPr>
        <w:t>significativo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26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aceptación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minería.</w:t>
      </w:r>
      <w:r>
        <w:rPr>
          <w:b w:val="0"/>
        </w:rPr>
        <w:t> Esto</w:t>
      </w:r>
      <w:r>
        <w:rPr>
          <w:b w:val="0"/>
          <w:spacing w:val="-1"/>
        </w:rPr>
        <w:t> </w:t>
      </w:r>
      <w:r>
        <w:rPr>
          <w:b w:val="0"/>
          <w:spacing w:val="1"/>
        </w:rPr>
        <w:t>significa</w:t>
      </w:r>
      <w:r>
        <w:rPr>
          <w:b w:val="0"/>
        </w:rPr>
        <w:t> que</w:t>
      </w:r>
      <w:r>
        <w:rPr>
          <w:b w:val="0"/>
          <w:spacing w:val="-1"/>
        </w:rPr>
        <w:t> </w:t>
      </w:r>
      <w:r>
        <w:rPr>
          <w:b w:val="0"/>
        </w:rPr>
        <w:t>mientras</w:t>
      </w:r>
      <w:r>
        <w:rPr>
          <w:b w:val="0"/>
          <w:spacing w:val="-1"/>
        </w:rPr>
        <w:t> más</w:t>
      </w:r>
      <w:r>
        <w:rPr>
          <w:b w:val="0"/>
          <w:spacing w:val="30"/>
        </w:rPr>
        <w:t> </w:t>
      </w:r>
      <w:r>
        <w:rPr>
          <w:b w:val="0"/>
          <w:spacing w:val="1"/>
        </w:rPr>
        <w:t>impactos</w:t>
      </w:r>
      <w:r>
        <w:rPr>
          <w:b w:val="0"/>
        </w:rPr>
        <w:t> </w:t>
      </w:r>
      <w:r>
        <w:rPr>
          <w:b w:val="0"/>
          <w:spacing w:val="1"/>
        </w:rPr>
        <w:t>percibieran</w:t>
      </w:r>
      <w:r>
        <w:rPr>
          <w:b w:val="0"/>
        </w:rPr>
        <w:t> los </w:t>
      </w:r>
      <w:r>
        <w:rPr>
          <w:b w:val="0"/>
          <w:spacing w:val="1"/>
        </w:rPr>
        <w:t>participantes</w:t>
      </w:r>
      <w:r>
        <w:rPr>
          <w:b w:val="0"/>
        </w:rPr>
        <w:t> sobre el medioambiente</w:t>
      </w:r>
      <w:r>
        <w:rPr>
          <w:b w:val="0"/>
          <w:spacing w:val="56"/>
        </w:rPr>
        <w:t> </w:t>
      </w:r>
      <w:r>
        <w:rPr>
          <w:b w:val="0"/>
        </w:rPr>
        <w:t>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agricultura,</w:t>
      </w:r>
      <w:r>
        <w:rPr>
          <w:b w:val="0"/>
        </w:rPr>
        <w:t> </w:t>
      </w:r>
      <w:r>
        <w:rPr>
          <w:b w:val="0"/>
          <w:spacing w:val="1"/>
        </w:rPr>
        <w:t>menos</w:t>
      </w:r>
      <w:r>
        <w:rPr>
          <w:b w:val="0"/>
        </w:rPr>
        <w:t> aceptaban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en Chile. </w:t>
      </w:r>
      <w:r>
        <w:rPr>
          <w:b w:val="0"/>
          <w:spacing w:val="-1"/>
        </w:rPr>
        <w:t>Si</w:t>
      </w:r>
      <w:r>
        <w:rPr>
          <w:b w:val="0"/>
        </w:rPr>
        <w:t> bien </w:t>
      </w:r>
      <w:r>
        <w:rPr>
          <w:b w:val="0"/>
        </w:rPr>
      </w:r>
      <w:r>
        <w:rPr>
          <w:b w:val="0"/>
        </w:rPr>
        <w:t>el</w:t>
      </w:r>
      <w:r>
        <w:rPr>
          <w:b w:val="0"/>
          <w:spacing w:val="32"/>
        </w:rPr>
        <w:t> </w:t>
      </w:r>
      <w:r>
        <w:rPr>
          <w:b w:val="0"/>
        </w:rPr>
        <w:t>costo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2"/>
        </w:rPr>
        <w:t>vida</w:t>
      </w:r>
      <w:r>
        <w:rPr>
          <w:b w:val="0"/>
        </w:rPr>
        <w:t> </w:t>
      </w:r>
      <w:r>
        <w:rPr>
          <w:b w:val="0"/>
          <w:spacing w:val="1"/>
        </w:rPr>
        <w:t>era</w:t>
      </w:r>
      <w:r>
        <w:rPr>
          <w:b w:val="0"/>
        </w:rPr>
        <w:t> un área en que los </w:t>
      </w:r>
      <w:r>
        <w:rPr>
          <w:b w:val="0"/>
          <w:spacing w:val="1"/>
        </w:rPr>
        <w:t>participantes</w:t>
      </w:r>
      <w:r>
        <w:rPr>
          <w:b w:val="0"/>
        </w:rPr>
        <w:t> </w:t>
      </w:r>
      <w:r>
        <w:rPr>
          <w:b w:val="0"/>
          <w:spacing w:val="1"/>
        </w:rPr>
        <w:t>sentían</w:t>
      </w:r>
      <w:r>
        <w:rPr>
          <w:b w:val="0"/>
          <w:spacing w:val="28"/>
        </w:rPr>
        <w:t> </w:t>
      </w:r>
      <w:r>
        <w:rPr>
          <w:b w:val="0"/>
        </w:rPr>
        <w:t>que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tenía</w:t>
      </w:r>
      <w:r>
        <w:rPr>
          <w:b w:val="0"/>
        </w:rPr>
        <w:t> un </w:t>
      </w:r>
      <w:r>
        <w:rPr>
          <w:b w:val="0"/>
          <w:spacing w:val="1"/>
        </w:rPr>
        <w:t>impacto</w:t>
      </w:r>
      <w:r>
        <w:rPr>
          <w:b w:val="0"/>
        </w:rPr>
        <w:t> </w:t>
      </w:r>
      <w:r>
        <w:rPr>
          <w:b w:val="0"/>
          <w:spacing w:val="1"/>
        </w:rPr>
        <w:t>negativo,</w:t>
      </w:r>
      <w:r>
        <w:rPr>
          <w:b w:val="0"/>
        </w:rPr>
        <w:t> este </w:t>
      </w:r>
      <w:r>
        <w:rPr>
          <w:b w:val="0"/>
          <w:spacing w:val="1"/>
        </w:rPr>
        <w:t>factor</w:t>
      </w:r>
      <w:r>
        <w:rPr>
          <w:b w:val="0"/>
        </w:rPr>
        <w:t> no </w:t>
      </w:r>
      <w:r>
        <w:rPr>
          <w:b w:val="0"/>
          <w:spacing w:val="1"/>
        </w:rPr>
        <w:t>se</w:t>
      </w:r>
      <w:r>
        <w:rPr>
          <w:b w:val="0"/>
          <w:spacing w:val="28"/>
        </w:rPr>
        <w:t> </w:t>
      </w:r>
      <w:r>
        <w:rPr>
          <w:b w:val="0"/>
          <w:spacing w:val="1"/>
        </w:rPr>
        <w:t>relacionó</w:t>
      </w:r>
      <w:r>
        <w:rPr>
          <w:b w:val="0"/>
        </w:rPr>
        <w:t> con su nivel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aceptación.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740" w:right="740"/>
          <w:cols w:num="2" w:equalWidth="0">
            <w:col w:w="5065" w:space="174"/>
            <w:col w:w="5191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  <w:r>
        <w:rPr/>
        <w:pict>
          <v:shape style="position:absolute;margin-left:376.998779pt;margin-top:604.635071pt;width:21.6pt;height:7pt;mso-position-horizontal-relative:page;mso-position-vertical-relative:page;z-index:-78088;rotation:353" type="#_x0000_t136" fillcolor="#00395a" stroked="f">
            <o:extrusion v:ext="view" autorotationcenter="t"/>
            <v:textpath style="font-family:&amp;quot;Century Gothic&amp;quot;;font-size:7pt;v-text-kern:t;mso-text-shadow:auto" string="β = .04"/>
            <w10:wrap type="none"/>
          </v:shape>
        </w:pict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2"/>
          <w:szCs w:val="22"/>
        </w:rPr>
      </w:pPr>
    </w:p>
    <w:p>
      <w:pPr>
        <w:spacing w:line="258" w:lineRule="auto" w:before="72"/>
        <w:ind w:left="110" w:right="490" w:firstLine="0"/>
        <w:jc w:val="left"/>
        <w:rPr>
          <w:rFonts w:ascii="Corpid C1 Light" w:hAnsi="Corpid C1 Light" w:cs="Corpid C1 Light" w:eastAsia="Corpid C1 Light"/>
          <w:sz w:val="17"/>
          <w:szCs w:val="17"/>
        </w:rPr>
      </w:pPr>
      <w:r>
        <w:rPr/>
        <w:pict>
          <v:group style="position:absolute;margin-left:42.236pt;margin-top:-242.098694pt;width:510.25pt;height:239.85pt;mso-position-horizontal-relative:page;mso-position-vertical-relative:paragraph;z-index:4552" coordorigin="845,-4842" coordsize="10205,4797">
            <v:group style="position:absolute;left:845;top:-4218;width:10205;height:4174" coordorigin="845,-4218" coordsize="10205,4174">
              <v:shape style="position:absolute;left:845;top:-4218;width:10205;height:4174" coordorigin="845,-4218" coordsize="10205,4174" path="m845,-45l11049,-45,11049,-4218,845,-4218,845,-45xe" filled="true" fillcolor="#dcddde" stroked="false">
                <v:path arrowok="t"/>
                <v:fill type="solid"/>
              </v:shape>
            </v:group>
            <v:group style="position:absolute;left:845;top:-4842;width:10205;height:624" coordorigin="845,-4842" coordsize="10205,624">
              <v:shape style="position:absolute;left:845;top:-4842;width:10205;height:624" coordorigin="845,-4842" coordsize="10205,624" path="m11049,-4218l845,-4218,845,-4842,11049,-4842,11049,-4218xe" filled="true" fillcolor="#00395a" stroked="false">
                <v:path arrowok="t"/>
                <v:fill type="solid"/>
              </v:shape>
            </v:group>
            <v:group style="position:absolute;left:4960;top:-3121;width:1987;height:1987" coordorigin="4960,-3121" coordsize="1987,1987">
              <v:shape style="position:absolute;left:4960;top:-3121;width:1987;height:1987" coordorigin="4960,-3121" coordsize="1987,1987" path="m5953,-3121l5871,-3118,5792,-3108,5714,-3092,5639,-3070,5566,-3043,5496,-3010,5430,-2972,5366,-2929,5306,-2882,5250,-2830,5199,-2774,5151,-2714,5108,-2651,5070,-2584,5038,-2514,5010,-2442,4988,-2366,4973,-2289,4963,-2209,4960,-2128,4963,-2046,4973,-1967,4988,-1889,5010,-1814,5038,-1741,5070,-1671,5108,-1605,5151,-1541,5199,-1481,5250,-1425,5306,-1374,5366,-1326,5430,-1283,5496,-1245,5566,-1213,5639,-1185,5714,-1163,5792,-1148,5871,-1138,5953,-1135,6034,-1138,6114,-1148,6191,-1163,6267,-1185,6339,-1213,6409,-1245,6476,-1283,6539,-1326,6599,-1374,6655,-1425,6707,-1481,6754,-1541,6797,-1605,6835,-1671,6868,-1741,6895,-1814,6917,-1889,6933,-1967,6943,-2046,6946,-2128,6943,-2209,6933,-2289,6917,-2366,6895,-2442,6868,-2514,6835,-2584,6797,-2651,6754,-2714,6707,-2774,6655,-2830,6599,-2882,6539,-2929,6476,-2972,6409,-3010,6339,-3043,6267,-3070,6191,-3092,6114,-3108,6034,-3118,5953,-3121xe" filled="true" fillcolor="#72cbd2" stroked="false">
                <v:path arrowok="t"/>
                <v:fill type="solid"/>
              </v:shape>
            </v:group>
            <v:group style="position:absolute;left:8224;top:-1037;width:1834;height:840" coordorigin="8224,-1037" coordsize="1834,840">
              <v:shape style="position:absolute;left:8224;top:-1037;width:1834;height:840" coordorigin="8224,-1037" coordsize="1834,840" path="m8338,-1037l8272,-1036,8226,-990,8224,-925,8224,-311,8226,-246,8272,-200,9944,-198,9981,-198,10043,-212,10057,-274,10057,-311,10057,-925,10056,-989,10010,-1036,8338,-1037xe" filled="true" fillcolor="#00395a" stroked="false">
                <v:path arrowok="t"/>
                <v:fill type="solid"/>
              </v:shape>
            </v:group>
            <v:group style="position:absolute;left:3447;top:-3399;width:1233;height:329" coordorigin="3447,-3399" coordsize="1233,329">
              <v:shape style="position:absolute;left:3447;top:-3399;width:1233;height:329" coordorigin="3447,-3399" coordsize="1233,329" path="m3447,-3399l4679,-3070e" filled="false" stroked="true" strokeweight="2pt" strokecolor="#00395a">
                <v:path arrowok="t"/>
              </v:shape>
            </v:group>
            <v:group style="position:absolute;left:4599;top:-3165;width:215;height:143" coordorigin="4599,-3165" coordsize="215,143">
              <v:shape style="position:absolute;left:4599;top:-3165;width:215;height:143" coordorigin="4599,-3165" coordsize="215,143" path="m4626,-3165l4658,-3104,4662,-3078,4658,-3067,4650,-3057,4638,-3047,4621,-3036,4599,-3022,4813,-3035,4626,-3165xe" filled="true" fillcolor="#00395a" stroked="false">
                <v:path arrowok="t"/>
                <v:fill type="solid"/>
              </v:shape>
            </v:group>
            <v:group style="position:absolute;left:3483;top:-1304;width:1230;height:480" coordorigin="3483,-1304" coordsize="1230,480">
              <v:shape style="position:absolute;left:3483;top:-1304;width:1230;height:480" coordorigin="3483,-1304" coordsize="1230,480" path="m3483,-825l4713,-1304e" filled="false" stroked="true" strokeweight="2pt" strokecolor="#00395a">
                <v:path arrowok="t"/>
              </v:shape>
            </v:group>
            <v:group style="position:absolute;left:4613;top:-1355;width:229;height:147" coordorigin="4613,-1355" coordsize="229,147">
              <v:shape style="position:absolute;left:4613;top:-1355;width:229;height:147" coordorigin="4613,-1355" coordsize="229,147" path="m4842,-1355l4613,-1350,4640,-1337,4661,-1327,4677,-1318,4688,-1308,4695,-1298,4697,-1287,4696,-1273,4691,-1256,4683,-1235,4672,-1208,4842,-1355xe" filled="true" fillcolor="#00395a" stroked="false">
                <v:path arrowok="t"/>
                <v:fill type="solid"/>
              </v:shape>
            </v:group>
            <v:group style="position:absolute;left:1848;top:-3772;width:1834;height:953" coordorigin="1848,-3772" coordsize="1834,953">
              <v:shape style="position:absolute;left:1848;top:-3772;width:1834;height:953" coordorigin="1848,-3772" coordsize="1834,953" path="m1962,-3772l1896,-3771,1850,-3725,1848,-3660,1848,-2932,1850,-2868,1896,-2822,3568,-2820,3605,-2820,3667,-2834,3681,-2895,3681,-2932,3681,-3660,3680,-3724,3634,-3771,1962,-3772xe" filled="true" fillcolor="#00395a" stroked="false">
                <v:path arrowok="t"/>
                <v:fill type="solid"/>
              </v:shape>
            </v:group>
            <v:group style="position:absolute;left:1848;top:-2491;width:1834;height:840" coordorigin="1848,-2491" coordsize="1834,840">
              <v:shape style="position:absolute;left:1848;top:-2491;width:1834;height:840" coordorigin="1848,-2491" coordsize="1834,840" path="m1962,-2491l1896,-2489,1850,-2443,1848,-2378,1848,-1764,1850,-1699,1896,-1653,3568,-1652,3605,-1652,3667,-1666,3681,-1727,3681,-1764,3681,-2378,3680,-2443,3634,-2489,1962,-2491xe" filled="true" fillcolor="#00395a" stroked="false">
                <v:path arrowok="t"/>
                <v:fill type="solid"/>
              </v:shape>
            </v:group>
            <v:group style="position:absolute;left:1848;top:-1322;width:1834;height:840" coordorigin="1848,-1322" coordsize="1834,840">
              <v:shape style="position:absolute;left:1848;top:-1322;width:1834;height:840" coordorigin="1848,-1322" coordsize="1834,840" path="m1962,-1322l1896,-1321,1850,-1275,1848,-1210,1848,-596,1850,-531,1896,-485,3568,-483,3605,-484,3667,-497,3681,-559,3681,-596,3681,-1210,3680,-1275,3634,-1321,1962,-1322xe" filled="true" fillcolor="#00395a" stroked="false">
                <v:path arrowok="t"/>
                <v:fill type="solid"/>
              </v:shape>
            </v:group>
            <v:group style="position:absolute;left:8224;top:-4057;width:1834;height:840" coordorigin="8224,-4057" coordsize="1834,840">
              <v:shape style="position:absolute;left:8224;top:-4057;width:1834;height:840" coordorigin="8224,-4057" coordsize="1834,840" path="m8338,-4057l8272,-4056,8226,-4010,8224,-3945,8224,-3331,8226,-3266,8272,-3220,9944,-3218,9981,-3218,10043,-3232,10057,-3294,10057,-3331,10057,-3945,10056,-4009,10010,-4056,8338,-4057xe" filled="true" fillcolor="#00395a" stroked="false">
                <v:path arrowok="t"/>
                <v:fill type="solid"/>
              </v:shape>
            </v:group>
            <v:group style="position:absolute;left:8224;top:-3051;width:1834;height:840" coordorigin="8224,-3051" coordsize="1834,840">
              <v:shape style="position:absolute;left:8224;top:-3051;width:1834;height:840" coordorigin="8224,-3051" coordsize="1834,840" path="m8338,-3051l8272,-3049,8226,-3003,8224,-2938,8224,-2324,8226,-2260,8272,-2213,9944,-2212,9981,-2212,10043,-2226,10057,-2287,10057,-2324,10057,-2938,10056,-3003,10010,-3049,8338,-3051xe" filled="true" fillcolor="#00395a" stroked="false">
                <v:path arrowok="t"/>
                <v:fill type="solid"/>
              </v:shape>
            </v:group>
            <v:group style="position:absolute;left:8224;top:-2044;width:1834;height:840" coordorigin="8224,-2044" coordsize="1834,840">
              <v:shape style="position:absolute;left:8224;top:-2044;width:1834;height:840" coordorigin="8224,-2044" coordsize="1834,840" path="m8338,-2044l8272,-2042,8226,-1997,8224,-1931,8224,-1318,8226,-1253,8272,-1207,9944,-1205,9981,-1205,10043,-1219,10057,-1280,10057,-1318,10057,-1931,10056,-1996,10010,-2042,8338,-2044xe" filled="true" fillcolor="#00395a" stroked="false">
                <v:path arrowok="t"/>
                <v:fill type="solid"/>
              </v:shape>
            </v:group>
            <v:group style="position:absolute;left:3470;top:-2095;width:1177;height:2" coordorigin="3470,-2095" coordsize="1177,2">
              <v:shape style="position:absolute;left:3470;top:-2095;width:1177;height:2" coordorigin="3470,-2095" coordsize="1177,0" path="m3470,-2095l4646,-2095e" filled="false" stroked="true" strokeweight="2pt" strokecolor="#00395a">
                <v:path arrowok="t"/>
              </v:shape>
            </v:group>
            <v:group style="position:absolute;left:4570;top:-2173;width:215;height:139" coordorigin="4570,-2173" coordsize="215,139">
              <v:shape style="position:absolute;left:4570;top:-2173;width:215;height:139" coordorigin="4570,-2173" coordsize="215,139" path="m4570,-2173l4616,-2123,4627,-2100,4627,-2089,4623,-2078,4615,-2066,4603,-2051,4588,-2035,4785,-2095,4570,-2173xe" filled="true" fillcolor="#00395a" stroked="false">
                <v:path arrowok="t"/>
                <v:fill type="solid"/>
              </v:shape>
            </v:group>
            <v:group style="position:absolute;left:7221;top:-2545;width:1000;height:100" coordorigin="7221,-2545" coordsize="1000,100">
              <v:shape style="position:absolute;left:7221;top:-2545;width:1000;height:100" coordorigin="7221,-2545" coordsize="1000,100" path="m8220,-2545l7221,-2445e" filled="false" stroked="true" strokeweight="2pt" strokecolor="#00395a">
                <v:path arrowok="t"/>
              </v:shape>
            </v:group>
            <v:group style="position:absolute;left:7083;top:-2512;width:222;height:138" coordorigin="7083,-2512" coordsize="222,138">
              <v:shape style="position:absolute;left:7083;top:-2512;width:222;height:138" coordorigin="7083,-2512" coordsize="222,138" path="m7274,-2512l7083,-2431,7304,-2375,7283,-2393,7267,-2408,7254,-2420,7245,-2432,7241,-2443,7240,-2453,7243,-2465,7250,-2478,7260,-2494,7274,-2512xe" filled="true" fillcolor="#00395a" stroked="false">
                <v:path arrowok="t"/>
                <v:fill type="solid"/>
              </v:shape>
            </v:group>
            <v:group style="position:absolute;left:7042;top:-3644;width:1179;height:460" coordorigin="7042,-3644" coordsize="1179,460">
              <v:shape style="position:absolute;left:7042;top:-3644;width:1179;height:460" coordorigin="7042,-3644" coordsize="1179,460" path="m8220,-3644l7042,-3184e" filled="false" stroked="true" strokeweight="2pt" strokecolor="#00395a">
                <v:path arrowok="t"/>
              </v:shape>
            </v:group>
            <v:group style="position:absolute;left:6913;top:-3280;width:229;height:147" coordorigin="6913,-3280" coordsize="229,147">
              <v:shape style="position:absolute;left:6913;top:-3280;width:229;height:147" coordorigin="6913,-3280" coordsize="229,147" path="m7083,-3280l6913,-3134,7141,-3139,7115,-3151,7094,-3161,7078,-3171,7067,-3180,7060,-3190,7058,-3202,7059,-3216,7064,-3233,7072,-3254,7083,-3280xe" filled="true" fillcolor="#00395a" stroked="false">
                <v:path arrowok="t"/>
                <v:fill type="solid"/>
              </v:shape>
            </v:group>
            <v:group style="position:absolute;left:7221;top:-1724;width:1000;height:100" coordorigin="7221,-1724" coordsize="1000,100">
              <v:shape style="position:absolute;left:7221;top:-1724;width:1000;height:100" coordorigin="7221,-1724" coordsize="1000,100" path="m8220,-1624l7221,-1724e" filled="false" stroked="true" strokeweight="2pt" strokecolor="#00395a">
                <v:path arrowok="t"/>
              </v:shape>
            </v:group>
            <v:group style="position:absolute;left:7083;top:-1779;width:206;height:141" coordorigin="7083,-1779" coordsize="206,141">
              <v:shape style="position:absolute;left:7083;top:-1779;width:206;height:141" coordorigin="7083,-1779" coordsize="206,141" path="m7287,-1779l7083,-1738,7289,-1639,7272,-1660,7258,-1678,7248,-1693,7242,-1706,7240,-1718,7241,-1728,7246,-1739,7256,-1751,7269,-1764,7287,-1779xe" filled="true" fillcolor="#00395a" stroked="false">
                <v:path arrowok="t"/>
                <v:fill type="solid"/>
              </v:shape>
            </v:group>
            <v:group style="position:absolute;left:7154;top:-1074;width:1067;height:456" coordorigin="7154,-1074" coordsize="1067,456">
              <v:shape style="position:absolute;left:7154;top:-1074;width:1067;height:456" coordorigin="7154,-1074" coordsize="1067,456" path="m8220,-618l7154,-1074e" filled="false" stroked="true" strokeweight="2pt" strokecolor="#00395a">
                <v:path arrowok="t"/>
              </v:shape>
            </v:group>
            <v:group style="position:absolute;left:7026;top:-1128;width:228;height:156" coordorigin="7026,-1128" coordsize="228,156">
              <v:shape style="position:absolute;left:7026;top:-1128;width:228;height:156" coordorigin="7026,-1128" coordsize="228,156" path="m7026,-1128l7193,-972,7183,-1000,7175,-1022,7170,-1040,7169,-1054,7171,-1066,7227,-1104,7254,-1115,7026,-1128xe" filled="true" fillcolor="#00395a" stroked="false">
                <v:path arrowok="t"/>
                <v:fill type="solid"/>
              </v:shape>
              <v:shape style="position:absolute;left:3381;top:-4714;width:4865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 w:hAnsi="UnitRoundedOT-Bold"/>
                          <w:b/>
                          <w:color w:val="FFFFFF"/>
                          <w:sz w:val="40"/>
                        </w:rPr>
                        <w:t>ACEPTACIÓN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DE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2"/>
                          <w:sz w:val="40"/>
                        </w:rPr>
                        <w:t>LA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4"/>
                          <w:sz w:val="40"/>
                        </w:rPr>
                        <w:t> MINERÍA</w:t>
                      </w:r>
                      <w:r>
                        <w:rPr>
                          <w:rFonts w:ascii="UnitRoundedOT-Bold" w:hAns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2044;top:-3538;width:1442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Impacto en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pacing w:val="-1"/>
                          <w:sz w:val="20"/>
                        </w:rPr>
                        <w:t>costo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 de 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1"/>
                          <w:sz w:val="20"/>
                        </w:rPr>
                        <w:t>la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1"/>
                          <w:sz w:val="20"/>
                        </w:rPr>
                        <w:t>vida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322;top:-3963;width:1635;height:1687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Beneficio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4"/>
                          <w:sz w:val="20"/>
                        </w:rPr>
                        <w:t>económico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3"/>
                          <w:sz w:val="20"/>
                        </w:rPr>
                        <w:t>para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4"/>
                          <w:sz w:val="20"/>
                        </w:rPr>
                        <w:t>el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18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3"/>
                          <w:sz w:val="20"/>
                        </w:rPr>
                        <w:t>chileno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2"/>
                          <w:sz w:val="20"/>
                        </w:rPr>
                        <w:t>promedio</w:t>
                      </w:r>
                      <w:r>
                        <w:rPr>
                          <w:rFonts w:ascii="Corpid C1 Regular" w:hAnsi="Corpid C1 Regular"/>
                          <w:sz w:val="20"/>
                        </w:rPr>
                      </w:r>
                    </w:p>
                    <w:p>
                      <w:pPr>
                        <w:spacing w:line="240" w:lineRule="auto" w:before="11"/>
                        <w:rPr>
                          <w:rFonts w:ascii="Corpid C1 Light" w:hAnsi="Corpid C1 Light" w:cs="Corpid C1 Light" w:eastAsia="Corpid C1 Light"/>
                          <w:b w:val="0"/>
                          <w:bCs w:val="0"/>
                          <w:sz w:val="23"/>
                          <w:szCs w:val="23"/>
                        </w:rPr>
                      </w:pPr>
                    </w:p>
                    <w:p>
                      <w:pPr>
                        <w:spacing w:before="0"/>
                        <w:ind w:left="127" w:right="121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z w:val="20"/>
                        </w:rPr>
                        <w:t>Beneficio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28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1"/>
                          <w:sz w:val="20"/>
                        </w:rPr>
                        <w:t>económico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z w:val="20"/>
                        </w:rPr>
                        <w:t>para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z w:val="20"/>
                        </w:rPr>
                        <w:t>mi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-1"/>
                          <w:sz w:val="20"/>
                        </w:rPr>
                        <w:t>familia</w:t>
                      </w:r>
                      <w:r>
                        <w:rPr>
                          <w:rFonts w:ascii="Corpid C1 Regular" w:hAns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81;top:-2276;width:1368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-1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Impacto en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z w:val="20"/>
                        </w:rPr>
                        <w:t>sector </w:t>
                      </w:r>
                      <w:r>
                        <w:rPr>
                          <w:rFonts w:ascii="Corpid C1 Regular" w:hAnsi="Corpid C1 Regular"/>
                          <w:b w:val="0"/>
                          <w:color w:val="FFFFFF"/>
                          <w:spacing w:val="1"/>
                          <w:sz w:val="20"/>
                        </w:rPr>
                        <w:t>agrícola</w:t>
                      </w:r>
                      <w:r>
                        <w:rPr>
                          <w:rFonts w:ascii="Corpid C1 Regular" w:hAns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870;top:-2281;width:589;height:141" type="#_x0000_t202" filled="false" stroked="false">
                <v:textbox inset="0,0,0,0">
                  <w:txbxContent>
                    <w:p>
                      <w:pPr>
                        <w:spacing w:line="141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0"/>
                          <w:szCs w:val="10"/>
                        </w:rPr>
                      </w:pPr>
                      <w:r>
                        <w:rPr>
                          <w:rFonts w:ascii="Century Gothic" w:hAnsi="Century Gothic"/>
                          <w:color w:val="00395A"/>
                          <w:sz w:val="14"/>
                        </w:rPr>
                        <w:t>β</w:t>
                      </w:r>
                      <w:r>
                        <w:rPr>
                          <w:rFonts w:ascii="Century Gothic" w:hAnsi="Century Gothic"/>
                          <w:color w:val="00395A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=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pacing w:val="1"/>
                          <w:sz w:val="1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sz w:val="14"/>
                        </w:rPr>
                        <w:t>-.09</w:t>
                      </w:r>
                      <w:r>
                        <w:rPr>
                          <w:rFonts w:ascii="Corpid C1 Light" w:hAnsi="Corpid C1 Light"/>
                          <w:b w:val="0"/>
                          <w:color w:val="00395A"/>
                          <w:position w:val="2"/>
                          <w:sz w:val="10"/>
                        </w:rPr>
                        <w:t>**</w:t>
                      </w:r>
                      <w:r>
                        <w:rPr>
                          <w:rFonts w:ascii="Corpid C1 Light" w:hAnsi="Corpid C1 Light"/>
                          <w:sz w:val="10"/>
                        </w:rPr>
                      </w:r>
                    </w:p>
                  </w:txbxContent>
                </v:textbox>
                <w10:wrap type="none"/>
              </v:shape>
              <v:shape style="position:absolute;left:5133;top:-2433;width:1640;height:620" type="#_x0000_t202" filled="false" stroked="false">
                <v:textbox inset="0,0,0,0">
                  <w:txbxContent>
                    <w:p>
                      <w:pPr>
                        <w:spacing w:line="285" w:lineRule="exact" w:before="0"/>
                        <w:ind w:left="0" w:right="0" w:firstLine="0"/>
                        <w:jc w:val="center"/>
                        <w:rPr>
                          <w:rFonts w:ascii="UnitRoundedOT-Medi" w:hAnsi="UnitRoundedOT-Medi" w:cs="UnitRoundedOT-Medi" w:eastAsia="UnitRoundedOT-Medi"/>
                          <w:sz w:val="28"/>
                          <w:szCs w:val="28"/>
                        </w:rPr>
                      </w:pPr>
                      <w:r>
                        <w:rPr>
                          <w:rFonts w:ascii="UnitRoundedOT-Medi" w:hAnsi="UnitRoundedOT-Medi"/>
                          <w:color w:val="FFFFFF"/>
                          <w:spacing w:val="-2"/>
                          <w:sz w:val="28"/>
                        </w:rPr>
                        <w:t>Aceptación</w:t>
                      </w:r>
                      <w:r>
                        <w:rPr>
                          <w:rFonts w:ascii="UnitRoundedOT-Medi" w:hAnsi="UnitRoundedOT-Medi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1"/>
                          <w:sz w:val="28"/>
                        </w:rPr>
                        <w:t>de</w:t>
                      </w:r>
                      <w:r>
                        <w:rPr>
                          <w:rFonts w:ascii="UnitRoundedOT-Medi" w:hAnsi="UnitRoundedOT-Medi"/>
                          <w:sz w:val="28"/>
                        </w:rPr>
                      </w:r>
                    </w:p>
                    <w:p>
                      <w:pPr>
                        <w:spacing w:line="335" w:lineRule="exact" w:before="0"/>
                        <w:ind w:left="0" w:right="1" w:firstLine="0"/>
                        <w:jc w:val="center"/>
                        <w:rPr>
                          <w:rFonts w:ascii="UnitRoundedOT-Medi" w:hAnsi="UnitRoundedOT-Medi" w:cs="UnitRoundedOT-Medi" w:eastAsia="UnitRoundedOT-Medi"/>
                          <w:sz w:val="28"/>
                          <w:szCs w:val="28"/>
                        </w:rPr>
                      </w:pPr>
                      <w:r>
                        <w:rPr>
                          <w:rFonts w:ascii="UnitRoundedOT-Medi" w:hAnsi="UnitRoundedOT-Medi"/>
                          <w:color w:val="FFFFFF"/>
                          <w:spacing w:val="-1"/>
                          <w:sz w:val="28"/>
                        </w:rPr>
                        <w:t>la</w:t>
                      </w:r>
                      <w:r>
                        <w:rPr>
                          <w:rFonts w:ascii="UnitRoundedOT-Medi" w:hAnsi="UnitRoundedOT-Medi"/>
                          <w:color w:val="FFFFFF"/>
                          <w:sz w:val="28"/>
                        </w:rPr>
                        <w:t> </w:t>
                      </w:r>
                      <w:r>
                        <w:rPr>
                          <w:rFonts w:ascii="UnitRoundedOT-Medi" w:hAnsi="UnitRoundedOT-Medi"/>
                          <w:color w:val="FFFFFF"/>
                          <w:spacing w:val="-3"/>
                          <w:sz w:val="28"/>
                        </w:rPr>
                        <w:t>minería</w:t>
                      </w:r>
                      <w:r>
                        <w:rPr>
                          <w:rFonts w:ascii="UnitRoundedOT-Medi" w:hAnsi="UnitRoundedOT-Medi"/>
                          <w:sz w:val="28"/>
                        </w:rPr>
                      </w:r>
                    </w:p>
                  </w:txbxContent>
                </v:textbox>
                <w10:wrap type="none"/>
              </v:shape>
              <v:shape style="position:absolute;left:8454;top:-1950;width:1375;height:68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72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Beneficios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en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302" w:right="0" w:hanging="302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infraestructura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27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-1"/>
                          <w:sz w:val="20"/>
                        </w:rPr>
                        <w:t>regional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2033;top:-1108;width:1464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Impacto en el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medioambiente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8525;top:-943;width:1232;height:68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47" w:right="0" w:firstLine="95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Beneficios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47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FFFFFF"/>
                          <w:sz w:val="20"/>
                        </w:rPr>
                        <w:t>en empleo y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21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FFFFFF"/>
                          <w:spacing w:val="-1"/>
                          <w:sz w:val="20"/>
                        </w:rPr>
                        <w:t>comunidades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391.34079pt;margin-top:-91.622932pt;width:8.4pt;height:5pt;mso-position-horizontal-relative:page;mso-position-vertical-relative:paragraph;z-index:-78304;rotation:6" type="#_x0000_t136" fillcolor="#00395a" stroked="f">
            <o:extrusion v:ext="view" autorotationcenter="t"/>
            <v:textpath style="font-family:&amp;quot;Corpid C1 Light&amp;quot;;font-size:5pt;v-text-kern:t;mso-text-shadow:auto" string="***"/>
            <w10:wrap type="none"/>
          </v:shape>
        </w:pict>
      </w:r>
      <w:r>
        <w:rPr/>
        <w:pict>
          <v:shape style="position:absolute;margin-left:372.782166pt;margin-top:-93.91555pt;width:18.650pt;height:7pt;mso-position-horizontal-relative:page;mso-position-vertical-relative:paragraph;z-index:-78280;rotation:7" type="#_x0000_t136" fillcolor="#00395a" stroked="f">
            <o:extrusion v:ext="view" autorotationcenter="t"/>
            <v:textpath style="font-family:&amp;quot;Century Gothic&amp;quot;;font-size:7pt;v-text-kern:t;mso-text-shadow:auto" string="β = .15"/>
            <w10:wrap type="none"/>
          </v:shape>
        </w:pict>
      </w:r>
      <w:r>
        <w:rPr/>
        <w:pict>
          <v:shape style="position:absolute;margin-left:372.39743pt;margin-top:-53.692146pt;width:19.25pt;height:7.05pt;mso-position-horizontal-relative:page;mso-position-vertical-relative:paragraph;z-index:-78232;rotation:24" type="#_x0000_t136" fillcolor="#00395a" stroked="f">
            <o:extrusion v:ext="view" autorotationcenter="t"/>
            <v:textpath style="font-family:&amp;quot;Century Gothic&amp;quot;;font-size:7pt;v-text-kern:t;mso-text-shadow:auto" string="β = .19"/>
            <w10:wrap type="none"/>
          </v:shape>
        </w:pict>
      </w:r>
      <w:r>
        <w:rPr/>
        <w:pict>
          <v:shape style="position:absolute;margin-left:390.655975pt;margin-top:-47.371342pt;width:8.35pt;height:5pt;mso-position-horizontal-relative:page;mso-position-vertical-relative:paragraph;z-index:-78208;rotation:24" type="#_x0000_t136" fillcolor="#00395a" stroked="f">
            <o:extrusion v:ext="view" autorotationcenter="t"/>
            <v:textpath style="font-family:&amp;quot;Corpid C1 Light&amp;quot;;font-size:5pt;v-text-kern:t;mso-text-shadow:auto" string="***"/>
            <w10:wrap type="none"/>
          </v:shape>
        </w:pict>
      </w:r>
      <w:r>
        <w:rPr/>
        <w:pict>
          <v:shape style="position:absolute;margin-left:194.788864pt;margin-top:-64.288185pt;width:21pt;height:7pt;mso-position-horizontal-relative:page;mso-position-vertical-relative:paragraph;z-index:-78136;rotation:339" type="#_x0000_t136" fillcolor="#00395a" stroked="f">
            <o:extrusion v:ext="view" autorotationcenter="t"/>
            <v:textpath style="font-family:&amp;quot;Century Gothic&amp;quot;;font-size:7pt;v-text-kern:t;mso-text-shadow:auto" string="β = -.12"/>
            <w10:wrap type="none"/>
          </v:shape>
        </w:pict>
      </w:r>
      <w:r>
        <w:rPr/>
        <w:pict>
          <v:shape style="position:absolute;margin-left:214.625748pt;margin-top:-68.872849pt;width:8.4pt;height:5pt;mso-position-horizontal-relative:page;mso-position-vertical-relative:paragraph;z-index:-78112;rotation:340" type="#_x0000_t136" fillcolor="#00395a" stroked="f">
            <o:extrusion v:ext="view" autorotationcenter="t"/>
            <v:textpath style="font-family:&amp;quot;Corpid C1 Light&amp;quot;;font-size:5pt;v-text-kern:t;mso-text-shadow:auto" string="***"/>
            <w10:wrap type="none"/>
          </v:shape>
        </w:pict>
      </w:r>
      <w:r>
        <w:rPr>
          <w:rFonts w:ascii="Corpid C1 Light" w:hAnsi="Corpid C1 Light"/>
          <w:b w:val="0"/>
          <w:i/>
          <w:spacing w:val="-1"/>
          <w:sz w:val="17"/>
        </w:rPr>
        <w:t>Las </w:t>
      </w:r>
      <w:r>
        <w:rPr>
          <w:rFonts w:ascii="Corpid C1 Light" w:hAnsi="Corpid C1 Light"/>
          <w:b w:val="0"/>
          <w:i/>
          <w:sz w:val="17"/>
        </w:rPr>
        <w:t>ponderaciones Beta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pacing w:val="-2"/>
          <w:sz w:val="17"/>
        </w:rPr>
        <w:t>(</w:t>
      </w:r>
      <w:r>
        <w:rPr>
          <w:rFonts w:ascii="Trebuchet MS" w:hAnsi="Trebuchet MS"/>
          <w:i/>
          <w:spacing w:val="-3"/>
          <w:sz w:val="17"/>
        </w:rPr>
        <w:t>β</w:t>
      </w:r>
      <w:r>
        <w:rPr>
          <w:rFonts w:ascii="Corpid C1 Light" w:hAnsi="Corpid C1 Light"/>
          <w:b w:val="0"/>
          <w:i/>
          <w:spacing w:val="-2"/>
          <w:sz w:val="17"/>
        </w:rPr>
        <w:t>)</w:t>
      </w:r>
      <w:r>
        <w:rPr>
          <w:rFonts w:ascii="Corpid C1 Light" w:hAnsi="Corpid C1 Light"/>
          <w:b w:val="0"/>
          <w:i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representan </w:t>
      </w:r>
      <w:r>
        <w:rPr>
          <w:rFonts w:ascii="Corpid C1 Light" w:hAnsi="Corpid C1 Light"/>
          <w:b w:val="0"/>
          <w:i/>
          <w:sz w:val="17"/>
        </w:rPr>
        <w:t>la fortaleza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relativa de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cada relación.</w:t>
      </w:r>
      <w:r>
        <w:rPr>
          <w:rFonts w:ascii="Corpid C1 Light" w:hAnsi="Corpid C1 Light"/>
          <w:b w:val="0"/>
          <w:i/>
          <w:spacing w:val="-1"/>
          <w:sz w:val="17"/>
        </w:rPr>
        <w:t> Los</w:t>
      </w:r>
      <w:r>
        <w:rPr>
          <w:rFonts w:ascii="Corpid C1 Light" w:hAnsi="Corpid C1 Light"/>
          <w:b w:val="0"/>
          <w:i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valores </w:t>
      </w:r>
      <w:r>
        <w:rPr>
          <w:rFonts w:ascii="Trebuchet MS" w:hAnsi="Trebuchet MS"/>
          <w:i/>
          <w:sz w:val="17"/>
        </w:rPr>
        <w:t>β</w:t>
      </w:r>
      <w:r>
        <w:rPr>
          <w:rFonts w:ascii="Trebuchet MS" w:hAnsi="Trebuchet MS"/>
          <w:i/>
          <w:spacing w:val="-6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positivos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indican una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relación positiva;</w:t>
      </w:r>
      <w:r>
        <w:rPr>
          <w:rFonts w:ascii="Corpid C1 Light" w:hAnsi="Corpid C1 Light"/>
          <w:b w:val="0"/>
          <w:i/>
          <w:spacing w:val="106"/>
          <w:sz w:val="17"/>
        </w:rPr>
        <w:t> </w:t>
      </w:r>
      <w:r>
        <w:rPr>
          <w:rFonts w:ascii="Corpid C1 Light" w:hAnsi="Corpid C1 Light"/>
          <w:b w:val="0"/>
          <w:i/>
          <w:spacing w:val="-1"/>
          <w:sz w:val="17"/>
        </w:rPr>
        <w:t>los valores </w:t>
      </w:r>
      <w:r>
        <w:rPr>
          <w:rFonts w:ascii="Trebuchet MS" w:hAnsi="Trebuchet MS"/>
          <w:i/>
          <w:sz w:val="17"/>
        </w:rPr>
        <w:t>β</w:t>
      </w:r>
      <w:r>
        <w:rPr>
          <w:rFonts w:ascii="Trebuchet MS" w:hAnsi="Trebuchet MS"/>
          <w:i/>
          <w:spacing w:val="-7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negativos indican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una</w:t>
      </w:r>
      <w:r>
        <w:rPr>
          <w:rFonts w:ascii="Corpid C1 Light" w:hAnsi="Corpid C1 Light"/>
          <w:b w:val="0"/>
          <w:i/>
          <w:spacing w:val="-1"/>
          <w:sz w:val="17"/>
        </w:rPr>
        <w:t> </w:t>
      </w:r>
      <w:r>
        <w:rPr>
          <w:rFonts w:ascii="Corpid C1 Light" w:hAnsi="Corpid C1 Light"/>
          <w:b w:val="0"/>
          <w:i/>
          <w:sz w:val="17"/>
        </w:rPr>
        <w:t>relación negativa.</w:t>
      </w:r>
      <w:r>
        <w:rPr>
          <w:rFonts w:ascii="Corpid C1 Light" w:hAnsi="Corpid C1 Light"/>
          <w:sz w:val="17"/>
        </w:rPr>
      </w:r>
    </w:p>
    <w:p>
      <w:pPr>
        <w:spacing w:before="86"/>
        <w:ind w:left="11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pacing w:val="1"/>
          <w:sz w:val="14"/>
        </w:rPr>
        <w:t>Figura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7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Modelo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regresión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estilizado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los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beneficios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z w:val="14"/>
        </w:rPr>
        <w:t>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impactos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usados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para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predecir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aceptación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8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7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minería.</w:t>
      </w:r>
      <w:r>
        <w:rPr>
          <w:rFonts w:ascii="Corpid C1 Bold" w:hAnsi="Corpid C1 Bold"/>
          <w:sz w:val="14"/>
        </w:rPr>
      </w:r>
    </w:p>
    <w:p>
      <w:pPr>
        <w:spacing w:line="240" w:lineRule="auto" w:before="0"/>
        <w:rPr>
          <w:rFonts w:ascii="Corpid C1 Bold" w:hAnsi="Corpid C1 Bold" w:cs="Corpid C1 Bold" w:eastAsia="Corpid C1 Bold"/>
          <w:b/>
          <w:bCs/>
          <w:sz w:val="14"/>
          <w:szCs w:val="14"/>
        </w:rPr>
      </w:pPr>
    </w:p>
    <w:p>
      <w:pPr>
        <w:spacing w:line="240" w:lineRule="auto" w:before="6"/>
        <w:rPr>
          <w:rFonts w:ascii="Corpid C1 Bold" w:hAnsi="Corpid C1 Bold" w:cs="Corpid C1 Bold" w:eastAsia="Corpid C1 Bold"/>
          <w:b/>
          <w:bCs/>
          <w:sz w:val="10"/>
          <w:szCs w:val="10"/>
        </w:rPr>
      </w:pPr>
    </w:p>
    <w:p>
      <w:pPr>
        <w:numPr>
          <w:ilvl w:val="0"/>
          <w:numId w:val="3"/>
        </w:numPr>
        <w:tabs>
          <w:tab w:pos="343" w:val="left" w:leader="none"/>
        </w:tabs>
        <w:spacing w:before="0"/>
        <w:ind w:left="342" w:right="0" w:hanging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-2"/>
          <w:sz w:val="14"/>
        </w:rPr>
        <w:t>Encuentre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un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breve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resumen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3"/>
          <w:sz w:val="14"/>
        </w:rPr>
        <w:t>(en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3"/>
          <w:sz w:val="14"/>
        </w:rPr>
        <w:t>inglés)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del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análisis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de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regresión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múltiple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3"/>
          <w:sz w:val="14"/>
        </w:rPr>
        <w:t>(RM)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en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1"/>
          <w:sz w:val="14"/>
        </w:rPr>
        <w:t>el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siguiente</w:t>
      </w:r>
      <w:r>
        <w:rPr>
          <w:rFonts w:ascii="Corpid C1 Light" w:hAnsi="Corpid C1 Light"/>
          <w:b w:val="0"/>
          <w:spacing w:val="-7"/>
          <w:sz w:val="14"/>
        </w:rPr>
        <w:t> </w:t>
      </w:r>
      <w:r>
        <w:rPr>
          <w:rFonts w:ascii="Corpid C1 Light" w:hAnsi="Corpid C1 Light"/>
          <w:b w:val="0"/>
          <w:spacing w:val="-2"/>
          <w:sz w:val="14"/>
        </w:rPr>
        <w:t>link:</w:t>
      </w:r>
      <w:r>
        <w:rPr>
          <w:rFonts w:ascii="Corpid C1 Light" w:hAnsi="Corpid C1 Light"/>
          <w:b w:val="0"/>
          <w:spacing w:val="-7"/>
          <w:sz w:val="14"/>
        </w:rPr>
        <w:t> </w:t>
      </w:r>
      <w:hyperlink r:id="rId25">
        <w:r>
          <w:rPr>
            <w:rFonts w:ascii="Corpid C1 Light" w:hAnsi="Corpid C1 Light"/>
            <w:b w:val="0"/>
            <w:spacing w:val="-2"/>
            <w:sz w:val="14"/>
          </w:rPr>
          <w:t>http://www.uta.edu/faculty/sawasthi/Statistics/stmulreg.html</w:t>
        </w:r>
        <w:r>
          <w:rPr>
            <w:rFonts w:ascii="Corpid C1 Light" w:hAnsi="Corpid C1 Light"/>
            <w:sz w:val="14"/>
          </w:rPr>
        </w:r>
      </w:hyperlink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pStyle w:val="Heading3"/>
        <w:spacing w:line="240" w:lineRule="auto" w:before="46"/>
        <w:ind w:right="0"/>
        <w:jc w:val="left"/>
      </w:pPr>
      <w:bookmarkStart w:name="_TOC_250001" w:id="20"/>
      <w:r>
        <w:rPr>
          <w:b w:val="0"/>
          <w:color w:val="72CBD2"/>
          <w:spacing w:val="2"/>
        </w:rPr>
        <w:t>La</w:t>
      </w:r>
      <w:r>
        <w:rPr>
          <w:b w:val="0"/>
          <w:color w:val="72CBD2"/>
        </w:rPr>
        <w:t> importancia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una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gobernanza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fuerte</w:t>
      </w:r>
      <w:bookmarkEnd w:id="20"/>
      <w:r>
        <w:rPr/>
      </w:r>
    </w:p>
    <w:p>
      <w:pPr>
        <w:pStyle w:val="BodyText"/>
        <w:spacing w:line="258" w:lineRule="auto" w:before="57"/>
        <w:ind w:right="144"/>
        <w:jc w:val="left"/>
      </w:pPr>
      <w:r>
        <w:rPr>
          <w:b w:val="0"/>
          <w:spacing w:val="-1"/>
        </w:rPr>
        <w:t>En</w:t>
      </w:r>
      <w:r>
        <w:rPr>
          <w:b w:val="0"/>
        </w:rPr>
        <w:t> Chile, los </w:t>
      </w:r>
      <w:r>
        <w:rPr>
          <w:b w:val="0"/>
          <w:spacing w:val="1"/>
        </w:rPr>
        <w:t>gobiernos</w:t>
      </w:r>
      <w:r>
        <w:rPr>
          <w:b w:val="0"/>
        </w:rPr>
        <w:t> </w:t>
      </w:r>
      <w:r>
        <w:rPr>
          <w:b w:val="0"/>
          <w:spacing w:val="1"/>
        </w:rPr>
        <w:t>siempre</w:t>
      </w:r>
      <w:r>
        <w:rPr>
          <w:b w:val="0"/>
        </w:rPr>
        <w:t> </w:t>
      </w:r>
      <w:r>
        <w:rPr>
          <w:b w:val="0"/>
          <w:spacing w:val="1"/>
        </w:rPr>
        <w:t>están</w:t>
      </w:r>
      <w:r>
        <w:rPr>
          <w:b w:val="0"/>
        </w:rPr>
        <w:t> tratando </w:t>
      </w:r>
      <w:r>
        <w:rPr>
          <w:b w:val="0"/>
          <w:spacing w:val="1"/>
        </w:rPr>
        <w:t>de</w:t>
      </w:r>
      <w:r>
        <w:rPr>
          <w:b w:val="0"/>
        </w:rPr>
        <w:t> encontrar</w:t>
      </w:r>
      <w:r>
        <w:rPr>
          <w:b w:val="0"/>
          <w:spacing w:val="26"/>
        </w:rPr>
        <w:t> </w:t>
      </w:r>
      <w:r>
        <w:rPr>
          <w:b w:val="0"/>
        </w:rPr>
        <w:t>un </w:t>
      </w:r>
      <w:r>
        <w:rPr>
          <w:b w:val="0"/>
          <w:spacing w:val="1"/>
        </w:rPr>
        <w:t>equilibrio</w:t>
      </w:r>
      <w:r>
        <w:rPr>
          <w:b w:val="0"/>
        </w:rPr>
        <w:t> entre el apoyo al crecimiento del desarrollo </w:t>
      </w:r>
      <w:r>
        <w:rPr>
          <w:b w:val="0"/>
          <w:spacing w:val="1"/>
        </w:rPr>
        <w:t>de</w:t>
      </w:r>
      <w:r>
        <w:rPr>
          <w:b w:val="0"/>
          <w:spacing w:val="58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y el manejo </w:t>
      </w:r>
      <w:r>
        <w:rPr>
          <w:b w:val="0"/>
          <w:spacing w:val="1"/>
        </w:rPr>
        <w:t>de</w:t>
      </w:r>
      <w:r>
        <w:rPr>
          <w:b w:val="0"/>
        </w:rPr>
        <w:t> los intereses y </w:t>
      </w:r>
      <w:r>
        <w:rPr>
          <w:b w:val="0"/>
          <w:spacing w:val="1"/>
        </w:rPr>
        <w:t>preocupaciones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26"/>
        </w:rPr>
        <w:t> </w:t>
      </w:r>
      <w:r>
        <w:rPr>
          <w:b w:val="0"/>
        </w:rPr>
        <w:t>los </w:t>
      </w:r>
      <w:r>
        <w:rPr>
          <w:b w:val="0"/>
          <w:spacing w:val="1"/>
        </w:rPr>
        <w:t>ciudadanos</w:t>
      </w:r>
      <w:r>
        <w:rPr>
          <w:b w:val="0"/>
        </w:rPr>
        <w:t> </w:t>
      </w:r>
      <w:r>
        <w:rPr>
          <w:b w:val="0"/>
          <w:spacing w:val="1"/>
        </w:rPr>
        <w:t>gestados</w:t>
      </w:r>
      <w:r>
        <w:rPr>
          <w:b w:val="0"/>
        </w:rPr>
        <w:t> </w:t>
      </w:r>
      <w:r>
        <w:rPr>
          <w:b w:val="0"/>
          <w:spacing w:val="1"/>
        </w:rPr>
        <w:t>alrededor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este desarrollo. </w:t>
      </w:r>
      <w:r>
        <w:rPr>
          <w:b w:val="0"/>
          <w:spacing w:val="1"/>
        </w:rPr>
        <w:t>Existen</w:t>
      </w:r>
      <w:r>
        <w:rPr>
          <w:b w:val="0"/>
          <w:spacing w:val="34"/>
        </w:rPr>
        <w:t> </w:t>
      </w:r>
      <w:r>
        <w:rPr>
          <w:b w:val="0"/>
        </w:rPr>
        <w:t>demandas contrapuestas para los </w:t>
      </w:r>
      <w:r>
        <w:rPr>
          <w:b w:val="0"/>
          <w:spacing w:val="1"/>
        </w:rPr>
        <w:t>gobiernos</w:t>
      </w:r>
      <w:r>
        <w:rPr>
          <w:b w:val="0"/>
        </w:rPr>
        <w:t> que apuntan a</w:t>
      </w:r>
      <w:r>
        <w:rPr/>
      </w:r>
    </w:p>
    <w:p>
      <w:pPr>
        <w:pStyle w:val="BodyText"/>
        <w:spacing w:line="258" w:lineRule="auto"/>
        <w:ind w:right="34"/>
        <w:jc w:val="left"/>
      </w:pPr>
      <w:r>
        <w:rPr>
          <w:b w:val="0"/>
          <w:spacing w:val="1"/>
        </w:rPr>
        <w:t>facilitar</w:t>
      </w:r>
      <w:r>
        <w:rPr>
          <w:b w:val="0"/>
          <w:spacing w:val="-1"/>
        </w:rPr>
        <w:t> </w:t>
      </w:r>
      <w:r>
        <w:rPr>
          <w:b w:val="0"/>
        </w:rPr>
        <w:t>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</w:rPr>
        <w:t>económicos del</w:t>
      </w:r>
      <w:r>
        <w:rPr>
          <w:b w:val="0"/>
          <w:spacing w:val="-1"/>
        </w:rPr>
        <w:t> </w:t>
      </w:r>
      <w:r>
        <w:rPr>
          <w:b w:val="0"/>
        </w:rPr>
        <w:t>nuevo</w:t>
      </w:r>
      <w:r>
        <w:rPr>
          <w:b w:val="0"/>
          <w:spacing w:val="-1"/>
        </w:rPr>
        <w:t> </w:t>
      </w:r>
      <w:r>
        <w:rPr>
          <w:b w:val="0"/>
        </w:rPr>
        <w:t>desarrollo</w:t>
      </w:r>
      <w:r>
        <w:rPr>
          <w:b w:val="0"/>
          <w:spacing w:val="-1"/>
        </w:rPr>
        <w:t> </w:t>
      </w:r>
      <w:r>
        <w:rPr>
          <w:b w:val="0"/>
        </w:rPr>
        <w:t>minero</w:t>
      </w:r>
      <w:r>
        <w:rPr>
          <w:b w:val="0"/>
          <w:spacing w:val="60"/>
        </w:rPr>
        <w:t> </w:t>
      </w:r>
      <w:r>
        <w:rPr>
          <w:b w:val="0"/>
        </w:rPr>
        <w:t>mediante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reducción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carga </w:t>
      </w:r>
      <w:r>
        <w:rPr>
          <w:b w:val="0"/>
          <w:spacing w:val="1"/>
        </w:rPr>
        <w:t>regulatoria</w:t>
      </w:r>
      <w:r>
        <w:rPr>
          <w:b w:val="0"/>
        </w:rPr>
        <w:t> </w:t>
      </w:r>
      <w:r>
        <w:rPr>
          <w:b w:val="0"/>
          <w:spacing w:val="1"/>
        </w:rPr>
        <w:t>puesta</w:t>
      </w:r>
      <w:r>
        <w:rPr>
          <w:b w:val="0"/>
        </w:rPr>
        <w:t> sobre</w:t>
      </w:r>
      <w:r>
        <w:rPr>
          <w:b w:val="0"/>
          <w:spacing w:val="30"/>
        </w:rPr>
        <w:t> </w:t>
      </w:r>
      <w:r>
        <w:rPr>
          <w:b w:val="0"/>
        </w:rPr>
        <w:t>este y a asegurar que </w:t>
      </w:r>
      <w:r>
        <w:rPr>
          <w:b w:val="0"/>
          <w:spacing w:val="1"/>
        </w:rPr>
        <w:t>la</w:t>
      </w:r>
      <w:r>
        <w:rPr>
          <w:b w:val="0"/>
        </w:rPr>
        <w:t> comunidad mantenga </w:t>
      </w:r>
      <w:r>
        <w:rPr>
          <w:b w:val="0"/>
          <w:spacing w:val="1"/>
        </w:rPr>
        <w:t>la</w:t>
      </w:r>
      <w:r>
        <w:rPr>
          <w:b w:val="0"/>
        </w:rPr>
        <w:t> fe en estas</w:t>
      </w:r>
      <w:r>
        <w:rPr>
          <w:b w:val="0"/>
          <w:spacing w:val="38"/>
        </w:rPr>
        <w:t> </w:t>
      </w:r>
      <w:r>
        <w:rPr>
          <w:b w:val="0"/>
          <w:spacing w:val="1"/>
        </w:rPr>
        <w:t>instituciones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gobernanza que protegen sus intereses.</w:t>
      </w:r>
      <w:r>
        <w:rPr/>
      </w:r>
    </w:p>
    <w:p>
      <w:pPr>
        <w:pStyle w:val="BodyText"/>
        <w:spacing w:line="258" w:lineRule="auto" w:before="110"/>
        <w:ind w:right="608"/>
        <w:jc w:val="left"/>
      </w:pPr>
      <w:r>
        <w:rPr>
          <w:b w:val="0"/>
          <w:spacing w:val="1"/>
        </w:rPr>
        <w:t>Nos</w:t>
      </w:r>
      <w:r>
        <w:rPr>
          <w:b w:val="0"/>
        </w:rPr>
        <w:t> interesó </w:t>
      </w:r>
      <w:r>
        <w:rPr>
          <w:b w:val="0"/>
          <w:spacing w:val="1"/>
        </w:rPr>
        <w:t>explorar</w:t>
      </w:r>
      <w:r>
        <w:rPr>
          <w:b w:val="0"/>
        </w:rPr>
        <w:t> este tema mediante los </w:t>
      </w:r>
      <w:r>
        <w:rPr>
          <w:b w:val="0"/>
          <w:spacing w:val="-1"/>
        </w:rPr>
        <w:t>datos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3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presente </w:t>
      </w:r>
      <w:r>
        <w:rPr>
          <w:b w:val="0"/>
          <w:spacing w:val="1"/>
        </w:rPr>
        <w:t>encuesta</w:t>
      </w:r>
      <w:r>
        <w:rPr>
          <w:b w:val="0"/>
        </w:rPr>
        <w:t> al examinar </w:t>
      </w:r>
      <w:r>
        <w:rPr>
          <w:b w:val="0"/>
          <w:spacing w:val="2"/>
        </w:rPr>
        <w:t>la</w:t>
      </w:r>
      <w:r>
        <w:rPr>
          <w:b w:val="0"/>
        </w:rPr>
        <w:t> manera en que las</w:t>
      </w:r>
      <w:r>
        <w:rPr/>
      </w:r>
    </w:p>
    <w:p>
      <w:pPr>
        <w:pStyle w:val="BodyText"/>
        <w:spacing w:line="258" w:lineRule="auto"/>
        <w:ind w:right="150"/>
        <w:jc w:val="left"/>
      </w:pPr>
      <w:r>
        <w:rPr>
          <w:b w:val="0"/>
          <w:spacing w:val="1"/>
        </w:rPr>
        <w:t>percepciones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capacidad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gobernanza y el </w:t>
      </w:r>
      <w:r>
        <w:rPr>
          <w:b w:val="0"/>
          <w:spacing w:val="1"/>
        </w:rPr>
        <w:t>impacto</w:t>
      </w:r>
      <w:r>
        <w:rPr>
          <w:b w:val="0"/>
          <w:spacing w:val="28"/>
        </w:rPr>
        <w:t> </w:t>
      </w:r>
      <w:r>
        <w:rPr>
          <w:b w:val="0"/>
          <w:spacing w:val="1"/>
        </w:rPr>
        <w:t>medioambiental</w:t>
      </w:r>
      <w:r>
        <w:rPr>
          <w:b w:val="0"/>
        </w:rPr>
        <w:t> interactúan para </w:t>
      </w:r>
      <w:r>
        <w:rPr>
          <w:b w:val="0"/>
          <w:spacing w:val="1"/>
        </w:rPr>
        <w:t>predecir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4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minería.</w:t>
      </w:r>
      <w:r>
        <w:rPr>
          <w:b w:val="0"/>
        </w:rPr>
        <w:t> Elegimos examinar el </w:t>
      </w:r>
      <w:r>
        <w:rPr>
          <w:b w:val="0"/>
          <w:spacing w:val="1"/>
        </w:rPr>
        <w:t>impacto</w:t>
      </w:r>
      <w:r>
        <w:rPr>
          <w:b w:val="0"/>
        </w:rPr>
        <w:t> </w:t>
      </w:r>
      <w:r>
        <w:rPr>
          <w:b w:val="0"/>
          <w:spacing w:val="1"/>
        </w:rPr>
        <w:t>medioambiental</w:t>
      </w:r>
      <w:r>
        <w:rPr>
          <w:b w:val="0"/>
        </w:rPr>
        <w:t> en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</w:rPr>
        <w:t>este análisis dado que representa el área </w:t>
      </w:r>
      <w:r>
        <w:rPr>
          <w:b w:val="0"/>
          <w:spacing w:val="1"/>
        </w:rPr>
        <w:t>donde</w:t>
      </w:r>
      <w:r>
        <w:rPr>
          <w:b w:val="0"/>
        </w:rPr>
        <w:t> los </w:t>
      </w:r>
      <w:r>
        <w:rPr>
          <w:b w:val="0"/>
          <w:spacing w:val="1"/>
        </w:rPr>
        <w:t>ciudadanos</w:t>
      </w:r>
      <w:r>
        <w:rPr>
          <w:b w:val="0"/>
          <w:spacing w:val="32"/>
        </w:rPr>
        <w:t> </w:t>
      </w:r>
      <w:r>
        <w:rPr>
          <w:b w:val="0"/>
        </w:rPr>
        <w:t>chilenos sienten que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tenía</w:t>
      </w:r>
      <w:r>
        <w:rPr>
          <w:b w:val="0"/>
        </w:rPr>
        <w:t> el mayor </w:t>
      </w:r>
      <w:r>
        <w:rPr>
          <w:b w:val="0"/>
          <w:spacing w:val="1"/>
        </w:rPr>
        <w:t>impacto</w:t>
      </w:r>
      <w:r>
        <w:rPr>
          <w:b w:val="0"/>
        </w:rPr>
        <w:t> y</w:t>
      </w:r>
      <w:r>
        <w:rPr/>
      </w:r>
    </w:p>
    <w:p>
      <w:pPr>
        <w:pStyle w:val="BodyText"/>
        <w:spacing w:line="258" w:lineRule="auto"/>
        <w:ind w:right="547"/>
        <w:jc w:val="both"/>
      </w:pPr>
      <w:r>
        <w:rPr>
          <w:b w:val="0"/>
          <w:spacing w:val="1"/>
        </w:rPr>
        <w:t>se</w:t>
      </w:r>
      <w:r>
        <w:rPr>
          <w:b w:val="0"/>
        </w:rPr>
        <w:t> mostró como el </w:t>
      </w:r>
      <w:r>
        <w:rPr>
          <w:b w:val="0"/>
          <w:spacing w:val="1"/>
        </w:rPr>
        <w:t>predictor</w:t>
      </w:r>
      <w:r>
        <w:rPr>
          <w:b w:val="0"/>
        </w:rPr>
        <w:t> </w:t>
      </w:r>
      <w:r>
        <w:rPr>
          <w:b w:val="0"/>
          <w:spacing w:val="1"/>
        </w:rPr>
        <w:t>negativo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fuerte</w:t>
      </w:r>
      <w:r>
        <w:rPr>
          <w:b w:val="0"/>
        </w:rPr>
        <w:t> para </w:t>
      </w:r>
      <w:r>
        <w:rPr>
          <w:b w:val="0"/>
          <w:spacing w:val="2"/>
        </w:rPr>
        <w:t>la</w:t>
      </w:r>
      <w:r>
        <w:rPr>
          <w:b w:val="0"/>
          <w:spacing w:val="36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industria.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relación</w:t>
      </w:r>
      <w:r>
        <w:rPr>
          <w:b w:val="0"/>
        </w:rPr>
        <w:t> que encontramos</w:t>
      </w:r>
      <w:r>
        <w:rPr>
          <w:b w:val="0"/>
          <w:spacing w:val="38"/>
        </w:rPr>
        <w:t> </w:t>
      </w:r>
      <w:r>
        <w:rPr>
          <w:b w:val="0"/>
          <w:spacing w:val="1"/>
        </w:rPr>
        <w:t>está</w:t>
      </w:r>
      <w:r>
        <w:rPr>
          <w:b w:val="0"/>
          <w:spacing w:val="-1"/>
        </w:rPr>
        <w:t> </w:t>
      </w:r>
      <w:r>
        <w:rPr>
          <w:b w:val="0"/>
        </w:rPr>
        <w:t>representada en </w:t>
      </w:r>
      <w:r>
        <w:rPr>
          <w:b w:val="0"/>
          <w:spacing w:val="2"/>
        </w:rPr>
        <w:t>la</w:t>
      </w:r>
      <w:r>
        <w:rPr>
          <w:b w:val="0"/>
        </w:rPr>
        <w:t> Figura 8, a </w:t>
      </w:r>
      <w:r>
        <w:rPr>
          <w:b w:val="0"/>
          <w:spacing w:val="1"/>
        </w:rPr>
        <w:t>continuación.</w:t>
      </w:r>
      <w:r>
        <w:rPr/>
      </w:r>
    </w:p>
    <w:p>
      <w:pPr>
        <w:pStyle w:val="BodyText"/>
        <w:spacing w:line="258" w:lineRule="auto" w:before="110"/>
        <w:ind w:right="173"/>
        <w:jc w:val="left"/>
      </w:pPr>
      <w:r>
        <w:rPr>
          <w:b w:val="0"/>
          <w:spacing w:val="-1"/>
        </w:rPr>
        <w:t>El</w:t>
      </w:r>
      <w:r>
        <w:rPr>
          <w:b w:val="0"/>
        </w:rPr>
        <w:t> nivel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-1"/>
        </w:rPr>
        <w:t>alto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</w:rPr>
        <w:t> encontró entre aquellos</w:t>
      </w:r>
      <w:r>
        <w:rPr>
          <w:b w:val="0"/>
          <w:spacing w:val="30"/>
        </w:rPr>
        <w:t> </w:t>
      </w:r>
      <w:r>
        <w:rPr>
          <w:b w:val="0"/>
        </w:rPr>
        <w:t>chilenos que </w:t>
      </w:r>
      <w:r>
        <w:rPr>
          <w:b w:val="0"/>
          <w:spacing w:val="1"/>
        </w:rPr>
        <w:t>sintieron</w:t>
      </w:r>
      <w:r>
        <w:rPr>
          <w:b w:val="0"/>
        </w:rPr>
        <w:t> que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-1"/>
        </w:rPr>
        <w:t>tenía</w:t>
      </w:r>
      <w:r>
        <w:rPr>
          <w:b w:val="0"/>
        </w:rPr>
        <w:t> un impacto bajo</w:t>
      </w:r>
      <w:r>
        <w:rPr>
          <w:b w:val="0"/>
          <w:spacing w:val="50"/>
        </w:rPr>
        <w:t> </w:t>
      </w:r>
      <w:r>
        <w:rPr>
          <w:b w:val="0"/>
        </w:rPr>
        <w:t>sobre el medioambiente y que mostraban una </w:t>
      </w:r>
      <w:r>
        <w:rPr>
          <w:b w:val="0"/>
          <w:spacing w:val="1"/>
        </w:rPr>
        <w:t>fuerte</w:t>
      </w:r>
      <w:r>
        <w:rPr>
          <w:b w:val="0"/>
        </w:rPr>
        <w:t> fe en</w:t>
      </w:r>
      <w:r>
        <w:rPr>
          <w:b w:val="0"/>
          <w:spacing w:val="62"/>
        </w:rPr>
        <w:t> </w:t>
      </w:r>
      <w:r>
        <w:rPr>
          <w:b w:val="0"/>
        </w:rPr>
        <w:t>que los </w:t>
      </w:r>
      <w:r>
        <w:rPr>
          <w:b w:val="0"/>
          <w:spacing w:val="1"/>
        </w:rPr>
        <w:t>gobiernos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legislación/regulación</w:t>
      </w:r>
      <w:r>
        <w:rPr>
          <w:b w:val="0"/>
        </w:rPr>
        <w:t> del país </w:t>
      </w:r>
      <w:r>
        <w:rPr>
          <w:b w:val="0"/>
          <w:spacing w:val="1"/>
        </w:rPr>
        <w:t>podía</w:t>
      </w:r>
      <w:r>
        <w:rPr>
          <w:b w:val="0"/>
          <w:spacing w:val="26"/>
        </w:rPr>
        <w:t> </w:t>
      </w:r>
      <w:r>
        <w:rPr>
          <w:b w:val="0"/>
        </w:rPr>
        <w:t>asegurar que </w:t>
      </w:r>
      <w:r>
        <w:rPr>
          <w:b w:val="0"/>
          <w:spacing w:val="1"/>
        </w:rPr>
        <w:t>las</w:t>
      </w:r>
      <w:r>
        <w:rPr>
          <w:b w:val="0"/>
        </w:rPr>
        <w:t> compañías mineras </w:t>
      </w:r>
      <w:r>
        <w:rPr>
          <w:b w:val="0"/>
          <w:spacing w:val="1"/>
        </w:rPr>
        <w:t>hicieran</w:t>
      </w:r>
      <w:r>
        <w:rPr>
          <w:b w:val="0"/>
        </w:rPr>
        <w:t> lo correcto </w:t>
      </w:r>
      <w:r>
        <w:rPr>
          <w:b w:val="0"/>
          <w:spacing w:val="-2"/>
        </w:rPr>
        <w:t>(es</w:t>
      </w:r>
      <w:r>
        <w:rPr>
          <w:b w:val="0"/>
          <w:spacing w:val="46"/>
        </w:rPr>
        <w:t> </w:t>
      </w:r>
      <w:r>
        <w:rPr>
          <w:b w:val="0"/>
          <w:spacing w:val="-1"/>
        </w:rPr>
        <w:t>decir,</w:t>
      </w:r>
      <w:r>
        <w:rPr>
          <w:b w:val="0"/>
        </w:rPr>
        <w:t> </w:t>
      </w:r>
      <w:r>
        <w:rPr>
          <w:b w:val="0"/>
          <w:spacing w:val="1"/>
        </w:rPr>
        <w:t>capacidad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gobernanza). Lo </w:t>
      </w:r>
      <w:r>
        <w:rPr>
          <w:b w:val="0"/>
          <w:spacing w:val="1"/>
        </w:rPr>
        <w:t>contrario</w:t>
      </w:r>
      <w:r>
        <w:rPr>
          <w:b w:val="0"/>
        </w:rPr>
        <w:t> también es</w:t>
      </w:r>
      <w:r>
        <w:rPr>
          <w:b w:val="0"/>
          <w:spacing w:val="40"/>
        </w:rPr>
        <w:t> </w:t>
      </w:r>
      <w:r>
        <w:rPr>
          <w:b w:val="0"/>
          <w:spacing w:val="1"/>
        </w:rPr>
        <w:t>cierto,</w:t>
      </w:r>
      <w:r>
        <w:rPr>
          <w:b w:val="0"/>
        </w:rPr>
        <w:t> los niveles </w:t>
      </w:r>
      <w:r>
        <w:rPr>
          <w:b w:val="0"/>
          <w:spacing w:val="-1"/>
        </w:rPr>
        <w:t>más</w:t>
      </w:r>
      <w:r>
        <w:rPr>
          <w:b w:val="0"/>
        </w:rPr>
        <w:t> bajos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  <w:spacing w:val="36"/>
        </w:rPr>
        <w:t> </w:t>
      </w:r>
      <w:r>
        <w:rPr>
          <w:b w:val="0"/>
        </w:rPr>
        <w:t>encontraron entre </w:t>
      </w:r>
      <w:r>
        <w:rPr>
          <w:b w:val="0"/>
          <w:spacing w:val="1"/>
        </w:rPr>
        <w:t>las</w:t>
      </w:r>
      <w:r>
        <w:rPr>
          <w:b w:val="0"/>
        </w:rPr>
        <w:t> personas que </w:t>
      </w:r>
      <w:r>
        <w:rPr>
          <w:b w:val="0"/>
          <w:spacing w:val="1"/>
        </w:rPr>
        <w:t>sentían</w:t>
      </w:r>
      <w:r>
        <w:rPr>
          <w:b w:val="0"/>
        </w:rPr>
        <w:t> que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40"/>
        </w:rPr>
        <w:t> </w:t>
      </w:r>
      <w:r>
        <w:rPr>
          <w:b w:val="0"/>
          <w:spacing w:val="-1"/>
        </w:rPr>
        <w:t>tenía</w:t>
      </w:r>
      <w:r>
        <w:rPr>
          <w:b w:val="0"/>
        </w:rPr>
        <w:t> un </w:t>
      </w:r>
      <w:r>
        <w:rPr>
          <w:b w:val="0"/>
          <w:spacing w:val="-1"/>
        </w:rPr>
        <w:t>alto</w:t>
      </w:r>
      <w:r>
        <w:rPr>
          <w:b w:val="0"/>
        </w:rPr>
        <w:t> impacto sobre el medioambiente y </w:t>
      </w:r>
      <w:r>
        <w:rPr>
          <w:b w:val="0"/>
          <w:spacing w:val="-1"/>
        </w:rPr>
        <w:t>tenían</w:t>
      </w:r>
      <w:r>
        <w:rPr>
          <w:b w:val="0"/>
        </w:rPr>
        <w:t> </w:t>
      </w:r>
      <w:r>
        <w:rPr>
          <w:b w:val="0"/>
          <w:spacing w:val="1"/>
        </w:rPr>
        <w:t>poca</w:t>
      </w:r>
      <w:r>
        <w:rPr>
          <w:b w:val="0"/>
          <w:spacing w:val="70"/>
        </w:rPr>
        <w:t> </w:t>
      </w:r>
      <w:r>
        <w:rPr>
          <w:b w:val="0"/>
        </w:rPr>
        <w:t>fe en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capacidad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gobernanza en Chile.</w:t>
      </w:r>
      <w:r>
        <w:rPr/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25"/>
          <w:szCs w:val="25"/>
        </w:rPr>
      </w:pPr>
    </w:p>
    <w:p>
      <w:pPr>
        <w:spacing w:line="200" w:lineRule="atLeast"/>
        <w:ind w:left="110" w:right="0" w:firstLine="0"/>
        <w:rPr>
          <w:rFonts w:ascii="Corpid C1 Light" w:hAnsi="Corpid C1 Light" w:cs="Corpid C1 Light" w:eastAsia="Corpid C1 Light"/>
          <w:sz w:val="20"/>
          <w:szCs w:val="20"/>
        </w:rPr>
      </w:pPr>
      <w:r>
        <w:rPr>
          <w:rFonts w:ascii="Corpid C1 Light" w:hAnsi="Corpid C1 Light" w:cs="Corpid C1 Light" w:eastAsia="Corpid C1 Light"/>
          <w:sz w:val="20"/>
          <w:szCs w:val="20"/>
        </w:rPr>
        <w:pict>
          <v:shape style="width:248.35pt;height:18.650pt;mso-position-horizontal-relative:char;mso-position-vertical-relative:line" type="#_x0000_t202" filled="true" fillcolor="#00395a" stroked="false">
            <v:textbox inset="0,0,0,0">
              <w:txbxContent>
                <w:p>
                  <w:pPr>
                    <w:spacing w:line="349" w:lineRule="exact" w:before="0"/>
                    <w:ind w:left="1193" w:right="0" w:firstLine="0"/>
                    <w:jc w:val="left"/>
                    <w:rPr>
                      <w:rFonts w:ascii="UnitRoundedOT-Medi" w:hAnsi="UnitRoundedOT-Medi" w:cs="UnitRoundedOT-Medi" w:eastAsia="UnitRoundedOT-Medi"/>
                      <w:sz w:val="29"/>
                      <w:szCs w:val="29"/>
                    </w:rPr>
                  </w:pPr>
                  <w:r>
                    <w:rPr>
                      <w:rFonts w:ascii="UnitRoundedOT-Medi"/>
                      <w:color w:val="FFFFFF"/>
                      <w:spacing w:val="-3"/>
                      <w:sz w:val="29"/>
                    </w:rPr>
                    <w:t>Acceptance</w:t>
                  </w:r>
                  <w:r>
                    <w:rPr>
                      <w:rFonts w:asci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/>
                      <w:color w:val="FFFFFF"/>
                      <w:spacing w:val="-2"/>
                      <w:sz w:val="29"/>
                    </w:rPr>
                    <w:t>of</w:t>
                  </w:r>
                  <w:r>
                    <w:rPr>
                      <w:rFonts w:ascii="UnitRoundedOT-Medi"/>
                      <w:color w:val="FFFFFF"/>
                      <w:sz w:val="29"/>
                    </w:rPr>
                    <w:t> </w:t>
                  </w:r>
                  <w:r>
                    <w:rPr>
                      <w:rFonts w:ascii="UnitRoundedOT-Medi"/>
                      <w:color w:val="FFFFFF"/>
                      <w:spacing w:val="-4"/>
                      <w:sz w:val="29"/>
                    </w:rPr>
                    <w:t>mining</w:t>
                  </w:r>
                  <w:r>
                    <w:rPr>
                      <w:rFonts w:ascii="UnitRoundedOT-Medi"/>
                      <w:sz w:val="29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orpid C1 Light" w:hAnsi="Corpid C1 Light" w:cs="Corpid C1 Light" w:eastAsia="Corpid C1 Light"/>
          <w:sz w:val="20"/>
          <w:szCs w:val="20"/>
        </w:rPr>
      </w: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15"/>
          <w:szCs w:val="15"/>
        </w:rPr>
      </w:pPr>
    </w:p>
    <w:p>
      <w:pPr>
        <w:tabs>
          <w:tab w:pos="3097" w:val="left" w:leader="none"/>
        </w:tabs>
        <w:spacing w:before="0"/>
        <w:ind w:left="455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/>
        <w:pict>
          <v:group style="position:absolute;margin-left:72.400299pt;margin-top:3.731997pt;width:196.85pt;height:159.35pt;mso-position-horizontal-relative:page;mso-position-vertical-relative:paragraph;z-index:-78040" coordorigin="1448,75" coordsize="3937,3187">
            <v:group style="position:absolute;left:4358;top:1452;width:77;height:75" coordorigin="4358,1452" coordsize="77,75">
              <v:shape style="position:absolute;left:4358;top:1452;width:77;height:75" coordorigin="4358,1452" coordsize="77,75" path="m4412,1452l4385,1453,4367,1463,4358,1478,4362,1503,4375,1519,4393,1526,4416,1520,4430,1505,4435,1487,4428,1466,4412,1452xe" filled="true" fillcolor="#72cbd2" stroked="false">
                <v:path arrowok="t"/>
                <v:fill type="solid"/>
              </v:shape>
            </v:group>
            <v:group style="position:absolute;left:2399;top:547;width:77;height:75" coordorigin="2399,547" coordsize="77,75">
              <v:shape style="position:absolute;left:2399;top:547;width:77;height:75" coordorigin="2399,547" coordsize="77,75" path="m2454,547l2426,549,2408,558,2399,573,2403,598,2416,615,2435,621,2457,615,2472,600,2476,582,2470,561,2454,547xe" filled="true" fillcolor="#72cbd2" stroked="false">
                <v:path arrowok="t"/>
                <v:fill type="solid"/>
              </v:shape>
            </v:group>
            <v:group style="position:absolute;left:2399;top:2334;width:77;height:75" coordorigin="2399,2334" coordsize="77,75">
              <v:shape style="position:absolute;left:2399;top:2334;width:77;height:75" coordorigin="2399,2334" coordsize="77,75" path="m2454,2334l2426,2335,2408,2345,2399,2360,2403,2385,2416,2402,2435,2408,2457,2402,2472,2387,2476,2369,2470,2348,2454,2334xe" filled="true" fillcolor="#939598" stroked="false">
                <v:path arrowok="t"/>
                <v:fill type="solid"/>
              </v:shape>
            </v:group>
            <v:group style="position:absolute;left:4362;top:2790;width:77;height:75" coordorigin="4362,2790" coordsize="77,75">
              <v:shape style="position:absolute;left:4362;top:2790;width:77;height:75" coordorigin="4362,2790" coordsize="77,75" path="m4417,2790l4389,2791,4371,2801,4362,2816,4367,2841,4379,2858,4398,2864,4420,2858,4435,2843,4439,2825,4433,2804,4417,2790xe" filled="true" fillcolor="#939598" stroked="false">
                <v:path arrowok="t"/>
                <v:fill type="solid"/>
              </v:shape>
            </v:group>
            <v:group style="position:absolute;left:1458;top:3251;width:3917;height:2" coordorigin="1458,3251" coordsize="3917,2">
              <v:shape style="position:absolute;left:1458;top:3251;width:3917;height:2" coordorigin="1458,3251" coordsize="3917,0" path="m1458,3251l5375,3251e" filled="false" stroked="true" strokeweight=".996pt" strokecolor="#00395a">
                <v:path arrowok="t"/>
              </v:shape>
            </v:group>
            <v:group style="position:absolute;left:1458;top:85;width:2;height:3167" coordorigin="1458,85" coordsize="2,3167">
              <v:shape style="position:absolute;left:1458;top:85;width:2;height:3167" coordorigin="1458,85" coordsize="0,3167" path="m1458,85l1458,3251e" filled="false" stroked="true" strokeweight=".996pt" strokecolor="#00395a">
                <v:path arrowok="t"/>
              </v:shape>
            </v:group>
            <v:group style="position:absolute;left:3416;top:3172;width:2;height:80" coordorigin="3416,3172" coordsize="2,80">
              <v:shape style="position:absolute;left:3416;top:3172;width:2;height:80" coordorigin="3416,3172" coordsize="0,80" path="m3416,3251l3416,3172e" filled="false" stroked="true" strokeweight=".996pt" strokecolor="#00395a">
                <v:path arrowok="t"/>
              </v:shape>
            </v:group>
            <v:group style="position:absolute;left:5375;top:3172;width:2;height:80" coordorigin="5375,3172" coordsize="2,80">
              <v:shape style="position:absolute;left:5375;top:3172;width:2;height:80" coordorigin="5375,3172" coordsize="0,80" path="m5375,3251l5375,3172e" filled="false" stroked="true" strokeweight=".996pt" strokecolor="#00395a">
                <v:path arrowok="t"/>
              </v:shape>
            </v:group>
            <v:group style="position:absolute;left:1458;top:2799;width:98;height:2" coordorigin="1458,2799" coordsize="98,2">
              <v:shape style="position:absolute;left:1458;top:2799;width:98;height:2" coordorigin="1458,2799" coordsize="98,0" path="m1458,2799l1556,2799e" filled="false" stroked="true" strokeweight=".996pt" strokecolor="#00395a">
                <v:path arrowok="t"/>
              </v:shape>
            </v:group>
            <v:group style="position:absolute;left:1458;top:2347;width:98;height:2" coordorigin="1458,2347" coordsize="98,2">
              <v:shape style="position:absolute;left:1458;top:2347;width:98;height:2" coordorigin="1458,2347" coordsize="98,0" path="m1458,2347l1556,2347e" filled="false" stroked="true" strokeweight=".996pt" strokecolor="#00395a">
                <v:path arrowok="t"/>
              </v:shape>
            </v:group>
            <v:group style="position:absolute;left:1458;top:1894;width:98;height:2" coordorigin="1458,1894" coordsize="98,2">
              <v:shape style="position:absolute;left:1458;top:1894;width:98;height:2" coordorigin="1458,1894" coordsize="98,0" path="m1458,1894l1556,1894e" filled="false" stroked="true" strokeweight=".996pt" strokecolor="#00395a">
                <v:path arrowok="t"/>
              </v:shape>
            </v:group>
            <v:group style="position:absolute;left:1458;top:1442;width:98;height:2" coordorigin="1458,1442" coordsize="98,2">
              <v:shape style="position:absolute;left:1458;top:1442;width:98;height:2" coordorigin="1458,1442" coordsize="98,0" path="m1458,1442l1556,1442e" filled="false" stroked="true" strokeweight=".996pt" strokecolor="#00395a">
                <v:path arrowok="t"/>
              </v:shape>
            </v:group>
            <v:group style="position:absolute;left:1458;top:989;width:98;height:2" coordorigin="1458,989" coordsize="98,2">
              <v:shape style="position:absolute;left:1458;top:989;width:98;height:2" coordorigin="1458,989" coordsize="98,0" path="m1458,989l1556,989e" filled="false" stroked="true" strokeweight=".996pt" strokecolor="#00395a">
                <v:path arrowok="t"/>
              </v:shape>
            </v:group>
            <v:group style="position:absolute;left:1458;top:537;width:98;height:2" coordorigin="1458,537" coordsize="98,2">
              <v:shape style="position:absolute;left:1458;top:537;width:98;height:2" coordorigin="1458,537" coordsize="98,0" path="m1458,537l1556,537e" filled="false" stroked="true" strokeweight=".996pt" strokecolor="#00395a">
                <v:path arrowok="t"/>
              </v:shape>
            </v:group>
            <v:group style="position:absolute;left:1458;top:85;width:98;height:2" coordorigin="1458,85" coordsize="98,2">
              <v:shape style="position:absolute;left:1458;top:85;width:98;height:2" coordorigin="1458,85" coordsize="98,0" path="m1458,85l1556,85e" filled="false" stroked="true" strokeweight=".996pt" strokecolor="#00395a">
                <v:path arrowok="t"/>
              </v:shape>
            </v:group>
            <v:group style="position:absolute;left:2437;top:2369;width:1959;height:453" coordorigin="2437,2369" coordsize="1959,453">
              <v:shape style="position:absolute;left:2437;top:2369;width:1959;height:453" coordorigin="2437,2369" coordsize="1959,453" path="m4396,2822l2437,2369e" filled="false" stroked="true" strokeweight=".996pt" strokecolor="#939598">
                <v:path arrowok="t"/>
              </v:shape>
            </v:group>
            <v:group style="position:absolute;left:2437;top:582;width:1959;height:905" coordorigin="2437,582" coordsize="1959,905">
              <v:shape style="position:absolute;left:2437;top:582;width:1959;height:905" coordorigin="2437,582" coordsize="1959,905" path="m4396,1487l2437,582e" filled="false" stroked="true" strokeweight=".996pt" strokecolor="#72cbd2">
                <v:path arrowok="t"/>
              </v:shape>
            </v:group>
            <v:group style="position:absolute;left:3475;top:199;width:328;height:2" coordorigin="3475,199" coordsize="328,2">
              <v:shape style="position:absolute;left:3475;top:199;width:328;height:2" coordorigin="3475,199" coordsize="328,0" path="m3475,199l3803,199e" filled="false" stroked="true" strokeweight=".996pt" strokecolor="#939598">
                <v:path arrowok="t"/>
              </v:shape>
            </v:group>
            <v:group style="position:absolute;left:3475;top:428;width:328;height:2" coordorigin="3475,428" coordsize="328,2">
              <v:shape style="position:absolute;left:3475;top:428;width:328;height:2" coordorigin="3475,428" coordsize="328,0" path="m3475,428l3803,428e" filled="false" stroked="true" strokeweight=".996pt" strokecolor="#72cbd2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00395A"/>
          <w:spacing w:val="-2"/>
          <w:w w:val="95"/>
          <w:position w:val="9"/>
          <w:sz w:val="16"/>
        </w:rPr>
        <w:t>4.4</w:t>
        <w:tab/>
      </w:r>
      <w:r>
        <w:rPr>
          <w:rFonts w:ascii="Calibri"/>
          <w:color w:val="939598"/>
          <w:sz w:val="14"/>
        </w:rPr>
        <w:t>Baja</w:t>
      </w:r>
      <w:r>
        <w:rPr>
          <w:rFonts w:ascii="Calibri"/>
          <w:color w:val="939598"/>
          <w:spacing w:val="-7"/>
          <w:sz w:val="14"/>
        </w:rPr>
        <w:t> </w:t>
      </w:r>
      <w:r>
        <w:rPr>
          <w:rFonts w:ascii="Calibri"/>
          <w:color w:val="939598"/>
          <w:spacing w:val="-1"/>
          <w:sz w:val="14"/>
        </w:rPr>
        <w:t>capacidad</w:t>
      </w:r>
      <w:r>
        <w:rPr>
          <w:rFonts w:ascii="Calibri"/>
          <w:color w:val="939598"/>
          <w:spacing w:val="-6"/>
          <w:sz w:val="14"/>
        </w:rPr>
        <w:t> </w:t>
      </w:r>
      <w:r>
        <w:rPr>
          <w:rFonts w:ascii="Calibri"/>
          <w:color w:val="939598"/>
          <w:spacing w:val="-1"/>
          <w:sz w:val="14"/>
        </w:rPr>
        <w:t>de</w:t>
      </w:r>
      <w:r>
        <w:rPr>
          <w:rFonts w:ascii="Calibri"/>
          <w:color w:val="939598"/>
          <w:spacing w:val="-6"/>
          <w:sz w:val="14"/>
        </w:rPr>
        <w:t> </w:t>
      </w:r>
      <w:r>
        <w:rPr>
          <w:rFonts w:ascii="Calibri"/>
          <w:color w:val="939598"/>
          <w:sz w:val="14"/>
        </w:rPr>
        <w:t>gobernanza</w:t>
      </w:r>
      <w:r>
        <w:rPr>
          <w:rFonts w:ascii="Calibri"/>
          <w:sz w:val="14"/>
        </w:rPr>
      </w:r>
    </w:p>
    <w:p>
      <w:pPr>
        <w:spacing w:line="144" w:lineRule="exact" w:before="58"/>
        <w:ind w:left="3097" w:right="0" w:firstLine="0"/>
        <w:jc w:val="left"/>
        <w:rPr>
          <w:rFonts w:ascii="Calibri" w:hAnsi="Calibri" w:cs="Calibri" w:eastAsia="Calibri"/>
          <w:sz w:val="14"/>
          <w:szCs w:val="14"/>
        </w:rPr>
      </w:pPr>
      <w:r>
        <w:rPr>
          <w:rFonts w:ascii="Calibri"/>
          <w:color w:val="72CBD2"/>
          <w:sz w:val="14"/>
        </w:rPr>
        <w:t>Alta</w:t>
      </w:r>
      <w:r>
        <w:rPr>
          <w:rFonts w:ascii="Calibri"/>
          <w:color w:val="72CBD2"/>
          <w:spacing w:val="-7"/>
          <w:sz w:val="14"/>
        </w:rPr>
        <w:t> </w:t>
      </w:r>
      <w:r>
        <w:rPr>
          <w:rFonts w:ascii="Calibri"/>
          <w:color w:val="72CBD2"/>
          <w:spacing w:val="-1"/>
          <w:sz w:val="14"/>
        </w:rPr>
        <w:t>capacidad</w:t>
      </w:r>
      <w:r>
        <w:rPr>
          <w:rFonts w:ascii="Calibri"/>
          <w:color w:val="72CBD2"/>
          <w:spacing w:val="-5"/>
          <w:sz w:val="14"/>
        </w:rPr>
        <w:t> </w:t>
      </w:r>
      <w:r>
        <w:rPr>
          <w:rFonts w:ascii="Calibri"/>
          <w:color w:val="72CBD2"/>
          <w:spacing w:val="-1"/>
          <w:sz w:val="14"/>
        </w:rPr>
        <w:t>de</w:t>
      </w:r>
      <w:r>
        <w:rPr>
          <w:rFonts w:ascii="Calibri"/>
          <w:color w:val="72CBD2"/>
          <w:spacing w:val="-6"/>
          <w:sz w:val="14"/>
        </w:rPr>
        <w:t> </w:t>
      </w:r>
      <w:r>
        <w:rPr>
          <w:rFonts w:ascii="Calibri"/>
          <w:color w:val="72CBD2"/>
          <w:sz w:val="14"/>
        </w:rPr>
        <w:t>gobernanza</w:t>
      </w:r>
      <w:r>
        <w:rPr>
          <w:rFonts w:ascii="Calibri"/>
          <w:sz w:val="14"/>
        </w:rPr>
      </w:r>
    </w:p>
    <w:p>
      <w:pPr>
        <w:pStyle w:val="BodyText"/>
        <w:spacing w:line="258" w:lineRule="auto" w:before="58"/>
        <w:ind w:right="204"/>
        <w:jc w:val="left"/>
      </w:pPr>
      <w:r>
        <w:rPr/>
        <w:br w:type="column"/>
      </w:r>
      <w:r>
        <w:rPr>
          <w:b w:val="0"/>
          <w:bCs w:val="0"/>
        </w:rPr>
        <w:t>la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2"/>
        </w:rPr>
        <w:t>con</w:t>
      </w:r>
      <w:r>
        <w:rPr>
          <w:b w:val="0"/>
          <w:bCs w:val="0"/>
          <w:spacing w:val="-3"/>
        </w:rPr>
        <w:t>fi</w:t>
      </w:r>
      <w:r>
        <w:rPr>
          <w:b w:val="0"/>
          <w:bCs w:val="0"/>
          <w:spacing w:val="-2"/>
        </w:rPr>
        <w:t>anza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del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2"/>
        </w:rPr>
        <w:t>público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poder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legislativo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regulatorio,</w:t>
      </w:r>
      <w:r>
        <w:rPr>
          <w:b w:val="0"/>
          <w:bCs w:val="0"/>
          <w:spacing w:val="43"/>
        </w:rPr>
        <w:t> </w:t>
      </w:r>
      <w:r>
        <w:rPr>
          <w:b w:val="0"/>
          <w:bCs w:val="0"/>
          <w:spacing w:val="-1"/>
        </w:rPr>
        <w:t>reducir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la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aceptación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la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minería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términos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más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generales,</w:t>
      </w:r>
      <w:r>
        <w:rPr>
          <w:b w:val="0"/>
          <w:bCs w:val="0"/>
          <w:spacing w:val="51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di</w:t>
      </w:r>
      <w:r>
        <w:rPr>
          <w:b w:val="0"/>
          <w:bCs w:val="0"/>
          <w:spacing w:val="-2"/>
        </w:rPr>
        <w:t>fi</w:t>
      </w:r>
      <w:r>
        <w:rPr>
          <w:b w:val="0"/>
          <w:bCs w:val="0"/>
          <w:spacing w:val="-1"/>
        </w:rPr>
        <w:t>cultar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la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operación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2"/>
        </w:rPr>
        <w:t>una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mina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manera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e</w:t>
      </w:r>
      <w:r>
        <w:rPr>
          <w:b w:val="0"/>
          <w:bCs w:val="0"/>
          <w:spacing w:val="-2"/>
        </w:rPr>
        <w:t>fi</w:t>
      </w:r>
      <w:r>
        <w:rPr>
          <w:b w:val="0"/>
          <w:bCs w:val="0"/>
          <w:spacing w:val="-1"/>
        </w:rPr>
        <w:t>ciente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2"/>
        </w:rPr>
        <w:t>bajo</w:t>
      </w:r>
      <w:r>
        <w:rPr>
          <w:b w:val="0"/>
          <w:bCs w:val="0"/>
          <w:spacing w:val="45"/>
        </w:rPr>
        <w:t> </w:t>
      </w:r>
      <w:r>
        <w:rPr>
          <w:b w:val="0"/>
          <w:bCs w:val="0"/>
          <w:spacing w:val="-1"/>
        </w:rPr>
        <w:t>condiciones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mayor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conflicto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social.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Investigaciones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recientes</w:t>
      </w:r>
      <w:r>
        <w:rPr>
          <w:b w:val="0"/>
          <w:bCs w:val="0"/>
          <w:spacing w:val="32"/>
        </w:rPr>
        <w:t> </w:t>
      </w:r>
      <w:r>
        <w:rPr>
          <w:b w:val="0"/>
          <w:bCs w:val="0"/>
          <w:spacing w:val="-2"/>
        </w:rPr>
        <w:t>sugieren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que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la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principal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  <w:spacing w:val="-1"/>
        </w:rPr>
        <w:t>causa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del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conflicto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compañía</w:t>
      </w:r>
      <w:r>
        <w:rPr>
          <w:b w:val="0"/>
          <w:bCs w:val="0"/>
          <w:spacing w:val="-6"/>
        </w:rPr>
        <w:t> </w:t>
      </w:r>
      <w:r>
        <w:rPr>
          <w:b w:val="0"/>
          <w:bCs w:val="0"/>
        </w:rPr>
        <w:t>–</w:t>
      </w:r>
      <w:r>
        <w:rPr>
          <w:b w:val="0"/>
          <w:bCs w:val="0"/>
          <w:spacing w:val="31"/>
        </w:rPr>
        <w:t> </w:t>
      </w:r>
      <w:r>
        <w:rPr>
          <w:b w:val="0"/>
          <w:bCs w:val="0"/>
          <w:spacing w:val="-2"/>
        </w:rPr>
        <w:t>comunidad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alrededor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operaciones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mineras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relaciona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con</w:t>
      </w:r>
      <w:r>
        <w:rPr>
          <w:b w:val="0"/>
          <w:bCs w:val="0"/>
          <w:spacing w:val="48"/>
        </w:rPr>
        <w:t> </w:t>
      </w:r>
      <w:r>
        <w:rPr>
          <w:b w:val="0"/>
          <w:bCs w:val="0"/>
          <w:spacing w:val="-1"/>
        </w:rPr>
        <w:t>los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impactos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medioambientales,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lo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que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aumenta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2"/>
        </w:rPr>
        <w:t>este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posible</w:t>
      </w:r>
      <w:r>
        <w:rPr/>
      </w:r>
    </w:p>
    <w:p>
      <w:pPr>
        <w:pStyle w:val="BodyText"/>
        <w:spacing w:line="258" w:lineRule="auto"/>
        <w:ind w:right="133"/>
        <w:jc w:val="left"/>
      </w:pPr>
      <w:r>
        <w:rPr>
          <w:b w:val="0"/>
        </w:rPr>
        <w:t>riesgo</w:t>
      </w:r>
      <w:r>
        <w:rPr>
          <w:b w:val="0"/>
          <w:spacing w:val="-5"/>
        </w:rPr>
        <w:t> </w:t>
      </w:r>
      <w:r>
        <w:rPr>
          <w:b w:val="0"/>
        </w:rPr>
        <w:t>.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Estos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resultados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también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sugieren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1"/>
        </w:rPr>
        <w:t>fortalecimiento</w:t>
      </w:r>
      <w:r>
        <w:rPr>
          <w:b w:val="0"/>
          <w:spacing w:val="5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percepción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pública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capacidad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gobernanza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27"/>
        </w:rPr>
        <w:t> </w:t>
      </w:r>
      <w:r>
        <w:rPr>
          <w:b w:val="0"/>
          <w:spacing w:val="-2"/>
        </w:rPr>
        <w:t>Chile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alta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</w:rPr>
        <w:t>tiene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capacidad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asegurar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minería</w:t>
      </w:r>
      <w:r>
        <w:rPr>
          <w:b w:val="0"/>
          <w:spacing w:val="-5"/>
        </w:rPr>
        <w:t> </w:t>
      </w:r>
      <w:r>
        <w:rPr>
          <w:b w:val="0"/>
        </w:rPr>
        <w:t>se</w:t>
      </w:r>
      <w:r>
        <w:rPr>
          <w:b w:val="0"/>
          <w:spacing w:val="59"/>
        </w:rPr>
        <w:t> </w:t>
      </w:r>
      <w:r>
        <w:rPr>
          <w:b w:val="0"/>
          <w:spacing w:val="-2"/>
        </w:rPr>
        <w:t>conduzca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con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altos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estándares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medioambientales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aumentará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2"/>
        </w:rPr>
        <w:t>nivel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aceptación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minería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entre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ciudadanos.</w:t>
      </w:r>
      <w:r>
        <w:rPr/>
      </w: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14"/>
          <w:szCs w:val="14"/>
        </w:rPr>
      </w:pPr>
    </w:p>
    <w:p>
      <w:pPr>
        <w:pStyle w:val="Heading3"/>
        <w:spacing w:line="240" w:lineRule="auto"/>
        <w:ind w:right="0"/>
        <w:jc w:val="left"/>
      </w:pPr>
      <w:bookmarkStart w:name="_TOC_250000" w:id="21"/>
      <w:r>
        <w:rPr>
          <w:b w:val="0"/>
          <w:color w:val="72CBD2"/>
          <w:spacing w:val="2"/>
        </w:rPr>
        <w:t>La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licencia</w:t>
      </w:r>
      <w:r>
        <w:rPr>
          <w:b w:val="0"/>
          <w:color w:val="72CBD2"/>
        </w:rPr>
        <w:t> social </w:t>
      </w:r>
      <w:r>
        <w:rPr>
          <w:b w:val="0"/>
          <w:color w:val="72CBD2"/>
          <w:spacing w:val="-1"/>
        </w:rPr>
        <w:t>es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3"/>
        </w:rPr>
        <w:t>asunto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1"/>
        </w:rPr>
        <w:t>de</w:t>
      </w:r>
      <w:r>
        <w:rPr>
          <w:b w:val="0"/>
          <w:color w:val="72CBD2"/>
        </w:rPr>
        <w:t> </w:t>
      </w:r>
      <w:r>
        <w:rPr>
          <w:b w:val="0"/>
          <w:color w:val="72CBD2"/>
          <w:spacing w:val="-2"/>
        </w:rPr>
        <w:t>todos</w:t>
      </w:r>
      <w:bookmarkEnd w:id="21"/>
      <w:r>
        <w:rPr/>
      </w:r>
    </w:p>
    <w:p>
      <w:pPr>
        <w:pStyle w:val="BodyText"/>
        <w:spacing w:line="258" w:lineRule="auto" w:before="57"/>
        <w:ind w:right="153"/>
        <w:jc w:val="left"/>
      </w:pPr>
      <w:r>
        <w:rPr>
          <w:b w:val="0"/>
          <w:spacing w:val="-1"/>
        </w:rPr>
        <w:t>Si </w:t>
      </w:r>
      <w:r>
        <w:rPr>
          <w:b w:val="0"/>
        </w:rPr>
        <w:t>bien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impactos</w:t>
      </w:r>
      <w:r>
        <w:rPr>
          <w:b w:val="0"/>
          <w:spacing w:val="-1"/>
        </w:rPr>
        <w:t> </w:t>
      </w:r>
      <w:r>
        <w:rPr>
          <w:b w:val="0"/>
        </w:rPr>
        <w:t>y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son</w:t>
      </w:r>
      <w:r>
        <w:rPr>
          <w:b w:val="0"/>
          <w:spacing w:val="-1"/>
        </w:rPr>
        <w:t> </w:t>
      </w:r>
      <w:r>
        <w:rPr>
          <w:b w:val="0"/>
          <w:spacing w:val="1"/>
        </w:rPr>
        <w:t>importantes</w:t>
      </w:r>
      <w:r>
        <w:rPr>
          <w:b w:val="0"/>
          <w:spacing w:val="32"/>
        </w:rPr>
        <w:t> </w:t>
      </w:r>
      <w:r>
        <w:rPr>
          <w:b w:val="0"/>
        </w:rPr>
        <w:t>al momento </w:t>
      </w:r>
      <w:r>
        <w:rPr>
          <w:b w:val="0"/>
          <w:spacing w:val="1"/>
        </w:rPr>
        <w:t>de</w:t>
      </w:r>
      <w:r>
        <w:rPr>
          <w:b w:val="0"/>
        </w:rPr>
        <w:t> dar forma a los niveles </w:t>
      </w:r>
      <w:r>
        <w:rPr>
          <w:b w:val="0"/>
          <w:spacing w:val="1"/>
        </w:rPr>
        <w:t>ciudadanos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28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minera, lograr una </w:t>
      </w:r>
      <w:r>
        <w:rPr>
          <w:b w:val="0"/>
          <w:spacing w:val="1"/>
        </w:rPr>
        <w:t>licencia</w:t>
      </w:r>
      <w:r>
        <w:rPr>
          <w:b w:val="0"/>
        </w:rPr>
        <w:t> </w:t>
      </w:r>
      <w:r>
        <w:rPr>
          <w:b w:val="0"/>
          <w:spacing w:val="1"/>
        </w:rPr>
        <w:t>social</w:t>
      </w:r>
      <w:r>
        <w:rPr>
          <w:b w:val="0"/>
          <w:spacing w:val="38"/>
        </w:rPr>
        <w:t> </w:t>
      </w:r>
      <w:r>
        <w:rPr>
          <w:b w:val="0"/>
        </w:rPr>
        <w:t>también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depende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generación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</w:t>
      </w:r>
      <w:r>
        <w:rPr>
          <w:b w:val="0"/>
          <w:spacing w:val="-1"/>
        </w:rPr>
        <w:t> </w:t>
      </w:r>
      <w:r>
        <w:rPr>
          <w:b w:val="0"/>
        </w:rPr>
        <w:t>entre</w:t>
      </w:r>
      <w:r>
        <w:rPr>
          <w:b w:val="0"/>
          <w:spacing w:val="34"/>
        </w:rPr>
        <w:t> </w:t>
      </w:r>
      <w:r>
        <w:rPr>
          <w:b w:val="0"/>
        </w:rPr>
        <w:t>compañías, </w:t>
      </w:r>
      <w:r>
        <w:rPr>
          <w:b w:val="0"/>
          <w:spacing w:val="1"/>
        </w:rPr>
        <w:t>gobiernos</w:t>
      </w:r>
      <w:r>
        <w:rPr>
          <w:b w:val="0"/>
        </w:rPr>
        <w:t> y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sociedad.</w:t>
      </w:r>
      <w:r>
        <w:rPr>
          <w:b w:val="0"/>
        </w:rPr>
        <w:t> </w:t>
      </w:r>
      <w:r>
        <w:rPr>
          <w:b w:val="0"/>
          <w:spacing w:val="1"/>
        </w:rPr>
        <w:t>Existe</w:t>
      </w:r>
      <w:r>
        <w:rPr>
          <w:b w:val="0"/>
        </w:rPr>
        <w:t> una </w:t>
      </w:r>
      <w:r>
        <w:rPr>
          <w:b w:val="0"/>
          <w:spacing w:val="1"/>
        </w:rPr>
        <w:t>creciente</w:t>
      </w:r>
      <w:r>
        <w:rPr>
          <w:b w:val="0"/>
          <w:spacing w:val="24"/>
        </w:rPr>
        <w:t> </w:t>
      </w:r>
      <w:r>
        <w:rPr>
          <w:b w:val="0"/>
        </w:rPr>
        <w:t>comprensión que </w:t>
      </w:r>
      <w:r>
        <w:rPr>
          <w:b w:val="0"/>
          <w:spacing w:val="1"/>
        </w:rPr>
        <w:t>la</w:t>
      </w:r>
      <w:r>
        <w:rPr>
          <w:b w:val="0"/>
        </w:rPr>
        <w:t> manera en que </w:t>
      </w:r>
      <w:r>
        <w:rPr>
          <w:b w:val="0"/>
          <w:spacing w:val="1"/>
        </w:rPr>
        <w:t>se</w:t>
      </w:r>
      <w:r>
        <w:rPr>
          <w:b w:val="0"/>
        </w:rPr>
        <w:t> trata a </w:t>
      </w:r>
      <w:r>
        <w:rPr>
          <w:b w:val="0"/>
          <w:spacing w:val="1"/>
        </w:rPr>
        <w:t>las</w:t>
      </w:r>
      <w:r>
        <w:rPr>
          <w:b w:val="0"/>
        </w:rPr>
        <w:t> personas</w:t>
      </w:r>
      <w:r>
        <w:rPr>
          <w:b w:val="0"/>
          <w:spacing w:val="56"/>
        </w:rPr>
        <w:t> </w:t>
      </w:r>
      <w:r>
        <w:rPr>
          <w:b w:val="0"/>
        </w:rPr>
        <w:t>dentro </w:t>
      </w:r>
      <w:r>
        <w:rPr>
          <w:b w:val="0"/>
          <w:spacing w:val="1"/>
        </w:rPr>
        <w:t>de</w:t>
      </w:r>
      <w:r>
        <w:rPr>
          <w:b w:val="0"/>
        </w:rPr>
        <w:t> los procesos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-1"/>
        </w:rPr>
        <w:t>toma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decisiones,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manera en</w:t>
      </w:r>
      <w:r>
        <w:rPr>
          <w:b w:val="0"/>
          <w:spacing w:val="46"/>
        </w:rPr>
        <w:t> </w:t>
      </w:r>
      <w:r>
        <w:rPr>
          <w:b w:val="0"/>
        </w:rPr>
        <w:t>que</w:t>
      </w:r>
      <w:r>
        <w:rPr>
          <w:b w:val="0"/>
          <w:spacing w:val="-1"/>
        </w:rPr>
        <w:t> </w:t>
      </w:r>
      <w:r>
        <w:rPr>
          <w:b w:val="0"/>
        </w:rPr>
        <w:t>los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  <w:spacing w:val="-1"/>
        </w:rPr>
        <w:t> </w:t>
      </w:r>
      <w:r>
        <w:rPr>
          <w:b w:val="0"/>
          <w:spacing w:val="1"/>
        </w:rPr>
        <w:t>distribuyen,</w:t>
      </w:r>
      <w:r>
        <w:rPr>
          <w:b w:val="0"/>
        </w:rPr>
        <w:t> y</w:t>
      </w:r>
      <w:r>
        <w:rPr>
          <w:b w:val="0"/>
          <w:spacing w:val="-1"/>
        </w:rPr>
        <w:t> </w:t>
      </w:r>
      <w:r>
        <w:rPr>
          <w:b w:val="0"/>
        </w:rPr>
        <w:t>el papel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/>
      </w:r>
    </w:p>
    <w:p>
      <w:pPr>
        <w:pStyle w:val="BodyText"/>
        <w:spacing w:line="258" w:lineRule="auto"/>
        <w:ind w:right="0" w:firstLine="45"/>
        <w:jc w:val="left"/>
      </w:pP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gobernanza</w:t>
      </w:r>
      <w:r>
        <w:rPr>
          <w:b w:val="0"/>
          <w:spacing w:val="-1"/>
        </w:rPr>
        <w:t> </w:t>
      </w:r>
      <w:r>
        <w:rPr>
          <w:b w:val="0"/>
        </w:rPr>
        <w:t>al momento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fijar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las</w:t>
      </w:r>
      <w:r>
        <w:rPr>
          <w:b w:val="0"/>
        </w:rPr>
        <w:t> reglas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minería,</w:t>
      </w:r>
      <w:r>
        <w:rPr>
          <w:b w:val="0"/>
        </w:rPr>
        <w:t> </w:t>
      </w:r>
      <w:r>
        <w:rPr>
          <w:b w:val="0"/>
          <w:spacing w:val="1"/>
        </w:rPr>
        <w:t>son</w:t>
      </w:r>
      <w:r>
        <w:rPr>
          <w:b w:val="0"/>
          <w:spacing w:val="38"/>
        </w:rPr>
        <w:t> </w:t>
      </w:r>
      <w:r>
        <w:rPr>
          <w:b w:val="0"/>
          <w:spacing w:val="1"/>
        </w:rPr>
        <w:t>importantes</w:t>
      </w:r>
      <w:r>
        <w:rPr>
          <w:b w:val="0"/>
          <w:spacing w:val="-1"/>
        </w:rPr>
        <w:t> </w:t>
      </w:r>
      <w:r>
        <w:rPr>
          <w:b w:val="0"/>
        </w:rPr>
        <w:t>para</w:t>
      </w:r>
      <w:r>
        <w:rPr>
          <w:b w:val="0"/>
          <w:spacing w:val="-1"/>
        </w:rPr>
        <w:t> </w:t>
      </w:r>
      <w:r>
        <w:rPr>
          <w:b w:val="0"/>
        </w:rPr>
        <w:t>el desarrollo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esta</w:t>
      </w:r>
      <w:r>
        <w:rPr>
          <w:b w:val="0"/>
        </w:rPr>
        <w:t> confianza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aceptación.</w:t>
      </w:r>
      <w:r>
        <w:rPr/>
      </w:r>
    </w:p>
    <w:p>
      <w:pPr>
        <w:pStyle w:val="BodyText"/>
        <w:spacing w:line="258" w:lineRule="auto" w:before="110"/>
        <w:ind w:right="283"/>
        <w:jc w:val="left"/>
      </w:pPr>
      <w:r>
        <w:rPr>
          <w:b w:val="0"/>
          <w:spacing w:val="1"/>
        </w:rPr>
        <w:t>Exploramos</w:t>
      </w:r>
      <w:r>
        <w:rPr>
          <w:b w:val="0"/>
        </w:rPr>
        <w:t> este tema en nuestros </w:t>
      </w:r>
      <w:r>
        <w:rPr>
          <w:b w:val="0"/>
          <w:spacing w:val="-1"/>
        </w:rPr>
        <w:t>datos</w:t>
      </w:r>
      <w:r>
        <w:rPr>
          <w:b w:val="0"/>
        </w:rPr>
        <w:t> mediante el </w:t>
      </w:r>
      <w:r>
        <w:rPr>
          <w:b w:val="0"/>
          <w:spacing w:val="1"/>
        </w:rPr>
        <w:t>examen</w:t>
      </w:r>
      <w:r>
        <w:rPr>
          <w:b w:val="0"/>
          <w:spacing w:val="36"/>
        </w:rPr>
        <w:t> </w:t>
      </w:r>
      <w:r>
        <w:rPr>
          <w:b w:val="0"/>
        </w:rPr>
        <w:t>del papel que </w:t>
      </w:r>
      <w:r>
        <w:rPr>
          <w:b w:val="0"/>
          <w:spacing w:val="1"/>
        </w:rPr>
        <w:t>desempeñan</w:t>
      </w:r>
      <w:r>
        <w:rPr>
          <w:b w:val="0"/>
        </w:rPr>
        <w:t> </w:t>
      </w:r>
      <w:r>
        <w:rPr>
          <w:b w:val="0"/>
          <w:spacing w:val="1"/>
        </w:rPr>
        <w:t>las</w:t>
      </w:r>
      <w:r>
        <w:rPr>
          <w:b w:val="0"/>
        </w:rPr>
        <w:t> siguientes medidas a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hora</w:t>
      </w:r>
      <w:r>
        <w:rPr>
          <w:b w:val="0"/>
          <w:spacing w:val="44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predecir</w:t>
      </w:r>
      <w:r>
        <w:rPr>
          <w:b w:val="0"/>
        </w:rPr>
        <w:t> el</w:t>
      </w:r>
      <w:r>
        <w:rPr>
          <w:b w:val="0"/>
          <w:spacing w:val="-1"/>
        </w:rPr>
        <w:t> </w:t>
      </w:r>
      <w:r>
        <w:rPr>
          <w:b w:val="0"/>
        </w:rPr>
        <w:t>nivel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 en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industria,</w:t>
      </w:r>
      <w:r>
        <w:rPr>
          <w:b w:val="0"/>
          <w:spacing w:val="-1"/>
        </w:rPr>
        <w:t> </w:t>
      </w:r>
      <w:r>
        <w:rPr>
          <w:b w:val="0"/>
        </w:rPr>
        <w:t>y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su</w:t>
      </w:r>
      <w:r>
        <w:rPr>
          <w:b w:val="0"/>
          <w:spacing w:val="30"/>
        </w:rPr>
        <w:t> </w:t>
      </w:r>
      <w:r>
        <w:rPr>
          <w:b w:val="0"/>
          <w:spacing w:val="1"/>
        </w:rPr>
        <w:t>aceptación,</w:t>
      </w:r>
      <w:r>
        <w:rPr>
          <w:b w:val="0"/>
        </w:rPr>
        <w:t> en Chile: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50" w:lineRule="auto" w:before="98" w:after="0"/>
        <w:ind w:left="280" w:right="318" w:hanging="170"/>
        <w:jc w:val="left"/>
      </w:pP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equidad</w:t>
      </w:r>
      <w:r>
        <w:rPr>
          <w:rFonts w:ascii="Corpid C1 Bold" w:hAnsi="Corpid C1 Bold" w:cs="Corpid C1 Bold" w:eastAsia="Corpid C1 Bold"/>
          <w:b/>
          <w:bCs/>
          <w:spacing w:val="-14"/>
          <w:position w:val="2"/>
        </w:rPr>
        <w:t> </w:t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procesal</w:t>
      </w:r>
      <w:r>
        <w:rPr>
          <w:rFonts w:ascii="Corpid C1 Bold" w:hAnsi="Corpid C1 Bold" w:cs="Corpid C1 Bold" w:eastAsia="Corpid C1 Bold"/>
          <w:b/>
          <w:bCs/>
          <w:spacing w:val="-13"/>
          <w:position w:val="2"/>
        </w:rPr>
        <w:t> </w:t>
      </w:r>
      <w:r>
        <w:rPr>
          <w:b w:val="0"/>
          <w:bCs w:val="0"/>
          <w:position w:val="2"/>
        </w:rPr>
        <w:t>–</w:t>
      </w:r>
      <w:r>
        <w:rPr>
          <w:b w:val="0"/>
          <w:bCs w:val="0"/>
          <w:spacing w:val="-9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9"/>
          <w:position w:val="2"/>
        </w:rPr>
        <w:t> </w:t>
      </w:r>
      <w:r>
        <w:rPr>
          <w:b w:val="0"/>
          <w:bCs w:val="0"/>
          <w:spacing w:val="-1"/>
          <w:position w:val="2"/>
        </w:rPr>
        <w:t>punto</w:t>
      </w:r>
      <w:r>
        <w:rPr>
          <w:b w:val="0"/>
          <w:bCs w:val="0"/>
          <w:spacing w:val="-8"/>
          <w:position w:val="2"/>
        </w:rPr>
        <w:t> </w:t>
      </w:r>
      <w:r>
        <w:rPr>
          <w:b w:val="0"/>
          <w:bCs w:val="0"/>
          <w:position w:val="2"/>
        </w:rPr>
        <w:t>hasta</w:t>
      </w:r>
      <w:r>
        <w:rPr>
          <w:b w:val="0"/>
          <w:bCs w:val="0"/>
          <w:spacing w:val="-9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8"/>
          <w:position w:val="2"/>
        </w:rPr>
        <w:t> </w:t>
      </w:r>
      <w:r>
        <w:rPr>
          <w:b w:val="0"/>
          <w:bCs w:val="0"/>
          <w:position w:val="2"/>
        </w:rPr>
        <w:t>cual</w:t>
      </w:r>
      <w:r>
        <w:rPr>
          <w:b w:val="0"/>
          <w:bCs w:val="0"/>
          <w:spacing w:val="-9"/>
          <w:position w:val="2"/>
        </w:rPr>
        <w:t> </w:t>
      </w:r>
      <w:r>
        <w:rPr>
          <w:b w:val="0"/>
          <w:bCs w:val="0"/>
          <w:spacing w:val="2"/>
          <w:position w:val="2"/>
        </w:rPr>
        <w:t>la</w:t>
      </w:r>
      <w:r>
        <w:rPr>
          <w:b w:val="0"/>
          <w:bCs w:val="0"/>
          <w:spacing w:val="-8"/>
          <w:position w:val="2"/>
        </w:rPr>
        <w:t> </w:t>
      </w:r>
      <w:r>
        <w:rPr>
          <w:b w:val="0"/>
          <w:bCs w:val="0"/>
          <w:spacing w:val="1"/>
          <w:position w:val="2"/>
        </w:rPr>
        <w:t>industria</w:t>
      </w:r>
      <w:r>
        <w:rPr>
          <w:b w:val="0"/>
          <w:bCs w:val="0"/>
          <w:spacing w:val="26"/>
          <w:position w:val="2"/>
        </w:rPr>
        <w:t> </w:t>
      </w:r>
      <w:r>
        <w:rPr>
          <w:b w:val="0"/>
          <w:bCs w:val="0"/>
        </w:rPr>
        <w:t>escucha y respeta las opiniones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comunidad, y cambia</w:t>
      </w:r>
      <w:r>
        <w:rPr>
          <w:b w:val="0"/>
          <w:bCs w:val="0"/>
          <w:spacing w:val="54"/>
        </w:rPr>
        <w:t> </w:t>
      </w:r>
      <w:r>
        <w:rPr>
          <w:b w:val="0"/>
          <w:bCs w:val="0"/>
        </w:rPr>
        <w:t>sus </w:t>
      </w:r>
      <w:r>
        <w:rPr>
          <w:b w:val="0"/>
          <w:bCs w:val="0"/>
          <w:spacing w:val="2"/>
        </w:rPr>
        <w:t>prácticas</w:t>
      </w:r>
      <w:r>
        <w:rPr>
          <w:b w:val="0"/>
          <w:bCs w:val="0"/>
        </w:rPr>
        <w:t> en </w:t>
      </w:r>
      <w:r>
        <w:rPr>
          <w:b w:val="0"/>
          <w:bCs w:val="0"/>
          <w:spacing w:val="1"/>
        </w:rPr>
        <w:t>respuesta</w:t>
      </w:r>
      <w:r>
        <w:rPr>
          <w:b w:val="0"/>
          <w:bCs w:val="0"/>
        </w:rPr>
        <w:t> a las </w:t>
      </w:r>
      <w:r>
        <w:rPr>
          <w:b w:val="0"/>
          <w:bCs w:val="0"/>
          <w:spacing w:val="1"/>
        </w:rPr>
        <w:t>preocupaciones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27"/>
        </w:rPr>
        <w:t> </w:t>
      </w:r>
      <w:r>
        <w:rPr>
          <w:b w:val="0"/>
          <w:bCs w:val="0"/>
          <w:spacing w:val="-1"/>
        </w:rPr>
        <w:t>comunidad;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45" w:lineRule="auto" w:before="105" w:after="0"/>
        <w:ind w:left="280" w:right="341" w:hanging="170"/>
        <w:jc w:val="left"/>
      </w:pPr>
      <w:r>
        <w:rPr>
          <w:rFonts w:ascii="Corpid C1 Bold" w:hAnsi="Corpid C1 Bold" w:cs="Corpid C1 Bold" w:eastAsia="Corpid C1 Bold"/>
          <w:b/>
          <w:bCs/>
          <w:spacing w:val="2"/>
          <w:position w:val="2"/>
        </w:rPr>
        <w:t>distribución</w:t>
      </w:r>
      <w:r>
        <w:rPr>
          <w:rFonts w:ascii="Corpid C1 Bold" w:hAnsi="Corpid C1 Bold" w:cs="Corpid C1 Bold" w:eastAsia="Corpid C1 Bold"/>
          <w:b/>
          <w:bCs/>
          <w:spacing w:val="-18"/>
          <w:position w:val="2"/>
        </w:rPr>
        <w:t> </w:t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de</w:t>
      </w:r>
      <w:r>
        <w:rPr>
          <w:rFonts w:ascii="Corpid C1 Bold" w:hAnsi="Corpid C1 Bold" w:cs="Corpid C1 Bold" w:eastAsia="Corpid C1 Bold"/>
          <w:b/>
          <w:bCs/>
          <w:spacing w:val="-17"/>
          <w:position w:val="2"/>
        </w:rPr>
        <w:t> </w:t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impactos</w:t>
      </w:r>
      <w:r>
        <w:rPr>
          <w:rFonts w:ascii="Corpid C1 Bold" w:hAnsi="Corpid C1 Bold" w:cs="Corpid C1 Bold" w:eastAsia="Corpid C1 Bold"/>
          <w:b/>
          <w:bCs/>
          <w:spacing w:val="-17"/>
          <w:position w:val="2"/>
        </w:rPr>
        <w:t> </w:t>
      </w:r>
      <w:r>
        <w:rPr>
          <w:b w:val="0"/>
          <w:bCs w:val="0"/>
          <w:position w:val="2"/>
        </w:rPr>
        <w:t>–</w:t>
      </w:r>
      <w:r>
        <w:rPr>
          <w:b w:val="0"/>
          <w:bCs w:val="0"/>
          <w:spacing w:val="-13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spacing w:val="-1"/>
          <w:position w:val="2"/>
        </w:rPr>
        <w:t>punto</w:t>
      </w:r>
      <w:r>
        <w:rPr>
          <w:b w:val="0"/>
          <w:bCs w:val="0"/>
          <w:spacing w:val="-13"/>
          <w:position w:val="2"/>
        </w:rPr>
        <w:t> </w:t>
      </w:r>
      <w:r>
        <w:rPr>
          <w:b w:val="0"/>
          <w:bCs w:val="0"/>
          <w:position w:val="2"/>
        </w:rPr>
        <w:t>hasta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13"/>
          <w:position w:val="2"/>
        </w:rPr>
        <w:t> </w:t>
      </w:r>
      <w:r>
        <w:rPr>
          <w:b w:val="0"/>
          <w:bCs w:val="0"/>
          <w:position w:val="2"/>
        </w:rPr>
        <w:t>cual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los</w:t>
      </w:r>
      <w:r>
        <w:rPr>
          <w:b w:val="0"/>
          <w:bCs w:val="0"/>
          <w:spacing w:val="26"/>
          <w:position w:val="2"/>
        </w:rPr>
        <w:t> </w:t>
      </w:r>
      <w:r>
        <w:rPr>
          <w:b w:val="0"/>
          <w:bCs w:val="0"/>
          <w:spacing w:val="1"/>
        </w:rPr>
        <w:t>beneficios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económicos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derivados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minería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se</w:t>
      </w:r>
      <w:r>
        <w:rPr>
          <w:b w:val="0"/>
          <w:bCs w:val="0"/>
          <w:spacing w:val="44"/>
        </w:rPr>
        <w:t> </w:t>
      </w:r>
      <w:r>
        <w:rPr>
          <w:b w:val="0"/>
          <w:bCs w:val="0"/>
          <w:spacing w:val="1"/>
        </w:rPr>
        <w:t>distribuyen</w:t>
      </w:r>
      <w:r>
        <w:rPr>
          <w:b w:val="0"/>
          <w:bCs w:val="0"/>
        </w:rPr>
        <w:t> con equidad, y que cada </w:t>
      </w:r>
      <w:r>
        <w:rPr>
          <w:b w:val="0"/>
          <w:bCs w:val="0"/>
          <w:spacing w:val="1"/>
        </w:rPr>
        <w:t>ciudadano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reciba</w:t>
      </w:r>
      <w:r>
        <w:rPr>
          <w:b w:val="0"/>
          <w:bCs w:val="0"/>
        </w:rPr>
        <w:t> una</w:t>
      </w:r>
      <w:r>
        <w:rPr/>
      </w:r>
    </w:p>
    <w:p>
      <w:pPr>
        <w:pStyle w:val="BodyText"/>
        <w:spacing w:line="181" w:lineRule="exact" w:before="11"/>
        <w:ind w:left="0" w:right="688"/>
        <w:jc w:val="center"/>
      </w:pPr>
      <w:r>
        <w:rPr>
          <w:b w:val="0"/>
          <w:spacing w:val="2"/>
        </w:rPr>
        <w:t>participación</w:t>
      </w:r>
      <w:r>
        <w:rPr>
          <w:b w:val="0"/>
          <w:spacing w:val="-1"/>
        </w:rPr>
        <w:t> </w:t>
      </w:r>
      <w:r>
        <w:rPr>
          <w:b w:val="0"/>
        </w:rPr>
        <w:t>justa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los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minería;</w:t>
      </w:r>
      <w:r>
        <w:rPr/>
      </w:r>
    </w:p>
    <w:p>
      <w:pPr>
        <w:spacing w:after="0" w:line="181" w:lineRule="exact"/>
        <w:jc w:val="center"/>
        <w:sectPr>
          <w:pgSz w:w="11910" w:h="16840"/>
          <w:pgMar w:header="0" w:footer="372" w:top="740" w:bottom="560" w:left="740" w:right="740"/>
          <w:cols w:num="2" w:equalWidth="0">
            <w:col w:w="5064" w:space="175"/>
            <w:col w:w="5191"/>
          </w:cols>
        </w:sectPr>
      </w:pPr>
    </w:p>
    <w:p>
      <w:pPr>
        <w:spacing w:line="167" w:lineRule="exact"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/>
        <w:pict>
          <v:shape style="position:absolute;margin-left:44.499577pt;margin-top:6.212691pt;width:10pt;height:105.5pt;mso-position-horizontal-relative:page;mso-position-vertical-relative:paragraph;z-index:4864" type="#_x0000_t202" filled="false" stroked="false">
            <v:textbox inset="0,0,0,0" style="layout-flow:vertical;mso-layout-flow-alt:bottom-to-top">
              <w:txbxContent>
                <w:p>
                  <w:pPr>
                    <w:spacing w:line="182" w:lineRule="exact" w:before="0"/>
                    <w:ind w:left="20" w:right="0" w:firstLine="0"/>
                    <w:jc w:val="left"/>
                    <w:rPr>
                      <w:rFonts w:ascii="Calibri Light" w:hAnsi="Calibri Light" w:cs="Calibri Light" w:eastAsia="Calibri Light"/>
                      <w:sz w:val="16"/>
                      <w:szCs w:val="16"/>
                    </w:rPr>
                  </w:pPr>
                  <w:r>
                    <w:rPr>
                      <w:rFonts w:ascii="Calibri Light" w:hAnsi="Calibri Light"/>
                      <w:b w:val="0"/>
                      <w:color w:val="00395A"/>
                      <w:spacing w:val="-2"/>
                      <w:w w:val="99"/>
                      <w:sz w:val="16"/>
                    </w:rPr>
                    <w:t>Nivel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4"/>
                      <w:sz w:val="16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1"/>
                      <w:w w:val="99"/>
                      <w:sz w:val="16"/>
                    </w:rPr>
                    <w:t>de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4"/>
                      <w:sz w:val="16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2"/>
                      <w:w w:val="99"/>
                      <w:sz w:val="16"/>
                    </w:rPr>
                    <w:t>aceptación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4"/>
                      <w:sz w:val="16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1"/>
                      <w:w w:val="99"/>
                      <w:sz w:val="16"/>
                    </w:rPr>
                    <w:t>de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4"/>
                      <w:sz w:val="16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1"/>
                      <w:w w:val="99"/>
                      <w:sz w:val="16"/>
                    </w:rPr>
                    <w:t>la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4"/>
                      <w:sz w:val="16"/>
                    </w:rPr>
                    <w:t> </w:t>
                  </w:r>
                  <w:r>
                    <w:rPr>
                      <w:rFonts w:ascii="Calibri Light" w:hAnsi="Calibri Light"/>
                      <w:b w:val="0"/>
                      <w:color w:val="00395A"/>
                      <w:spacing w:val="-2"/>
                      <w:w w:val="99"/>
                      <w:sz w:val="16"/>
                    </w:rPr>
                    <w:t>minería</w:t>
                  </w:r>
                  <w:r>
                    <w:rPr>
                      <w:rFonts w:ascii="Calibri Light" w:hAnsi="Calibri Light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Calibri"/>
          <w:b/>
          <w:color w:val="00395A"/>
          <w:spacing w:val="-2"/>
          <w:w w:val="95"/>
          <w:sz w:val="16"/>
        </w:rPr>
        <w:t>4.2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4.0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3.8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3.6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3.4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3.2</w:t>
      </w:r>
      <w:r>
        <w:rPr>
          <w:rFonts w:ascii="Calibri"/>
          <w:sz w:val="16"/>
        </w:rPr>
      </w:r>
    </w:p>
    <w:p>
      <w:pPr>
        <w:spacing w:line="240" w:lineRule="auto" w:before="1"/>
        <w:rPr>
          <w:rFonts w:ascii="Calibri" w:hAnsi="Calibri" w:cs="Calibri" w:eastAsia="Calibri"/>
          <w:b/>
          <w:bCs/>
          <w:sz w:val="21"/>
          <w:szCs w:val="21"/>
        </w:rPr>
      </w:pPr>
    </w:p>
    <w:p>
      <w:pPr>
        <w:spacing w:before="0"/>
        <w:ind w:left="0" w:right="0" w:firstLine="0"/>
        <w:jc w:val="righ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b/>
          <w:color w:val="00395A"/>
          <w:spacing w:val="-2"/>
          <w:w w:val="95"/>
          <w:sz w:val="16"/>
        </w:rPr>
        <w:t>3.0</w:t>
      </w:r>
      <w:r>
        <w:rPr>
          <w:rFonts w:ascii="Calibri"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  <w:r>
        <w:rPr/>
        <w:br w:type="column"/>
      </w:r>
      <w:r>
        <w:rPr>
          <w:rFonts w:ascii="Calibri"/>
          <w:b/>
          <w:sz w:val="1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16"/>
          <w:szCs w:val="16"/>
        </w:rPr>
      </w:pPr>
    </w:p>
    <w:p>
      <w:pPr>
        <w:spacing w:line="240" w:lineRule="auto" w:before="3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0"/>
        <w:ind w:left="35" w:right="0" w:firstLine="0"/>
        <w:jc w:val="left"/>
        <w:rPr>
          <w:rFonts w:ascii="Calibri Light" w:hAnsi="Calibri Light" w:cs="Calibri Light" w:eastAsia="Calibri Light"/>
          <w:sz w:val="16"/>
          <w:szCs w:val="16"/>
        </w:rPr>
      </w:pPr>
      <w:r>
        <w:rPr>
          <w:rFonts w:ascii="Calibri Light"/>
          <w:b w:val="0"/>
          <w:color w:val="00395A"/>
          <w:spacing w:val="-2"/>
          <w:sz w:val="16"/>
        </w:rPr>
        <w:t>Impacto</w:t>
      </w:r>
      <w:r>
        <w:rPr>
          <w:rFonts w:ascii="Calibri Light"/>
          <w:b w:val="0"/>
          <w:color w:val="00395A"/>
          <w:spacing w:val="-9"/>
          <w:sz w:val="16"/>
        </w:rPr>
        <w:t> </w:t>
      </w:r>
      <w:r>
        <w:rPr>
          <w:rFonts w:ascii="Calibri Light"/>
          <w:b w:val="0"/>
          <w:color w:val="00395A"/>
          <w:spacing w:val="-2"/>
          <w:sz w:val="16"/>
        </w:rPr>
        <w:t>medioambiental</w:t>
      </w:r>
      <w:r>
        <w:rPr>
          <w:rFonts w:ascii="Calibri Light"/>
          <w:b w:val="0"/>
          <w:color w:val="00395A"/>
          <w:spacing w:val="-8"/>
          <w:sz w:val="16"/>
        </w:rPr>
        <w:t> </w:t>
      </w:r>
      <w:r>
        <w:rPr>
          <w:rFonts w:ascii="Calibri Light"/>
          <w:b w:val="0"/>
          <w:color w:val="00395A"/>
          <w:spacing w:val="-2"/>
          <w:sz w:val="16"/>
        </w:rPr>
        <w:t>bajo</w:t>
      </w:r>
      <w:r>
        <w:rPr>
          <w:rFonts w:ascii="Calibri Light"/>
          <w:b w:val="0"/>
          <w:color w:val="00395A"/>
          <w:sz w:val="16"/>
        </w:rPr>
        <w:t>  </w:t>
      </w:r>
      <w:r>
        <w:rPr>
          <w:rFonts w:ascii="Calibri Light"/>
          <w:b w:val="0"/>
          <w:color w:val="00395A"/>
          <w:spacing w:val="31"/>
          <w:sz w:val="16"/>
        </w:rPr>
        <w:t> </w:t>
      </w:r>
      <w:r>
        <w:rPr>
          <w:rFonts w:ascii="Calibri Light"/>
          <w:b w:val="0"/>
          <w:color w:val="00395A"/>
          <w:spacing w:val="-2"/>
          <w:sz w:val="16"/>
        </w:rPr>
        <w:t>Impacto</w:t>
      </w:r>
      <w:r>
        <w:rPr>
          <w:rFonts w:ascii="Calibri Light"/>
          <w:b w:val="0"/>
          <w:color w:val="00395A"/>
          <w:spacing w:val="-8"/>
          <w:sz w:val="16"/>
        </w:rPr>
        <w:t> </w:t>
      </w:r>
      <w:r>
        <w:rPr>
          <w:rFonts w:ascii="Calibri Light"/>
          <w:b w:val="0"/>
          <w:color w:val="00395A"/>
          <w:spacing w:val="-2"/>
          <w:sz w:val="16"/>
        </w:rPr>
        <w:t>medioambiental</w:t>
      </w:r>
      <w:r>
        <w:rPr>
          <w:rFonts w:ascii="Calibri Light"/>
          <w:b w:val="0"/>
          <w:color w:val="00395A"/>
          <w:spacing w:val="-8"/>
          <w:sz w:val="16"/>
        </w:rPr>
        <w:t> </w:t>
      </w:r>
      <w:r>
        <w:rPr>
          <w:rFonts w:ascii="Calibri Light"/>
          <w:b w:val="0"/>
          <w:color w:val="00395A"/>
          <w:spacing w:val="-2"/>
          <w:sz w:val="16"/>
        </w:rPr>
        <w:t>alto</w:t>
      </w:r>
      <w:r>
        <w:rPr>
          <w:rFonts w:ascii="Calibri Light"/>
          <w:sz w:val="16"/>
        </w:rPr>
      </w:r>
    </w:p>
    <w:p>
      <w:pPr>
        <w:pStyle w:val="BodyText"/>
        <w:numPr>
          <w:ilvl w:val="1"/>
          <w:numId w:val="4"/>
        </w:numPr>
        <w:tabs>
          <w:tab w:pos="626" w:val="left" w:leader="none"/>
        </w:tabs>
        <w:spacing w:line="250" w:lineRule="auto" w:before="137" w:after="0"/>
        <w:ind w:left="626" w:right="399" w:hanging="171"/>
        <w:jc w:val="left"/>
      </w:pPr>
      <w:r>
        <w:rPr>
          <w:rFonts w:ascii="Corpid C1 Bold" w:hAnsi="Corpid C1 Bold" w:cs="Corpid C1 Bold" w:eastAsia="Corpid C1 Bold"/>
          <w:b/>
          <w:bCs/>
          <w:position w:val="2"/>
        </w:rPr>
        <w:br w:type="column"/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capacidad</w:t>
      </w:r>
      <w:r>
        <w:rPr>
          <w:rFonts w:ascii="Corpid C1 Bold" w:hAnsi="Corpid C1 Bold" w:cs="Corpid C1 Bold" w:eastAsia="Corpid C1 Bold"/>
          <w:b/>
          <w:bCs/>
          <w:spacing w:val="-17"/>
          <w:position w:val="2"/>
        </w:rPr>
        <w:t> </w:t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de</w:t>
      </w:r>
      <w:r>
        <w:rPr>
          <w:rFonts w:ascii="Corpid C1 Bold" w:hAnsi="Corpid C1 Bold" w:cs="Corpid C1 Bold" w:eastAsia="Corpid C1 Bold"/>
          <w:b/>
          <w:bCs/>
          <w:spacing w:val="-17"/>
          <w:position w:val="2"/>
        </w:rPr>
        <w:t> </w:t>
      </w:r>
      <w:r>
        <w:rPr>
          <w:rFonts w:ascii="Corpid C1 Bold" w:hAnsi="Corpid C1 Bold" w:cs="Corpid C1 Bold" w:eastAsia="Corpid C1 Bold"/>
          <w:b/>
          <w:bCs/>
          <w:spacing w:val="1"/>
          <w:position w:val="2"/>
        </w:rPr>
        <w:t>gobernanza</w:t>
      </w:r>
      <w:r>
        <w:rPr>
          <w:rFonts w:ascii="Corpid C1 Bold" w:hAnsi="Corpid C1 Bold" w:cs="Corpid C1 Bold" w:eastAsia="Corpid C1 Bold"/>
          <w:b/>
          <w:bCs/>
          <w:spacing w:val="-17"/>
          <w:position w:val="2"/>
        </w:rPr>
        <w:t> </w:t>
      </w:r>
      <w:r>
        <w:rPr>
          <w:b w:val="0"/>
          <w:bCs w:val="0"/>
          <w:position w:val="2"/>
        </w:rPr>
        <w:t>–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13"/>
          <w:position w:val="2"/>
        </w:rPr>
        <w:t> </w:t>
      </w:r>
      <w:r>
        <w:rPr>
          <w:b w:val="0"/>
          <w:bCs w:val="0"/>
          <w:spacing w:val="-1"/>
          <w:position w:val="2"/>
        </w:rPr>
        <w:t>punto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hasta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el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cual</w:t>
      </w:r>
      <w:r>
        <w:rPr>
          <w:b w:val="0"/>
          <w:bCs w:val="0"/>
          <w:spacing w:val="-12"/>
          <w:position w:val="2"/>
        </w:rPr>
        <w:t> </w:t>
      </w:r>
      <w:r>
        <w:rPr>
          <w:b w:val="0"/>
          <w:bCs w:val="0"/>
          <w:position w:val="2"/>
        </w:rPr>
        <w:t>los</w:t>
      </w:r>
      <w:r>
        <w:rPr>
          <w:b w:val="0"/>
          <w:bCs w:val="0"/>
          <w:spacing w:val="40"/>
          <w:position w:val="2"/>
        </w:rPr>
        <w:t> </w:t>
      </w:r>
      <w:r>
        <w:rPr>
          <w:b w:val="0"/>
          <w:bCs w:val="0"/>
        </w:rPr>
        <w:t>chilenos sienten que nuestro </w:t>
      </w:r>
      <w:r>
        <w:rPr>
          <w:b w:val="0"/>
          <w:bCs w:val="0"/>
          <w:spacing w:val="1"/>
        </w:rPr>
        <w:t>gobierno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nacional</w:t>
      </w:r>
      <w:r>
        <w:rPr>
          <w:b w:val="0"/>
          <w:bCs w:val="0"/>
        </w:rPr>
        <w:t> y los</w:t>
      </w:r>
      <w:r>
        <w:rPr>
          <w:b w:val="0"/>
          <w:bCs w:val="0"/>
          <w:spacing w:val="34"/>
        </w:rPr>
        <w:t> </w:t>
      </w:r>
      <w:r>
        <w:rPr>
          <w:b w:val="0"/>
          <w:bCs w:val="0"/>
          <w:spacing w:val="1"/>
        </w:rPr>
        <w:t>gobiernos</w:t>
      </w:r>
      <w:r>
        <w:rPr>
          <w:b w:val="0"/>
          <w:bCs w:val="0"/>
        </w:rPr>
        <w:t> regionales, y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legislación/regulación,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pueden</w:t>
      </w:r>
      <w:r>
        <w:rPr>
          <w:b w:val="0"/>
          <w:bCs w:val="0"/>
          <w:spacing w:val="36"/>
        </w:rPr>
        <w:t> </w:t>
      </w:r>
      <w:r>
        <w:rPr>
          <w:b w:val="0"/>
          <w:bCs w:val="0"/>
        </w:rPr>
        <w:t>asegurar que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</w:rPr>
        <w:t> compañías mineras hagan lo correcto.</w:t>
      </w:r>
      <w:r>
        <w:rPr/>
      </w:r>
    </w:p>
    <w:p>
      <w:pPr>
        <w:pStyle w:val="BodyText"/>
        <w:spacing w:line="258" w:lineRule="auto" w:before="117"/>
        <w:ind w:left="455" w:right="180"/>
        <w:jc w:val="left"/>
      </w:pPr>
      <w:r>
        <w:rPr>
          <w:b w:val="0"/>
        </w:rPr>
        <w:t>Para concretar</w:t>
      </w:r>
      <w:r>
        <w:rPr>
          <w:b w:val="0"/>
          <w:spacing w:val="1"/>
        </w:rPr>
        <w:t> </w:t>
      </w:r>
      <w:r>
        <w:rPr>
          <w:b w:val="0"/>
        </w:rPr>
        <w:t>esto, </w:t>
      </w:r>
      <w:r>
        <w:rPr>
          <w:b w:val="0"/>
          <w:spacing w:val="1"/>
        </w:rPr>
        <w:t>utilizamos </w:t>
      </w:r>
      <w:r>
        <w:rPr>
          <w:b w:val="0"/>
        </w:rPr>
        <w:t>un</w:t>
      </w:r>
      <w:r>
        <w:rPr>
          <w:b w:val="0"/>
          <w:spacing w:val="1"/>
        </w:rPr>
        <w:t> </w:t>
      </w:r>
      <w:r>
        <w:rPr>
          <w:b w:val="0"/>
        </w:rPr>
        <w:t>modelo </w:t>
      </w:r>
      <w:r>
        <w:rPr>
          <w:b w:val="0"/>
          <w:spacing w:val="1"/>
        </w:rPr>
        <w:t>de trayectoria</w:t>
      </w:r>
      <w:r>
        <w:rPr>
          <w:b w:val="0"/>
          <w:position w:val="6"/>
          <w:sz w:val="10"/>
        </w:rPr>
        <w:t>20</w:t>
      </w:r>
      <w:r>
        <w:rPr>
          <w:b w:val="0"/>
          <w:spacing w:val="1"/>
        </w:rPr>
        <w:t>,</w:t>
      </w:r>
      <w:r>
        <w:rPr>
          <w:b w:val="0"/>
          <w:spacing w:val="34"/>
        </w:rPr>
        <w:t> </w:t>
      </w:r>
      <w:r>
        <w:rPr>
          <w:b w:val="0"/>
        </w:rPr>
        <w:t>una</w:t>
      </w:r>
      <w:r>
        <w:rPr>
          <w:b w:val="0"/>
          <w:spacing w:val="-1"/>
        </w:rPr>
        <w:t> </w:t>
      </w:r>
      <w:r>
        <w:rPr>
          <w:b w:val="0"/>
        </w:rPr>
        <w:t>técnica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modelación</w:t>
      </w:r>
      <w:r>
        <w:rPr>
          <w:b w:val="0"/>
        </w:rPr>
        <w:t> </w:t>
      </w:r>
      <w:r>
        <w:rPr>
          <w:b w:val="0"/>
          <w:spacing w:val="1"/>
        </w:rPr>
        <w:t>estadística</w:t>
      </w:r>
      <w:r>
        <w:rPr>
          <w:b w:val="0"/>
          <w:spacing w:val="-1"/>
        </w:rPr>
        <w:t> </w:t>
      </w:r>
      <w:r>
        <w:rPr>
          <w:b w:val="0"/>
          <w:spacing w:val="1"/>
        </w:rPr>
        <w:t>sofisticada</w:t>
      </w:r>
      <w:r>
        <w:rPr>
          <w:b w:val="0"/>
          <w:spacing w:val="-1"/>
        </w:rPr>
        <w:t> </w:t>
      </w:r>
      <w:r>
        <w:rPr>
          <w:b w:val="0"/>
        </w:rPr>
        <w:t>que</w:t>
      </w:r>
      <w:r>
        <w:rPr>
          <w:b w:val="0"/>
          <w:spacing w:val="-1"/>
        </w:rPr>
        <w:t> </w:t>
      </w:r>
      <w:r>
        <w:rPr>
          <w:b w:val="0"/>
        </w:rPr>
        <w:t>nos</w:t>
      </w:r>
      <w:r>
        <w:rPr>
          <w:b w:val="0"/>
          <w:spacing w:val="54"/>
        </w:rPr>
        <w:t> </w:t>
      </w:r>
      <w:r>
        <w:rPr>
          <w:b w:val="0"/>
          <w:spacing w:val="1"/>
        </w:rPr>
        <w:t>permite</w:t>
      </w:r>
      <w:r>
        <w:rPr>
          <w:b w:val="0"/>
        </w:rPr>
        <w:t> examinar </w:t>
      </w:r>
      <w:r>
        <w:rPr>
          <w:b w:val="0"/>
          <w:spacing w:val="1"/>
        </w:rPr>
        <w:t>las</w:t>
      </w:r>
      <w:r>
        <w:rPr>
          <w:b w:val="0"/>
        </w:rPr>
        <w:t> </w:t>
      </w:r>
      <w:r>
        <w:rPr>
          <w:b w:val="0"/>
          <w:spacing w:val="1"/>
        </w:rPr>
        <w:t>relaciones</w:t>
      </w:r>
      <w:r>
        <w:rPr>
          <w:b w:val="0"/>
        </w:rPr>
        <w:t> entre estas medidas </w:t>
      </w:r>
      <w:r>
        <w:rPr>
          <w:b w:val="0"/>
          <w:spacing w:val="1"/>
        </w:rPr>
        <w:t>de</w:t>
      </w:r>
      <w:r>
        <w:rPr>
          <w:b w:val="0"/>
          <w:spacing w:val="42"/>
        </w:rPr>
        <w:t> </w:t>
      </w:r>
      <w:r>
        <w:rPr>
          <w:b w:val="0"/>
        </w:rPr>
        <w:t>manera simultánea. Los resultados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1"/>
        </w:rPr>
        <w:t>dicho</w:t>
      </w:r>
      <w:r>
        <w:rPr>
          <w:b w:val="0"/>
        </w:rPr>
        <w:t> análisis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pueden</w:t>
      </w:r>
      <w:r>
        <w:rPr>
          <w:b w:val="0"/>
          <w:spacing w:val="44"/>
        </w:rPr>
        <w:t> </w:t>
      </w:r>
      <w:r>
        <w:rPr>
          <w:b w:val="0"/>
          <w:spacing w:val="1"/>
        </w:rPr>
        <w:t>observar</w:t>
      </w:r>
      <w:r>
        <w:rPr>
          <w:b w:val="0"/>
        </w:rPr>
        <w:t> en </w:t>
      </w:r>
      <w:r>
        <w:rPr>
          <w:b w:val="0"/>
          <w:spacing w:val="2"/>
        </w:rPr>
        <w:t>la</w:t>
      </w:r>
      <w:r>
        <w:rPr>
          <w:b w:val="0"/>
          <w:spacing w:val="1"/>
        </w:rPr>
        <w:t> </w:t>
      </w:r>
      <w:r>
        <w:rPr>
          <w:b w:val="0"/>
        </w:rPr>
        <w:t>Figura </w:t>
      </w:r>
      <w:r>
        <w:rPr>
          <w:b w:val="0"/>
          <w:spacing w:val="-3"/>
        </w:rPr>
        <w:t>9,</w:t>
      </w:r>
      <w:r>
        <w:rPr>
          <w:b w:val="0"/>
        </w:rPr>
        <w:t> a</w:t>
      </w:r>
      <w:r>
        <w:rPr>
          <w:b w:val="0"/>
          <w:spacing w:val="1"/>
        </w:rPr>
        <w:t> </w:t>
      </w:r>
      <w:r>
        <w:rPr>
          <w:b w:val="0"/>
        </w:rPr>
        <w:t>continuación: </w:t>
      </w:r>
      <w:r>
        <w:rPr>
          <w:b w:val="0"/>
          <w:spacing w:val="1"/>
        </w:rPr>
        <w:t>las cifras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altas</w:t>
      </w:r>
      <w:r>
        <w:rPr>
          <w:b w:val="0"/>
          <w:spacing w:val="62"/>
        </w:rPr>
        <w:t> </w:t>
      </w:r>
      <w:r>
        <w:rPr>
          <w:b w:val="0"/>
        </w:rPr>
        <w:t>indican </w:t>
      </w:r>
      <w:r>
        <w:rPr>
          <w:b w:val="0"/>
          <w:spacing w:val="1"/>
        </w:rPr>
        <w:t>relaciones</w:t>
      </w:r>
      <w:r>
        <w:rPr>
          <w:b w:val="0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1"/>
        </w:rPr>
        <w:t>fuertes,</w:t>
      </w:r>
      <w:r>
        <w:rPr>
          <w:b w:val="0"/>
        </w:rPr>
        <w:t> y </w:t>
      </w:r>
      <w:r>
        <w:rPr>
          <w:b w:val="0"/>
          <w:spacing w:val="-1"/>
        </w:rPr>
        <w:t>todas</w:t>
      </w:r>
      <w:r>
        <w:rPr>
          <w:b w:val="0"/>
        </w:rPr>
        <w:t> las </w:t>
      </w:r>
      <w:r>
        <w:rPr>
          <w:b w:val="0"/>
          <w:spacing w:val="1"/>
        </w:rPr>
        <w:t>relaciones</w:t>
      </w:r>
      <w:r>
        <w:rPr>
          <w:b w:val="0"/>
        </w:rPr>
        <w:t> </w:t>
      </w:r>
      <w:r>
        <w:rPr>
          <w:b w:val="0"/>
          <w:spacing w:val="1"/>
        </w:rPr>
        <w:t>son</w:t>
      </w:r>
      <w:r>
        <w:rPr>
          <w:b w:val="0"/>
          <w:spacing w:val="60"/>
        </w:rPr>
        <w:t> </w:t>
      </w:r>
      <w:r>
        <w:rPr>
          <w:b w:val="0"/>
          <w:spacing w:val="1"/>
        </w:rPr>
        <w:t>positivas,</w:t>
      </w:r>
      <w:r>
        <w:rPr>
          <w:b w:val="0"/>
          <w:spacing w:val="-1"/>
        </w:rPr>
        <w:t> </w:t>
      </w:r>
      <w:r>
        <w:rPr>
          <w:b w:val="0"/>
        </w:rPr>
        <w:t>lo</w:t>
      </w:r>
      <w:r>
        <w:rPr>
          <w:b w:val="0"/>
          <w:spacing w:val="-1"/>
        </w:rPr>
        <w:t> </w:t>
      </w:r>
      <w:r>
        <w:rPr>
          <w:b w:val="0"/>
        </w:rPr>
        <w:t>que </w:t>
      </w:r>
      <w:r>
        <w:rPr>
          <w:b w:val="0"/>
          <w:spacing w:val="1"/>
        </w:rPr>
        <w:t>significa,</w:t>
      </w:r>
      <w:r>
        <w:rPr>
          <w:b w:val="0"/>
          <w:spacing w:val="-1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ejemplo,</w:t>
      </w:r>
      <w:r>
        <w:rPr>
          <w:b w:val="0"/>
          <w:spacing w:val="-1"/>
        </w:rPr>
        <w:t> </w:t>
      </w:r>
      <w:r>
        <w:rPr>
          <w:b w:val="0"/>
        </w:rPr>
        <w:t>que los</w:t>
      </w:r>
      <w:r>
        <w:rPr>
          <w:b w:val="0"/>
          <w:spacing w:val="-1"/>
        </w:rPr>
        <w:t> </w:t>
      </w:r>
      <w:r>
        <w:rPr>
          <w:b w:val="0"/>
        </w:rPr>
        <w:t>niveles</w:t>
      </w:r>
      <w:r>
        <w:rPr>
          <w:b w:val="0"/>
          <w:spacing w:val="-1"/>
        </w:rPr>
        <w:t> más</w:t>
      </w:r>
      <w:r>
        <w:rPr>
          <w:b w:val="0"/>
          <w:spacing w:val="38"/>
        </w:rPr>
        <w:t> </w:t>
      </w:r>
      <w:r>
        <w:rPr>
          <w:b w:val="0"/>
          <w:spacing w:val="-1"/>
        </w:rPr>
        <w:t>altos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 llegan</w:t>
      </w:r>
      <w:r>
        <w:rPr>
          <w:b w:val="0"/>
          <w:spacing w:val="-1"/>
        </w:rPr>
        <w:t> </w:t>
      </w:r>
      <w:r>
        <w:rPr>
          <w:b w:val="0"/>
        </w:rPr>
        <w:t>a</w:t>
      </w:r>
      <w:r>
        <w:rPr>
          <w:b w:val="0"/>
          <w:spacing w:val="-1"/>
        </w:rPr>
        <w:t> </w:t>
      </w:r>
      <w:r>
        <w:rPr>
          <w:b w:val="0"/>
        </w:rPr>
        <w:t>mayores niveles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  <w:spacing w:val="1"/>
        </w:rPr>
        <w:t>aceptación.</w:t>
      </w:r>
      <w:r>
        <w:rPr/>
      </w:r>
    </w:p>
    <w:p>
      <w:pPr>
        <w:pStyle w:val="BodyText"/>
        <w:spacing w:line="240" w:lineRule="auto" w:before="110"/>
        <w:ind w:left="455" w:right="0"/>
        <w:jc w:val="left"/>
      </w:pPr>
      <w:r>
        <w:rPr>
          <w:b w:val="0"/>
        </w:rPr>
        <w:t>Los resultados muestran que:</w:t>
      </w:r>
      <w:r>
        <w:rPr/>
      </w:r>
    </w:p>
    <w:p>
      <w:pPr>
        <w:spacing w:after="0" w:line="240" w:lineRule="auto"/>
        <w:jc w:val="left"/>
        <w:sectPr>
          <w:type w:val="continuous"/>
          <w:pgSz w:w="11910" w:h="16840"/>
          <w:pgMar w:top="0" w:bottom="0" w:left="740" w:right="740"/>
          <w:cols w:num="3" w:equalWidth="0">
            <w:col w:w="656" w:space="40"/>
            <w:col w:w="3928" w:space="269"/>
            <w:col w:w="5537"/>
          </w:cols>
        </w:sectPr>
      </w:pPr>
    </w:p>
    <w:p>
      <w:pPr>
        <w:spacing w:before="42"/>
        <w:ind w:left="110" w:right="80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>
          <w:rFonts w:ascii="Corpid C1 Bold" w:hAnsi="Corpid C1 Bold"/>
          <w:b/>
          <w:spacing w:val="1"/>
          <w:w w:val="95"/>
          <w:sz w:val="14"/>
        </w:rPr>
        <w:t>Figura</w:t>
      </w:r>
      <w:r>
        <w:rPr>
          <w:rFonts w:ascii="Corpid C1 Bold" w:hAnsi="Corpid C1 Bold"/>
          <w:b/>
          <w:spacing w:val="-6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8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Relación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entre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capacidad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de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gobernanza</w:t>
      </w:r>
      <w:r>
        <w:rPr>
          <w:rFonts w:ascii="Corpid C1 Bold" w:hAnsi="Corpid C1 Bold"/>
          <w:b/>
          <w:spacing w:val="-5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percibida,</w:t>
      </w:r>
      <w:r>
        <w:rPr>
          <w:rFonts w:ascii="Corpid C1 Bold" w:hAnsi="Corpid C1 Bold"/>
          <w:b/>
          <w:spacing w:val="46"/>
          <w:w w:val="91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i</w:t>
      </w:r>
      <w:r>
        <w:rPr>
          <w:rFonts w:ascii="Corpid C1 Bold" w:hAnsi="Corpid C1 Bold"/>
          <w:b/>
          <w:w w:val="95"/>
          <w:sz w:val="14"/>
        </w:rPr>
        <w:t>m</w:t>
      </w:r>
      <w:r>
        <w:rPr>
          <w:rFonts w:ascii="Corpid C1 Bold" w:hAnsi="Corpid C1 Bold"/>
          <w:b/>
          <w:spacing w:val="1"/>
          <w:w w:val="95"/>
          <w:sz w:val="14"/>
        </w:rPr>
        <w:t>pacto</w:t>
      </w:r>
      <w:r>
        <w:rPr>
          <w:rFonts w:ascii="Corpid C1 Bold" w:hAnsi="Corpid C1 Bold"/>
          <w:b/>
          <w:spacing w:val="-4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a</w:t>
      </w:r>
      <w:r>
        <w:rPr>
          <w:rFonts w:ascii="Corpid C1 Bold" w:hAnsi="Corpid C1 Bold"/>
          <w:b/>
          <w:w w:val="95"/>
          <w:sz w:val="14"/>
        </w:rPr>
        <w:t>m</w:t>
      </w:r>
      <w:r>
        <w:rPr>
          <w:rFonts w:ascii="Corpid C1 Bold" w:hAnsi="Corpid C1 Bold"/>
          <w:b/>
          <w:spacing w:val="1"/>
          <w:w w:val="95"/>
          <w:sz w:val="14"/>
        </w:rPr>
        <w:t>biental</w:t>
      </w:r>
      <w:r>
        <w:rPr>
          <w:rFonts w:ascii="Corpid C1 Bold" w:hAnsi="Corpid C1 Bold"/>
          <w:b/>
          <w:spacing w:val="-4"/>
          <w:w w:val="95"/>
          <w:sz w:val="14"/>
        </w:rPr>
        <w:t> </w:t>
      </w:r>
      <w:r>
        <w:rPr>
          <w:rFonts w:ascii="Corpid C1 Bold" w:hAnsi="Corpid C1 Bold"/>
          <w:b/>
          <w:w w:val="95"/>
          <w:sz w:val="14"/>
        </w:rPr>
        <w:t>y</w:t>
      </w:r>
      <w:r>
        <w:rPr>
          <w:rFonts w:ascii="Corpid C1 Bold" w:hAnsi="Corpid C1 Bold"/>
          <w:b/>
          <w:spacing w:val="-3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aceptación</w:t>
      </w:r>
      <w:r>
        <w:rPr>
          <w:rFonts w:ascii="Corpid C1 Bold" w:hAnsi="Corpid C1 Bold"/>
          <w:b/>
          <w:spacing w:val="-4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de</w:t>
      </w:r>
      <w:r>
        <w:rPr>
          <w:rFonts w:ascii="Corpid C1 Bold" w:hAnsi="Corpid C1 Bold"/>
          <w:b/>
          <w:spacing w:val="-3"/>
          <w:w w:val="95"/>
          <w:sz w:val="14"/>
        </w:rPr>
        <w:t> </w:t>
      </w:r>
      <w:r>
        <w:rPr>
          <w:rFonts w:ascii="Corpid C1 Bold" w:hAnsi="Corpid C1 Bold"/>
          <w:b/>
          <w:spacing w:val="2"/>
          <w:w w:val="95"/>
          <w:sz w:val="14"/>
        </w:rPr>
        <w:t>la</w:t>
      </w:r>
      <w:r>
        <w:rPr>
          <w:rFonts w:ascii="Corpid C1 Bold" w:hAnsi="Corpid C1 Bold"/>
          <w:b/>
          <w:spacing w:val="-4"/>
          <w:w w:val="95"/>
          <w:sz w:val="14"/>
        </w:rPr>
        <w:t> </w:t>
      </w:r>
      <w:r>
        <w:rPr>
          <w:rFonts w:ascii="Corpid C1 Bold" w:hAnsi="Corpid C1 Bold"/>
          <w:b/>
          <w:spacing w:val="1"/>
          <w:w w:val="95"/>
          <w:sz w:val="14"/>
        </w:rPr>
        <w:t>m</w:t>
      </w:r>
      <w:r>
        <w:rPr>
          <w:rFonts w:ascii="Corpid C1 Bold" w:hAnsi="Corpid C1 Bold"/>
          <w:b/>
          <w:spacing w:val="2"/>
          <w:w w:val="95"/>
          <w:sz w:val="14"/>
        </w:rPr>
        <w:t>inería.</w:t>
      </w:r>
      <w:r>
        <w:rPr>
          <w:rFonts w:ascii="Corpid C1 Bold" w:hAnsi="Corpid C1 Bold"/>
          <w:sz w:val="14"/>
        </w:rPr>
      </w:r>
    </w:p>
    <w:p>
      <w:pPr>
        <w:spacing w:line="240" w:lineRule="auto" w:before="1"/>
        <w:rPr>
          <w:rFonts w:ascii="Corpid C1 Bold" w:hAnsi="Corpid C1 Bold" w:cs="Corpid C1 Bold" w:eastAsia="Corpid C1 Bold"/>
          <w:b/>
          <w:bCs/>
          <w:sz w:val="16"/>
          <w:szCs w:val="16"/>
        </w:rPr>
      </w:pPr>
    </w:p>
    <w:p>
      <w:pPr>
        <w:pStyle w:val="BodyText"/>
        <w:spacing w:line="258" w:lineRule="auto"/>
        <w:ind w:right="171"/>
        <w:jc w:val="left"/>
      </w:pPr>
      <w:r>
        <w:rPr>
          <w:b w:val="0"/>
          <w:spacing w:val="-1"/>
        </w:rPr>
        <w:t>Basándose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estos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hallazgos,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existe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un</w:t>
      </w:r>
      <w:r>
        <w:rPr>
          <w:b w:val="0"/>
          <w:spacing w:val="-5"/>
        </w:rPr>
        <w:t> </w:t>
      </w:r>
      <w:r>
        <w:rPr>
          <w:b w:val="0"/>
        </w:rPr>
        <w:t>riesgo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51"/>
        </w:rPr>
        <w:t> </w:t>
      </w:r>
      <w:r>
        <w:rPr>
          <w:b w:val="0"/>
          <w:spacing w:val="-1"/>
        </w:rPr>
        <w:t>agilización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procesos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aprobación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gubernamental</w:t>
      </w:r>
      <w:r>
        <w:rPr>
          <w:b w:val="0"/>
        </w:rPr>
        <w:t> </w:t>
      </w:r>
      <w:r>
        <w:rPr>
          <w:b w:val="0"/>
          <w:spacing w:val="53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emprendimientos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mineros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pueda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ser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percibida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por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51"/>
        </w:rPr>
        <w:t> </w:t>
      </w:r>
      <w:r>
        <w:rPr>
          <w:b w:val="0"/>
          <w:spacing w:val="-2"/>
        </w:rPr>
        <w:t>público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como</w:t>
      </w:r>
      <w:r>
        <w:rPr>
          <w:b w:val="0"/>
          <w:spacing w:val="-5"/>
        </w:rPr>
        <w:t> </w:t>
      </w:r>
      <w:r>
        <w:rPr>
          <w:b w:val="0"/>
          <w:spacing w:val="-2"/>
        </w:rPr>
        <w:t>una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reducción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capacidad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gobiernos</w:t>
      </w:r>
      <w:r>
        <w:rPr>
          <w:b w:val="0"/>
          <w:spacing w:val="41"/>
        </w:rPr>
        <w:t> </w:t>
      </w:r>
      <w:r>
        <w:rPr>
          <w:b w:val="0"/>
          <w:spacing w:val="-1"/>
        </w:rPr>
        <w:t>para</w:t>
      </w:r>
      <w:r>
        <w:rPr>
          <w:b w:val="0"/>
          <w:spacing w:val="-5"/>
        </w:rPr>
        <w:t> </w:t>
      </w:r>
      <w:r>
        <w:rPr>
          <w:b w:val="0"/>
        </w:rPr>
        <w:t>exigir</w:t>
      </w:r>
      <w:r>
        <w:rPr>
          <w:b w:val="0"/>
          <w:spacing w:val="-5"/>
        </w:rPr>
        <w:t> </w:t>
      </w:r>
      <w:r>
        <w:rPr>
          <w:b w:val="0"/>
          <w:spacing w:val="-2"/>
        </w:rPr>
        <w:t>responsabilidades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minera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respecto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/>
      </w:r>
    </w:p>
    <w:p>
      <w:pPr>
        <w:pStyle w:val="BodyText"/>
        <w:spacing w:line="258" w:lineRule="auto"/>
        <w:ind w:right="0"/>
        <w:jc w:val="left"/>
      </w:pP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compromisos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5"/>
        </w:rPr>
        <w:t> </w:t>
      </w:r>
      <w:r>
        <w:rPr>
          <w:b w:val="0"/>
          <w:spacing w:val="-1"/>
        </w:rPr>
        <w:t>condiciones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asumidos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cuanto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impactos</w:t>
      </w:r>
      <w:r>
        <w:rPr>
          <w:b w:val="0"/>
          <w:spacing w:val="38"/>
        </w:rPr>
        <w:t> </w:t>
      </w:r>
      <w:r>
        <w:rPr>
          <w:b w:val="0"/>
          <w:spacing w:val="-1"/>
        </w:rPr>
        <w:t>sobre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5"/>
        </w:rPr>
        <w:t> </w:t>
      </w:r>
      <w:r>
        <w:rPr>
          <w:b w:val="0"/>
          <w:spacing w:val="-2"/>
        </w:rPr>
        <w:t>medioambiente.</w:t>
      </w:r>
      <w:r>
        <w:rPr>
          <w:b w:val="0"/>
          <w:spacing w:val="-6"/>
        </w:rPr>
        <w:t> </w:t>
      </w:r>
      <w:r>
        <w:rPr>
          <w:b w:val="0"/>
          <w:spacing w:val="-2"/>
        </w:rPr>
        <w:t>Paradojalmente,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flexibilización</w:t>
      </w:r>
      <w:r>
        <w:rPr>
          <w:b w:val="0"/>
          <w:spacing w:val="-6"/>
        </w:rPr>
        <w:t> </w:t>
      </w:r>
      <w:r>
        <w:rPr>
          <w:b w:val="0"/>
        </w:rPr>
        <w:t>de</w:t>
      </w:r>
      <w:r>
        <w:rPr>
          <w:b w:val="0"/>
        </w:rPr>
        <w:t> </w:t>
      </w:r>
      <w:r>
        <w:rPr>
          <w:b w:val="0"/>
          <w:spacing w:val="59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-5"/>
        </w:rPr>
        <w:t> </w:t>
      </w:r>
      <w:r>
        <w:rPr>
          <w:b w:val="0"/>
          <w:spacing w:val="-2"/>
        </w:rPr>
        <w:t>trámites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medioambientales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puede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facilitar</w:t>
      </w:r>
      <w:r>
        <w:rPr>
          <w:b w:val="0"/>
          <w:spacing w:val="-5"/>
        </w:rPr>
        <w:t> </w:t>
      </w:r>
      <w:r>
        <w:rPr>
          <w:b w:val="0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aprobación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41"/>
        </w:rPr>
        <w:t> </w:t>
      </w:r>
      <w:r>
        <w:rPr>
          <w:b w:val="0"/>
          <w:spacing w:val="-1"/>
        </w:rPr>
        <w:t>operación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una</w:t>
      </w:r>
      <w:r>
        <w:rPr>
          <w:b w:val="0"/>
          <w:spacing w:val="-5"/>
        </w:rPr>
        <w:t> </w:t>
      </w:r>
      <w:r>
        <w:rPr>
          <w:b w:val="0"/>
          <w:spacing w:val="-2"/>
        </w:rPr>
        <w:t>mina,</w:t>
      </w:r>
      <w:r>
        <w:rPr>
          <w:b w:val="0"/>
          <w:spacing w:val="-5"/>
        </w:rPr>
        <w:t> </w:t>
      </w:r>
      <w:r>
        <w:rPr>
          <w:b w:val="0"/>
          <w:spacing w:val="-2"/>
        </w:rPr>
        <w:t>pero,</w:t>
      </w:r>
      <w:r>
        <w:rPr>
          <w:b w:val="0"/>
          <w:spacing w:val="-5"/>
        </w:rPr>
        <w:t> </w:t>
      </w:r>
      <w:r>
        <w:rPr>
          <w:b w:val="0"/>
          <w:spacing w:val="-2"/>
        </w:rPr>
        <w:t>simultáneamente,</w:t>
      </w:r>
      <w:r>
        <w:rPr>
          <w:b w:val="0"/>
          <w:spacing w:val="-5"/>
        </w:rPr>
        <w:t> </w:t>
      </w:r>
      <w:r>
        <w:rPr>
          <w:b w:val="0"/>
          <w:spacing w:val="-1"/>
        </w:rPr>
        <w:t>puede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erosionar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50" w:lineRule="auto" w:before="114" w:after="0"/>
        <w:ind w:left="280" w:right="247" w:hanging="170"/>
        <w:jc w:val="left"/>
      </w:pPr>
      <w:r>
        <w:rPr>
          <w:b w:val="0"/>
          <w:position w:val="2"/>
        </w:rPr>
        <w:br w:type="column"/>
      </w:r>
      <w:r>
        <w:rPr>
          <w:b w:val="0"/>
          <w:spacing w:val="2"/>
          <w:position w:val="2"/>
        </w:rPr>
        <w:t>La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con</w:t>
      </w:r>
      <w:r>
        <w:rPr>
          <w:b w:val="0"/>
          <w:spacing w:val="-2"/>
          <w:position w:val="2"/>
        </w:rPr>
        <w:t>fi</w:t>
      </w:r>
      <w:r>
        <w:rPr>
          <w:b w:val="0"/>
          <w:spacing w:val="-1"/>
          <w:position w:val="2"/>
        </w:rPr>
        <w:t>anza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en</w:t>
      </w:r>
      <w:r>
        <w:rPr>
          <w:b w:val="0"/>
          <w:spacing w:val="-5"/>
          <w:position w:val="2"/>
        </w:rPr>
        <w:t> </w:t>
      </w:r>
      <w:r>
        <w:rPr>
          <w:b w:val="0"/>
          <w:spacing w:val="1"/>
          <w:position w:val="2"/>
        </w:rPr>
        <w:t>la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industria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es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un</w:t>
      </w:r>
      <w:r>
        <w:rPr>
          <w:b w:val="0"/>
          <w:spacing w:val="-4"/>
          <w:position w:val="2"/>
        </w:rPr>
        <w:t> </w:t>
      </w:r>
      <w:r>
        <w:rPr>
          <w:b w:val="0"/>
          <w:spacing w:val="-2"/>
          <w:position w:val="2"/>
        </w:rPr>
        <w:t>elemento</w:t>
      </w:r>
      <w:r>
        <w:rPr>
          <w:b w:val="0"/>
          <w:spacing w:val="-4"/>
          <w:position w:val="2"/>
        </w:rPr>
        <w:t> </w:t>
      </w:r>
      <w:r>
        <w:rPr>
          <w:b w:val="0"/>
          <w:position w:val="2"/>
        </w:rPr>
        <w:t>predictivo</w:t>
      </w:r>
      <w:r>
        <w:rPr>
          <w:b w:val="0"/>
          <w:spacing w:val="-5"/>
          <w:position w:val="2"/>
        </w:rPr>
        <w:t> </w:t>
      </w:r>
      <w:r>
        <w:rPr>
          <w:b w:val="0"/>
          <w:position w:val="2"/>
        </w:rPr>
        <w:t>fuerte</w:t>
      </w:r>
      <w:r>
        <w:rPr>
          <w:b w:val="0"/>
          <w:spacing w:val="47"/>
          <w:position w:val="2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aceptación,</w:t>
      </w:r>
      <w:r>
        <w:rPr>
          <w:b w:val="0"/>
          <w:spacing w:val="-4"/>
        </w:rPr>
        <w:t> </w:t>
      </w:r>
      <w:r>
        <w:rPr>
          <w:b w:val="0"/>
          <w:spacing w:val="-2"/>
        </w:rPr>
        <w:t>o,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dicho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2"/>
        </w:rPr>
        <w:t>otro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modo,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licencia</w:t>
      </w:r>
      <w:r>
        <w:rPr>
          <w:b w:val="0"/>
          <w:spacing w:val="-4"/>
        </w:rPr>
        <w:t> </w:t>
      </w:r>
      <w:r>
        <w:rPr>
          <w:b w:val="0"/>
        </w:rPr>
        <w:t>social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39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ve</w:t>
      </w:r>
      <w:r>
        <w:rPr>
          <w:b w:val="0"/>
          <w:spacing w:val="-5"/>
        </w:rPr>
        <w:t> </w:t>
      </w:r>
      <w:r>
        <w:rPr>
          <w:b w:val="0"/>
        </w:rPr>
        <w:t>facilitada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anza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  <w:spacing w:val="-1"/>
        </w:rPr>
        <w:t>el</w:t>
      </w:r>
      <w:r>
        <w:rPr>
          <w:b w:val="0"/>
          <w:spacing w:val="27"/>
        </w:rPr>
        <w:t> </w:t>
      </w:r>
      <w:r>
        <w:rPr>
          <w:b w:val="0"/>
          <w:spacing w:val="-1"/>
        </w:rPr>
        <w:t>público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chileno</w:t>
      </w:r>
      <w:r>
        <w:rPr>
          <w:b w:val="0"/>
          <w:spacing w:val="-4"/>
        </w:rPr>
        <w:t> </w:t>
      </w:r>
      <w:r>
        <w:rPr>
          <w:b w:val="0"/>
        </w:rPr>
        <w:t>tiene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</w:rPr>
        <w:t>ella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50" w:lineRule="auto" w:before="105" w:after="0"/>
        <w:ind w:left="280" w:right="235" w:hanging="170"/>
        <w:jc w:val="left"/>
      </w:pPr>
      <w:r>
        <w:rPr>
          <w:b w:val="0"/>
          <w:bCs w:val="0"/>
          <w:spacing w:val="-1"/>
          <w:position w:val="2"/>
        </w:rPr>
        <w:t>Mientras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2"/>
          <w:position w:val="2"/>
        </w:rPr>
        <w:t>mayor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1"/>
          <w:position w:val="2"/>
        </w:rPr>
        <w:t>la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fe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que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las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personas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tienen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en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1"/>
          <w:position w:val="2"/>
        </w:rPr>
        <w:t>la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capacidad</w:t>
      </w:r>
      <w:r>
        <w:rPr>
          <w:b w:val="0"/>
          <w:bCs w:val="0"/>
          <w:spacing w:val="27"/>
          <w:position w:val="2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gobernanza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Chile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para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asegurar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que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las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compañías</w:t>
      </w:r>
      <w:r>
        <w:rPr>
          <w:b w:val="0"/>
          <w:bCs w:val="0"/>
          <w:spacing w:val="45"/>
        </w:rPr>
        <w:t> </w:t>
      </w:r>
      <w:r>
        <w:rPr>
          <w:b w:val="0"/>
          <w:bCs w:val="0"/>
          <w:spacing w:val="-1"/>
        </w:rPr>
        <w:t>mineras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hagan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lo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correcto,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más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confían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industria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–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este</w:t>
      </w:r>
      <w:r>
        <w:rPr>
          <w:b w:val="0"/>
          <w:bCs w:val="0"/>
          <w:spacing w:val="39"/>
        </w:rPr>
        <w:t> </w:t>
      </w:r>
      <w:r>
        <w:rPr>
          <w:b w:val="0"/>
          <w:bCs w:val="0"/>
        </w:rPr>
        <w:t>fue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predictor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más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</w:rPr>
        <w:t>fuerte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con</w:t>
      </w:r>
      <w:r>
        <w:rPr>
          <w:b w:val="0"/>
          <w:bCs w:val="0"/>
          <w:spacing w:val="-2"/>
        </w:rPr>
        <w:t>fi</w:t>
      </w:r>
      <w:r>
        <w:rPr>
          <w:b w:val="0"/>
          <w:bCs w:val="0"/>
          <w:spacing w:val="-1"/>
        </w:rPr>
        <w:t>anza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este</w:t>
      </w:r>
      <w:r>
        <w:rPr>
          <w:b w:val="0"/>
          <w:bCs w:val="0"/>
          <w:spacing w:val="-5"/>
        </w:rPr>
        <w:t> </w:t>
      </w:r>
      <w:r>
        <w:rPr>
          <w:b w:val="0"/>
          <w:bCs w:val="0"/>
          <w:spacing w:val="-1"/>
        </w:rPr>
        <w:t>modelo</w:t>
      </w:r>
      <w:r>
        <w:rPr/>
      </w:r>
    </w:p>
    <w:p>
      <w:pPr>
        <w:pStyle w:val="BodyText"/>
        <w:numPr>
          <w:ilvl w:val="0"/>
          <w:numId w:val="4"/>
        </w:numPr>
        <w:tabs>
          <w:tab w:pos="281" w:val="left" w:leader="none"/>
        </w:tabs>
        <w:spacing w:line="202" w:lineRule="exact" w:before="139" w:after="0"/>
        <w:ind w:left="280" w:right="517" w:hanging="170"/>
        <w:jc w:val="left"/>
      </w:pPr>
      <w:r>
        <w:rPr>
          <w:b w:val="0"/>
          <w:spacing w:val="2"/>
          <w:position w:val="2"/>
        </w:rPr>
        <w:t>La</w:t>
      </w:r>
      <w:r>
        <w:rPr>
          <w:b w:val="0"/>
          <w:spacing w:val="-4"/>
          <w:position w:val="2"/>
        </w:rPr>
        <w:t> </w:t>
      </w:r>
      <w:r>
        <w:rPr>
          <w:b w:val="0"/>
          <w:position w:val="2"/>
        </w:rPr>
        <w:t>capacidad</w:t>
      </w:r>
      <w:r>
        <w:rPr>
          <w:b w:val="0"/>
          <w:spacing w:val="-4"/>
          <w:position w:val="2"/>
        </w:rPr>
        <w:t> </w:t>
      </w:r>
      <w:r>
        <w:rPr>
          <w:b w:val="0"/>
          <w:position w:val="2"/>
        </w:rPr>
        <w:t>de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gobernanza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también</w:t>
      </w:r>
      <w:r>
        <w:rPr>
          <w:b w:val="0"/>
          <w:spacing w:val="-4"/>
          <w:position w:val="2"/>
        </w:rPr>
        <w:t> </w:t>
      </w:r>
      <w:r>
        <w:rPr>
          <w:b w:val="0"/>
          <w:position w:val="2"/>
        </w:rPr>
        <w:t>se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mostró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como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un</w:t>
      </w:r>
      <w:r>
        <w:rPr>
          <w:b w:val="0"/>
          <w:spacing w:val="27"/>
          <w:position w:val="2"/>
        </w:rPr>
        <w:t> </w:t>
      </w:r>
      <w:r>
        <w:rPr>
          <w:b w:val="0"/>
          <w:spacing w:val="-1"/>
        </w:rPr>
        <w:t>predictor</w:t>
      </w:r>
      <w:r>
        <w:rPr>
          <w:b w:val="0"/>
          <w:spacing w:val="-4"/>
        </w:rPr>
        <w:t> </w:t>
      </w:r>
      <w:r>
        <w:rPr>
          <w:b w:val="0"/>
        </w:rPr>
        <w:t>fuerte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aceptación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</w:rPr>
        <w:t>minería</w:t>
      </w:r>
      <w:r>
        <w:rPr/>
      </w:r>
    </w:p>
    <w:p>
      <w:pPr>
        <w:spacing w:after="0" w:line="202" w:lineRule="exact"/>
        <w:jc w:val="left"/>
        <w:sectPr>
          <w:type w:val="continuous"/>
          <w:pgSz w:w="11910" w:h="16840"/>
          <w:pgMar w:top="0" w:bottom="0" w:left="740" w:right="740"/>
          <w:cols w:num="2" w:equalWidth="0">
            <w:col w:w="5077" w:space="162"/>
            <w:col w:w="5191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8"/>
        <w:rPr>
          <w:rFonts w:ascii="Corpid C1 Light" w:hAnsi="Corpid C1 Light" w:cs="Corpid C1 Light" w:eastAsia="Corpid C1 Light"/>
          <w:b w:val="0"/>
          <w:bCs w:val="0"/>
          <w:sz w:val="21"/>
          <w:szCs w:val="21"/>
        </w:rPr>
      </w:pPr>
    </w:p>
    <w:p>
      <w:pPr>
        <w:numPr>
          <w:ilvl w:val="0"/>
          <w:numId w:val="3"/>
        </w:numPr>
        <w:tabs>
          <w:tab w:pos="343" w:val="left" w:leader="none"/>
        </w:tabs>
        <w:spacing w:before="77"/>
        <w:ind w:left="342" w:right="213" w:hanging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/>
          <w:b w:val="0"/>
          <w:spacing w:val="1"/>
          <w:sz w:val="14"/>
        </w:rPr>
        <w:t>Franks,</w:t>
      </w:r>
      <w:r>
        <w:rPr>
          <w:rFonts w:ascii="Corpid C1 Light"/>
          <w:b w:val="0"/>
          <w:spacing w:val="-1"/>
          <w:sz w:val="14"/>
        </w:rPr>
        <w:t> D. </w:t>
      </w:r>
      <w:r>
        <w:rPr>
          <w:rFonts w:ascii="Corpid C1 Light"/>
          <w:b w:val="0"/>
          <w:spacing w:val="1"/>
          <w:sz w:val="14"/>
        </w:rPr>
        <w:t>M.,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Davis,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R.,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Bebbington,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3"/>
          <w:sz w:val="14"/>
        </w:rPr>
        <w:t>A.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j.,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Ali,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2"/>
          <w:sz w:val="14"/>
        </w:rPr>
        <w:t>S.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H.,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Kemp,</w:t>
      </w:r>
      <w:r>
        <w:rPr>
          <w:rFonts w:ascii="Corpid C1 Light"/>
          <w:b w:val="0"/>
          <w:spacing w:val="-1"/>
          <w:sz w:val="14"/>
        </w:rPr>
        <w:t> D., </w:t>
      </w:r>
      <w:r>
        <w:rPr>
          <w:rFonts w:ascii="Corpid C1 Light"/>
          <w:b w:val="0"/>
          <w:sz w:val="14"/>
        </w:rPr>
        <w:t>&amp;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Scurragh,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M.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(2</w:t>
      </w:r>
      <w:r>
        <w:rPr>
          <w:rFonts w:ascii="Corpid C1 Light"/>
          <w:b w:val="0"/>
          <w:sz w:val="14"/>
        </w:rPr>
        <w:t>0</w:t>
      </w:r>
      <w:r>
        <w:rPr>
          <w:rFonts w:ascii="Corpid C1 Light"/>
          <w:b w:val="0"/>
          <w:spacing w:val="1"/>
          <w:sz w:val="14"/>
        </w:rPr>
        <w:t>14).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Conflict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translates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environmental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and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2"/>
          <w:sz w:val="14"/>
        </w:rPr>
        <w:t>social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2"/>
          <w:sz w:val="14"/>
        </w:rPr>
        <w:t>risk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z w:val="14"/>
        </w:rPr>
        <w:t>into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business</w:t>
      </w:r>
      <w:r>
        <w:rPr>
          <w:rFonts w:ascii="Corpid C1 Light"/>
          <w:b w:val="0"/>
          <w:spacing w:val="-1"/>
          <w:sz w:val="14"/>
        </w:rPr>
        <w:t> </w:t>
      </w:r>
      <w:r>
        <w:rPr>
          <w:rFonts w:ascii="Corpid C1 Light"/>
          <w:b w:val="0"/>
          <w:spacing w:val="1"/>
          <w:sz w:val="14"/>
        </w:rPr>
        <w:t>costs.</w:t>
      </w:r>
      <w:r>
        <w:rPr>
          <w:rFonts w:ascii="Corpid C1 Light"/>
          <w:b w:val="0"/>
          <w:spacing w:val="125"/>
          <w:sz w:val="14"/>
        </w:rPr>
        <w:t> </w:t>
      </w:r>
      <w:r>
        <w:rPr>
          <w:rFonts w:ascii="Corpid C1 Light"/>
          <w:b w:val="0"/>
          <w:spacing w:val="1"/>
          <w:w w:val="90"/>
          <w:sz w:val="14"/>
        </w:rPr>
        <w:t>PNAS.</w:t>
      </w:r>
      <w:r>
        <w:rPr>
          <w:rFonts w:ascii="Corpid C1 Light"/>
          <w:b w:val="0"/>
          <w:w w:val="90"/>
          <w:sz w:val="14"/>
        </w:rPr>
        <w:t> </w:t>
      </w:r>
      <w:r>
        <w:rPr>
          <w:rFonts w:ascii="Corpid C1 Light"/>
          <w:b w:val="0"/>
          <w:spacing w:val="9"/>
          <w:w w:val="90"/>
          <w:sz w:val="14"/>
        </w:rPr>
        <w:t> </w:t>
      </w:r>
      <w:r>
        <w:rPr>
          <w:rFonts w:ascii="Corpid C1 Light"/>
          <w:b w:val="0"/>
          <w:w w:val="90"/>
          <w:sz w:val="14"/>
        </w:rPr>
        <w:t>D</w:t>
      </w:r>
      <w:r>
        <w:rPr>
          <w:rFonts w:ascii="Corpid C1 Light"/>
          <w:b w:val="0"/>
          <w:spacing w:val="1"/>
          <w:w w:val="90"/>
          <w:sz w:val="14"/>
        </w:rPr>
        <w:t>OI1</w:t>
      </w:r>
      <w:r>
        <w:rPr>
          <w:rFonts w:ascii="Corpid C1 Light"/>
          <w:b w:val="0"/>
          <w:w w:val="90"/>
          <w:sz w:val="14"/>
        </w:rPr>
        <w:t>0.</w:t>
      </w:r>
      <w:r>
        <w:rPr>
          <w:rFonts w:ascii="Corpid C1 Light"/>
          <w:b w:val="0"/>
          <w:spacing w:val="1"/>
          <w:w w:val="90"/>
          <w:sz w:val="14"/>
        </w:rPr>
        <w:t>1</w:t>
      </w:r>
      <w:r>
        <w:rPr>
          <w:rFonts w:ascii="Corpid C1 Light"/>
          <w:b w:val="0"/>
          <w:w w:val="90"/>
          <w:sz w:val="14"/>
        </w:rPr>
        <w:t>0</w:t>
      </w:r>
      <w:r>
        <w:rPr>
          <w:rFonts w:ascii="Corpid C1 Light"/>
          <w:b w:val="0"/>
          <w:spacing w:val="1"/>
          <w:w w:val="90"/>
          <w:sz w:val="14"/>
        </w:rPr>
        <w:t>73</w:t>
      </w:r>
      <w:r>
        <w:rPr>
          <w:rFonts w:ascii="Corpid C1 Light"/>
          <w:b w:val="0"/>
          <w:w w:val="90"/>
          <w:sz w:val="14"/>
        </w:rPr>
        <w:t>/pnas.</w:t>
      </w:r>
      <w:r>
        <w:rPr>
          <w:rFonts w:ascii="Corpid C1 Light"/>
          <w:b w:val="0"/>
          <w:spacing w:val="1"/>
          <w:w w:val="90"/>
          <w:sz w:val="14"/>
        </w:rPr>
        <w:t>1</w:t>
      </w:r>
      <w:r>
        <w:rPr>
          <w:rFonts w:ascii="Corpid C1 Light"/>
          <w:b w:val="0"/>
          <w:w w:val="90"/>
          <w:sz w:val="14"/>
        </w:rPr>
        <w:t>40</w:t>
      </w:r>
      <w:r>
        <w:rPr>
          <w:rFonts w:ascii="Corpid C1 Light"/>
          <w:b w:val="0"/>
          <w:spacing w:val="1"/>
          <w:w w:val="90"/>
          <w:sz w:val="14"/>
        </w:rPr>
        <w:t>5135111</w:t>
      </w:r>
      <w:r>
        <w:rPr>
          <w:rFonts w:ascii="Corpid C1 Light"/>
          <w:sz w:val="14"/>
        </w:rPr>
      </w:r>
    </w:p>
    <w:p>
      <w:pPr>
        <w:numPr>
          <w:ilvl w:val="0"/>
          <w:numId w:val="3"/>
        </w:numPr>
        <w:tabs>
          <w:tab w:pos="343" w:val="left" w:leader="none"/>
        </w:tabs>
        <w:spacing w:before="87"/>
        <w:ind w:left="342" w:right="0" w:hanging="226"/>
        <w:jc w:val="left"/>
        <w:rPr>
          <w:rFonts w:ascii="Corpid C1 Light" w:hAnsi="Corpid C1 Light" w:cs="Corpid C1 Light" w:eastAsia="Corpid C1 Light"/>
          <w:sz w:val="14"/>
          <w:szCs w:val="14"/>
        </w:rPr>
      </w:pPr>
      <w:r>
        <w:rPr>
          <w:rFonts w:ascii="Corpid C1 Light" w:hAnsi="Corpid C1 Light"/>
          <w:b w:val="0"/>
          <w:spacing w:val="1"/>
          <w:sz w:val="14"/>
        </w:rPr>
        <w:t>Encuentre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z w:val="14"/>
        </w:rPr>
        <w:t>un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breve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resumen</w:t>
      </w:r>
      <w:r>
        <w:rPr>
          <w:rFonts w:ascii="Corpid C1 Light" w:hAnsi="Corpid C1 Light"/>
          <w:b w:val="0"/>
          <w:spacing w:val="-1"/>
          <w:sz w:val="14"/>
        </w:rPr>
        <w:t> (en </w:t>
      </w:r>
      <w:r>
        <w:rPr>
          <w:rFonts w:ascii="Corpid C1 Light" w:hAnsi="Corpid C1 Light"/>
          <w:b w:val="0"/>
          <w:sz w:val="14"/>
        </w:rPr>
        <w:t>inglés)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del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z w:val="14"/>
        </w:rPr>
        <w:t>análisis </w:t>
      </w:r>
      <w:r>
        <w:rPr>
          <w:rFonts w:ascii="Corpid C1 Light" w:hAnsi="Corpid C1 Light"/>
          <w:b w:val="0"/>
          <w:spacing w:val="1"/>
          <w:sz w:val="14"/>
        </w:rPr>
        <w:t>de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ruta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en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z w:val="14"/>
        </w:rPr>
        <w:t>el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siguiente</w:t>
      </w:r>
      <w:r>
        <w:rPr>
          <w:rFonts w:ascii="Corpid C1 Light" w:hAnsi="Corpid C1 Light"/>
          <w:b w:val="0"/>
          <w:spacing w:val="-1"/>
          <w:sz w:val="14"/>
        </w:rPr>
        <w:t> </w:t>
      </w:r>
      <w:r>
        <w:rPr>
          <w:rFonts w:ascii="Corpid C1 Light" w:hAnsi="Corpid C1 Light"/>
          <w:b w:val="0"/>
          <w:spacing w:val="1"/>
          <w:sz w:val="14"/>
        </w:rPr>
        <w:t>link</w:t>
      </w:r>
      <w:hyperlink r:id="rId26">
        <w:r>
          <w:rPr>
            <w:rFonts w:ascii="Corpid C1 Light" w:hAnsi="Corpid C1 Light"/>
            <w:b w:val="0"/>
            <w:spacing w:val="1"/>
            <w:sz w:val="14"/>
          </w:rPr>
          <w:t>:</w:t>
        </w:r>
        <w:r>
          <w:rPr>
            <w:rFonts w:ascii="Corpid C1 Light" w:hAnsi="Corpid C1 Light"/>
            <w:b w:val="0"/>
            <w:spacing w:val="-1"/>
            <w:sz w:val="14"/>
          </w:rPr>
          <w:t> </w:t>
        </w:r>
        <w:r>
          <w:rPr>
            <w:rFonts w:ascii="Corpid C1 Light" w:hAnsi="Corpid C1 Light"/>
            <w:b w:val="0"/>
            <w:spacing w:val="2"/>
            <w:sz w:val="14"/>
          </w:rPr>
          <w:t>http://en.wikipedia.org/wiki/Path_analysis_%28statistics%2</w:t>
        </w:r>
        <w:r>
          <w:rPr>
            <w:rFonts w:ascii="Corpid C1 Light" w:hAnsi="Corpid C1 Light"/>
            <w:b w:val="0"/>
            <w:spacing w:val="1"/>
            <w:sz w:val="14"/>
          </w:rPr>
          <w:t>9</w:t>
        </w:r>
        <w:r>
          <w:rPr>
            <w:rFonts w:ascii="Corpid C1 Light" w:hAnsi="Corpid C1 Light"/>
            <w:sz w:val="14"/>
          </w:rPr>
        </w:r>
      </w:hyperlink>
    </w:p>
    <w:p>
      <w:pPr>
        <w:spacing w:after="0"/>
        <w:jc w:val="left"/>
        <w:rPr>
          <w:rFonts w:ascii="Corpid C1 Light" w:hAnsi="Corpid C1 Light" w:cs="Corpid C1 Light" w:eastAsia="Corpid C1 Light"/>
          <w:sz w:val="14"/>
          <w:szCs w:val="14"/>
        </w:rPr>
        <w:sectPr>
          <w:type w:val="continuous"/>
          <w:pgSz w:w="11910" w:h="16840"/>
          <w:pgMar w:top="0" w:bottom="0" w:left="740" w:right="740"/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Corpid C1 Light" w:hAnsi="Corpid C1 Light" w:cs="Corpid C1 Light" w:eastAsia="Corpid C1 Light"/>
          <w:b w:val="0"/>
          <w:bCs w:val="0"/>
          <w:sz w:val="17"/>
          <w:szCs w:val="17"/>
        </w:rPr>
      </w:pPr>
    </w:p>
    <w:p>
      <w:pPr>
        <w:spacing w:before="77"/>
        <w:ind w:left="850" w:right="0" w:firstLine="0"/>
        <w:jc w:val="left"/>
        <w:rPr>
          <w:rFonts w:ascii="Corpid C1 Bold" w:hAnsi="Corpid C1 Bold" w:cs="Corpid C1 Bold" w:eastAsia="Corpid C1 Bold"/>
          <w:sz w:val="14"/>
          <w:szCs w:val="14"/>
        </w:rPr>
      </w:pPr>
      <w:r>
        <w:rPr/>
        <w:pict>
          <v:group style="position:absolute;margin-left:42.52pt;margin-top:-244.883682pt;width:510.25pt;height:241.55pt;mso-position-horizontal-relative:page;mso-position-vertical-relative:paragraph;z-index:5344" coordorigin="850,-4898" coordsize="10205,4831">
            <v:group style="position:absolute;left:850;top:-4274;width:10205;height:4208" coordorigin="850,-4274" coordsize="10205,4208">
              <v:shape style="position:absolute;left:850;top:-4274;width:10205;height:4208" coordorigin="850,-4274" coordsize="10205,4208" path="m850,-67l11055,-67,11055,-4274,850,-4274,850,-67xe" filled="true" fillcolor="#dcddde" stroked="false">
                <v:path arrowok="t"/>
                <v:fill type="solid"/>
              </v:shape>
            </v:group>
            <v:group style="position:absolute;left:850;top:-4898;width:10205;height:624" coordorigin="850,-4898" coordsize="10205,624">
              <v:shape style="position:absolute;left:850;top:-4898;width:10205;height:624" coordorigin="850,-4898" coordsize="10205,624" path="m11055,-4274l850,-4274,850,-4898,11055,-4898,11055,-4274xe" filled="true" fillcolor="#00395a" stroked="false">
                <v:path arrowok="t"/>
                <v:fill type="solid"/>
              </v:shape>
            </v:group>
            <v:group style="position:absolute;left:8137;top:-2586;width:1883;height:840" coordorigin="8137,-2586" coordsize="1883,840">
              <v:shape style="position:absolute;left:8137;top:-2586;width:1883;height:840" coordorigin="8137,-2586" coordsize="1883,840" path="m8250,-2586l8185,-2584,8139,-2538,8137,-2473,8137,-1859,8139,-1794,8184,-1748,9906,-1746,9943,-1747,10005,-1760,10019,-1822,10019,-1859,10019,-2473,10017,-2538,9972,-2584,8250,-2586xe" filled="true" fillcolor="#72cbd2" stroked="false">
                <v:path arrowok="t"/>
                <v:fill type="solid"/>
              </v:shape>
            </v:group>
            <v:group style="position:absolute;left:4248;top:-3677;width:870;height:1171" coordorigin="4248,-3677" coordsize="870,1171">
              <v:shape style="position:absolute;left:4248;top:-3677;width:870;height:1171" coordorigin="4248,-3677" coordsize="870,1171" path="m4248,-3677l5118,-2506e" filled="false" stroked="true" strokeweight="2pt" strokecolor="#00395a">
                <v:path arrowok="t"/>
              </v:shape>
            </v:group>
            <v:group style="position:absolute;left:5035;top:-2614;width:166;height:219" coordorigin="5035,-2614" coordsize="166,219">
              <v:shape style="position:absolute;left:5035;top:-2614;width:166;height:219" coordorigin="5035,-2614" coordsize="166,219" path="m5035,-2517l5200,-2395,5165,-2514,5083,-2514,5062,-2515,5035,-2517xe" filled="true" fillcolor="#00395a" stroked="false">
                <v:path arrowok="t"/>
                <v:fill type="solid"/>
              </v:shape>
              <v:shape style="position:absolute;left:5035;top:-2614;width:166;height:219" coordorigin="5035,-2614" coordsize="166,219" path="m5135,-2614l5118,-2537,5083,-2514,5165,-2514,5135,-2614xe" filled="true" fillcolor="#00395a" stroked="false">
                <v:path arrowok="t"/>
                <v:fill type="solid"/>
              </v:shape>
            </v:group>
            <v:group style="position:absolute;left:4248;top:-1826;width:870;height:1171" coordorigin="4248,-1826" coordsize="870,1171">
              <v:shape style="position:absolute;left:4248;top:-1826;width:870;height:1171" coordorigin="4248,-1826" coordsize="870,1171" path="m4248,-655l5118,-1826e" filled="false" stroked="true" strokeweight="2pt" strokecolor="#00395a">
                <v:path arrowok="t"/>
              </v:shape>
            </v:group>
            <v:group style="position:absolute;left:5035;top:-1937;width:166;height:219" coordorigin="5035,-1937" coordsize="166,219">
              <v:shape style="position:absolute;left:5035;top:-1937;width:166;height:219" coordorigin="5035,-1937" coordsize="166,219" path="m5165,-1818l5083,-1818,5099,-1814,5110,-1807,5118,-1795,5124,-1776,5129,-1751,5135,-1718,5165,-1818xe" filled="true" fillcolor="#00395a" stroked="false">
                <v:path arrowok="t"/>
                <v:fill type="solid"/>
              </v:shape>
              <v:shape style="position:absolute;left:5035;top:-1937;width:166;height:219" coordorigin="5035,-1937" coordsize="166,219" path="m5200,-1937l5035,-1814,5062,-1817,5083,-1818,5165,-1818,5200,-1937xe" filled="true" fillcolor="#00395a" stroked="false">
                <v:path arrowok="t"/>
                <v:fill type="solid"/>
              </v:shape>
            </v:group>
            <v:group style="position:absolute;left:4180;top:-2166;width:882;height:2" coordorigin="4180,-2166" coordsize="882,2">
              <v:shape style="position:absolute;left:4180;top:-2166;width:882;height:2" coordorigin="4180,-2166" coordsize="882,0" path="m4180,-2166l5062,-2166e" filled="false" stroked="true" strokeweight="2pt" strokecolor="#00395a">
                <v:path arrowok="t"/>
              </v:shape>
            </v:group>
            <v:group style="position:absolute;left:4986;top:-2244;width:215;height:139" coordorigin="4986,-2244" coordsize="215,139">
              <v:shape style="position:absolute;left:4986;top:-2244;width:215;height:139" coordorigin="4986,-2244" coordsize="215,139" path="m4986,-2244l5031,-2194,5042,-2171,5042,-2160,5038,-2149,5030,-2136,5018,-2122,5003,-2106,5200,-2166,4986,-2244xe" filled="true" fillcolor="#00395a" stroked="false">
                <v:path arrowok="t"/>
                <v:fill type="solid"/>
              </v:shape>
            </v:group>
            <v:group style="position:absolute;left:7014;top:-2166;width:871;height:2" coordorigin="7014,-2166" coordsize="871,2">
              <v:shape style="position:absolute;left:7014;top:-2166;width:871;height:2" coordorigin="7014,-2166" coordsize="871,0" path="m7014,-2166l7885,-2166e" filled="false" stroked="true" strokeweight="2pt" strokecolor="#00395a">
                <v:path arrowok="t"/>
              </v:shape>
            </v:group>
            <v:group style="position:absolute;left:7809;top:-2244;width:215;height:139" coordorigin="7809,-2244" coordsize="215,139">
              <v:shape style="position:absolute;left:7809;top:-2244;width:215;height:139" coordorigin="7809,-2244" coordsize="215,139" path="m7809,-2244l7855,-2194,7866,-2171,7865,-2160,7861,-2149,7854,-2136,7842,-2122,7826,-2106,8024,-2166,7809,-2244xe" filled="true" fillcolor="#00395a" stroked="false">
                <v:path arrowok="t"/>
                <v:fill type="solid"/>
              </v:shape>
            </v:group>
            <v:group style="position:absolute;left:4327;top:-1722;width:3564;height:1044" coordorigin="4327,-1722" coordsize="3564,1044">
              <v:shape style="position:absolute;left:4327;top:-1722;width:3564;height:1044" coordorigin="4327,-1722" coordsize="3564,1044" path="m4327,-678l7891,-1722e" filled="false" stroked="true" strokeweight="2pt" strokecolor="#00395a">
                <v:path arrowok="t"/>
              </v:shape>
            </v:group>
            <v:group style="position:absolute;left:7808;top:-1769;width:216;height:144" coordorigin="7808,-1769" coordsize="216,144">
              <v:shape style="position:absolute;left:7808;top:-1769;width:216;height:144" coordorigin="7808,-1769" coordsize="216,144" path="m7808,-1769l7860,-1735,7873,-1702,7870,-1688,7863,-1671,7853,-1651,7840,-1626,8024,-1761,7808,-1769xe" filled="true" fillcolor="#00395a" stroked="false">
                <v:path arrowok="t"/>
                <v:fill type="solid"/>
              </v:shape>
            </v:group>
            <v:group style="position:absolute;left:3318;top:-3028;width:97;height:313" coordorigin="3318,-3028" coordsize="97,313">
              <v:shape style="position:absolute;left:3318;top:-3028;width:97;height:313" coordorigin="3318,-3028" coordsize="97,313" path="m3414,-3028l3363,-2986,3330,-2935,3318,-2875,3319,-2852,3334,-2792,3384,-2729,3401,-2716e" filled="false" stroked="true" strokeweight="2pt" strokecolor="#00395a">
                <v:path arrowok="t"/>
              </v:shape>
            </v:group>
            <v:group style="position:absolute;left:3308;top:-3101;width:224;height:173" coordorigin="3308,-3101" coordsize="224,173">
              <v:shape style="position:absolute;left:3308;top:-3101;width:224;height:173" coordorigin="3308,-3101" coordsize="224,173" path="m3531,-3101l3308,-3053,3339,-3046,3363,-3039,3381,-3032,3393,-3024,3400,-3013,3403,-2999,3402,-2981,3399,-2958,3393,-2929,3531,-3101xe" filled="true" fillcolor="#00395a" stroked="false">
                <v:path arrowok="t"/>
                <v:fill type="solid"/>
              </v:shape>
            </v:group>
            <v:group style="position:absolute;left:3316;top:-2814;width:216;height:181" coordorigin="3316,-2814" coordsize="216,181">
              <v:shape style="position:absolute;left:3316;top:-2814;width:216;height:181" coordorigin="3316,-2814" coordsize="216,181" path="m3391,-2814l3398,-2782,3402,-2758,3403,-2739,3401,-2724,3345,-2691,3316,-2683,3531,-2633,3391,-2814xe" filled="true" fillcolor="#00395a" stroked="false">
                <v:path arrowok="t"/>
                <v:fill type="solid"/>
              </v:shape>
            </v:group>
            <v:group style="position:absolute;left:1850;top:-3568;width:499;height:2805" coordorigin="1850,-3568" coordsize="499,2805">
              <v:shape style="position:absolute;left:1850;top:-3568;width:499;height:2805" coordorigin="1850,-3568" coordsize="499,2805" path="m2349,-3568l2306,-3523,2265,-3474,2225,-3422,2186,-3366,2149,-3307,2114,-3245,2080,-3181,2048,-3114,2019,-3044,1991,-2972,1965,-2898,1942,-2822,1921,-2744,1903,-2665,1887,-2584,1874,-2502,1863,-2420,1856,-2336,1851,-2251,1850,-2166,1851,-2081,1856,-1996,1863,-1912,1874,-1829,1887,-1748,1903,-1667,1921,-1588,1942,-1510,1965,-1434,1991,-1360,2019,-1288,2048,-1218,2080,-1151,2114,-1087,2149,-1025,2186,-966,2225,-910,2265,-858,2306,-809,2349,-764e" filled="false" stroked="true" strokeweight="2pt" strokecolor="#00395a">
                <v:path arrowok="t"/>
              </v:shape>
            </v:group>
            <v:group style="position:absolute;left:2240;top:-3666;width:207;height:177" coordorigin="2240,-3666" coordsize="207,177">
              <v:shape style="position:absolute;left:2240;top:-3666;width:207;height:177" coordorigin="2240,-3666" coordsize="207,177" path="m2447,-3666l2240,-3569,2277,-3569,2304,-3567,2348,-3518,2350,-3489,2447,-3666xe" filled="true" fillcolor="#00395a" stroked="false">
                <v:path arrowok="t"/>
                <v:fill type="solid"/>
              </v:shape>
            </v:group>
            <v:group style="position:absolute;left:2270;top:-873;width:177;height:207" coordorigin="2270,-873" coordsize="177,207">
              <v:shape style="position:absolute;left:2270;top:-873;width:177;height:207" coordorigin="2270,-873" coordsize="177,207" path="m2350,-873l2347,-809,2299,-765,2270,-763,2447,-666,2350,-873xe" filled="true" fillcolor="#00395a" stroked="false">
                <v:path arrowok="t"/>
                <v:fill type="solid"/>
              </v:shape>
            </v:group>
            <v:group style="position:absolute;left:3318;top:-1634;width:97;height:313" coordorigin="3318,-1634" coordsize="97,313">
              <v:shape style="position:absolute;left:3318;top:-1634;width:97;height:313" coordorigin="3318,-1634" coordsize="97,313" path="m3414,-1634l3363,-1592,3330,-1541,3318,-1481,3319,-1458,3334,-1398,3384,-1335,3401,-1322e" filled="false" stroked="true" strokeweight="2pt" strokecolor="#00395a">
                <v:path arrowok="t"/>
              </v:shape>
            </v:group>
            <v:group style="position:absolute;left:3308;top:-1707;width:224;height:173" coordorigin="3308,-1707" coordsize="224,173">
              <v:shape style="position:absolute;left:3308;top:-1707;width:224;height:173" coordorigin="3308,-1707" coordsize="224,173" path="m3531,-1707l3308,-1659,3339,-1652,3363,-1645,3381,-1638,3393,-1630,3400,-1619,3403,-1605,3402,-1587,3399,-1564,3393,-1535,3531,-1707xe" filled="true" fillcolor="#00395a" stroked="false">
                <v:path arrowok="t"/>
                <v:fill type="solid"/>
              </v:shape>
            </v:group>
            <v:group style="position:absolute;left:3316;top:-1419;width:216;height:181" coordorigin="3316,-1419" coordsize="216,181">
              <v:shape style="position:absolute;left:3316;top:-1419;width:216;height:181" coordorigin="3316,-1419" coordsize="216,181" path="m3391,-1419l3398,-1388,3402,-1364,3403,-1345,3401,-1330,3345,-1297,3316,-1289,3531,-1239,3391,-1419xe" filled="true" fillcolor="#00395a" stroked="false">
                <v:path arrowok="t"/>
                <v:fill type="solid"/>
              </v:shape>
            </v:group>
            <v:group style="position:absolute;left:5314;top:-2586;width:1883;height:840" coordorigin="5314,-2586" coordsize="1883,840">
              <v:shape style="position:absolute;left:5314;top:-2586;width:1883;height:840" coordorigin="5314,-2586" coordsize="1883,840" path="m5427,-2586l5362,-2584,5315,-2538,5314,-2473,5314,-1859,5315,-1794,5361,-1748,7082,-1746,7120,-1747,7182,-1760,7196,-1822,7196,-1859,7196,-2473,7194,-2538,7148,-2584,5427,-2586xe" filled="true" fillcolor="#72cbd2" stroked="false">
                <v:path arrowok="t"/>
                <v:fill type="solid"/>
              </v:shape>
            </v:group>
            <v:group style="position:absolute;left:2490;top:-2586;width:1883;height:840" coordorigin="2490,-2586" coordsize="1883,840">
              <v:shape style="position:absolute;left:2490;top:-2586;width:1883;height:840" coordorigin="2490,-2586" coordsize="1883,840" path="m2604,-2586l2538,-2584,2492,-2538,2490,-2473,2490,-1859,2492,-1794,2538,-1748,4259,-1746,4296,-1747,4358,-1760,4372,-1822,4373,-1859,4373,-2473,4371,-2538,4325,-2584,2604,-2586xe" filled="true" fillcolor="#72cbd2" stroked="false">
                <v:path arrowok="t"/>
                <v:fill type="solid"/>
              </v:shape>
            </v:group>
            <v:group style="position:absolute;left:2490;top:-3988;width:1883;height:840" coordorigin="2490,-3988" coordsize="1883,840">
              <v:shape style="position:absolute;left:2490;top:-3988;width:1883;height:840" coordorigin="2490,-3988" coordsize="1883,840" path="m2604,-3988l2538,-3987,2492,-3941,2490,-3876,2490,-3262,2492,-3197,2538,-3151,4259,-3149,4296,-3149,4358,-3163,4372,-3225,4373,-3262,4373,-3876,4371,-3940,4325,-3987,2604,-3988xe" filled="true" fillcolor="#72cbd2" stroked="false">
                <v:path arrowok="t"/>
                <v:fill type="solid"/>
              </v:shape>
            </v:group>
            <v:group style="position:absolute;left:2490;top:-1200;width:1883;height:840" coordorigin="2490,-1200" coordsize="1883,840">
              <v:shape style="position:absolute;left:2490;top:-1200;width:1883;height:840" coordorigin="2490,-1200" coordsize="1883,840" path="m2604,-1200l2538,-1199,2492,-1153,2490,-1088,2490,-474,2492,-409,2538,-363,4259,-361,4296,-361,4358,-375,4372,-437,4373,-474,4373,-1088,4371,-1152,4325,-1199,2604,-1200xe" filled="true" fillcolor="#72cbd2" stroked="false">
                <v:path arrowok="t"/>
                <v:fill type="solid"/>
              </v:shape>
              <v:shape style="position:absolute;left:2681;top:-4770;width:6490;height:400" type="#_x0000_t202" filled="false" stroked="false">
                <v:textbox inset="0,0,0,0">
                  <w:txbxContent>
                    <w:p>
                      <w:pPr>
                        <w:spacing w:line="400" w:lineRule="exact" w:before="0"/>
                        <w:ind w:left="0" w:right="0" w:firstLine="0"/>
                        <w:jc w:val="left"/>
                        <w:rPr>
                          <w:rFonts w:ascii="UnitRoundedOT-Bold" w:hAnsi="UnitRoundedOT-Bold" w:cs="UnitRoundedOT-Bold" w:eastAsia="UnitRoundedOT-Bold"/>
                          <w:sz w:val="40"/>
                          <w:szCs w:val="40"/>
                        </w:rPr>
                      </w:pP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L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A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IMPOR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-14"/>
                          <w:sz w:val="40"/>
                        </w:rPr>
                        <w:t>T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ANCI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A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D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E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L</w:t>
                      </w:r>
                      <w:r>
                        <w:rPr>
                          <w:rFonts w:ascii="UnitRoundedOT-Bold"/>
                          <w:b/>
                          <w:color w:val="FFFFFF"/>
                          <w:sz w:val="40"/>
                        </w:rPr>
                        <w:t>A</w:t>
                      </w:r>
                      <w:r>
                        <w:rPr>
                          <w:rFonts w:ascii="UnitRoundedOT-Bold"/>
                          <w:b/>
                          <w:color w:val="FFFFFF"/>
                          <w:spacing w:val="4"/>
                          <w:sz w:val="40"/>
                        </w:rPr>
                        <w:t> GOBERNANZA</w:t>
                      </w:r>
                      <w:r>
                        <w:rPr>
                          <w:rFonts w:ascii="UnitRoundedOT-Bold"/>
                          <w:sz w:val="40"/>
                        </w:rPr>
                      </w:r>
                    </w:p>
                  </w:txbxContent>
                </v:textbox>
                <w10:wrap type="none"/>
              </v:shape>
              <v:shape style="position:absolute;left:3048;top:-3774;width:768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8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0"/>
                        </w:rPr>
                        <w:t>Equidad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0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0"/>
                        </w:rPr>
                        <w:t>Procesal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67;top:-2927;width:165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w w:val="85"/>
                          <w:sz w:val="14"/>
                        </w:rPr>
                        <w:t>.41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1917;top:-2226;width:18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w w:val="90"/>
                          <w:sz w:val="14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w w:val="90"/>
                          <w:sz w:val="14"/>
                        </w:rPr>
                        <w:t>33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863;top:-2371;width:1137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6" w:right="0" w:hanging="7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0"/>
                        </w:rPr>
                        <w:t>Distribución</w:t>
                      </w:r>
                      <w:r>
                        <w:rPr>
                          <w:rFonts w:ascii="Corpid C1 Regular" w:hAns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6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de Impactos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4604;top:-2330;width:163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w w:val="80"/>
                          <w:sz w:val="14"/>
                        </w:rPr>
                        <w:t>.2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w w:val="80"/>
                          <w:sz w:val="14"/>
                        </w:rPr>
                        <w:t>1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5658;top:-2491;width:1194;height:68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74" w:right="0" w:hanging="75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0"/>
                        </w:rPr>
                        <w:t>Co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2"/>
                          <w:sz w:val="20"/>
                        </w:rPr>
                        <w:t>nfi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0"/>
                        </w:rPr>
                        <w:t>anza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en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267" w:right="72" w:hanging="193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1"/>
                          <w:sz w:val="20"/>
                        </w:rPr>
                        <w:t>la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 Industria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pacing w:val="26"/>
                          <w:sz w:val="20"/>
                        </w:rPr>
                        <w:t> 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Minera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7431;top:-2330;width:191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w w:val="95"/>
                          <w:sz w:val="14"/>
                        </w:rPr>
                        <w:t>.</w:t>
                      </w:r>
                      <w:r>
                        <w:rPr>
                          <w:rFonts w:ascii="Corpid C1 Light"/>
                          <w:b w:val="0"/>
                          <w:color w:val="00395A"/>
                          <w:spacing w:val="1"/>
                          <w:w w:val="95"/>
                          <w:sz w:val="14"/>
                        </w:rPr>
                        <w:t>24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8470;top:-2491;width:1216;height:68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pacing w:val="-1"/>
                          <w:sz w:val="20"/>
                        </w:rPr>
                        <w:t>Nivel</w:t>
                      </w: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 de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center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0"/>
                        </w:rPr>
                        <w:t>Aceptación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23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0"/>
                        </w:rPr>
                        <w:t>de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1"/>
                          <w:sz w:val="20"/>
                        </w:rPr>
                        <w:t>la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rFonts w:ascii="Corpid C1 Regular" w:hAnsi="Corpid C1 Regular"/>
                          <w:b w:val="0"/>
                          <w:color w:val="00395A"/>
                          <w:sz w:val="20"/>
                        </w:rPr>
                        <w:t>Minería</w:t>
                      </w:r>
                      <w:r>
                        <w:rPr>
                          <w:rFonts w:ascii="Corpid C1 Regular" w:hAns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  <v:shape style="position:absolute;left:3067;top:-1533;width:200;height:140" type="#_x0000_t202" filled="false" stroked="false">
                <v:textbox inset="0,0,0,0">
                  <w:txbxContent>
                    <w:p>
                      <w:pPr>
                        <w:spacing w:line="140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14"/>
                          <w:szCs w:val="14"/>
                        </w:rPr>
                      </w:pPr>
                      <w:r>
                        <w:rPr>
                          <w:rFonts w:ascii="Corpid C1 Light"/>
                          <w:b w:val="0"/>
                          <w:color w:val="00395A"/>
                          <w:spacing w:val="2"/>
                          <w:sz w:val="14"/>
                        </w:rPr>
                        <w:t>.48</w:t>
                      </w:r>
                      <w:r>
                        <w:rPr>
                          <w:rFonts w:ascii="Corpid C1 Light"/>
                          <w:sz w:val="14"/>
                        </w:rPr>
                      </w:r>
                    </w:p>
                  </w:txbxContent>
                </v:textbox>
                <w10:wrap type="none"/>
              </v:shape>
              <v:shape style="position:absolute;left:2810;top:-986;width:1244;height:440" type="#_x0000_t202" filled="false" stroked="false">
                <v:textbox inset="0,0,0,0">
                  <w:txbxContent>
                    <w:p>
                      <w:pPr>
                        <w:spacing w:line="207" w:lineRule="exact" w:before="0"/>
                        <w:ind w:left="61" w:right="0" w:hanging="62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Capacidad de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  <w:p>
                      <w:pPr>
                        <w:spacing w:line="233" w:lineRule="exact" w:before="0"/>
                        <w:ind w:left="61" w:right="0" w:firstLine="0"/>
                        <w:jc w:val="left"/>
                        <w:rPr>
                          <w:rFonts w:ascii="Corpid C1 Regular" w:hAnsi="Corpid C1 Regular" w:cs="Corpid C1 Regular" w:eastAsia="Corpid C1 Regular"/>
                          <w:sz w:val="20"/>
                          <w:szCs w:val="20"/>
                        </w:rPr>
                      </w:pPr>
                      <w:r>
                        <w:rPr>
                          <w:rFonts w:ascii="Corpid C1 Regular"/>
                          <w:b w:val="0"/>
                          <w:color w:val="00395A"/>
                          <w:sz w:val="20"/>
                        </w:rPr>
                        <w:t>Gobernanza</w:t>
                      </w:r>
                      <w:r>
                        <w:rPr>
                          <w:rFonts w:ascii="Corpid C1 Regular"/>
                          <w:sz w:val="20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/>
        <w:pict>
          <v:shape style="position:absolute;margin-left:231.440921pt;margin-top:-75.683063pt;width:8.35pt;height:7pt;mso-position-horizontal-relative:page;mso-position-vertical-relative:paragraph;z-index:-77488;rotation:308" type="#_x0000_t136" fillcolor="#00395a" stroked="f">
            <o:extrusion v:ext="view" autorotationcenter="t"/>
            <v:textpath style="font-family:&amp;quot;Corpid C1 Light&amp;quot;;font-size:7pt;v-text-kern:t;mso-text-shadow:auto" string=".41"/>
            <w10:wrap type="none"/>
          </v:shape>
        </w:pict>
      </w:r>
      <w:r>
        <w:rPr/>
        <w:pict>
          <v:shape style="position:absolute;margin-left:302.424438pt;margin-top:-69.118858pt;width:10.2pt;height:7pt;mso-position-horizontal-relative:page;mso-position-vertical-relative:paragraph;z-index:-77464;rotation:343" type="#_x0000_t136" fillcolor="#00395a" stroked="f">
            <o:extrusion v:ext="view" autorotationcenter="t"/>
            <v:textpath style="font-family:&amp;quot;Corpid C1 Light&amp;quot;;font-size:7pt;v-text-kern:t;mso-text-shadow:auto" string=".20"/>
            <w10:wrap type="none"/>
          </v:shape>
        </w:pict>
      </w:r>
      <w:r>
        <w:rPr>
          <w:rFonts w:ascii="Corpid C1 Bold" w:hAnsi="Corpid C1 Bold"/>
          <w:b/>
          <w:spacing w:val="1"/>
          <w:sz w:val="14"/>
        </w:rPr>
        <w:t>Figura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z w:val="14"/>
        </w:rPr>
        <w:t>9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Modelo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trayectoria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aceptación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minería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por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parte</w:t>
      </w:r>
      <w:r>
        <w:rPr>
          <w:rFonts w:ascii="Corpid C1 Bold" w:hAnsi="Corpid C1 Bold"/>
          <w:b/>
          <w:spacing w:val="-25"/>
          <w:sz w:val="14"/>
        </w:rPr>
        <w:t> </w:t>
      </w:r>
      <w:r>
        <w:rPr>
          <w:rFonts w:ascii="Corpid C1 Bold" w:hAnsi="Corpid C1 Bold"/>
          <w:b/>
          <w:spacing w:val="1"/>
          <w:sz w:val="14"/>
        </w:rPr>
        <w:t>de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la</w:t>
      </w:r>
      <w:r>
        <w:rPr>
          <w:rFonts w:ascii="Corpid C1 Bold" w:hAnsi="Corpid C1 Bold"/>
          <w:b/>
          <w:spacing w:val="-24"/>
          <w:sz w:val="14"/>
        </w:rPr>
        <w:t> </w:t>
      </w:r>
      <w:r>
        <w:rPr>
          <w:rFonts w:ascii="Corpid C1 Bold" w:hAnsi="Corpid C1 Bold"/>
          <w:b/>
          <w:spacing w:val="2"/>
          <w:sz w:val="14"/>
        </w:rPr>
        <w:t>sociedad.</w:t>
      </w:r>
      <w:r>
        <w:rPr>
          <w:rFonts w:ascii="Corpid C1 Bold" w:hAnsi="Corpid C1 Bold"/>
          <w:sz w:val="14"/>
        </w:rPr>
      </w:r>
    </w:p>
    <w:p>
      <w:pPr>
        <w:spacing w:line="240" w:lineRule="auto" w:before="11"/>
        <w:rPr>
          <w:rFonts w:ascii="Corpid C1 Bold" w:hAnsi="Corpid C1 Bold" w:cs="Corpid C1 Bold" w:eastAsia="Corpid C1 Bold"/>
          <w:b/>
          <w:bCs/>
          <w:sz w:val="17"/>
          <w:szCs w:val="17"/>
        </w:rPr>
      </w:pPr>
    </w:p>
    <w:p>
      <w:pPr>
        <w:spacing w:after="0" w:line="240" w:lineRule="auto"/>
        <w:rPr>
          <w:rFonts w:ascii="Corpid C1 Bold" w:hAnsi="Corpid C1 Bold" w:cs="Corpid C1 Bold" w:eastAsia="Corpid C1 Bold"/>
          <w:sz w:val="17"/>
          <w:szCs w:val="17"/>
        </w:rPr>
        <w:sectPr>
          <w:footerReference w:type="default" r:id="rId27"/>
          <w:pgSz w:w="11910" w:h="16840"/>
          <w:pgMar w:footer="0" w:header="0" w:top="0" w:bottom="0" w:left="0" w:right="0"/>
        </w:sectPr>
      </w:pPr>
    </w:p>
    <w:p>
      <w:pPr>
        <w:pStyle w:val="BodyText"/>
        <w:numPr>
          <w:ilvl w:val="1"/>
          <w:numId w:val="3"/>
        </w:numPr>
        <w:tabs>
          <w:tab w:pos="1021" w:val="left" w:leader="none"/>
        </w:tabs>
        <w:spacing w:line="245" w:lineRule="auto" w:before="70" w:after="0"/>
        <w:ind w:left="1020" w:right="636" w:hanging="170"/>
        <w:jc w:val="left"/>
      </w:pPr>
      <w:r>
        <w:rPr>
          <w:b w:val="0"/>
          <w:position w:val="2"/>
        </w:rPr>
        <w:t>Equidad procesal en </w:t>
      </w:r>
      <w:r>
        <w:rPr>
          <w:b w:val="0"/>
          <w:spacing w:val="2"/>
          <w:position w:val="2"/>
        </w:rPr>
        <w:t>la</w:t>
      </w:r>
      <w:r>
        <w:rPr>
          <w:b w:val="0"/>
          <w:position w:val="2"/>
        </w:rPr>
        <w:t> manera en que </w:t>
      </w:r>
      <w:r>
        <w:rPr>
          <w:b w:val="0"/>
          <w:spacing w:val="2"/>
          <w:position w:val="2"/>
        </w:rPr>
        <w:t>la</w:t>
      </w:r>
      <w:r>
        <w:rPr>
          <w:b w:val="0"/>
          <w:position w:val="2"/>
        </w:rPr>
        <w:t> </w:t>
      </w:r>
      <w:r>
        <w:rPr>
          <w:b w:val="0"/>
          <w:spacing w:val="1"/>
          <w:position w:val="2"/>
        </w:rPr>
        <w:t>industria</w:t>
      </w:r>
      <w:r>
        <w:rPr>
          <w:b w:val="0"/>
          <w:spacing w:val="34"/>
          <w:position w:val="2"/>
        </w:rPr>
        <w:t> </w:t>
      </w:r>
      <w:r>
        <w:rPr>
          <w:b w:val="0"/>
        </w:rPr>
        <w:t>interactúa</w:t>
      </w:r>
      <w:r>
        <w:rPr>
          <w:b w:val="0"/>
          <w:spacing w:val="-1"/>
        </w:rPr>
        <w:t> </w:t>
      </w:r>
      <w:r>
        <w:rPr>
          <w:b w:val="0"/>
        </w:rPr>
        <w:t>con</w:t>
      </w:r>
      <w:r>
        <w:rPr>
          <w:b w:val="0"/>
          <w:spacing w:val="-1"/>
        </w:rPr>
        <w:t> </w:t>
      </w:r>
      <w:r>
        <w:rPr>
          <w:b w:val="0"/>
        </w:rPr>
        <w:t>el público,</w:t>
      </w:r>
      <w:r>
        <w:rPr>
          <w:b w:val="0"/>
          <w:spacing w:val="-1"/>
        </w:rPr>
        <w:t> </w:t>
      </w:r>
      <w:r>
        <w:rPr>
          <w:b w:val="0"/>
        </w:rPr>
        <w:t>lleva</w:t>
      </w:r>
      <w:r>
        <w:rPr>
          <w:b w:val="0"/>
          <w:spacing w:val="-1"/>
        </w:rPr>
        <w:t> </w:t>
      </w:r>
      <w:r>
        <w:rPr>
          <w:b w:val="0"/>
        </w:rPr>
        <w:t>a niveles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</w:t>
      </w:r>
      <w:r>
        <w:rPr>
          <w:b w:val="0"/>
          <w:spacing w:val="32"/>
        </w:rPr>
        <w:t>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-1"/>
        </w:rPr>
        <w:t>altos</w:t>
      </w:r>
      <w:r>
        <w:rPr>
          <w:b w:val="0"/>
        </w:rPr>
        <w:t> en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/>
      </w:r>
    </w:p>
    <w:p>
      <w:pPr>
        <w:pStyle w:val="BodyText"/>
        <w:numPr>
          <w:ilvl w:val="1"/>
          <w:numId w:val="3"/>
        </w:numPr>
        <w:tabs>
          <w:tab w:pos="1021" w:val="left" w:leader="none"/>
        </w:tabs>
        <w:spacing w:line="245" w:lineRule="auto" w:before="109" w:after="0"/>
        <w:ind w:left="1020" w:right="365" w:hanging="170"/>
        <w:jc w:val="left"/>
      </w:pPr>
      <w:r>
        <w:rPr>
          <w:b w:val="0"/>
          <w:spacing w:val="-1"/>
          <w:position w:val="2"/>
        </w:rPr>
        <w:t>Mientras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más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sientan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los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chilenos</w:t>
      </w:r>
      <w:r>
        <w:rPr>
          <w:b w:val="0"/>
          <w:spacing w:val="-4"/>
          <w:position w:val="2"/>
        </w:rPr>
        <w:t> </w:t>
      </w:r>
      <w:r>
        <w:rPr>
          <w:b w:val="0"/>
          <w:spacing w:val="-1"/>
          <w:position w:val="2"/>
        </w:rPr>
        <w:t>que</w:t>
      </w:r>
      <w:r>
        <w:rPr>
          <w:b w:val="0"/>
          <w:spacing w:val="-5"/>
          <w:position w:val="2"/>
        </w:rPr>
        <w:t> </w:t>
      </w:r>
      <w:r>
        <w:rPr>
          <w:b w:val="0"/>
          <w:spacing w:val="-1"/>
          <w:position w:val="2"/>
        </w:rPr>
        <w:t>los</w:t>
      </w:r>
      <w:r>
        <w:rPr>
          <w:b w:val="0"/>
          <w:spacing w:val="-4"/>
          <w:position w:val="2"/>
        </w:rPr>
        <w:t> </w:t>
      </w:r>
      <w:r>
        <w:rPr>
          <w:b w:val="0"/>
          <w:position w:val="2"/>
        </w:rPr>
        <w:t>beneficios</w:t>
      </w:r>
      <w:r>
        <w:rPr>
          <w:b w:val="0"/>
          <w:spacing w:val="-5"/>
          <w:position w:val="2"/>
        </w:rPr>
        <w:t> </w:t>
      </w:r>
      <w:r>
        <w:rPr>
          <w:b w:val="0"/>
          <w:position w:val="2"/>
        </w:rPr>
        <w:t>de</w:t>
      </w:r>
      <w:r>
        <w:rPr>
          <w:b w:val="0"/>
          <w:spacing w:val="-5"/>
          <w:position w:val="2"/>
        </w:rPr>
        <w:t> </w:t>
      </w:r>
      <w:r>
        <w:rPr>
          <w:b w:val="0"/>
          <w:spacing w:val="1"/>
          <w:position w:val="2"/>
        </w:rPr>
        <w:t>la</w:t>
      </w:r>
      <w:r>
        <w:rPr>
          <w:b w:val="0"/>
          <w:spacing w:val="29"/>
          <w:position w:val="2"/>
        </w:rPr>
        <w:t> </w:t>
      </w:r>
      <w:r>
        <w:rPr>
          <w:b w:val="0"/>
        </w:rPr>
        <w:t>minería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distribuyen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equidad,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alto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su</w:t>
      </w:r>
      <w:r>
        <w:rPr>
          <w:b w:val="0"/>
          <w:spacing w:val="-4"/>
        </w:rPr>
        <w:t> </w:t>
      </w:r>
      <w:r>
        <w:rPr>
          <w:b w:val="0"/>
          <w:spacing w:val="-1"/>
        </w:rPr>
        <w:t>nivel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31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anza</w:t>
      </w:r>
      <w:r>
        <w:rPr>
          <w:b w:val="0"/>
          <w:spacing w:val="-6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5"/>
        </w:rPr>
        <w:t> </w:t>
      </w:r>
      <w:r>
        <w:rPr>
          <w:b w:val="0"/>
          <w:spacing w:val="1"/>
        </w:rPr>
        <w:t>la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industria</w:t>
      </w:r>
      <w:r>
        <w:rPr/>
      </w:r>
    </w:p>
    <w:p>
      <w:pPr>
        <w:pStyle w:val="BodyText"/>
        <w:numPr>
          <w:ilvl w:val="1"/>
          <w:numId w:val="3"/>
        </w:numPr>
        <w:tabs>
          <w:tab w:pos="1021" w:val="left" w:leader="none"/>
        </w:tabs>
        <w:spacing w:line="250" w:lineRule="auto" w:before="109" w:after="0"/>
        <w:ind w:left="1020" w:right="795" w:hanging="170"/>
        <w:jc w:val="left"/>
      </w:pPr>
      <w:r>
        <w:rPr>
          <w:b w:val="0"/>
          <w:bCs w:val="0"/>
          <w:spacing w:val="2"/>
          <w:position w:val="2"/>
        </w:rPr>
        <w:t>La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equidad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-1"/>
          <w:position w:val="2"/>
        </w:rPr>
        <w:t>procesal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y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distributiva,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y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spacing w:val="1"/>
          <w:position w:val="2"/>
        </w:rPr>
        <w:t>la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capacidad</w:t>
      </w:r>
      <w:r>
        <w:rPr>
          <w:b w:val="0"/>
          <w:bCs w:val="0"/>
          <w:spacing w:val="-4"/>
          <w:position w:val="2"/>
        </w:rPr>
        <w:t> </w:t>
      </w:r>
      <w:r>
        <w:rPr>
          <w:b w:val="0"/>
          <w:bCs w:val="0"/>
          <w:position w:val="2"/>
        </w:rPr>
        <w:t>de</w:t>
      </w:r>
      <w:r>
        <w:rPr>
          <w:b w:val="0"/>
          <w:bCs w:val="0"/>
          <w:spacing w:val="23"/>
          <w:position w:val="2"/>
        </w:rPr>
        <w:t> </w:t>
      </w:r>
      <w:r>
        <w:rPr>
          <w:b w:val="0"/>
          <w:bCs w:val="0"/>
          <w:spacing w:val="-1"/>
        </w:rPr>
        <w:t>gobernanza,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encuentran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fuerte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positivamente</w:t>
      </w:r>
      <w:r>
        <w:rPr>
          <w:b w:val="0"/>
          <w:bCs w:val="0"/>
          <w:spacing w:val="39"/>
        </w:rPr>
        <w:t> </w:t>
      </w:r>
      <w:r>
        <w:rPr>
          <w:b w:val="0"/>
          <w:bCs w:val="0"/>
          <w:spacing w:val="-1"/>
        </w:rPr>
        <w:t>relacionadas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entre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sí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–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nivel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más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alto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una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lleva</w:t>
      </w:r>
      <w:r>
        <w:rPr>
          <w:b w:val="0"/>
          <w:bCs w:val="0"/>
          <w:spacing w:val="37"/>
        </w:rPr>
        <w:t> </w:t>
      </w:r>
      <w:r>
        <w:rPr>
          <w:b w:val="0"/>
          <w:bCs w:val="0"/>
        </w:rPr>
        <w:t>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2"/>
        </w:rPr>
        <w:t>mayores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niveles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</w:rPr>
        <w:t>de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  <w:spacing w:val="-4"/>
        </w:rPr>
        <w:t> </w:t>
      </w:r>
      <w:r>
        <w:rPr>
          <w:b w:val="0"/>
          <w:bCs w:val="0"/>
          <w:spacing w:val="-1"/>
        </w:rPr>
        <w:t>otra</w:t>
      </w:r>
      <w:r>
        <w:rPr/>
      </w:r>
    </w:p>
    <w:p>
      <w:pPr>
        <w:pStyle w:val="BodyText"/>
        <w:spacing w:line="258" w:lineRule="auto" w:before="117"/>
        <w:ind w:left="850" w:right="0"/>
        <w:jc w:val="left"/>
      </w:pPr>
      <w:r>
        <w:rPr>
          <w:b w:val="0"/>
          <w:spacing w:val="-2"/>
        </w:rPr>
        <w:t>En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conjunto,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estos</w:t>
      </w:r>
      <w:r>
        <w:rPr>
          <w:b w:val="0"/>
          <w:spacing w:val="-5"/>
        </w:rPr>
        <w:t> </w:t>
      </w:r>
      <w:r>
        <w:rPr>
          <w:b w:val="0"/>
          <w:spacing w:val="-1"/>
        </w:rPr>
        <w:t>resultados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muestran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5"/>
        </w:rPr>
        <w:t> </w:t>
      </w:r>
      <w:r>
        <w:rPr>
          <w:b w:val="0"/>
        </w:rPr>
        <w:t>a</w:t>
      </w:r>
      <w:r>
        <w:rPr>
          <w:b w:val="0"/>
          <w:spacing w:val="-4"/>
        </w:rPr>
        <w:t> 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n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5"/>
        </w:rPr>
        <w:t> </w:t>
      </w:r>
      <w:r>
        <w:rPr>
          <w:b w:val="0"/>
          <w:spacing w:val="-2"/>
        </w:rPr>
        <w:t>crear</w:t>
      </w:r>
      <w:r>
        <w:rPr>
          <w:b w:val="0"/>
          <w:spacing w:val="31"/>
        </w:rPr>
        <w:t> </w:t>
      </w:r>
      <w:r>
        <w:rPr>
          <w:b w:val="0"/>
          <w:spacing w:val="-1"/>
        </w:rPr>
        <w:t>con</w:t>
      </w:r>
      <w:r>
        <w:rPr>
          <w:b w:val="0"/>
          <w:spacing w:val="-2"/>
        </w:rPr>
        <w:t>fi</w:t>
      </w:r>
      <w:r>
        <w:rPr>
          <w:b w:val="0"/>
          <w:spacing w:val="-1"/>
        </w:rPr>
        <w:t>anza</w:t>
      </w:r>
      <w:r>
        <w:rPr>
          <w:b w:val="0"/>
          <w:spacing w:val="-5"/>
        </w:rPr>
        <w:t> </w:t>
      </w:r>
      <w:r>
        <w:rPr>
          <w:b w:val="0"/>
        </w:rPr>
        <w:t>y</w:t>
      </w:r>
      <w:r>
        <w:rPr>
          <w:b w:val="0"/>
          <w:spacing w:val="-4"/>
        </w:rPr>
        <w:t> </w:t>
      </w:r>
      <w:r>
        <w:rPr>
          <w:b w:val="0"/>
          <w:spacing w:val="-1"/>
        </w:rPr>
        <w:t>aceptación</w:t>
      </w:r>
      <w:r>
        <w:rPr>
          <w:b w:val="0"/>
          <w:spacing w:val="-5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5"/>
        </w:rPr>
        <w:t> </w:t>
      </w:r>
      <w:r>
        <w:rPr>
          <w:b w:val="0"/>
          <w:spacing w:val="-3"/>
        </w:rPr>
        <w:t>(es</w:t>
      </w:r>
      <w:r>
        <w:rPr>
          <w:b w:val="0"/>
          <w:spacing w:val="-4"/>
        </w:rPr>
        <w:t> </w:t>
      </w:r>
      <w:r>
        <w:rPr>
          <w:b w:val="0"/>
          <w:spacing w:val="-2"/>
        </w:rPr>
        <w:t>decir,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5"/>
        </w:rPr>
        <w:t> </w:t>
      </w:r>
      <w:r>
        <w:rPr>
          <w:b w:val="0"/>
          <w:spacing w:val="-1"/>
        </w:rPr>
        <w:t>licencia</w:t>
      </w:r>
      <w:r>
        <w:rPr>
          <w:b w:val="0"/>
          <w:spacing w:val="49"/>
        </w:rPr>
        <w:t> </w:t>
      </w:r>
      <w:r>
        <w:rPr>
          <w:b w:val="0"/>
          <w:spacing w:val="-1"/>
        </w:rPr>
        <w:t>social)</w:t>
      </w:r>
      <w:r>
        <w:rPr>
          <w:b w:val="0"/>
          <w:spacing w:val="-4"/>
        </w:rPr>
        <w:t> </w:t>
      </w:r>
      <w:r>
        <w:rPr>
          <w:b w:val="0"/>
        </w:rPr>
        <w:t>se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requiere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más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solo</w:t>
      </w:r>
      <w:r>
        <w:rPr>
          <w:b w:val="0"/>
          <w:spacing w:val="-4"/>
        </w:rPr>
        <w:t> </w:t>
      </w:r>
      <w:r>
        <w:rPr>
          <w:b w:val="0"/>
        </w:rPr>
        <w:t>las</w:t>
      </w:r>
      <w:r>
        <w:rPr>
          <w:b w:val="0"/>
          <w:spacing w:val="-4"/>
        </w:rPr>
        <w:t> </w:t>
      </w:r>
      <w:r>
        <w:rPr>
          <w:b w:val="0"/>
        </w:rPr>
        <w:t>acciones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</w:rPr>
        <w:t>o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los</w:t>
      </w:r>
      <w:r>
        <w:rPr>
          <w:b w:val="0"/>
          <w:spacing w:val="39"/>
        </w:rPr>
        <w:t> </w:t>
      </w:r>
      <w:r>
        <w:rPr>
          <w:b w:val="0"/>
          <w:spacing w:val="-1"/>
        </w:rPr>
        <w:t>gobiernos</w:t>
      </w:r>
      <w:r>
        <w:rPr>
          <w:b w:val="0"/>
          <w:spacing w:val="-4"/>
        </w:rPr>
        <w:t> </w:t>
      </w:r>
      <w:r>
        <w:rPr>
          <w:b w:val="0"/>
        </w:rPr>
        <w:t>por</w:t>
      </w:r>
      <w:r>
        <w:rPr>
          <w:b w:val="0"/>
          <w:spacing w:val="-4"/>
        </w:rPr>
        <w:t> </w:t>
      </w:r>
      <w:r>
        <w:rPr>
          <w:b w:val="0"/>
        </w:rPr>
        <w:t>sí</w:t>
      </w:r>
      <w:r>
        <w:rPr>
          <w:b w:val="0"/>
          <w:spacing w:val="-4"/>
        </w:rPr>
        <w:t> </w:t>
      </w:r>
      <w:r>
        <w:rPr>
          <w:b w:val="0"/>
          <w:spacing w:val="-1"/>
        </w:rPr>
        <w:t>solos;</w:t>
      </w:r>
      <w:r>
        <w:rPr>
          <w:b w:val="0"/>
          <w:spacing w:val="-4"/>
        </w:rPr>
        <w:t> </w:t>
      </w:r>
      <w:r>
        <w:rPr>
          <w:b w:val="0"/>
          <w:spacing w:val="-1"/>
        </w:rPr>
        <w:t>una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licencia</w:t>
      </w:r>
      <w:r>
        <w:rPr>
          <w:b w:val="0"/>
          <w:spacing w:val="-4"/>
        </w:rPr>
        <w:t> </w:t>
      </w:r>
      <w:r>
        <w:rPr>
          <w:b w:val="0"/>
        </w:rPr>
        <w:t>social</w:t>
      </w:r>
      <w:r>
        <w:rPr>
          <w:b w:val="0"/>
          <w:spacing w:val="-4"/>
        </w:rPr>
        <w:t> </w:t>
      </w:r>
      <w:r>
        <w:rPr>
          <w:b w:val="0"/>
          <w:spacing w:val="-1"/>
        </w:rPr>
        <w:t>depende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que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estas</w:t>
      </w:r>
      <w:r>
        <w:rPr>
          <w:b w:val="0"/>
          <w:spacing w:val="45"/>
        </w:rPr>
        <w:t> </w:t>
      </w:r>
      <w:r>
        <w:rPr>
          <w:b w:val="0"/>
          <w:spacing w:val="-1"/>
        </w:rPr>
        <w:t>importantes</w:t>
      </w:r>
      <w:r>
        <w:rPr>
          <w:b w:val="0"/>
          <w:spacing w:val="-4"/>
        </w:rPr>
        <w:t> </w:t>
      </w:r>
      <w:r>
        <w:rPr>
          <w:b w:val="0"/>
          <w:spacing w:val="-1"/>
        </w:rPr>
        <w:t>piezas</w:t>
      </w:r>
      <w:r>
        <w:rPr>
          <w:b w:val="0"/>
          <w:spacing w:val="-4"/>
        </w:rPr>
        <w:t> </w:t>
      </w:r>
      <w:r>
        <w:rPr>
          <w:b w:val="0"/>
        </w:rPr>
        <w:t>de</w:t>
      </w:r>
      <w:r>
        <w:rPr>
          <w:b w:val="0"/>
          <w:spacing w:val="-4"/>
        </w:rPr>
        <w:t> </w:t>
      </w:r>
      <w:r>
        <w:rPr>
          <w:b w:val="0"/>
          <w:spacing w:val="1"/>
        </w:rPr>
        <w:t>la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industria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minera</w:t>
      </w:r>
      <w:r>
        <w:rPr>
          <w:b w:val="0"/>
          <w:spacing w:val="-4"/>
        </w:rPr>
        <w:t> </w:t>
      </w:r>
      <w:r>
        <w:rPr>
          <w:b w:val="0"/>
          <w:spacing w:val="-1"/>
        </w:rPr>
        <w:t>trabajen</w:t>
      </w:r>
      <w:r>
        <w:rPr>
          <w:b w:val="0"/>
          <w:spacing w:val="-4"/>
        </w:rPr>
        <w:t> </w:t>
      </w:r>
      <w:r>
        <w:rPr>
          <w:b w:val="0"/>
          <w:spacing w:val="-1"/>
        </w:rPr>
        <w:t>en</w:t>
      </w:r>
      <w:r>
        <w:rPr>
          <w:b w:val="0"/>
          <w:spacing w:val="-4"/>
        </w:rPr>
        <w:t> </w:t>
      </w:r>
      <w:r>
        <w:rPr>
          <w:b w:val="0"/>
          <w:spacing w:val="-3"/>
        </w:rPr>
        <w:t>conjunto.</w:t>
      </w:r>
      <w:r>
        <w:rPr/>
      </w:r>
    </w:p>
    <w:p>
      <w:pPr>
        <w:pStyle w:val="BodyText"/>
        <w:spacing w:line="258" w:lineRule="auto" w:before="110"/>
        <w:ind w:left="850" w:right="337"/>
        <w:jc w:val="left"/>
      </w:pPr>
      <w:r>
        <w:rPr>
          <w:b w:val="0"/>
        </w:rPr>
        <w:t>Los chilenos confían y aceptan mejor a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cuando</w:t>
      </w:r>
      <w:r>
        <w:rPr>
          <w:b w:val="0"/>
          <w:spacing w:val="50"/>
        </w:rPr>
        <w:t> </w:t>
      </w:r>
      <w:r>
        <w:rPr>
          <w:b w:val="0"/>
        </w:rPr>
        <w:t>sienten que </w:t>
      </w:r>
      <w:r>
        <w:rPr>
          <w:b w:val="0"/>
          <w:spacing w:val="1"/>
        </w:rPr>
        <w:t>esta</w:t>
      </w:r>
      <w:r>
        <w:rPr>
          <w:b w:val="0"/>
        </w:rPr>
        <w:t> los escucha y </w:t>
      </w:r>
      <w:r>
        <w:rPr>
          <w:b w:val="0"/>
          <w:spacing w:val="1"/>
        </w:rPr>
        <w:t>se</w:t>
      </w:r>
      <w:r>
        <w:rPr>
          <w:b w:val="0"/>
        </w:rPr>
        <w:t> </w:t>
      </w:r>
      <w:r>
        <w:rPr>
          <w:b w:val="0"/>
          <w:spacing w:val="1"/>
        </w:rPr>
        <w:t>muestra</w:t>
      </w:r>
      <w:r>
        <w:rPr>
          <w:b w:val="0"/>
        </w:rPr>
        <w:t> </w:t>
      </w:r>
      <w:r>
        <w:rPr>
          <w:b w:val="0"/>
          <w:spacing w:val="1"/>
        </w:rPr>
        <w:t>receptiva</w:t>
      </w:r>
      <w:r>
        <w:rPr>
          <w:b w:val="0"/>
        </w:rPr>
        <w:t> </w:t>
      </w:r>
      <w:r>
        <w:rPr>
          <w:b w:val="0"/>
          <w:spacing w:val="-1"/>
        </w:rPr>
        <w:t>ante</w:t>
      </w:r>
      <w:r>
        <w:rPr>
          <w:b w:val="0"/>
          <w:spacing w:val="42"/>
        </w:rPr>
        <w:t> </w:t>
      </w:r>
      <w:r>
        <w:rPr>
          <w:b w:val="0"/>
        </w:rPr>
        <w:t>sus</w:t>
      </w:r>
      <w:r>
        <w:rPr>
          <w:b w:val="0"/>
          <w:spacing w:val="-1"/>
        </w:rPr>
        <w:t> </w:t>
      </w:r>
      <w:r>
        <w:rPr>
          <w:b w:val="0"/>
          <w:spacing w:val="1"/>
        </w:rPr>
        <w:t>preocupaciones,</w:t>
      </w:r>
      <w:r>
        <w:rPr>
          <w:b w:val="0"/>
          <w:spacing w:val="-1"/>
        </w:rPr>
        <w:t> </w:t>
      </w:r>
      <w:r>
        <w:rPr>
          <w:b w:val="0"/>
        </w:rPr>
        <w:t>cuando los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beneficios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minería</w:t>
      </w:r>
      <w:r>
        <w:rPr>
          <w:b w:val="0"/>
          <w:spacing w:val="-1"/>
        </w:rPr>
        <w:t> </w:t>
      </w:r>
      <w:r>
        <w:rPr>
          <w:b w:val="0"/>
          <w:spacing w:val="1"/>
        </w:rPr>
        <w:t>se</w:t>
      </w:r>
      <w:r>
        <w:rPr/>
      </w:r>
    </w:p>
    <w:p>
      <w:pPr>
        <w:pStyle w:val="BodyText"/>
        <w:spacing w:line="240" w:lineRule="auto"/>
        <w:ind w:left="850" w:right="0"/>
        <w:jc w:val="left"/>
      </w:pPr>
      <w:r>
        <w:rPr/>
        <w:pict>
          <v:shape style="position:absolute;margin-left:42.52pt;margin-top:36.279415pt;width:510.4pt;height:271.1pt;mso-position-horizontal-relative:page;mso-position-vertical-relative:paragraph;z-index:-77944" type="#_x0000_t202" filled="false" stroked="false">
            <v:textbox inset="0,0,0,0">
              <w:txbxContent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0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line="240" w:lineRule="auto" w:before="11"/>
                    <w:rPr>
                      <w:rFonts w:ascii="Corpid C1 Light" w:hAnsi="Corpid C1 Light" w:cs="Corpid C1 Light" w:eastAsia="Corpid C1 Light"/>
                      <w:b w:val="0"/>
                      <w:bCs w:val="0"/>
                      <w:sz w:val="14"/>
                      <w:szCs w:val="14"/>
                    </w:rPr>
                  </w:pPr>
                </w:p>
                <w:p>
                  <w:pPr>
                    <w:spacing w:before="0"/>
                    <w:ind w:left="0" w:right="0" w:firstLine="0"/>
                    <w:jc w:val="right"/>
                    <w:rPr>
                      <w:rFonts w:ascii="Corpid C1 Heavy" w:hAnsi="Corpid C1 Heavy" w:cs="Corpid C1 Heavy" w:eastAsia="Corpid C1 Heavy"/>
                      <w:sz w:val="14"/>
                      <w:szCs w:val="14"/>
                    </w:rPr>
                  </w:pPr>
                  <w:r>
                    <w:rPr>
                      <w:rFonts w:ascii="Corpid C1 Heavy"/>
                      <w:b w:val="0"/>
                      <w:color w:val="72CBD2"/>
                      <w:spacing w:val="1"/>
                      <w:w w:val="85"/>
                      <w:sz w:val="14"/>
                    </w:rPr>
                    <w:t>19</w:t>
                  </w:r>
                  <w:r>
                    <w:rPr>
                      <w:rFonts w:ascii="Corpid C1 Heavy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2.52pt;margin-top:36.279415pt;width:510.25pt;height:271.1pt;mso-position-horizontal-relative:page;mso-position-vertical-relative:paragraph;z-index:5056" coordorigin="850,726" coordsize="10205,5422">
            <v:group style="position:absolute;left:850;top:726;width:10205;height:5422" coordorigin="850,726" coordsize="10205,5422">
              <v:shape style="position:absolute;left:850;top:726;width:10205;height:5422" coordorigin="850,726" coordsize="10205,5422" path="m850,6147l11055,6147,11055,726,850,726,850,6147xe" filled="true" fillcolor="#00395a" stroked="false">
                <v:path arrowok="t"/>
                <v:fill type="solid"/>
              </v:shape>
            </v:group>
            <v:group style="position:absolute;left:1451;top:3074;width:4230;height:1958" coordorigin="1451,3074" coordsize="4230,1958">
              <v:shape style="position:absolute;left:1451;top:3074;width:4230;height:1958" coordorigin="1451,3074" coordsize="4230,1958" path="m1565,3074l1499,3076,1453,3122,1451,3187,1451,4920,1453,4984,1499,5030,5567,5032,5605,5032,5666,5018,5680,4957,5681,4920,5681,3187,5679,3122,5633,3076,1565,3074xe" filled="true" fillcolor="#ffffff" stroked="false">
                <v:path arrowok="t"/>
                <v:fill type="solid"/>
              </v:shape>
            </v:group>
            <v:group style="position:absolute;left:6225;top:3074;width:4230;height:1958" coordorigin="6225,3074" coordsize="4230,1958">
              <v:shape style="position:absolute;left:6225;top:3074;width:4230;height:1958" coordorigin="6225,3074" coordsize="4230,1958" path="m6338,3074l6273,3076,6227,3122,6225,3187,6225,4920,6227,4984,6272,5030,10341,5032,10378,5032,10440,5018,10454,4957,10454,4920,10454,3187,10452,3122,10407,3076,6338,3074xe" filled="true" fillcolor="#ffffff" stroked="false">
                <v:path arrowok="t"/>
                <v:fill type="solid"/>
              </v:shape>
            </v:group>
            <v:group style="position:absolute;left:1708;top:3637;width:1045;height:854" coordorigin="1708,3637" coordsize="1045,854">
              <v:shape style="position:absolute;left:1708;top:3637;width:1045;height:854" coordorigin="1708,3637" coordsize="1045,854" path="m1708,4394l1775,4433,1849,4462,1908,4478,1970,4487,2013,4490,2073,4488,2186,4469,2287,4434,2358,4396,1744,4396,1724,4395,1708,4394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1824,4155l1850,4213,1892,4259,1948,4290,2013,4304,1998,4316,1931,4357,1874,4379,1813,4392,1770,4396,2358,4396,2415,4356,2485,4290,2542,4216,2575,4158,1865,4158,1842,4157,1824,4155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1743,3937l1753,4005,1782,4063,1826,4109,1881,4141,1902,4147,1888,4155,1865,4158,2575,4158,2605,4093,2630,4007,2639,3957,1812,3957,1794,3956,1774,3951,1755,3942,1743,3937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1774,3676l1747,3751,1745,3771,1746,3795,1760,3860,1788,3913,1829,3955,1812,3957,2639,3957,2643,3920,2644,3896,2217,3896,2191,3895,2113,3884,2039,3863,1969,3833,1904,3795,1844,3748,1790,3695,1774,3676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2443,3637l2371,3646,2310,3674,2262,3717,2229,3771,2214,3833,2214,3844,2214,3863,2215,3880,2217,3896,2644,3896,2645,3879,2645,3858,2644,3849,2660,3837,2705,3796,2728,3770,2637,3770,2651,3759,2665,3745,2679,3731,2691,3715,2698,3704,2588,3704,2573,3690,2522,3657,2464,3639,2443,3637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2752,3737l2676,3763,2637,3770,2728,3770,2731,3766,2743,3750,2752,3737xe" filled="true" fillcolor="#27aae1" stroked="false">
                <v:path arrowok="t"/>
                <v:fill type="solid"/>
              </v:shape>
              <v:shape style="position:absolute;left:1708;top:3637;width:1045;height:854" coordorigin="1708,3637" coordsize="1045,854" path="m2721,3658l2648,3687,2588,3704,2698,3704,2703,3697,2713,3678,2721,3658xe" filled="true" fillcolor="#27aae1" stroked="false">
                <v:path arrowok="t"/>
                <v:fill type="solid"/>
              </v:shape>
            </v:group>
            <v:group style="position:absolute;left:6557;top:3588;width:951;height:951" coordorigin="6557,3588" coordsize="951,951">
              <v:shape style="position:absolute;left:6557;top:3588;width:951;height:951" coordorigin="6557,3588" coordsize="951,951" path="m6609,3588l6587,3593,6570,3606,6559,3625,6557,4486,6562,4508,6574,4525,6593,4536,7064,4538,7064,4170,6940,4170,6940,4027,7064,4027,7064,3921,7066,3894,7084,3825,7121,3775,7175,3743,7243,3732,7507,3732,7507,3641,7502,3619,7489,3601,7470,3591,6609,3588xe" filled="true" fillcolor="#3b5a9a" stroked="false">
                <v:path arrowok="t"/>
                <v:fill type="solid"/>
              </v:shape>
              <v:shape style="position:absolute;left:6557;top:3588;width:951;height:951" coordorigin="6557,3588" coordsize="951,951" path="m7507,3732l7243,3732,7272,3732,7298,3733,7320,3734,7338,3735,7352,3736,7359,3865,7283,3866,7253,3869,7233,3878,7220,3893,7214,3912,7212,4027,7354,4027,7336,4170,7212,4170,7212,4538,7454,4538,7476,4533,7494,4521,7504,4502,7507,4486,7507,3732xe" filled="true" fillcolor="#3b5a9a" stroked="false">
                <v:path arrowok="t"/>
                <v:fill type="solid"/>
              </v:shape>
              <v:shape style="position:absolute;left:1451;top:1117;width:8963;height:1642" type="#_x0000_t202" filled="false" stroked="false">
                <v:textbox inset="0,0,0,0">
                  <w:txbxContent>
                    <w:p>
                      <w:pPr>
                        <w:spacing w:line="538" w:lineRule="exact" w:before="0"/>
                        <w:ind w:left="0" w:right="0" w:firstLine="0"/>
                        <w:jc w:val="both"/>
                        <w:rPr>
                          <w:rFonts w:ascii="UnitRoundedOT-Bold" w:hAnsi="UnitRoundedOT-Bold" w:cs="UnitRoundedOT-Bold" w:eastAsia="UnitRoundedOT-Bold"/>
                          <w:sz w:val="52"/>
                          <w:szCs w:val="52"/>
                        </w:rPr>
                      </w:pP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-4"/>
                          <w:sz w:val="52"/>
                        </w:rPr>
                        <w:t>Comparte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z w:val="52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-3"/>
                          <w:sz w:val="52"/>
                        </w:rPr>
                        <w:t>tu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z w:val="52"/>
                        </w:rPr>
                        <w:t> </w:t>
                      </w:r>
                      <w:r>
                        <w:rPr>
                          <w:rFonts w:ascii="UnitRoundedOT-Bold" w:hAnsi="UnitRoundedOT-Bold"/>
                          <w:b/>
                          <w:color w:val="FFFFFF"/>
                          <w:spacing w:val="-5"/>
                          <w:sz w:val="52"/>
                        </w:rPr>
                        <w:t>opinión</w:t>
                      </w:r>
                      <w:r>
                        <w:rPr>
                          <w:rFonts w:ascii="UnitRoundedOT-Bold" w:hAnsi="UnitRoundedOT-Bold"/>
                          <w:sz w:val="52"/>
                        </w:rPr>
                      </w:r>
                    </w:p>
                    <w:p>
                      <w:pPr>
                        <w:spacing w:line="340" w:lineRule="atLeast" w:before="92"/>
                        <w:ind w:left="0" w:right="0" w:firstLine="0"/>
                        <w:jc w:val="both"/>
                        <w:rPr>
                          <w:rFonts w:ascii="Corpid C1 Light" w:hAnsi="Corpid C1 Light" w:cs="Corpid C1 Light" w:eastAsia="Corpid C1 Light"/>
                          <w:sz w:val="24"/>
                          <w:szCs w:val="24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Queremos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saber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qué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opinas acerca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grandes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6"/>
                          <w:sz w:val="24"/>
                        </w:rPr>
                        <w:t>temas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minería.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Cuéntanos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3"/>
                          <w:sz w:val="24"/>
                        </w:rPr>
                        <w:t>tu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57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propia interpretación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los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resultados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encuesta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z w:val="24"/>
                        </w:rPr>
                        <w:t>o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cuáles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debiesen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3"/>
                          <w:sz w:val="24"/>
                        </w:rPr>
                        <w:t>ser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nuestros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4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próximos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pasos.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1"/>
                          <w:sz w:val="24"/>
                        </w:rPr>
                        <w:t>Sé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3"/>
                          <w:sz w:val="24"/>
                        </w:rPr>
                        <w:t>parte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3"/>
                          <w:sz w:val="24"/>
                        </w:rPr>
                        <w:t>esta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conversación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nacional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sobre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1"/>
                          <w:sz w:val="24"/>
                        </w:rPr>
                        <w:t>la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4"/>
                          <w:sz w:val="24"/>
                        </w:rPr>
                        <w:t>minería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3"/>
                          <w:sz w:val="24"/>
                        </w:rPr>
                        <w:t>en</w:t>
                      </w:r>
                      <w:r>
                        <w:rPr>
                          <w:rFonts w:ascii="Corpid C1 Light" w:hAnsi="Corpid C1 Light"/>
                          <w:b w:val="0"/>
                          <w:color w:val="FFFFFF"/>
                          <w:spacing w:val="-5"/>
                          <w:sz w:val="24"/>
                        </w:rPr>
                        <w:t> Chile.</w:t>
                      </w:r>
                      <w:r>
                        <w:rPr>
                          <w:rFonts w:ascii="Corpid C1 Light" w:hAnsi="Corpid C1 Light"/>
                          <w:sz w:val="24"/>
                        </w:rPr>
                      </w:r>
                    </w:p>
                  </w:txbxContent>
                </v:textbox>
                <w10:wrap type="none"/>
              </v:shape>
              <v:shape style="position:absolute;left:2986;top:3657;width:1504;height:85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5"/>
                          <w:szCs w:val="25"/>
                        </w:rPr>
                      </w:pPr>
                      <w:r>
                        <w:rPr>
                          <w:rFonts w:ascii="Corpid C1 Light"/>
                          <w:b w:val="0"/>
                          <w:color w:val="13B6EA"/>
                          <w:spacing w:val="-3"/>
                          <w:sz w:val="25"/>
                        </w:rPr>
                        <w:t>En</w:t>
                      </w:r>
                      <w:r>
                        <w:rPr>
                          <w:rFonts w:ascii="Corpid C1 Light"/>
                          <w:b w:val="0"/>
                          <w:color w:val="13B6EA"/>
                          <w:spacing w:val="-44"/>
                          <w:sz w:val="25"/>
                        </w:rPr>
                        <w:t> </w:t>
                      </w:r>
                      <w:r>
                        <w:rPr>
                          <w:rFonts w:ascii="Corpid C1 Bold"/>
                          <w:b/>
                          <w:color w:val="13B6EA"/>
                          <w:spacing w:val="-4"/>
                          <w:sz w:val="25"/>
                        </w:rPr>
                        <w:t>Twitter</w:t>
                      </w:r>
                      <w:r>
                        <w:rPr>
                          <w:rFonts w:ascii="Corpid C1 Bold"/>
                          <w:sz w:val="25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25"/>
                          <w:szCs w:val="25"/>
                        </w:rPr>
                      </w:pPr>
                      <w:r>
                        <w:rPr>
                          <w:rFonts w:ascii="Corpid C1 Light"/>
                          <w:b w:val="0"/>
                          <w:color w:val="13B6EA"/>
                          <w:spacing w:val="-3"/>
                          <w:sz w:val="25"/>
                        </w:rPr>
                        <w:t>comenta</w:t>
                      </w:r>
                      <w:r>
                        <w:rPr>
                          <w:rFonts w:ascii="Corpid C1 Light"/>
                          <w:b w:val="0"/>
                          <w:color w:val="13B6EA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13B6EA"/>
                          <w:spacing w:val="-3"/>
                          <w:sz w:val="25"/>
                        </w:rPr>
                        <w:t>con</w:t>
                      </w:r>
                      <w:r>
                        <w:rPr>
                          <w:rFonts w:ascii="Corpid C1 Light"/>
                          <w:sz w:val="25"/>
                        </w:rPr>
                      </w:r>
                    </w:p>
                    <w:p>
                      <w:pPr>
                        <w:spacing w:line="291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5"/>
                          <w:szCs w:val="25"/>
                        </w:rPr>
                      </w:pPr>
                      <w:r>
                        <w:rPr>
                          <w:rFonts w:ascii="Corpid C1 Bold"/>
                          <w:b/>
                          <w:color w:val="13B6EA"/>
                          <w:spacing w:val="-2"/>
                          <w:w w:val="95"/>
                          <w:sz w:val="25"/>
                        </w:rPr>
                        <w:t>#cs</w:t>
                      </w:r>
                      <w:r>
                        <w:rPr>
                          <w:rFonts w:ascii="Corpid C1 Bold"/>
                          <w:b/>
                          <w:color w:val="13B6EA"/>
                          <w:spacing w:val="-3"/>
                          <w:w w:val="95"/>
                          <w:sz w:val="25"/>
                        </w:rPr>
                        <w:t>ir</w:t>
                      </w:r>
                      <w:r>
                        <w:rPr>
                          <w:rFonts w:ascii="Corpid C1 Bold"/>
                          <w:b/>
                          <w:color w:val="13B6EA"/>
                          <w:spacing w:val="-2"/>
                          <w:w w:val="95"/>
                          <w:sz w:val="25"/>
                        </w:rPr>
                        <w:t>omining</w:t>
                      </w:r>
                      <w:r>
                        <w:rPr>
                          <w:rFonts w:ascii="Corpid C1 Bold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7756;top:3657;width:2183;height:850" type="#_x0000_t202" filled="false" stroked="false">
                <v:textbox inset="0,0,0,0">
                  <w:txbxContent>
                    <w:p>
                      <w:pPr>
                        <w:spacing w:line="259" w:lineRule="exact"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25"/>
                          <w:szCs w:val="25"/>
                        </w:rPr>
                      </w:pPr>
                      <w:r>
                        <w:rPr>
                          <w:rFonts w:ascii="Corpid C1 Light" w:hAnsi="Corpid C1 Light"/>
                          <w:b w:val="0"/>
                          <w:color w:val="3B5A9A"/>
                          <w:spacing w:val="-2"/>
                          <w:sz w:val="25"/>
                        </w:rPr>
                        <w:t>Visita</w:t>
                      </w:r>
                      <w:r>
                        <w:rPr>
                          <w:rFonts w:ascii="Corpid C1 Light" w:hAnsi="Corpid C1 Light"/>
                          <w:b w:val="0"/>
                          <w:color w:val="3B5A9A"/>
                          <w:sz w:val="25"/>
                        </w:rPr>
                        <w:t> la </w:t>
                      </w:r>
                      <w:r>
                        <w:rPr>
                          <w:rFonts w:ascii="Corpid C1 Light" w:hAnsi="Corpid C1 Light"/>
                          <w:b w:val="0"/>
                          <w:color w:val="3B5A9A"/>
                          <w:spacing w:val="-3"/>
                          <w:sz w:val="25"/>
                        </w:rPr>
                        <w:t>página</w:t>
                      </w:r>
                      <w:r>
                        <w:rPr>
                          <w:rFonts w:ascii="Corpid C1 Light" w:hAnsi="Corpid C1 Light"/>
                          <w:sz w:val="25"/>
                        </w:rPr>
                      </w:r>
                    </w:p>
                    <w:p>
                      <w:pPr>
                        <w:spacing w:before="0"/>
                        <w:ind w:left="0" w:right="0" w:firstLine="0"/>
                        <w:jc w:val="left"/>
                        <w:rPr>
                          <w:rFonts w:ascii="Corpid C1 Light" w:hAnsi="Corpid C1 Light" w:cs="Corpid C1 Light" w:eastAsia="Corpid C1 Light"/>
                          <w:sz w:val="25"/>
                          <w:szCs w:val="25"/>
                        </w:rPr>
                      </w:pPr>
                      <w:r>
                        <w:rPr>
                          <w:rFonts w:ascii="Corpid C1 Bold"/>
                          <w:b/>
                          <w:color w:val="3B5A9A"/>
                          <w:spacing w:val="-4"/>
                          <w:sz w:val="25"/>
                        </w:rPr>
                        <w:t>Facebook</w:t>
                      </w:r>
                      <w:r>
                        <w:rPr>
                          <w:rFonts w:ascii="Corpid C1 Bold"/>
                          <w:b/>
                          <w:color w:val="3B5A9A"/>
                          <w:spacing w:val="-34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1"/>
                          <w:sz w:val="25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26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2"/>
                          <w:sz w:val="25"/>
                        </w:rPr>
                        <w:t>CSIRO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28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z w:val="25"/>
                        </w:rPr>
                        <w:t>y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4"/>
                          <w:sz w:val="25"/>
                        </w:rPr>
                        <w:t>deja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2"/>
                          <w:sz w:val="25"/>
                        </w:rPr>
                        <w:t>tu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z w:val="25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3B5A9A"/>
                          <w:spacing w:val="-3"/>
                          <w:sz w:val="25"/>
                        </w:rPr>
                        <w:t>mensaje</w:t>
                      </w:r>
                      <w:r>
                        <w:rPr>
                          <w:rFonts w:ascii="Corpid C1 Light"/>
                          <w:sz w:val="25"/>
                        </w:rPr>
                      </w:r>
                    </w:p>
                  </w:txbxContent>
                </v:textbox>
                <w10:wrap type="none"/>
              </v:shape>
              <v:shape style="position:absolute;left:1451;top:5288;width:6454;height:240" type="#_x0000_t202" filled="false" stroked="false">
                <v:textbox inset="0,0,0,0">
                  <w:txbxContent>
                    <w:p>
                      <w:pPr>
                        <w:spacing w:line="240" w:lineRule="exact" w:before="0"/>
                        <w:ind w:left="0" w:right="0" w:firstLine="0"/>
                        <w:jc w:val="left"/>
                        <w:rPr>
                          <w:rFonts w:ascii="Corpid C1 Bold" w:hAnsi="Corpid C1 Bold" w:cs="Corpid C1 Bold" w:eastAsia="Corpid C1 Bold"/>
                          <w:sz w:val="24"/>
                          <w:szCs w:val="24"/>
                        </w:rPr>
                      </w:pPr>
                      <w:r>
                        <w:rPr>
                          <w:rFonts w:ascii="Corpid C1 Light"/>
                          <w:b w:val="0"/>
                          <w:color w:val="FFFFFF"/>
                          <w:spacing w:val="-4"/>
                          <w:sz w:val="24"/>
                        </w:rPr>
                        <w:t>Para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4"/>
                          <w:sz w:val="24"/>
                        </w:rPr>
                        <w:t>revisar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3"/>
                          <w:sz w:val="24"/>
                        </w:rPr>
                        <w:t>el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3"/>
                          <w:sz w:val="24"/>
                        </w:rPr>
                        <w:t>portal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5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4"/>
                          <w:sz w:val="24"/>
                        </w:rPr>
                        <w:t>interactivo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2"/>
                          <w:sz w:val="24"/>
                        </w:rPr>
                        <w:t>de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5"/>
                          <w:sz w:val="24"/>
                        </w:rPr>
                        <w:t>datos,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4"/>
                          <w:sz w:val="24"/>
                        </w:rPr>
                        <w:t> 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3"/>
                          <w:sz w:val="24"/>
                        </w:rPr>
                        <w:t>visita</w:t>
                      </w:r>
                      <w:r>
                        <w:rPr>
                          <w:rFonts w:ascii="Corpid C1 Light"/>
                          <w:b w:val="0"/>
                          <w:color w:val="FFFFFF"/>
                          <w:spacing w:val="-15"/>
                          <w:sz w:val="24"/>
                        </w:rPr>
                        <w:t> </w:t>
                      </w:r>
                      <w:hyperlink r:id="rId28">
                        <w:r>
                          <w:rPr>
                            <w:rFonts w:ascii="Corpid C1 Bold"/>
                            <w:b/>
                            <w:color w:val="FFFFFF"/>
                            <w:spacing w:val="-5"/>
                            <w:sz w:val="24"/>
                          </w:rPr>
                          <w:t>www.csiro.cl</w:t>
                        </w:r>
                        <w:r>
                          <w:rPr>
                            <w:rFonts w:ascii="Corpid C1 Bold"/>
                            <w:sz w:val="24"/>
                          </w:rPr>
                        </w:r>
                      </w:hyperlink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b w:val="0"/>
          <w:spacing w:val="1"/>
        </w:rPr>
        <w:t>reparten</w:t>
      </w:r>
      <w:r>
        <w:rPr>
          <w:b w:val="0"/>
        </w:rPr>
        <w:t> con equidad, y los </w:t>
      </w:r>
      <w:r>
        <w:rPr>
          <w:b w:val="0"/>
          <w:spacing w:val="-1"/>
        </w:rPr>
        <w:t>marcos</w:t>
      </w:r>
      <w:r>
        <w:rPr>
          <w:b w:val="0"/>
        </w:rPr>
        <w:t> </w:t>
      </w:r>
      <w:r>
        <w:rPr>
          <w:b w:val="0"/>
          <w:spacing w:val="1"/>
        </w:rPr>
        <w:t>legislativos</w:t>
      </w:r>
      <w:r>
        <w:rPr>
          <w:b w:val="0"/>
        </w:rPr>
        <w:t> y </w:t>
      </w:r>
      <w:r>
        <w:rPr>
          <w:b w:val="0"/>
          <w:spacing w:val="1"/>
        </w:rPr>
        <w:t>regulatorios</w:t>
      </w:r>
      <w:r>
        <w:rPr/>
      </w:r>
    </w:p>
    <w:p>
      <w:pPr>
        <w:pStyle w:val="BodyText"/>
        <w:spacing w:line="258" w:lineRule="auto" w:before="82"/>
        <w:ind w:left="249" w:right="2071"/>
        <w:jc w:val="left"/>
      </w:pPr>
      <w:r>
        <w:rPr/>
        <w:br w:type="column"/>
      </w:r>
      <w:r>
        <w:rPr>
          <w:b w:val="0"/>
        </w:rPr>
        <w:t>que</w:t>
      </w:r>
      <w:r>
        <w:rPr>
          <w:b w:val="0"/>
          <w:spacing w:val="-2"/>
        </w:rPr>
        <w:t> </w:t>
      </w:r>
      <w:r>
        <w:rPr>
          <w:b w:val="0"/>
        </w:rPr>
        <w:t>tenemos</w:t>
      </w:r>
      <w:r>
        <w:rPr>
          <w:b w:val="0"/>
          <w:spacing w:val="-1"/>
        </w:rPr>
        <w:t> </w:t>
      </w:r>
      <w:r>
        <w:rPr>
          <w:b w:val="0"/>
        </w:rPr>
        <w:t>habilitados</w:t>
      </w:r>
      <w:r>
        <w:rPr>
          <w:b w:val="0"/>
          <w:spacing w:val="-1"/>
        </w:rPr>
        <w:t> </w:t>
      </w:r>
      <w:r>
        <w:rPr>
          <w:b w:val="0"/>
          <w:spacing w:val="1"/>
        </w:rPr>
        <w:t>generan</w:t>
      </w:r>
      <w:r>
        <w:rPr>
          <w:b w:val="0"/>
          <w:spacing w:val="-1"/>
        </w:rPr>
        <w:t> </w:t>
      </w:r>
      <w:r>
        <w:rPr>
          <w:b w:val="0"/>
          <w:spacing w:val="1"/>
        </w:rPr>
        <w:t>la</w:t>
      </w:r>
      <w:r>
        <w:rPr>
          <w:b w:val="0"/>
          <w:spacing w:val="-1"/>
        </w:rPr>
        <w:t> </w:t>
      </w:r>
      <w:r>
        <w:rPr>
          <w:b w:val="0"/>
        </w:rPr>
        <w:t>confianza</w:t>
      </w:r>
      <w:r>
        <w:rPr>
          <w:b w:val="0"/>
          <w:spacing w:val="32"/>
        </w:rPr>
        <w:t> </w:t>
      </w:r>
      <w:r>
        <w:rPr>
          <w:b w:val="0"/>
        </w:rPr>
        <w:t>en que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hará lo correcto.</w:t>
      </w:r>
      <w:r>
        <w:rPr/>
      </w:r>
    </w:p>
    <w:p>
      <w:pPr>
        <w:pStyle w:val="BodyText"/>
        <w:spacing w:line="258" w:lineRule="auto" w:before="110"/>
        <w:ind w:left="249" w:right="1017"/>
        <w:jc w:val="left"/>
      </w:pP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capacidad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gobernanza en </w:t>
      </w:r>
      <w:r>
        <w:rPr>
          <w:b w:val="0"/>
          <w:spacing w:val="2"/>
        </w:rPr>
        <w:t>particular</w:t>
      </w:r>
      <w:r>
        <w:rPr>
          <w:b w:val="0"/>
        </w:rPr>
        <w:t> parece </w:t>
      </w:r>
      <w:r>
        <w:rPr>
          <w:b w:val="0"/>
          <w:spacing w:val="1"/>
        </w:rPr>
        <w:t>ser</w:t>
      </w:r>
      <w:r>
        <w:rPr>
          <w:b w:val="0"/>
        </w:rPr>
        <w:t> muy</w:t>
      </w:r>
      <w:r>
        <w:rPr>
          <w:b w:val="0"/>
          <w:spacing w:val="34"/>
        </w:rPr>
        <w:t> </w:t>
      </w:r>
      <w:r>
        <w:rPr>
          <w:b w:val="0"/>
          <w:spacing w:val="1"/>
        </w:rPr>
        <w:t>importante</w:t>
      </w:r>
      <w:r>
        <w:rPr>
          <w:b w:val="0"/>
          <w:spacing w:val="-1"/>
        </w:rPr>
        <w:t> </w:t>
      </w:r>
      <w:r>
        <w:rPr>
          <w:b w:val="0"/>
        </w:rPr>
        <w:t>en</w:t>
      </w:r>
      <w:r>
        <w:rPr>
          <w:b w:val="0"/>
          <w:spacing w:val="-1"/>
        </w:rPr>
        <w:t> </w:t>
      </w:r>
      <w:r>
        <w:rPr>
          <w:b w:val="0"/>
        </w:rPr>
        <w:t>Chile para</w:t>
      </w:r>
      <w:r>
        <w:rPr>
          <w:b w:val="0"/>
          <w:spacing w:val="-1"/>
        </w:rPr>
        <w:t> </w:t>
      </w:r>
      <w:r>
        <w:rPr>
          <w:b w:val="0"/>
          <w:spacing w:val="2"/>
        </w:rPr>
        <w:t>la</w:t>
      </w:r>
      <w:r>
        <w:rPr>
          <w:b w:val="0"/>
          <w:spacing w:val="-1"/>
        </w:rPr>
        <w:t> </w:t>
      </w:r>
      <w:r>
        <w:rPr>
          <w:b w:val="0"/>
          <w:spacing w:val="1"/>
        </w:rPr>
        <w:t>generación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  <w:spacing w:val="-1"/>
        </w:rPr>
        <w:t> </w:t>
      </w:r>
      <w:r>
        <w:rPr>
          <w:b w:val="0"/>
        </w:rPr>
        <w:t>confianza</w:t>
      </w:r>
      <w:r>
        <w:rPr>
          <w:b w:val="0"/>
          <w:spacing w:val="-1"/>
        </w:rPr>
        <w:t> </w:t>
      </w:r>
      <w:r>
        <w:rPr>
          <w:b w:val="0"/>
        </w:rPr>
        <w:t>y</w:t>
      </w:r>
      <w:r>
        <w:rPr>
          <w:b w:val="0"/>
          <w:spacing w:val="3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minera. Los </w:t>
      </w:r>
      <w:r>
        <w:rPr>
          <w:b w:val="0"/>
          <w:spacing w:val="-1"/>
        </w:rPr>
        <w:t>datos</w:t>
      </w:r>
      <w:r>
        <w:rPr>
          <w:b w:val="0"/>
        </w:rPr>
        <w:t> indican que</w:t>
      </w:r>
      <w:r>
        <w:rPr>
          <w:b w:val="0"/>
          <w:spacing w:val="50"/>
        </w:rPr>
        <w:t> </w:t>
      </w:r>
      <w:r>
        <w:rPr>
          <w:b w:val="0"/>
        </w:rPr>
        <w:t>cuando los </w:t>
      </w:r>
      <w:r>
        <w:rPr>
          <w:b w:val="0"/>
          <w:spacing w:val="1"/>
        </w:rPr>
        <w:t>ciudadanos</w:t>
      </w:r>
      <w:r>
        <w:rPr>
          <w:b w:val="0"/>
        </w:rPr>
        <w:t> </w:t>
      </w:r>
      <w:r>
        <w:rPr>
          <w:b w:val="0"/>
          <w:spacing w:val="1"/>
        </w:rPr>
        <w:t>sintieron</w:t>
      </w:r>
      <w:r>
        <w:rPr>
          <w:b w:val="0"/>
        </w:rPr>
        <w:t> que sus intereses fueron</w:t>
      </w:r>
      <w:r>
        <w:rPr>
          <w:b w:val="0"/>
          <w:spacing w:val="34"/>
        </w:rPr>
        <w:t> </w:t>
      </w:r>
      <w:r>
        <w:rPr>
          <w:b w:val="0"/>
        </w:rPr>
        <w:t>representados con </w:t>
      </w:r>
      <w:r>
        <w:rPr>
          <w:b w:val="0"/>
          <w:spacing w:val="1"/>
        </w:rPr>
        <w:t>fuerza</w:t>
      </w:r>
      <w:r>
        <w:rPr>
          <w:b w:val="0"/>
        </w:rPr>
        <w:t> </w:t>
      </w:r>
      <w:r>
        <w:rPr>
          <w:b w:val="0"/>
          <w:spacing w:val="1"/>
        </w:rPr>
        <w:t>por</w:t>
      </w:r>
      <w:r>
        <w:rPr>
          <w:b w:val="0"/>
        </w:rPr>
        <w:t> los </w:t>
      </w:r>
      <w:r>
        <w:rPr>
          <w:b w:val="0"/>
          <w:spacing w:val="1"/>
        </w:rPr>
        <w:t>gobiernos,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legislación</w:t>
      </w:r>
      <w:r>
        <w:rPr>
          <w:b w:val="0"/>
        </w:rPr>
        <w:t> y</w:t>
      </w:r>
      <w:r>
        <w:rPr>
          <w:b w:val="0"/>
          <w:spacing w:val="44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regulación,</w:t>
      </w:r>
      <w:r>
        <w:rPr>
          <w:b w:val="0"/>
        </w:rPr>
        <w:t> su opinión acerca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en </w:t>
      </w:r>
      <w:r>
        <w:rPr>
          <w:b w:val="0"/>
          <w:spacing w:val="1"/>
        </w:rPr>
        <w:t>general</w:t>
      </w:r>
      <w:r>
        <w:rPr>
          <w:b w:val="0"/>
        </w:rPr>
        <w:t> </w:t>
      </w:r>
      <w:r>
        <w:rPr>
          <w:b w:val="0"/>
          <w:spacing w:val="1"/>
        </w:rPr>
        <w:t>se</w:t>
      </w:r>
      <w:r>
        <w:rPr>
          <w:b w:val="0"/>
          <w:spacing w:val="28"/>
        </w:rPr>
        <w:t> </w:t>
      </w:r>
      <w:r>
        <w:rPr>
          <w:b w:val="0"/>
        </w:rPr>
        <w:t>tornaba </w:t>
      </w:r>
      <w:r>
        <w:rPr>
          <w:b w:val="0"/>
          <w:spacing w:val="-1"/>
        </w:rPr>
        <w:t>más</w:t>
      </w:r>
      <w:r>
        <w:rPr>
          <w:b w:val="0"/>
        </w:rPr>
        <w:t> </w:t>
      </w:r>
      <w:r>
        <w:rPr>
          <w:b w:val="0"/>
          <w:spacing w:val="2"/>
        </w:rPr>
        <w:t>positiva.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ruta</w:t>
      </w:r>
      <w:r>
        <w:rPr>
          <w:b w:val="0"/>
        </w:rPr>
        <w:t> </w:t>
      </w:r>
      <w:r>
        <w:rPr>
          <w:b w:val="0"/>
          <w:spacing w:val="1"/>
        </w:rPr>
        <w:t>directa</w:t>
      </w:r>
      <w:r>
        <w:rPr>
          <w:b w:val="0"/>
        </w:rPr>
        <w:t> entre </w:t>
      </w:r>
      <w:r>
        <w:rPr>
          <w:b w:val="0"/>
          <w:spacing w:val="2"/>
        </w:rPr>
        <w:t>la</w:t>
      </w:r>
      <w:r>
        <w:rPr>
          <w:b w:val="0"/>
        </w:rPr>
        <w:t> gobernanza y</w:t>
      </w:r>
      <w:r>
        <w:rPr>
          <w:b w:val="0"/>
        </w:rPr>
        <w:t> </w:t>
      </w:r>
      <w:r>
        <w:rPr>
          <w:b w:val="0"/>
          <w:spacing w:val="42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aceptación</w:t>
      </w:r>
      <w:r>
        <w:rPr>
          <w:b w:val="0"/>
        </w:rPr>
        <w:t> </w:t>
      </w:r>
      <w:r>
        <w:rPr>
          <w:b w:val="0"/>
          <w:spacing w:val="1"/>
        </w:rPr>
        <w:t>demuestra</w:t>
      </w:r>
      <w:r>
        <w:rPr>
          <w:b w:val="0"/>
        </w:rPr>
        <w:t> el </w:t>
      </w:r>
      <w:r>
        <w:rPr>
          <w:b w:val="0"/>
          <w:spacing w:val="1"/>
        </w:rPr>
        <w:t>poder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este </w:t>
      </w:r>
      <w:r>
        <w:rPr>
          <w:b w:val="0"/>
          <w:spacing w:val="1"/>
        </w:rPr>
        <w:t>factor</w:t>
      </w:r>
      <w:r>
        <w:rPr>
          <w:b w:val="0"/>
        </w:rPr>
        <w:t> en </w:t>
      </w:r>
      <w:r>
        <w:rPr>
          <w:b w:val="0"/>
          <w:spacing w:val="1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licencia</w:t>
      </w:r>
      <w:r>
        <w:rPr>
          <w:b w:val="0"/>
          <w:spacing w:val="24"/>
        </w:rPr>
        <w:t> </w:t>
      </w:r>
      <w:r>
        <w:rPr>
          <w:b w:val="0"/>
          <w:spacing w:val="1"/>
        </w:rPr>
        <w:t>social</w:t>
      </w:r>
      <w:r>
        <w:rPr>
          <w:b w:val="0"/>
        </w:rPr>
        <w:t> </w:t>
      </w:r>
      <w:r>
        <w:rPr>
          <w:b w:val="0"/>
          <w:spacing w:val="1"/>
        </w:rPr>
        <w:t>de</w:t>
      </w:r>
      <w:r>
        <w:rPr>
          <w:b w:val="0"/>
        </w:rPr>
        <w:t> </w:t>
      </w:r>
      <w:r>
        <w:rPr>
          <w:b w:val="0"/>
          <w:spacing w:val="2"/>
        </w:rPr>
        <w:t>la</w:t>
      </w:r>
      <w:r>
        <w:rPr>
          <w:b w:val="0"/>
        </w:rPr>
        <w:t> </w:t>
      </w:r>
      <w:r>
        <w:rPr>
          <w:b w:val="0"/>
          <w:spacing w:val="1"/>
        </w:rPr>
        <w:t>industria</w:t>
      </w:r>
      <w:r>
        <w:rPr>
          <w:b w:val="0"/>
        </w:rPr>
        <w:t> para su </w:t>
      </w:r>
      <w:r>
        <w:rPr>
          <w:b w:val="0"/>
          <w:spacing w:val="1"/>
        </w:rPr>
        <w:t>operación,</w:t>
      </w:r>
      <w:r>
        <w:rPr>
          <w:b w:val="0"/>
        </w:rPr>
        <w:t> independiente </w:t>
      </w:r>
      <w:r>
        <w:rPr>
          <w:b w:val="0"/>
          <w:spacing w:val="1"/>
        </w:rPr>
        <w:t>de</w:t>
      </w:r>
      <w:r>
        <w:rPr>
          <w:b w:val="0"/>
          <w:spacing w:val="52"/>
        </w:rPr>
        <w:t> </w:t>
      </w:r>
      <w:r>
        <w:rPr>
          <w:b w:val="0"/>
        </w:rPr>
        <w:t>cualquier otra </w:t>
      </w:r>
      <w:r>
        <w:rPr>
          <w:b w:val="0"/>
          <w:spacing w:val="1"/>
        </w:rPr>
        <w:t>variable.</w:t>
      </w:r>
      <w:r>
        <w:rPr/>
      </w:r>
    </w:p>
    <w:p>
      <w:pPr>
        <w:pStyle w:val="BodyText"/>
        <w:spacing w:line="258" w:lineRule="auto" w:before="110"/>
        <w:ind w:left="249" w:right="865"/>
        <w:jc w:val="left"/>
      </w:pPr>
      <w:r>
        <w:rPr>
          <w:b w:val="0"/>
          <w:bCs w:val="0"/>
        </w:rPr>
        <w:t>A </w:t>
      </w:r>
      <w:r>
        <w:rPr>
          <w:b w:val="0"/>
          <w:bCs w:val="0"/>
          <w:spacing w:val="2"/>
        </w:rPr>
        <w:t>partir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estos datos, </w:t>
      </w:r>
      <w:r>
        <w:rPr>
          <w:b w:val="0"/>
          <w:bCs w:val="0"/>
          <w:spacing w:val="1"/>
        </w:rPr>
        <w:t>podemos</w:t>
      </w:r>
      <w:r>
        <w:rPr>
          <w:b w:val="0"/>
          <w:bCs w:val="0"/>
        </w:rPr>
        <w:t> ver que el público chileno</w:t>
      </w:r>
      <w:r>
        <w:rPr>
          <w:b w:val="0"/>
          <w:bCs w:val="0"/>
          <w:spacing w:val="30"/>
        </w:rPr>
        <w:t> </w:t>
      </w:r>
      <w:r>
        <w:rPr>
          <w:b w:val="0"/>
          <w:bCs w:val="0"/>
          <w:spacing w:val="1"/>
        </w:rPr>
        <w:t>muestra</w:t>
      </w:r>
      <w:r>
        <w:rPr>
          <w:b w:val="0"/>
          <w:bCs w:val="0"/>
        </w:rPr>
        <w:t> una mayor </w:t>
      </w:r>
      <w:r>
        <w:rPr>
          <w:b w:val="0"/>
          <w:bCs w:val="0"/>
          <w:spacing w:val="1"/>
        </w:rPr>
        <w:t>aceptación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</w:rPr>
        <w:t> minera en el país</w:t>
      </w:r>
      <w:r>
        <w:rPr>
          <w:b w:val="0"/>
          <w:bCs w:val="0"/>
          <w:spacing w:val="26"/>
        </w:rPr>
        <w:t> </w:t>
      </w:r>
      <w:r>
        <w:rPr>
          <w:b w:val="0"/>
          <w:bCs w:val="0"/>
        </w:rPr>
        <w:t>cuando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</w:rPr>
        <w:t> y el </w:t>
      </w:r>
      <w:r>
        <w:rPr>
          <w:b w:val="0"/>
          <w:bCs w:val="0"/>
          <w:spacing w:val="1"/>
        </w:rPr>
        <w:t>gobierno</w:t>
      </w:r>
      <w:r>
        <w:rPr>
          <w:b w:val="0"/>
          <w:bCs w:val="0"/>
        </w:rPr>
        <w:t> trabajan </w:t>
      </w:r>
      <w:r>
        <w:rPr>
          <w:b w:val="0"/>
          <w:bCs w:val="0"/>
          <w:spacing w:val="-1"/>
        </w:rPr>
        <w:t>juntos</w:t>
      </w:r>
      <w:r>
        <w:rPr>
          <w:b w:val="0"/>
          <w:bCs w:val="0"/>
        </w:rPr>
        <w:t> para apoyar</w:t>
      </w:r>
      <w:r>
        <w:rPr>
          <w:b w:val="0"/>
          <w:bCs w:val="0"/>
        </w:rPr>
        <w:t> </w:t>
      </w:r>
      <w:r>
        <w:rPr>
          <w:b w:val="0"/>
          <w:bCs w:val="0"/>
          <w:spacing w:val="40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confianza en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– </w:t>
      </w:r>
      <w:r>
        <w:rPr>
          <w:b w:val="0"/>
          <w:bCs w:val="0"/>
          <w:spacing w:val="1"/>
        </w:rPr>
        <w:t>por</w:t>
      </w:r>
      <w:r>
        <w:rPr>
          <w:b w:val="0"/>
          <w:bCs w:val="0"/>
        </w:rPr>
        <w:t> lo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que contar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con una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  <w:spacing w:val="1"/>
        </w:rPr>
        <w:t>licencia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  <w:spacing w:val="1"/>
        </w:rPr>
        <w:t>social</w:t>
      </w:r>
      <w:r>
        <w:rPr>
          <w:b w:val="0"/>
          <w:bCs w:val="0"/>
        </w:rPr>
        <w:t> para </w:t>
      </w:r>
      <w:r>
        <w:rPr>
          <w:b w:val="0"/>
          <w:bCs w:val="0"/>
          <w:spacing w:val="1"/>
        </w:rPr>
        <w:t>operar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depende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de</w:t>
      </w:r>
      <w:r>
        <w:rPr>
          <w:b w:val="0"/>
          <w:bCs w:val="0"/>
        </w:rPr>
        <w:t> que los </w:t>
      </w:r>
      <w:r>
        <w:rPr>
          <w:b w:val="0"/>
          <w:bCs w:val="0"/>
          <w:spacing w:val="1"/>
        </w:rPr>
        <w:t>gobiernos</w:t>
      </w:r>
      <w:r>
        <w:rPr>
          <w:b w:val="0"/>
          <w:bCs w:val="0"/>
        </w:rPr>
        <w:t> y </w:t>
      </w:r>
      <w:r>
        <w:rPr>
          <w:b w:val="0"/>
          <w:bCs w:val="0"/>
          <w:spacing w:val="2"/>
        </w:rPr>
        <w:t>la</w:t>
      </w:r>
      <w:r>
        <w:rPr>
          <w:b w:val="0"/>
          <w:bCs w:val="0"/>
        </w:rPr>
        <w:t> </w:t>
      </w:r>
      <w:r>
        <w:rPr>
          <w:b w:val="0"/>
          <w:bCs w:val="0"/>
          <w:spacing w:val="1"/>
        </w:rPr>
        <w:t>industria</w:t>
      </w:r>
      <w:r>
        <w:rPr>
          <w:b w:val="0"/>
          <w:bCs w:val="0"/>
          <w:spacing w:val="28"/>
        </w:rPr>
        <w:t> </w:t>
      </w:r>
      <w:r>
        <w:rPr>
          <w:b w:val="0"/>
          <w:bCs w:val="0"/>
        </w:rPr>
        <w:t>trabajen </w:t>
      </w:r>
      <w:r>
        <w:rPr>
          <w:b w:val="0"/>
          <w:bCs w:val="0"/>
          <w:spacing w:val="-1"/>
        </w:rPr>
        <w:t>juntos</w:t>
      </w:r>
      <w:r>
        <w:rPr>
          <w:b w:val="0"/>
          <w:bCs w:val="0"/>
        </w:rPr>
        <w:t> con </w:t>
      </w:r>
      <w:r>
        <w:rPr>
          <w:b w:val="0"/>
          <w:bCs w:val="0"/>
          <w:spacing w:val="1"/>
        </w:rPr>
        <w:t>las</w:t>
      </w:r>
      <w:r>
        <w:rPr>
          <w:b w:val="0"/>
          <w:bCs w:val="0"/>
        </w:rPr>
        <w:t> comunidades para promover </w:t>
      </w:r>
      <w:r>
        <w:rPr>
          <w:b w:val="0"/>
          <w:bCs w:val="0"/>
          <w:spacing w:val="1"/>
        </w:rPr>
        <w:t>relaciones</w:t>
      </w:r>
      <w:r>
        <w:rPr>
          <w:b w:val="0"/>
          <w:bCs w:val="0"/>
          <w:spacing w:val="50"/>
        </w:rPr>
        <w:t> </w:t>
      </w:r>
      <w:r>
        <w:rPr>
          <w:b w:val="0"/>
          <w:bCs w:val="0"/>
          <w:spacing w:val="1"/>
        </w:rPr>
        <w:t>efectivas,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constructivas,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y</w:t>
      </w:r>
      <w:r>
        <w:rPr>
          <w:b w:val="0"/>
          <w:bCs w:val="0"/>
          <w:spacing w:val="-1"/>
        </w:rPr>
        <w:t> </w:t>
      </w:r>
      <w:r>
        <w:rPr>
          <w:b w:val="0"/>
          <w:bCs w:val="0"/>
        </w:rPr>
        <w:t>mutuamente</w:t>
      </w:r>
      <w:r>
        <w:rPr>
          <w:b w:val="0"/>
          <w:bCs w:val="0"/>
          <w:spacing w:val="-2"/>
        </w:rPr>
        <w:t> </w:t>
      </w:r>
      <w:r>
        <w:rPr>
          <w:b w:val="0"/>
          <w:bCs w:val="0"/>
          <w:spacing w:val="1"/>
        </w:rPr>
        <w:t>beneficiosas.</w:t>
      </w:r>
      <w:r>
        <w:rPr/>
      </w:r>
    </w:p>
    <w:p>
      <w:pPr>
        <w:spacing w:after="0" w:line="258" w:lineRule="auto"/>
        <w:jc w:val="left"/>
        <w:sectPr>
          <w:type w:val="continuous"/>
          <w:pgSz w:w="11910" w:h="16840"/>
          <w:pgMar w:top="0" w:bottom="0" w:left="0" w:right="0"/>
          <w:cols w:num="2" w:equalWidth="0">
            <w:col w:w="5800" w:space="40"/>
            <w:col w:w="6070"/>
          </w:cols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  <w:r>
        <w:rPr/>
        <w:pict>
          <v:shape style="position:absolute;margin-left:230.641885pt;margin-top:139.205161pt;width:8.3pt;height:7pt;mso-position-horizontal-relative:page;mso-position-vertical-relative:page;z-index:-77512;rotation:53" type="#_x0000_t136" fillcolor="#00395a" stroked="f">
            <o:extrusion v:ext="view" autorotationcenter="t"/>
            <v:textpath style="font-family:&amp;quot;Corpid C1 Light&amp;quot;;font-size:7pt;v-text-kern:t;mso-text-shadow:auto" string=".21"/>
            <w10:wrap type="none"/>
          </v:shape>
        </w:pict>
      </w:r>
    </w:p>
    <w:p>
      <w:pPr>
        <w:spacing w:line="240" w:lineRule="auto" w:before="12"/>
        <w:rPr>
          <w:rFonts w:ascii="Corpid C1 Light" w:hAnsi="Corpid C1 Light" w:cs="Corpid C1 Light" w:eastAsia="Corpid C1 Light"/>
          <w:b w:val="0"/>
          <w:bCs w:val="0"/>
          <w:sz w:val="11"/>
          <w:szCs w:val="11"/>
        </w:rPr>
      </w:pPr>
    </w:p>
    <w:p>
      <w:pPr>
        <w:spacing w:line="50" w:lineRule="atLeast"/>
        <w:ind w:left="825" w:right="0" w:firstLine="0"/>
        <w:rPr>
          <w:rFonts w:ascii="Corpid C1 Light" w:hAnsi="Corpid C1 Light" w:cs="Corpid C1 Light" w:eastAsia="Corpid C1 Light"/>
          <w:sz w:val="5"/>
          <w:szCs w:val="5"/>
        </w:rPr>
      </w:pPr>
      <w:r>
        <w:rPr>
          <w:rFonts w:ascii="Corpid C1 Light"/>
          <w:sz w:val="5"/>
        </w:rPr>
        <w:pict>
          <v:group style="width:2.5pt;height:2.5pt;mso-position-horizontal-relative:char;mso-position-vertical-relative:line" coordorigin="0,0" coordsize="50,50">
            <v:group style="position:absolute;left:25;top:25;width:2;height:2" coordorigin="25,25" coordsize="2,2">
              <v:shape style="position:absolute;left:25;top:25;width:2;height:2" coordorigin="25,25" coordsize="0,0" path="m25,25l25,25e" filled="false" stroked="true" strokeweight="2.5pt" strokecolor="#00395a">
                <v:path arrowok="t"/>
              </v:shape>
            </v:group>
          </v:group>
        </w:pict>
      </w:r>
      <w:r>
        <w:rPr>
          <w:rFonts w:ascii="Corpid C1 Light"/>
          <w:sz w:val="5"/>
        </w:rPr>
      </w:r>
      <w:r>
        <w:rPr>
          <w:rFonts w:ascii="Times New Roman"/>
          <w:spacing w:val="37"/>
          <w:sz w:val="5"/>
        </w:rPr>
        <w:t> </w:t>
      </w:r>
      <w:r>
        <w:rPr>
          <w:rFonts w:ascii="Corpid C1 Light"/>
          <w:spacing w:val="37"/>
          <w:sz w:val="5"/>
        </w:rPr>
        <w:pict>
          <v:group style="width:507.75pt;height:2.5pt;mso-position-horizontal-relative:char;mso-position-vertical-relative:line" coordorigin="0,0" coordsize="10155,50">
            <v:group style="position:absolute;left:25;top:25;width:10055;height:2" coordorigin="25,25" coordsize="10055,2">
              <v:shape style="position:absolute;left:25;top:25;width:10055;height:2" coordorigin="25,25" coordsize="10055,0" path="m25,25l10080,25e" filled="false" stroked="true" strokeweight="2.5pt" strokecolor="#00395a">
                <v:path arrowok="t"/>
                <v:stroke dashstyle="dash"/>
              </v:shape>
            </v:group>
            <v:group style="position:absolute;left:10130;top:25;width:2;height:2" coordorigin="10130,25" coordsize="2,2">
              <v:shape style="position:absolute;left:10130;top:25;width:2;height:2" coordorigin="10130,25" coordsize="0,0" path="m10130,25l10130,25e" filled="false" stroked="true" strokeweight="2.5pt" strokecolor="#00395a">
                <v:path arrowok="t"/>
              </v:shape>
            </v:group>
          </v:group>
        </w:pict>
      </w:r>
      <w:r>
        <w:rPr>
          <w:rFonts w:ascii="Corpid C1 Light"/>
          <w:spacing w:val="37"/>
          <w:sz w:val="5"/>
        </w:rPr>
      </w:r>
    </w:p>
    <w:p>
      <w:pPr>
        <w:spacing w:after="0" w:line="50" w:lineRule="atLeast"/>
        <w:rPr>
          <w:rFonts w:ascii="Corpid C1 Light" w:hAnsi="Corpid C1 Light" w:cs="Corpid C1 Light" w:eastAsia="Corpid C1 Light"/>
          <w:sz w:val="5"/>
          <w:szCs w:val="5"/>
        </w:rPr>
        <w:sectPr>
          <w:type w:val="continuous"/>
          <w:pgSz w:w="11910" w:h="16840"/>
          <w:pgMar w:top="0" w:bottom="0" w:left="0" w:right="0"/>
        </w:sect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Light" w:hAnsi="Corpid C1 Light" w:cs="Corpid C1 Light" w:eastAsia="Corpid C1 Light"/>
          <w:b w:val="0"/>
          <w:bCs w:val="0"/>
          <w:sz w:val="20"/>
          <w:szCs w:val="20"/>
        </w:rPr>
      </w:pPr>
    </w:p>
    <w:p>
      <w:pPr>
        <w:spacing w:line="240" w:lineRule="auto" w:before="10"/>
        <w:rPr>
          <w:rFonts w:ascii="Corpid C1 Light" w:hAnsi="Corpid C1 Light" w:cs="Corpid C1 Light" w:eastAsia="Corpid C1 Light"/>
          <w:b w:val="0"/>
          <w:bCs w:val="0"/>
          <w:sz w:val="24"/>
          <w:szCs w:val="24"/>
        </w:rPr>
      </w:pPr>
    </w:p>
    <w:p>
      <w:pPr>
        <w:spacing w:after="0" w:line="240" w:lineRule="auto"/>
        <w:rPr>
          <w:rFonts w:ascii="Corpid C1 Light" w:hAnsi="Corpid C1 Light" w:cs="Corpid C1 Light" w:eastAsia="Corpid C1 Light"/>
          <w:sz w:val="24"/>
          <w:szCs w:val="24"/>
        </w:rPr>
        <w:sectPr>
          <w:footerReference w:type="even" r:id="rId29"/>
          <w:pgSz w:w="11910" w:h="16840"/>
          <w:pgMar w:footer="0" w:header="0" w:top="1580" w:bottom="280" w:left="740" w:right="280"/>
        </w:sectPr>
      </w:pPr>
    </w:p>
    <w:p>
      <w:pPr>
        <w:spacing w:before="75"/>
        <w:ind w:left="110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 w:hAnsi="Corpid C1 Bold"/>
          <w:b/>
          <w:color w:val="FFFFFF"/>
          <w:spacing w:val="6"/>
          <w:sz w:val="15"/>
        </w:rPr>
        <w:t>CONTÁCTENOS</w:t>
      </w:r>
      <w:r>
        <w:rPr>
          <w:rFonts w:ascii="Corpid C1 Bold" w:hAnsi="Corpid C1 Bold"/>
          <w:sz w:val="15"/>
        </w:rPr>
      </w:r>
    </w:p>
    <w:p>
      <w:pPr>
        <w:spacing w:before="20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t   </w:t>
      </w:r>
      <w:r>
        <w:rPr>
          <w:rFonts w:ascii="Corpid C1 Heavy"/>
          <w:b w:val="0"/>
          <w:color w:val="FFFFFF"/>
          <w:spacing w:val="28"/>
          <w:sz w:val="16"/>
        </w:rPr>
        <w:t> </w:t>
      </w:r>
      <w:r>
        <w:rPr>
          <w:rFonts w:ascii="Corpid C1 Regular"/>
          <w:b w:val="0"/>
          <w:color w:val="FFFFFF"/>
          <w:spacing w:val="3"/>
          <w:sz w:val="16"/>
        </w:rPr>
        <w:t>1</w:t>
      </w:r>
      <w:r>
        <w:rPr>
          <w:rFonts w:ascii="Corpid C1 Regular"/>
          <w:b w:val="0"/>
          <w:color w:val="FFFFFF"/>
          <w:spacing w:val="2"/>
          <w:sz w:val="16"/>
        </w:rPr>
        <w:t>3</w:t>
      </w:r>
      <w:r>
        <w:rPr>
          <w:rFonts w:ascii="Corpid C1 Regular"/>
          <w:b w:val="0"/>
          <w:color w:val="FFFFFF"/>
          <w:spacing w:val="1"/>
          <w:sz w:val="16"/>
        </w:rPr>
        <w:t>00</w:t>
      </w:r>
      <w:r>
        <w:rPr>
          <w:rFonts w:ascii="Corpid C1 Regular"/>
          <w:b w:val="0"/>
          <w:color w:val="FFFFFF"/>
          <w:spacing w:val="2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3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3</w:t>
      </w:r>
      <w:r>
        <w:rPr>
          <w:rFonts w:ascii="Corpid C1 Regular"/>
          <w:b w:val="0"/>
          <w:color w:val="FFFFFF"/>
          <w:spacing w:val="2"/>
          <w:sz w:val="16"/>
        </w:rPr>
        <w:t> 400</w:t>
      </w:r>
      <w:r>
        <w:rPr>
          <w:rFonts w:ascii="Corpid C1 Regular"/>
          <w:sz w:val="16"/>
        </w:rPr>
      </w:r>
    </w:p>
    <w:p>
      <w:pPr>
        <w:spacing w:before="18"/>
        <w:ind w:left="0" w:right="1444" w:firstLine="0"/>
        <w:jc w:val="center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+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1</w:t>
      </w:r>
      <w:r>
        <w:rPr>
          <w:rFonts w:ascii="Corpid C1 Regular"/>
          <w:b w:val="0"/>
          <w:color w:val="FFFFFF"/>
          <w:spacing w:val="-29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3</w:t>
      </w:r>
      <w:r>
        <w:rPr>
          <w:rFonts w:ascii="Corpid C1 Regular"/>
          <w:b w:val="0"/>
          <w:color w:val="FFFFFF"/>
          <w:spacing w:val="-29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9</w:t>
      </w:r>
      <w:r>
        <w:rPr>
          <w:rFonts w:ascii="Corpid C1 Regular"/>
          <w:b w:val="0"/>
          <w:color w:val="FFFFFF"/>
          <w:spacing w:val="2"/>
          <w:sz w:val="16"/>
        </w:rPr>
        <w:t>5</w:t>
      </w:r>
      <w:r>
        <w:rPr>
          <w:rFonts w:ascii="Corpid C1 Regular"/>
          <w:b w:val="0"/>
          <w:color w:val="FFFFFF"/>
          <w:spacing w:val="1"/>
          <w:sz w:val="16"/>
        </w:rPr>
        <w:t>4</w:t>
      </w:r>
      <w:r>
        <w:rPr>
          <w:rFonts w:ascii="Corpid C1 Regular"/>
          <w:b w:val="0"/>
          <w:color w:val="FFFFFF"/>
          <w:spacing w:val="2"/>
          <w:sz w:val="16"/>
        </w:rPr>
        <w:t>5</w:t>
      </w:r>
      <w:r>
        <w:rPr>
          <w:rFonts w:ascii="Corpid C1 Regular"/>
          <w:b w:val="0"/>
          <w:color w:val="FFFFFF"/>
          <w:spacing w:val="-28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217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e</w:t>
      </w:r>
      <w:r>
        <w:rPr>
          <w:rFonts w:ascii="Corpid C1 Heavy"/>
          <w:b w:val="0"/>
          <w:color w:val="FFFFFF"/>
          <w:sz w:val="16"/>
        </w:rPr>
        <w:t> 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30">
        <w:r>
          <w:rPr>
            <w:rFonts w:ascii="Corpid C1 Regular"/>
            <w:b w:val="0"/>
            <w:color w:val="FFFFFF"/>
            <w:spacing w:val="1"/>
            <w:sz w:val="16"/>
          </w:rPr>
          <w:t>enquiries@csiro.au</w:t>
        </w:r>
        <w:r>
          <w:rPr>
            <w:rFonts w:ascii="Corpid C1 Regular"/>
            <w:sz w:val="16"/>
          </w:rPr>
        </w:r>
      </w:hyperlink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w</w:t>
      </w:r>
      <w:r>
        <w:rPr>
          <w:rFonts w:ascii="Corpid C1 Heavy"/>
          <w:b w:val="0"/>
          <w:color w:val="FFFFFF"/>
          <w:sz w:val="16"/>
        </w:rPr>
        <w:t>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7">
        <w:r>
          <w:rPr>
            <w:rFonts w:ascii="Corpid C1 Regular"/>
            <w:b w:val="0"/>
            <w:color w:val="FFFFFF"/>
            <w:spacing w:val="1"/>
            <w:sz w:val="16"/>
          </w:rPr>
          <w:t>www.csiro.au</w:t>
        </w:r>
        <w:r>
          <w:rPr>
            <w:rFonts w:ascii="Corpid C1 Regular"/>
            <w:sz w:val="16"/>
          </w:rPr>
        </w:r>
      </w:hyperlink>
    </w:p>
    <w:p>
      <w:pPr>
        <w:spacing w:line="240" w:lineRule="auto" w:before="10"/>
        <w:rPr>
          <w:rFonts w:ascii="Corpid C1 Regular" w:hAnsi="Corpid C1 Regular" w:cs="Corpid C1 Regular" w:eastAsia="Corpid C1 Regular"/>
          <w:b w:val="0"/>
          <w:bCs w:val="0"/>
          <w:sz w:val="19"/>
          <w:szCs w:val="19"/>
        </w:rPr>
      </w:pPr>
    </w:p>
    <w:p>
      <w:pPr>
        <w:spacing w:before="0"/>
        <w:ind w:left="110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rFonts w:ascii="Corpid C1 Bold"/>
          <w:b/>
          <w:color w:val="FFFFFF"/>
          <w:spacing w:val="3"/>
          <w:sz w:val="15"/>
        </w:rPr>
        <w:t>EN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CSIRO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4"/>
          <w:sz w:val="15"/>
        </w:rPr>
        <w:t>LE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DAMOS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FORMA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4"/>
          <w:sz w:val="15"/>
        </w:rPr>
        <w:t>AL</w:t>
      </w:r>
      <w:r>
        <w:rPr>
          <w:rFonts w:ascii="Corpid C1 Bold"/>
          <w:b/>
          <w:color w:val="FFFFFF"/>
          <w:spacing w:val="-18"/>
          <w:sz w:val="15"/>
        </w:rPr>
        <w:t> </w:t>
      </w:r>
      <w:r>
        <w:rPr>
          <w:rFonts w:ascii="Corpid C1 Bold"/>
          <w:b/>
          <w:color w:val="FFFFFF"/>
          <w:spacing w:val="6"/>
          <w:sz w:val="15"/>
        </w:rPr>
        <w:t>FUTURO.</w:t>
      </w:r>
      <w:r>
        <w:rPr>
          <w:rFonts w:ascii="Corpid C1 Bold"/>
          <w:sz w:val="15"/>
        </w:rPr>
      </w:r>
    </w:p>
    <w:p>
      <w:pPr>
        <w:spacing w:line="262" w:lineRule="auto" w:before="20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 w:hAnsi="Corpid C1 Regular"/>
          <w:b w:val="0"/>
          <w:color w:val="FFFFFF"/>
          <w:spacing w:val="-1"/>
          <w:sz w:val="16"/>
        </w:rPr>
        <w:t>Hacemos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esto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mediante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el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uso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de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1"/>
          <w:sz w:val="16"/>
        </w:rPr>
        <w:t>la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1"/>
          <w:sz w:val="16"/>
        </w:rPr>
        <w:t>ciencia</w:t>
      </w:r>
      <w:r>
        <w:rPr>
          <w:rFonts w:ascii="Corpid C1 Regular" w:hAnsi="Corpid C1 Regular"/>
          <w:b w:val="0"/>
          <w:color w:val="FFFFFF"/>
          <w:spacing w:val="2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para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resolver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problemas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reales.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Nuestra</w:t>
      </w:r>
      <w:r>
        <w:rPr>
          <w:rFonts w:ascii="Corpid C1 Regular" w:hAnsi="Corpid C1 Regular"/>
          <w:b w:val="0"/>
          <w:color w:val="FFFFFF"/>
          <w:spacing w:val="37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investigación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marca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1"/>
          <w:sz w:val="16"/>
        </w:rPr>
        <w:t>la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diferencia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para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1"/>
          <w:sz w:val="16"/>
        </w:rPr>
        <w:t>la</w:t>
      </w:r>
      <w:r>
        <w:rPr>
          <w:rFonts w:ascii="Corpid C1 Regular" w:hAnsi="Corpid C1 Regular"/>
          <w:b w:val="0"/>
          <w:color w:val="FFFFFF"/>
          <w:spacing w:val="30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industria,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1"/>
          <w:sz w:val="16"/>
        </w:rPr>
        <w:t>la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pacing w:val="-1"/>
          <w:sz w:val="16"/>
        </w:rPr>
        <w:t>humanidad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y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el</w:t>
      </w:r>
      <w:r>
        <w:rPr>
          <w:rFonts w:ascii="Corpid C1 Regular" w:hAnsi="Corpid C1 Regular"/>
          <w:b w:val="0"/>
          <w:color w:val="FFFFFF"/>
          <w:spacing w:val="-4"/>
          <w:sz w:val="16"/>
        </w:rPr>
        <w:t> </w:t>
      </w:r>
      <w:r>
        <w:rPr>
          <w:rFonts w:ascii="Corpid C1 Regular" w:hAnsi="Corpid C1 Regular"/>
          <w:b w:val="0"/>
          <w:color w:val="FFFFFF"/>
          <w:sz w:val="16"/>
        </w:rPr>
        <w:t>planeta.</w:t>
      </w:r>
      <w:r>
        <w:rPr>
          <w:rFonts w:ascii="Corpid C1 Regular" w:hAnsi="Corpid C1 Regular"/>
          <w:sz w:val="16"/>
        </w:rPr>
      </w:r>
    </w:p>
    <w:p>
      <w:pPr>
        <w:spacing w:before="75"/>
        <w:ind w:left="110" w:right="0" w:firstLine="0"/>
        <w:jc w:val="left"/>
        <w:rPr>
          <w:rFonts w:ascii="Corpid C1 Bold" w:hAnsi="Corpid C1 Bold" w:cs="Corpid C1 Bold" w:eastAsia="Corpid C1 Bold"/>
          <w:sz w:val="15"/>
          <w:szCs w:val="15"/>
        </w:rPr>
      </w:pPr>
      <w:r>
        <w:rPr>
          <w:w w:val="95"/>
        </w:rPr>
        <w:br w:type="column"/>
      </w:r>
      <w:r>
        <w:rPr>
          <w:rFonts w:ascii="Corpid C1 Bold" w:hAnsi="Corpid C1 Bold"/>
          <w:b/>
          <w:color w:val="FFFFFF"/>
          <w:spacing w:val="4"/>
          <w:w w:val="95"/>
          <w:sz w:val="15"/>
        </w:rPr>
        <w:t>P</w:t>
      </w:r>
      <w:r>
        <w:rPr>
          <w:rFonts w:ascii="Corpid C1 Bold" w:hAnsi="Corpid C1 Bold"/>
          <w:b/>
          <w:color w:val="FFFFFF"/>
          <w:spacing w:val="3"/>
          <w:w w:val="95"/>
          <w:sz w:val="15"/>
        </w:rPr>
        <w:t>A</w:t>
      </w:r>
      <w:r>
        <w:rPr>
          <w:rFonts w:ascii="Corpid C1 Bold" w:hAnsi="Corpid C1 Bold"/>
          <w:b/>
          <w:color w:val="FFFFFF"/>
          <w:spacing w:val="4"/>
          <w:w w:val="95"/>
          <w:sz w:val="15"/>
        </w:rPr>
        <w:t>R</w:t>
      </w:r>
      <w:r>
        <w:rPr>
          <w:rFonts w:ascii="Corpid C1 Bold" w:hAnsi="Corpid C1 Bold"/>
          <w:b/>
          <w:color w:val="FFFFFF"/>
          <w:spacing w:val="3"/>
          <w:w w:val="95"/>
          <w:sz w:val="15"/>
        </w:rPr>
        <w:t>A</w:t>
      </w:r>
      <w:r>
        <w:rPr>
          <w:rFonts w:ascii="Corpid C1 Bold" w:hAns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 w:hAnsi="Corpid C1 Bold"/>
          <w:b/>
          <w:color w:val="FFFFFF"/>
          <w:spacing w:val="5"/>
          <w:w w:val="95"/>
          <w:sz w:val="15"/>
        </w:rPr>
        <w:t>O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BTE</w:t>
      </w:r>
      <w:r>
        <w:rPr>
          <w:rFonts w:ascii="Corpid C1 Bold" w:hAnsi="Corpid C1 Bold"/>
          <w:b/>
          <w:color w:val="FFFFFF"/>
          <w:spacing w:val="5"/>
          <w:w w:val="95"/>
          <w:sz w:val="15"/>
        </w:rPr>
        <w:t>N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ER</w:t>
      </w:r>
      <w:r>
        <w:rPr>
          <w:rFonts w:ascii="Corpid C1 Bold" w:hAnsi="Corpid C1 Bold"/>
          <w:b/>
          <w:color w:val="FFFFFF"/>
          <w:spacing w:val="13"/>
          <w:w w:val="95"/>
          <w:sz w:val="15"/>
        </w:rPr>
        <w:t> </w:t>
      </w:r>
      <w:r>
        <w:rPr>
          <w:rFonts w:ascii="Corpid C1 Bold" w:hAnsi="Corpid C1 Bold"/>
          <w:b/>
          <w:color w:val="FFFFFF"/>
          <w:spacing w:val="5"/>
          <w:w w:val="95"/>
          <w:sz w:val="15"/>
        </w:rPr>
        <w:t>MÁ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S</w:t>
      </w:r>
      <w:r>
        <w:rPr>
          <w:rFonts w:ascii="Corpid C1 Bold" w:hAnsi="Corpid C1 Bold"/>
          <w:b/>
          <w:color w:val="FFFFFF"/>
          <w:spacing w:val="14"/>
          <w:w w:val="95"/>
          <w:sz w:val="15"/>
        </w:rPr>
        <w:t> </w:t>
      </w:r>
      <w:r>
        <w:rPr>
          <w:rFonts w:ascii="Corpid C1 Bold" w:hAnsi="Corpid C1 Bold"/>
          <w:b/>
          <w:color w:val="FFFFFF"/>
          <w:spacing w:val="7"/>
          <w:w w:val="95"/>
          <w:sz w:val="15"/>
        </w:rPr>
        <w:t>I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N</w:t>
      </w:r>
      <w:r>
        <w:rPr>
          <w:rFonts w:ascii="Corpid C1 Bold" w:hAnsi="Corpid C1 Bold"/>
          <w:b/>
          <w:color w:val="FFFFFF"/>
          <w:spacing w:val="7"/>
          <w:w w:val="95"/>
          <w:sz w:val="15"/>
        </w:rPr>
        <w:t>F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O</w:t>
      </w:r>
      <w:r>
        <w:rPr>
          <w:rFonts w:ascii="Corpid C1 Bold" w:hAnsi="Corpid C1 Bold"/>
          <w:b/>
          <w:color w:val="FFFFFF"/>
          <w:spacing w:val="7"/>
          <w:w w:val="95"/>
          <w:sz w:val="15"/>
        </w:rPr>
        <w:t>R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MA</w:t>
      </w:r>
      <w:r>
        <w:rPr>
          <w:rFonts w:ascii="Corpid C1 Bold" w:hAnsi="Corpid C1 Bold"/>
          <w:b/>
          <w:color w:val="FFFFFF"/>
          <w:spacing w:val="7"/>
          <w:w w:val="95"/>
          <w:sz w:val="15"/>
        </w:rPr>
        <w:t>CI</w:t>
      </w:r>
      <w:r>
        <w:rPr>
          <w:rFonts w:ascii="Corpid C1 Bold" w:hAnsi="Corpid C1 Bold"/>
          <w:b/>
          <w:color w:val="FFFFFF"/>
          <w:spacing w:val="6"/>
          <w:w w:val="95"/>
          <w:sz w:val="15"/>
        </w:rPr>
        <w:t>ÓN</w:t>
      </w:r>
      <w:r>
        <w:rPr>
          <w:rFonts w:ascii="Corpid C1 Bold" w:hAnsi="Corpid C1 Bold"/>
          <w:sz w:val="15"/>
        </w:rPr>
      </w:r>
    </w:p>
    <w:p>
      <w:pPr>
        <w:spacing w:before="20"/>
        <w:ind w:left="110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FFFFFF"/>
          <w:spacing w:val="1"/>
          <w:w w:val="95"/>
          <w:sz w:val="16"/>
        </w:rPr>
        <w:t>CSIRO</w:t>
      </w:r>
      <w:r>
        <w:rPr>
          <w:rFonts w:ascii="Corpid C1 Bold"/>
          <w:b/>
          <w:color w:val="FFFFFF"/>
          <w:spacing w:val="-8"/>
          <w:w w:val="95"/>
          <w:sz w:val="16"/>
        </w:rPr>
        <w:t> </w:t>
      </w:r>
      <w:r>
        <w:rPr>
          <w:rFonts w:ascii="Corpid C1 Bold"/>
          <w:b/>
          <w:color w:val="FFFFFF"/>
          <w:spacing w:val="1"/>
          <w:w w:val="95"/>
          <w:sz w:val="16"/>
        </w:rPr>
        <w:t>Chile</w:t>
      </w:r>
      <w:r>
        <w:rPr>
          <w:rFonts w:ascii="Corpid C1 Bold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Kathleen</w:t>
      </w:r>
      <w:r>
        <w:rPr>
          <w:rFonts w:ascii="Corpid C1 Regular"/>
          <w:b w:val="0"/>
          <w:color w:val="FFFFFF"/>
          <w:sz w:val="16"/>
        </w:rPr>
        <w:t> </w:t>
      </w:r>
      <w:r>
        <w:rPr>
          <w:rFonts w:ascii="Corpid C1 Regular"/>
          <w:b w:val="0"/>
          <w:color w:val="FFFFFF"/>
          <w:spacing w:val="2"/>
          <w:sz w:val="16"/>
        </w:rPr>
        <w:t>Uribe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t  </w:t>
      </w:r>
      <w:r>
        <w:rPr>
          <w:rFonts w:ascii="Corpid C1 Heavy"/>
          <w:b w:val="0"/>
          <w:color w:val="FFFFFF"/>
          <w:spacing w:val="29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+5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2</w:t>
      </w:r>
      <w:r>
        <w:rPr>
          <w:rFonts w:ascii="Corpid C1 Regular"/>
          <w:b w:val="0"/>
          <w:color w:val="FFFFFF"/>
          <w:spacing w:val="-7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2</w:t>
      </w:r>
      <w:r>
        <w:rPr>
          <w:rFonts w:ascii="Corpid C1 Regular"/>
          <w:b w:val="0"/>
          <w:color w:val="FFFFFF"/>
          <w:spacing w:val="-8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27</w:t>
      </w:r>
      <w:r>
        <w:rPr>
          <w:rFonts w:ascii="Corpid C1 Regular"/>
          <w:b w:val="0"/>
          <w:color w:val="FFFFFF"/>
          <w:sz w:val="16"/>
        </w:rPr>
        <w:t>9</w:t>
      </w:r>
      <w:r>
        <w:rPr>
          <w:rFonts w:ascii="Corpid C1 Regular"/>
          <w:b w:val="0"/>
          <w:color w:val="FFFFFF"/>
          <w:spacing w:val="1"/>
          <w:sz w:val="16"/>
        </w:rPr>
        <w:t>7</w:t>
      </w:r>
      <w:r>
        <w:rPr>
          <w:rFonts w:ascii="Corpid C1 Regular"/>
          <w:b w:val="0"/>
          <w:color w:val="FFFFFF"/>
          <w:spacing w:val="-7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3</w:t>
      </w:r>
      <w:r>
        <w:rPr>
          <w:rFonts w:ascii="Corpid C1 Regular"/>
          <w:b w:val="0"/>
          <w:color w:val="FFFFFF"/>
          <w:sz w:val="16"/>
        </w:rPr>
        <w:t>0</w:t>
      </w:r>
      <w:r>
        <w:rPr>
          <w:rFonts w:ascii="Corpid C1 Regular"/>
          <w:b w:val="0"/>
          <w:color w:val="FFFFFF"/>
          <w:spacing w:val="1"/>
          <w:sz w:val="16"/>
        </w:rPr>
        <w:t>1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e</w:t>
      </w:r>
      <w:r>
        <w:rPr>
          <w:rFonts w:ascii="Corpid C1 Heavy"/>
          <w:b w:val="0"/>
          <w:color w:val="FFFFFF"/>
          <w:sz w:val="16"/>
        </w:rPr>
        <w:t> 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11">
        <w:r>
          <w:rPr>
            <w:rFonts w:ascii="Corpid C1 Regular"/>
            <w:b w:val="0"/>
            <w:color w:val="FFFFFF"/>
            <w:spacing w:val="1"/>
            <w:sz w:val="16"/>
          </w:rPr>
          <w:t>kathleen.uribe@csiro.au</w:t>
        </w:r>
        <w:r>
          <w:rPr>
            <w:rFonts w:ascii="Corpid C1 Regular"/>
            <w:sz w:val="16"/>
          </w:rPr>
        </w:r>
      </w:hyperlink>
    </w:p>
    <w:p>
      <w:pPr>
        <w:spacing w:before="18"/>
        <w:ind w:left="184" w:right="5894" w:firstLine="0"/>
        <w:jc w:val="center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@kathyuribe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w</w:t>
      </w:r>
      <w:r>
        <w:rPr>
          <w:rFonts w:ascii="Corpid C1 Heavy"/>
          <w:b w:val="0"/>
          <w:color w:val="FFFFFF"/>
          <w:sz w:val="16"/>
        </w:rPr>
        <w:t>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28">
        <w:r>
          <w:rPr>
            <w:rFonts w:ascii="Corpid C1 Regular"/>
            <w:b w:val="0"/>
            <w:color w:val="FFFFFF"/>
            <w:spacing w:val="1"/>
            <w:sz w:val="16"/>
          </w:rPr>
          <w:t>www.csiro.cl</w:t>
        </w:r>
        <w:r>
          <w:rPr>
            <w:rFonts w:ascii="Corpid C1 Regular"/>
            <w:sz w:val="16"/>
          </w:rPr>
        </w:r>
      </w:hyperlink>
    </w:p>
    <w:p>
      <w:pPr>
        <w:spacing w:before="123"/>
        <w:ind w:left="110" w:right="0" w:firstLine="0"/>
        <w:jc w:val="left"/>
        <w:rPr>
          <w:rFonts w:ascii="Corpid C1 Bold" w:hAnsi="Corpid C1 Bold" w:cs="Corpid C1 Bold" w:eastAsia="Corpid C1 Bold"/>
          <w:sz w:val="16"/>
          <w:szCs w:val="16"/>
        </w:rPr>
      </w:pPr>
      <w:r>
        <w:rPr>
          <w:rFonts w:ascii="Corpid C1 Bold"/>
          <w:b/>
          <w:color w:val="FFFFFF"/>
          <w:spacing w:val="1"/>
          <w:w w:val="95"/>
          <w:sz w:val="16"/>
        </w:rPr>
        <w:t>CSIRO</w:t>
      </w:r>
      <w:r>
        <w:rPr>
          <w:rFonts w:ascii="Corpid C1 Bold"/>
          <w:b/>
          <w:color w:val="FFFFFF"/>
          <w:spacing w:val="-8"/>
          <w:w w:val="95"/>
          <w:sz w:val="16"/>
        </w:rPr>
        <w:t> </w:t>
      </w:r>
      <w:r>
        <w:rPr>
          <w:rFonts w:ascii="Corpid C1 Bold"/>
          <w:b/>
          <w:color w:val="FFFFFF"/>
          <w:spacing w:val="1"/>
          <w:w w:val="95"/>
          <w:sz w:val="16"/>
        </w:rPr>
        <w:t>Minerals</w:t>
      </w:r>
      <w:r>
        <w:rPr>
          <w:rFonts w:ascii="Corpid C1 Bold"/>
          <w:b/>
          <w:color w:val="FFFFFF"/>
          <w:spacing w:val="-8"/>
          <w:w w:val="95"/>
          <w:sz w:val="16"/>
        </w:rPr>
        <w:t> </w:t>
      </w:r>
      <w:r>
        <w:rPr>
          <w:rFonts w:ascii="Corpid C1 Bold"/>
          <w:b/>
          <w:color w:val="FFFFFF"/>
          <w:spacing w:val="1"/>
          <w:w w:val="95"/>
          <w:sz w:val="16"/>
        </w:rPr>
        <w:t>Resources</w:t>
      </w:r>
      <w:r>
        <w:rPr>
          <w:rFonts w:ascii="Corpid C1 Bold"/>
          <w:b/>
          <w:color w:val="FFFFFF"/>
          <w:spacing w:val="-8"/>
          <w:w w:val="95"/>
          <w:sz w:val="16"/>
        </w:rPr>
        <w:t> </w:t>
      </w:r>
      <w:r>
        <w:rPr>
          <w:rFonts w:ascii="Corpid C1 Bold"/>
          <w:b/>
          <w:color w:val="FFFFFF"/>
          <w:spacing w:val="1"/>
          <w:w w:val="95"/>
          <w:sz w:val="16"/>
        </w:rPr>
        <w:t>Flagship</w:t>
      </w:r>
      <w:r>
        <w:rPr>
          <w:rFonts w:ascii="Corpid C1 Bold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Dr</w:t>
      </w:r>
      <w:r>
        <w:rPr>
          <w:rFonts w:ascii="Corpid C1 Regular"/>
          <w:b w:val="0"/>
          <w:color w:val="FFFFFF"/>
          <w:spacing w:val="-3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Kieren</w:t>
      </w:r>
      <w:r>
        <w:rPr>
          <w:rFonts w:ascii="Corpid C1 Regular"/>
          <w:b w:val="0"/>
          <w:color w:val="FFFFFF"/>
          <w:spacing w:val="-3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Moffat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t  </w:t>
      </w:r>
      <w:r>
        <w:rPr>
          <w:rFonts w:ascii="Corpid C1 Heavy"/>
          <w:b w:val="0"/>
          <w:color w:val="FFFFFF"/>
          <w:spacing w:val="13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+</w:t>
      </w:r>
      <w:r>
        <w:rPr>
          <w:rFonts w:ascii="Corpid C1 Regular"/>
          <w:b w:val="0"/>
          <w:color w:val="FFFFFF"/>
          <w:sz w:val="16"/>
        </w:rPr>
        <w:t>6</w:t>
      </w:r>
      <w:r>
        <w:rPr>
          <w:rFonts w:ascii="Corpid C1 Regular"/>
          <w:b w:val="0"/>
          <w:color w:val="FFFFFF"/>
          <w:spacing w:val="1"/>
          <w:sz w:val="16"/>
        </w:rPr>
        <w:t>1</w:t>
      </w:r>
      <w:r>
        <w:rPr>
          <w:rFonts w:ascii="Corpid C1 Regular"/>
          <w:b w:val="0"/>
          <w:color w:val="FFFFFF"/>
          <w:spacing w:val="-11"/>
          <w:sz w:val="16"/>
        </w:rPr>
        <w:t> </w:t>
      </w:r>
      <w:r>
        <w:rPr>
          <w:rFonts w:ascii="Corpid C1 Regular"/>
          <w:b w:val="0"/>
          <w:color w:val="FFFFFF"/>
          <w:sz w:val="16"/>
        </w:rPr>
        <w:t>7</w:t>
      </w:r>
      <w:r>
        <w:rPr>
          <w:rFonts w:ascii="Corpid C1 Regular"/>
          <w:b w:val="0"/>
          <w:color w:val="FFFFFF"/>
          <w:spacing w:val="-11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3327</w:t>
      </w:r>
      <w:r>
        <w:rPr>
          <w:rFonts w:ascii="Corpid C1 Regular"/>
          <w:b w:val="0"/>
          <w:color w:val="FFFFFF"/>
          <w:spacing w:val="-11"/>
          <w:sz w:val="16"/>
        </w:rPr>
        <w:t> </w:t>
      </w:r>
      <w:r>
        <w:rPr>
          <w:rFonts w:ascii="Corpid C1 Regular"/>
          <w:b w:val="0"/>
          <w:color w:val="FFFFFF"/>
          <w:spacing w:val="1"/>
          <w:sz w:val="16"/>
        </w:rPr>
        <w:t>4</w:t>
      </w:r>
      <w:r>
        <w:rPr>
          <w:rFonts w:ascii="Corpid C1 Regular"/>
          <w:b w:val="0"/>
          <w:color w:val="FFFFFF"/>
          <w:spacing w:val="2"/>
          <w:sz w:val="16"/>
        </w:rPr>
        <w:t>72</w:t>
      </w:r>
      <w:r>
        <w:rPr>
          <w:rFonts w:ascii="Corpid C1 Regular"/>
          <w:b w:val="0"/>
          <w:color w:val="FFFFFF"/>
          <w:spacing w:val="1"/>
          <w:sz w:val="16"/>
        </w:rPr>
        <w:t>4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e</w:t>
      </w:r>
      <w:r>
        <w:rPr>
          <w:rFonts w:ascii="Corpid C1 Heavy"/>
          <w:b w:val="0"/>
          <w:color w:val="FFFFFF"/>
          <w:sz w:val="16"/>
        </w:rPr>
        <w:t>  </w:t>
      </w:r>
      <w:r>
        <w:rPr>
          <w:rFonts w:ascii="Corpid C1 Heavy"/>
          <w:b w:val="0"/>
          <w:color w:val="FFFFFF"/>
          <w:spacing w:val="27"/>
          <w:sz w:val="16"/>
        </w:rPr>
        <w:t> </w:t>
      </w:r>
      <w:hyperlink r:id="rId10">
        <w:r>
          <w:rPr>
            <w:rFonts w:ascii="Corpid C1 Regular"/>
            <w:b w:val="0"/>
            <w:color w:val="FFFFFF"/>
            <w:spacing w:val="1"/>
            <w:sz w:val="16"/>
          </w:rPr>
          <w:t>kieren.moffat@csiro.au</w:t>
        </w:r>
        <w:r>
          <w:rPr>
            <w:rFonts w:ascii="Corpid C1 Regular"/>
            <w:sz w:val="16"/>
          </w:rPr>
        </w:r>
      </w:hyperlink>
    </w:p>
    <w:p>
      <w:pPr>
        <w:spacing w:before="18"/>
        <w:ind w:left="347" w:right="5894" w:firstLine="0"/>
        <w:jc w:val="center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Regular"/>
          <w:b w:val="0"/>
          <w:color w:val="FFFFFF"/>
          <w:spacing w:val="1"/>
          <w:sz w:val="16"/>
        </w:rPr>
        <w:t>@kierenmoffat</w:t>
      </w:r>
      <w:r>
        <w:rPr>
          <w:rFonts w:ascii="Corpid C1 Regular"/>
          <w:sz w:val="16"/>
        </w:rPr>
      </w:r>
    </w:p>
    <w:p>
      <w:pPr>
        <w:spacing w:before="18"/>
        <w:ind w:left="110" w:right="0" w:firstLine="0"/>
        <w:jc w:val="left"/>
        <w:rPr>
          <w:rFonts w:ascii="Corpid C1 Regular" w:hAnsi="Corpid C1 Regular" w:cs="Corpid C1 Regular" w:eastAsia="Corpid C1 Regular"/>
          <w:sz w:val="16"/>
          <w:szCs w:val="16"/>
        </w:rPr>
      </w:pPr>
      <w:r>
        <w:rPr>
          <w:rFonts w:ascii="Corpid C1 Heavy"/>
          <w:b w:val="0"/>
          <w:color w:val="FFFFFF"/>
          <w:sz w:val="16"/>
        </w:rPr>
        <w:t>w</w:t>
      </w:r>
      <w:r>
        <w:rPr>
          <w:rFonts w:ascii="Corpid C1 Heavy"/>
          <w:b w:val="0"/>
          <w:color w:val="FFFFFF"/>
          <w:sz w:val="16"/>
        </w:rPr>
        <w:t> </w:t>
      </w:r>
      <w:r>
        <w:rPr>
          <w:rFonts w:ascii="Corpid C1 Heavy"/>
          <w:b w:val="0"/>
          <w:color w:val="FFFFFF"/>
          <w:spacing w:val="33"/>
          <w:sz w:val="16"/>
        </w:rPr>
        <w:t> </w:t>
      </w:r>
      <w:hyperlink r:id="rId7">
        <w:r>
          <w:rPr>
            <w:rFonts w:ascii="Corpid C1 Regular"/>
            <w:b w:val="0"/>
            <w:color w:val="FFFFFF"/>
            <w:spacing w:val="1"/>
            <w:sz w:val="16"/>
          </w:rPr>
          <w:t>www.csiro.au</w:t>
        </w:r>
        <w:r>
          <w:rPr>
            <w:rFonts w:ascii="Corpid C1 Regular"/>
            <w:sz w:val="16"/>
          </w:rPr>
        </w:r>
      </w:hyperlink>
    </w:p>
    <w:p>
      <w:pPr>
        <w:spacing w:after="0"/>
        <w:jc w:val="left"/>
        <w:rPr>
          <w:rFonts w:ascii="Corpid C1 Regular" w:hAnsi="Corpid C1 Regular" w:cs="Corpid C1 Regular" w:eastAsia="Corpid C1 Regular"/>
          <w:sz w:val="16"/>
          <w:szCs w:val="16"/>
        </w:rPr>
        <w:sectPr>
          <w:type w:val="continuous"/>
          <w:pgSz w:w="11910" w:h="16840"/>
          <w:pgMar w:top="0" w:bottom="0" w:left="740" w:right="280"/>
          <w:cols w:num="2" w:equalWidth="0">
            <w:col w:w="3301" w:space="191"/>
            <w:col w:w="7398"/>
          </w:cols>
        </w:sect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  <w:r>
        <w:rPr/>
        <w:pict>
          <v:group style="position:absolute;margin-left:-.375pt;margin-top:45.921013pt;width:596.050pt;height:796pt;mso-position-horizontal-relative:page;mso-position-vertical-relative:page;z-index:-77440" coordorigin="-8,918" coordsize="11921,15920">
            <v:group style="position:absolute;left:0;top:1701;width:11906;height:15137" coordorigin="0,1701" coordsize="11906,15137">
              <v:shape style="position:absolute;left:0;top:1701;width:11906;height:15137" coordorigin="0,1701" coordsize="11906,15137" path="m0,16838l11906,16838,11906,1701,0,1701,0,16838xe" filled="true" fillcolor="#00395a" stroked="false">
                <v:path arrowok="t"/>
                <v:fill type="solid"/>
              </v:shape>
            </v:group>
            <v:group style="position:absolute;left:0;top:7973;width:11906;height:2" coordorigin="0,7973" coordsize="11906,2">
              <v:shape style="position:absolute;left:0;top:7973;width:11906;height:2" coordorigin="0,7973" coordsize="11906,0" path="m11906,7973l0,7973e" filled="false" stroked="true" strokeweight=".75pt" strokecolor="#72cbd2">
                <v:path arrowok="t"/>
              </v:shape>
            </v:group>
            <v:group style="position:absolute;left:0;top:8653;width:11906;height:2" coordorigin="0,8653" coordsize="11906,2">
              <v:shape style="position:absolute;left:0;top:8653;width:11906;height:2" coordorigin="0,8653" coordsize="11906,0" path="m0,8653l11906,8653e" filled="false" stroked="true" strokeweight=".75pt" strokecolor="#72cbd2">
                <v:path arrowok="t"/>
              </v:shape>
            </v:group>
            <v:group style="position:absolute;left:0;top:7519;width:11906;height:2" coordorigin="0,7519" coordsize="11906,2">
              <v:shape style="position:absolute;left:0;top:7519;width:11906;height:2" coordorigin="0,7519" coordsize="11906,0" path="m11906,7519l0,7519e" filled="false" stroked="true" strokeweight=".75pt" strokecolor="#72cbd2">
                <v:path arrowok="t"/>
              </v:shape>
            </v:group>
            <v:group style="position:absolute;left:0;top:8200;width:11906;height:2" coordorigin="0,8200" coordsize="11906,2">
              <v:shape style="position:absolute;left:0;top:8200;width:11906;height:2" coordorigin="0,8200" coordsize="11906,0" path="m0,8200l11906,8200e" filled="false" stroked="true" strokeweight=".75pt" strokecolor="#72cbd2">
                <v:path arrowok="t"/>
              </v:shape>
            </v:group>
            <v:group style="position:absolute;left:0;top:9107;width:11906;height:2" coordorigin="0,9107" coordsize="11906,2">
              <v:shape style="position:absolute;left:0;top:9107;width:11906;height:2" coordorigin="0,9107" coordsize="11906,0" path="m0,9107l11906,9107e" filled="false" stroked="true" strokeweight=".75pt" strokecolor="#72cbd2">
                <v:path arrowok="t"/>
              </v:shape>
            </v:group>
            <v:group style="position:absolute;left:0;top:8426;width:11906;height:2" coordorigin="0,8426" coordsize="11906,2">
              <v:shape style="position:absolute;left:0;top:8426;width:11906;height:2" coordorigin="0,8426" coordsize="11906,0" path="m0,8426l11906,8426e" filled="false" stroked="true" strokeweight=".75pt" strokecolor="#72cbd2">
                <v:path arrowok="t"/>
              </v:shape>
            </v:group>
            <v:group style="position:absolute;left:0;top:918;width:11906;height:103" coordorigin="0,918" coordsize="11906,103">
              <v:shape style="position:absolute;left:0;top:918;width:11906;height:103" coordorigin="0,918" coordsize="11906,103" path="m0,1020l11906,1020,11906,918,0,918,0,1020e" filled="true" fillcolor="#000000" stroked="false">
                <v:path arrowok="t"/>
                <v:fill type="solid"/>
              </v:shape>
            </v:group>
            <v:group style="position:absolute;left:0;top:1020;width:11906;height:681" coordorigin="0,1020" coordsize="11906,681">
              <v:shape style="position:absolute;left:0;top:1020;width:11906;height:681" coordorigin="0,1020" coordsize="11906,681" path="m0,1701l11906,1701,11906,1020,0,1020,0,1701xe" filled="true" fillcolor="#72cbd2" stroked="false">
                <v:path arrowok="t"/>
                <v:fill type="solid"/>
              </v:shape>
            </v:group>
            <v:group style="position:absolute;left:4343;top:3780;width:144;height:117" coordorigin="4343,3780" coordsize="144,117">
              <v:shape style="position:absolute;left:4343;top:3780;width:144;height:117" coordorigin="4343,3780" coordsize="144,117" path="m4343,3884l4361,3893,4380,3897,4408,3894,4430,3885,4431,3884,4364,3884,4345,3884,4343,3884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359,3851l4363,3863,4373,3871,4386,3872,4376,3880,4364,3884,4431,3884,4448,3872,4460,3855,4462,3852,4367,3852,4361,3852,4359,3851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348,3821l4348,3836,4359,3848,4372,3851,4370,3851,4367,3852,4462,3852,4469,3837,4471,3825,4362,3825,4357,3825,4352,3824,4348,3821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350,3790l4349,3795,4349,3811,4354,3820,4362,3825,4471,3825,4472,3817,4472,3816,4414,3816,4393,3813,4374,3804,4358,3792,4350,3790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451,3780l4442,3780,4422,3788,4413,3808,4413,3813,4413,3814,4414,3816,4472,3816,4472,3809,4478,3805,4483,3800,4484,3799,4470,3799,4476,3795,4480,3789,4464,3789,4459,3784,4451,3780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487,3794l4481,3796,4476,3798,4470,3799,4484,3799,4487,3794xe" filled="true" fillcolor="#ffffff" stroked="false">
                <v:path arrowok="t"/>
                <v:fill type="solid"/>
              </v:shape>
              <v:shape style="position:absolute;left:4343;top:3780;width:144;height:117" coordorigin="4343,3780" coordsize="144,117" path="m4483,3782l4477,3786,4471,3788,4464,3789,4480,3789,4480,3789,4483,3782xe" filled="true" fillcolor="#ffffff" stroked="false">
                <v:path arrowok="t"/>
                <v:fill type="solid"/>
              </v:shape>
            </v:group>
            <v:group style="position:absolute;left:4343;top:5136;width:144;height:117" coordorigin="4343,5136" coordsize="144,117">
              <v:shape style="position:absolute;left:4343;top:5136;width:144;height:117" coordorigin="4343,5136" coordsize="144,117" path="m4343,5240l4361,5249,4380,5253,4408,5250,4430,5241,4431,5241,4364,5241,4345,5240,4343,5240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359,5207l4363,5219,4373,5228,4386,5228,4376,5236,4364,5241,4431,5241,4448,5228,4460,5211,4462,5208,4367,5208,4361,5208,4359,5207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348,5178l4348,5192,4359,5204,4372,5207,4370,5208,4367,5208,4462,5208,4469,5193,4471,5181,4362,5181,4357,5181,4352,5180,4348,5178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350,5146l4349,5151,4349,5167,4354,5176,4362,5181,4471,5181,4472,5174,4472,5173,4414,5173,4393,5169,4374,5161,4358,5148,4350,5146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451,5136l4442,5136,4422,5144,4413,5164,4413,5169,4413,5170,4414,5173,4472,5173,4472,5166,4478,5161,4483,5156,4484,5155,4470,5155,4476,5151,4480,5146,4464,5146,4459,5140,4451,5136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487,5150l4481,5153,4476,5154,4470,5155,4484,5155,4487,5150xe" filled="true" fillcolor="#ffffff" stroked="false">
                <v:path arrowok="t"/>
                <v:fill type="solid"/>
              </v:shape>
              <v:shape style="position:absolute;left:4343;top:5136;width:144;height:117" coordorigin="4343,5136" coordsize="144,117" path="m4483,5139l4477,5142,4471,5144,4464,5146,4480,5146,4480,5145,4483,5139xe" filled="true" fillcolor="#ffffff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Corpid C1 Regular" w:hAnsi="Corpid C1 Regular" w:cs="Corpid C1 Regular" w:eastAsia="Corpid C1 Regular"/>
          <w:b w:val="0"/>
          <w:bCs w:val="0"/>
          <w:sz w:val="20"/>
          <w:szCs w:val="20"/>
        </w:rPr>
      </w:pPr>
    </w:p>
    <w:p>
      <w:pPr>
        <w:spacing w:line="240" w:lineRule="auto" w:before="6"/>
        <w:rPr>
          <w:rFonts w:ascii="Corpid C1 Regular" w:hAnsi="Corpid C1 Regular" w:cs="Corpid C1 Regular" w:eastAsia="Corpid C1 Regular"/>
          <w:b w:val="0"/>
          <w:bCs w:val="0"/>
          <w:sz w:val="17"/>
          <w:szCs w:val="17"/>
        </w:rPr>
      </w:pPr>
    </w:p>
    <w:p>
      <w:pPr>
        <w:spacing w:line="240" w:lineRule="auto" w:before="1"/>
        <w:rPr>
          <w:rFonts w:ascii="Corpid C1 Regular" w:hAnsi="Corpid C1 Regular" w:cs="Corpid C1 Regular" w:eastAsia="Corpid C1 Regular"/>
          <w:b w:val="0"/>
          <w:bCs w:val="0"/>
          <w:sz w:val="7"/>
          <w:szCs w:val="7"/>
        </w:rPr>
      </w:pPr>
    </w:p>
    <w:p>
      <w:pPr>
        <w:spacing w:before="0"/>
        <w:ind w:left="0" w:right="114" w:firstLine="0"/>
        <w:jc w:val="right"/>
        <w:rPr>
          <w:rFonts w:ascii="Corpid C1 Regular" w:hAnsi="Corpid C1 Regular" w:cs="Corpid C1 Regular" w:eastAsia="Corpid C1 Regular"/>
          <w:sz w:val="9"/>
          <w:szCs w:val="9"/>
        </w:rPr>
      </w:pPr>
      <w:r>
        <w:rPr>
          <w:rFonts w:ascii="Corpid C1 Regular"/>
          <w:b w:val="0"/>
          <w:color w:val="FFFFFF"/>
          <w:spacing w:val="3"/>
          <w:sz w:val="9"/>
        </w:rPr>
        <w:t>1</w:t>
      </w:r>
      <w:r>
        <w:rPr>
          <w:rFonts w:ascii="Corpid C1 Regular"/>
          <w:b w:val="0"/>
          <w:color w:val="FFFFFF"/>
          <w:spacing w:val="4"/>
          <w:sz w:val="9"/>
        </w:rPr>
        <w:t>4</w:t>
      </w:r>
      <w:r>
        <w:rPr>
          <w:rFonts w:ascii="Corpid C1 Regular"/>
          <w:b w:val="0"/>
          <w:color w:val="FFFFFF"/>
          <w:spacing w:val="6"/>
          <w:sz w:val="9"/>
        </w:rPr>
        <w:t>-</w:t>
      </w:r>
      <w:r>
        <w:rPr>
          <w:rFonts w:ascii="Corpid C1 Regular"/>
          <w:b w:val="0"/>
          <w:color w:val="FFFFFF"/>
          <w:spacing w:val="2"/>
          <w:sz w:val="9"/>
        </w:rPr>
        <w:t>0</w:t>
      </w:r>
      <w:r>
        <w:rPr>
          <w:rFonts w:ascii="Corpid C1 Regular"/>
          <w:b w:val="0"/>
          <w:color w:val="FFFFFF"/>
          <w:spacing w:val="1"/>
          <w:sz w:val="9"/>
        </w:rPr>
        <w:t>06</w:t>
      </w:r>
      <w:r>
        <w:rPr>
          <w:rFonts w:ascii="Corpid C1 Regular"/>
          <w:b w:val="0"/>
          <w:color w:val="FFFFFF"/>
          <w:spacing w:val="3"/>
          <w:sz w:val="9"/>
        </w:rPr>
        <w:t>0</w:t>
      </w:r>
      <w:r>
        <w:rPr>
          <w:rFonts w:ascii="Corpid C1 Regular"/>
          <w:b w:val="0"/>
          <w:color w:val="FFFFFF"/>
          <w:sz w:val="9"/>
        </w:rPr>
        <w:t>4</w:t>
      </w:r>
      <w:r>
        <w:rPr>
          <w:rFonts w:ascii="Corpid C1 Regular"/>
          <w:sz w:val="9"/>
        </w:rPr>
      </w:r>
    </w:p>
    <w:sectPr>
      <w:type w:val="continuous"/>
      <w:pgSz w:w="11910" w:h="16840"/>
      <w:pgMar w:top="0" w:bottom="0" w:left="740" w:right="2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Corpid C1 Light">
    <w:altName w:val="Corpid C1 Light"/>
    <w:charset w:val="0"/>
    <w:family w:val="swiss"/>
    <w:pitch w:val="variable"/>
  </w:font>
  <w:font w:name="Calibri Light">
    <w:altName w:val="Calibri Light"/>
    <w:charset w:val="0"/>
    <w:family w:val="swiss"/>
    <w:pitch w:val="variable"/>
  </w:font>
  <w:font w:name="Corpid C1 Bold">
    <w:altName w:val="Corpid C1 Bold"/>
    <w:charset w:val="0"/>
    <w:family w:val="swiss"/>
    <w:pitch w:val="variable"/>
  </w:font>
  <w:font w:name="UnitRoundedOT-Bold">
    <w:altName w:val="UnitRoundedOT-Bold"/>
    <w:charset w:val="0"/>
    <w:family w:val="swiss"/>
    <w:pitch w:val="variable"/>
  </w:font>
  <w:font w:name="Corpid C1 Regular">
    <w:altName w:val="Corpid C1 Regular"/>
    <w:charset w:val="0"/>
    <w:family w:val="swiss"/>
    <w:pitch w:val="variable"/>
  </w:font>
  <w:font w:name="UnitRoundedOT-Medi">
    <w:altName w:val="UnitRoundedOT-Medi"/>
    <w:charset w:val="0"/>
    <w:family w:val="swiss"/>
    <w:pitch w:val="variable"/>
  </w:font>
  <w:font w:name="Corpid C1 Heavy">
    <w:altName w:val="Corpid C1 Heavy"/>
    <w:charset w:val="0"/>
    <w:family w:val="swiss"/>
    <w:pitch w:val="variable"/>
  </w:font>
  <w:font w:name="Century Gothic">
    <w:altName w:val="Century Gothic"/>
    <w:charset w:val="0"/>
    <w:family w:val="swiss"/>
    <w:pitch w:val="variable"/>
  </w:font>
  <w:font w:name="Trebuchet MS">
    <w:altName w:val="Trebuchet MS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0.519699pt;margin-top:812.266479pt;width:8.2pt;height:9.050pt;mso-position-horizontal-relative:page;mso-position-vertical-relative:page;z-index:-81856" type="#_x0000_t202" filled="false" stroked="false">
          <v:textbox inset="0,0,0,0">
            <w:txbxContent>
              <w:p>
                <w:pPr>
                  <w:spacing w:line="166" w:lineRule="exact" w:before="0"/>
                  <w:ind w:left="4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w w:val="108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Heavy"/>
                    <w:b w:val="0"/>
                    <w:color w:val="72CBD2"/>
                    <w:w w:val="11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4.199699pt;margin-top:812.285706pt;width:129.15pt;height:9pt;mso-position-horizontal-relative:page;mso-position-vertical-relative:page;z-index:-81832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Regular" w:hAnsi="Corpid C1 Regular" w:cs="Corpid C1 Regular" w:eastAsia="Corpid C1 Regular"/>
                    <w:sz w:val="14"/>
                    <w:szCs w:val="14"/>
                  </w:rPr>
                </w:pP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Percepciones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chilenas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hacia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la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minería</w:t>
                </w:r>
                <w:r>
                  <w:rPr>
                    <w:rFonts w:ascii="Corpid C1 Regular" w:hAnsi="Corpid C1 Regular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4.291382pt;margin-top:812.285706pt;width:10.65pt;height:9pt;mso-position-horizontal-relative:page;mso-position-vertical-relative:page;z-index:-81808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w w:val="70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Heavy"/>
                    <w:b w:val="0"/>
                    <w:color w:val="72CBD2"/>
                    <w:w w:val="8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orpid C1 Heavy"/>
                    <w:b w:val="0"/>
                    <w:color w:val="72CBD2"/>
                    <w:w w:val="92"/>
                    <w:sz w:val="14"/>
                  </w:rPr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1.519699pt;margin-top:812.285706pt;width:9.7pt;height:9pt;mso-position-horizontal-relative:page;mso-position-vertical-relative:page;z-index:-81784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spacing w:val="2"/>
                    <w:sz w:val="14"/>
                  </w:rPr>
                  <w:t>10</w:t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4.199699pt;margin-top:812.285706pt;width:129.15pt;height:9pt;mso-position-horizontal-relative:page;mso-position-vertical-relative:page;z-index:-81760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Regular" w:hAnsi="Corpid C1 Regular" w:cs="Corpid C1 Regular" w:eastAsia="Corpid C1 Regular"/>
                    <w:sz w:val="14"/>
                    <w:szCs w:val="14"/>
                  </w:rPr>
                </w:pP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Percepciones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chilenas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hacia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la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minería</w:t>
                </w:r>
                <w:r>
                  <w:rPr>
                    <w:rFonts w:ascii="Corpid C1 Regular" w:hAnsi="Corpid C1 Regular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5.160217pt;margin-top:812.285706pt;width:9.75pt;height:9pt;mso-position-horizontal-relative:page;mso-position-vertical-relative:page;z-index:-81736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w w:val="70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Heavy"/>
                    <w:b w:val="0"/>
                    <w:color w:val="72CBD2"/>
                    <w:w w:val="8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orpid C1 Heavy"/>
                    <w:b w:val="0"/>
                    <w:color w:val="72CBD2"/>
                    <w:spacing w:val="2"/>
                    <w:w w:val="70"/>
                    <w:sz w:val="14"/>
                  </w:rPr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0.519699pt;margin-top:812.285706pt;width:11.15pt;height:9pt;mso-position-horizontal-relative:page;mso-position-vertical-relative:page;z-index:-81712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w w:val="89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Heavy"/>
                    <w:b w:val="0"/>
                    <w:color w:val="72CBD2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16</w:t>
                </w:r>
                <w:r>
                  <w:rPr/>
                  <w:fldChar w:fldCharType="end"/>
                </w:r>
                <w:r>
                  <w:rPr>
                    <w:rFonts w:ascii="Corpid C1 Heavy"/>
                    <w:b w:val="0"/>
                    <w:color w:val="72CBD2"/>
                    <w:spacing w:val="2"/>
                    <w:w w:val="89"/>
                    <w:sz w:val="14"/>
                  </w:rPr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64.199699pt;margin-top:812.285706pt;width:129.15pt;height:9pt;mso-position-horizontal-relative:page;mso-position-vertical-relative:page;z-index:-81688" type="#_x0000_t202" filled="false" stroked="false">
          <v:textbox inset="0,0,0,0">
            <w:txbxContent>
              <w:p>
                <w:pPr>
                  <w:spacing w:line="165" w:lineRule="exact" w:before="0"/>
                  <w:ind w:left="20" w:right="0" w:firstLine="0"/>
                  <w:jc w:val="left"/>
                  <w:rPr>
                    <w:rFonts w:ascii="Corpid C1 Regular" w:hAnsi="Corpid C1 Regular" w:cs="Corpid C1 Regular" w:eastAsia="Corpid C1 Regular"/>
                    <w:sz w:val="14"/>
                    <w:szCs w:val="14"/>
                  </w:rPr>
                </w:pP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Percepciones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chilenas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1"/>
                    <w:sz w:val="14"/>
                  </w:rPr>
                  <w:t>hacia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la</w:t>
                </w:r>
                <w:r>
                  <w:rPr>
                    <w:rFonts w:ascii="Corpid C1 Regular" w:hAnsi="Corpid C1 Regular"/>
                    <w:b w:val="0"/>
                    <w:color w:val="72CBD2"/>
                    <w:sz w:val="14"/>
                  </w:rPr>
                  <w:t> </w:t>
                </w:r>
                <w:r>
                  <w:rPr>
                    <w:rFonts w:ascii="Corpid C1 Regular" w:hAnsi="Corpid C1 Regular"/>
                    <w:b w:val="0"/>
                    <w:color w:val="72CBD2"/>
                    <w:spacing w:val="2"/>
                    <w:sz w:val="14"/>
                  </w:rPr>
                  <w:t>minería</w:t>
                </w:r>
                <w:r>
                  <w:rPr>
                    <w:rFonts w:ascii="Corpid C1 Regular" w:hAnsi="Corpid C1 Regular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544.291382pt;margin-top:812.285706pt;width:10.5pt;height:9pt;mso-position-horizontal-relative:page;mso-position-vertical-relative:page;z-index:-81664" type="#_x0000_t202" filled="false" stroked="false">
          <v:textbox inset="0,0,0,0">
            <w:txbxContent>
              <w:p>
                <w:pPr>
                  <w:spacing w:line="165" w:lineRule="exact" w:before="0"/>
                  <w:ind w:left="40" w:right="0" w:firstLine="0"/>
                  <w:jc w:val="left"/>
                  <w:rPr>
                    <w:rFonts w:ascii="Corpid C1 Heavy" w:hAnsi="Corpid C1 Heavy" w:cs="Corpid C1 Heavy" w:eastAsia="Corpid C1 Heavy"/>
                    <w:sz w:val="14"/>
                    <w:szCs w:val="14"/>
                  </w:rPr>
                </w:pPr>
                <w:r>
                  <w:rPr>
                    <w:rFonts w:ascii="Corpid C1 Heavy"/>
                    <w:b w:val="0"/>
                    <w:color w:val="72CBD2"/>
                    <w:w w:val="70"/>
                    <w:sz w:val="14"/>
                  </w:rPr>
                </w:r>
                <w:r>
                  <w:rPr/>
                  <w:fldChar w:fldCharType="begin"/>
                </w:r>
                <w:r>
                  <w:rPr>
                    <w:rFonts w:ascii="Corpid C1 Heavy"/>
                    <w:b w:val="0"/>
                    <w:color w:val="72CBD2"/>
                    <w:w w:val="80"/>
                    <w:sz w:val="14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  <w:r>
                  <w:rPr>
                    <w:rFonts w:ascii="Corpid C1 Heavy"/>
                    <w:b w:val="0"/>
                    <w:color w:val="72CBD2"/>
                    <w:w w:val="92"/>
                    <w:sz w:val="14"/>
                  </w:rPr>
                </w:r>
                <w:r>
                  <w:rPr>
                    <w:rFonts w:ascii="Corpid C1 Heavy"/>
                    <w:sz w:val="14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◆"/>
      <w:lvlJc w:val="left"/>
      <w:pPr>
        <w:ind w:left="450" w:hanging="171"/>
      </w:pPr>
      <w:rPr>
        <w:rFonts w:hint="default" w:ascii="Corpid C1 Light" w:hAnsi="Corpid C1 Light" w:eastAsia="Corpid C1 Light"/>
        <w:w w:val="102"/>
        <w:sz w:val="20"/>
        <w:szCs w:val="20"/>
      </w:rPr>
    </w:lvl>
    <w:lvl w:ilvl="1">
      <w:start w:val="1"/>
      <w:numFmt w:val="bullet"/>
      <w:lvlText w:val="•"/>
      <w:lvlJc w:val="left"/>
      <w:pPr>
        <w:ind w:left="1448" w:hanging="17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4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43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40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38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35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33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30" w:hanging="171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◆"/>
      <w:lvlJc w:val="left"/>
      <w:pPr>
        <w:ind w:left="280" w:hanging="171"/>
      </w:pPr>
      <w:rPr>
        <w:rFonts w:hint="default" w:ascii="Corpid C1 Light" w:hAnsi="Corpid C1 Light" w:eastAsia="Corpid C1 Light"/>
        <w:w w:val="101"/>
        <w:sz w:val="20"/>
        <w:szCs w:val="20"/>
      </w:rPr>
    </w:lvl>
    <w:lvl w:ilvl="1">
      <w:start w:val="1"/>
      <w:numFmt w:val="bullet"/>
      <w:lvlText w:val="◆"/>
      <w:lvlJc w:val="left"/>
      <w:pPr>
        <w:ind w:left="626" w:hanging="171"/>
      </w:pPr>
      <w:rPr>
        <w:rFonts w:hint="default" w:ascii="Corpid C1 Light" w:hAnsi="Corpid C1 Light" w:eastAsia="Corpid C1 Light"/>
        <w:w w:val="101"/>
        <w:sz w:val="20"/>
        <w:szCs w:val="20"/>
      </w:rPr>
    </w:lvl>
    <w:lvl w:ilvl="2">
      <w:start w:val="1"/>
      <w:numFmt w:val="bullet"/>
      <w:lvlText w:val="•"/>
      <w:lvlJc w:val="left"/>
      <w:pPr>
        <w:ind w:left="57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4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4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3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73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2" w:hanging="171"/>
      </w:pPr>
      <w:rPr>
        <w:rFonts w:hint="default"/>
      </w:rPr>
    </w:lvl>
  </w:abstractNum>
  <w:abstractNum w:abstractNumId="2">
    <w:multiLevelType w:val="hybridMultilevel"/>
    <w:lvl w:ilvl="0">
      <w:start w:val="8"/>
      <w:numFmt w:val="decimal"/>
      <w:lvlText w:val="%1"/>
      <w:lvlJc w:val="left"/>
      <w:pPr>
        <w:ind w:left="337" w:hanging="227"/>
        <w:jc w:val="left"/>
      </w:pPr>
      <w:rPr>
        <w:rFonts w:hint="default" w:ascii="Corpid C1 Light" w:hAnsi="Corpid C1 Light" w:eastAsia="Corpid C1 Light"/>
        <w:w w:val="99"/>
        <w:sz w:val="14"/>
        <w:szCs w:val="14"/>
      </w:rPr>
    </w:lvl>
    <w:lvl w:ilvl="1">
      <w:start w:val="1"/>
      <w:numFmt w:val="bullet"/>
      <w:lvlText w:val="◆"/>
      <w:lvlJc w:val="left"/>
      <w:pPr>
        <w:ind w:left="1020" w:hanging="171"/>
      </w:pPr>
      <w:rPr>
        <w:rFonts w:hint="default" w:ascii="Corpid C1 Light" w:hAnsi="Corpid C1 Light" w:eastAsia="Corpid C1 Light"/>
        <w:w w:val="102"/>
        <w:sz w:val="20"/>
        <w:szCs w:val="20"/>
      </w:rPr>
    </w:lvl>
    <w:lvl w:ilvl="2">
      <w:start w:val="1"/>
      <w:numFmt w:val="bullet"/>
      <w:lvlText w:val="•"/>
      <w:lvlJc w:val="left"/>
      <w:pPr>
        <w:ind w:left="1025" w:hanging="1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66" w:hanging="1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642" w:hanging="1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24" w:hanging="1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207" w:hanging="1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490" w:hanging="1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72" w:hanging="171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337" w:hanging="227"/>
        <w:jc w:val="left"/>
      </w:pPr>
      <w:rPr>
        <w:rFonts w:hint="default" w:ascii="Corpid C1 Light" w:hAnsi="Corpid C1 Light" w:eastAsia="Corpid C1 Light"/>
        <w:w w:val="64"/>
        <w:sz w:val="14"/>
        <w:szCs w:val="14"/>
      </w:rPr>
    </w:lvl>
    <w:lvl w:ilvl="1">
      <w:start w:val="1"/>
      <w:numFmt w:val="bullet"/>
      <w:lvlText w:val="•"/>
      <w:lvlJc w:val="left"/>
      <w:pPr>
        <w:ind w:left="1340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4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45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48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1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54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57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59" w:hanging="227"/>
      </w:pPr>
      <w:rPr>
        <w:rFonts w:hint="default"/>
      </w:rPr>
    </w:lvl>
  </w:abstractNum>
  <w:num w:numId="1">
    <w:abstractNumId w:val="0"/>
  </w:num>
  <w:num w:numId="4">
    <w:abstractNumId w:val="3"/>
  </w:num>
  <w:num w:numId="3">
    <w:abstractNumId w:val="2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272"/>
    </w:pPr>
    <w:rPr>
      <w:rFonts w:ascii="Corpid C1 Regular" w:hAnsi="Corpid C1 Regular" w:eastAsia="Corpid C1 Regular"/>
      <w:sz w:val="23"/>
      <w:szCs w:val="23"/>
    </w:rPr>
  </w:style>
  <w:style w:styleId="TOC2" w:type="paragraph">
    <w:name w:val="TOC 2"/>
    <w:basedOn w:val="Normal"/>
    <w:uiPriority w:val="1"/>
    <w:qFormat/>
    <w:pPr>
      <w:spacing w:before="36"/>
      <w:ind w:left="450" w:hanging="170"/>
    </w:pPr>
    <w:rPr>
      <w:rFonts w:ascii="Corpid C1 Light" w:hAnsi="Corpid C1 Light" w:eastAsia="Corpid C1 Light"/>
      <w:sz w:val="17"/>
      <w:szCs w:val="17"/>
    </w:rPr>
  </w:style>
  <w:style w:styleId="BodyText" w:type="paragraph">
    <w:name w:val="Body Text"/>
    <w:basedOn w:val="Normal"/>
    <w:uiPriority w:val="1"/>
    <w:qFormat/>
    <w:pPr>
      <w:ind w:left="110"/>
    </w:pPr>
    <w:rPr>
      <w:rFonts w:ascii="Corpid C1 Light" w:hAnsi="Corpid C1 Light" w:eastAsia="Corpid C1 Light"/>
      <w:sz w:val="17"/>
      <w:szCs w:val="17"/>
    </w:rPr>
  </w:style>
  <w:style w:styleId="Heading1" w:type="paragraph">
    <w:name w:val="Heading 1"/>
    <w:basedOn w:val="Normal"/>
    <w:uiPriority w:val="1"/>
    <w:qFormat/>
    <w:pPr>
      <w:ind w:left="110"/>
      <w:outlineLvl w:val="1"/>
    </w:pPr>
    <w:rPr>
      <w:rFonts w:ascii="UnitRoundedOT-Bold" w:hAnsi="UnitRoundedOT-Bold" w:eastAsia="UnitRoundedOT-Bold"/>
      <w:b/>
      <w:bCs/>
      <w:sz w:val="52"/>
      <w:szCs w:val="52"/>
    </w:rPr>
  </w:style>
  <w:style w:styleId="Heading2" w:type="paragraph">
    <w:name w:val="Heading 2"/>
    <w:basedOn w:val="Normal"/>
    <w:uiPriority w:val="1"/>
    <w:qFormat/>
    <w:pPr>
      <w:ind w:left="110"/>
      <w:outlineLvl w:val="2"/>
    </w:pPr>
    <w:rPr>
      <w:rFonts w:ascii="Corpid C1 Light" w:hAnsi="Corpid C1 Light" w:eastAsia="Corpid C1 Light"/>
      <w:sz w:val="26"/>
      <w:szCs w:val="26"/>
    </w:rPr>
  </w:style>
  <w:style w:styleId="Heading3" w:type="paragraph">
    <w:name w:val="Heading 3"/>
    <w:basedOn w:val="Normal"/>
    <w:uiPriority w:val="1"/>
    <w:qFormat/>
    <w:pPr>
      <w:ind w:left="110"/>
      <w:outlineLvl w:val="3"/>
    </w:pPr>
    <w:rPr>
      <w:rFonts w:ascii="Corpid C1 Regular" w:hAnsi="Corpid C1 Regular" w:eastAsia="Corpid C1 Regular"/>
      <w:sz w:val="23"/>
      <w:szCs w:val="23"/>
    </w:rPr>
  </w:style>
  <w:style w:styleId="Heading4" w:type="paragraph">
    <w:name w:val="Heading 4"/>
    <w:basedOn w:val="Normal"/>
    <w:uiPriority w:val="1"/>
    <w:qFormat/>
    <w:pPr>
      <w:ind w:left="20"/>
      <w:outlineLvl w:val="4"/>
    </w:pPr>
    <w:rPr>
      <w:rFonts w:ascii="UnitRoundedOT-Bold" w:hAnsi="UnitRoundedOT-Bold" w:eastAsia="UnitRoundedOT-Bold"/>
      <w:b/>
      <w:bCs/>
      <w:sz w:val="22"/>
      <w:szCs w:val="22"/>
    </w:rPr>
  </w:style>
  <w:style w:styleId="Heading5" w:type="paragraph">
    <w:name w:val="Heading 5"/>
    <w:basedOn w:val="Normal"/>
    <w:uiPriority w:val="1"/>
    <w:qFormat/>
    <w:pPr>
      <w:ind w:left="187"/>
      <w:outlineLvl w:val="5"/>
    </w:pPr>
    <w:rPr>
      <w:rFonts w:ascii="Corpid C1 Light" w:hAnsi="Corpid C1 Light" w:eastAsia="Corpid C1 Light"/>
      <w:sz w:val="20"/>
      <w:szCs w:val="20"/>
    </w:rPr>
  </w:style>
  <w:style w:styleId="Heading6" w:type="paragraph">
    <w:name w:val="Heading 6"/>
    <w:basedOn w:val="Normal"/>
    <w:uiPriority w:val="1"/>
    <w:qFormat/>
    <w:pPr>
      <w:spacing w:before="61"/>
      <w:ind w:left="215"/>
      <w:outlineLvl w:val="6"/>
    </w:pPr>
    <w:rPr>
      <w:rFonts w:ascii="Corpid C1 Bold" w:hAnsi="Corpid C1 Bold" w:eastAsia="Corpid C1 Bold"/>
      <w:b/>
      <w:bCs/>
      <w:sz w:val="18"/>
      <w:szCs w:val="18"/>
    </w:rPr>
  </w:style>
  <w:style w:styleId="Heading7" w:type="paragraph">
    <w:name w:val="Heading 7"/>
    <w:basedOn w:val="Normal"/>
    <w:uiPriority w:val="1"/>
    <w:qFormat/>
    <w:pPr>
      <w:spacing w:before="147"/>
      <w:ind w:left="187"/>
      <w:outlineLvl w:val="7"/>
    </w:pPr>
    <w:rPr>
      <w:rFonts w:ascii="Corpid C1 Light" w:hAnsi="Corpid C1 Light" w:eastAsia="Corpid C1 Light"/>
      <w:sz w:val="18"/>
      <w:szCs w:val="18"/>
    </w:rPr>
  </w:style>
  <w:style w:styleId="Heading8" w:type="paragraph">
    <w:name w:val="Heading 8"/>
    <w:basedOn w:val="Normal"/>
    <w:uiPriority w:val="1"/>
    <w:qFormat/>
    <w:pPr>
      <w:ind w:left="1125"/>
      <w:outlineLvl w:val="8"/>
    </w:pPr>
    <w:rPr>
      <w:rFonts w:ascii="Corpid C1 Bold" w:hAnsi="Corpid C1 Bold" w:eastAsia="Corpid C1 Bold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yperlink" Target="http://www.csiro.au/" TargetMode="Externa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yperlink" Target="mailto:kieren.moffat@csiro.au" TargetMode="External"/><Relationship Id="rId11" Type="http://schemas.openxmlformats.org/officeDocument/2006/relationships/hyperlink" Target="mailto:kathleen.uribe@csiro.au" TargetMode="External"/><Relationship Id="rId12" Type="http://schemas.openxmlformats.org/officeDocument/2006/relationships/image" Target="media/image3.png"/><Relationship Id="rId13" Type="http://schemas.openxmlformats.org/officeDocument/2006/relationships/hyperlink" Target="http://www.forbes.com/places/chile/" TargetMode="External"/><Relationship Id="rId14" Type="http://schemas.openxmlformats.org/officeDocument/2006/relationships/hyperlink" Target="http://www.ciechile.gob.cl/wp-content/uploads/2014/04/CHILE-LAND-OF-OPPORTUNITIES-A.pdf" TargetMode="External"/><Relationship Id="rId15" Type="http://schemas.openxmlformats.org/officeDocument/2006/relationships/hyperlink" Target="http://www.imf.org/external/pubs/ft/scr/2013/cr13198.pdf" TargetMode="External"/><Relationship Id="rId16" Type="http://schemas.openxmlformats.org/officeDocument/2006/relationships/hyperlink" Target="http://www.goinglobal.com/articles/1160/" TargetMode="External"/><Relationship Id="rId17" Type="http://schemas.openxmlformats.org/officeDocument/2006/relationships/hyperlink" Target="http://www.bloomberg.com/news/2014-02-17/world-s-10-biggest-refined-copper-producers-in-2013-table-.html" TargetMode="External"/><Relationship Id="rId18" Type="http://schemas.openxmlformats.org/officeDocument/2006/relationships/image" Target="media/image4.jpeg"/><Relationship Id="rId19" Type="http://schemas.openxmlformats.org/officeDocument/2006/relationships/footer" Target="footer3.xml"/><Relationship Id="rId20" Type="http://schemas.openxmlformats.org/officeDocument/2006/relationships/footer" Target="footer4.xml"/><Relationship Id="rId21" Type="http://schemas.openxmlformats.org/officeDocument/2006/relationships/image" Target="media/image5.jpeg"/><Relationship Id="rId22" Type="http://schemas.openxmlformats.org/officeDocument/2006/relationships/footer" Target="footer5.xml"/><Relationship Id="rId23" Type="http://schemas.openxmlformats.org/officeDocument/2006/relationships/footer" Target="footer6.xml"/><Relationship Id="rId24" Type="http://schemas.openxmlformats.org/officeDocument/2006/relationships/image" Target="media/image6.jpeg"/><Relationship Id="rId25" Type="http://schemas.openxmlformats.org/officeDocument/2006/relationships/hyperlink" Target="http://www.uta.edu/faculty/sawasthi/Statistics/stmulreg.html" TargetMode="External"/><Relationship Id="rId26" Type="http://schemas.openxmlformats.org/officeDocument/2006/relationships/hyperlink" Target="http://en.wikipedia.org/wiki/Path_analysis_%28statistics%29" TargetMode="External"/><Relationship Id="rId27" Type="http://schemas.openxmlformats.org/officeDocument/2006/relationships/footer" Target="footer7.xml"/><Relationship Id="rId28" Type="http://schemas.openxmlformats.org/officeDocument/2006/relationships/hyperlink" Target="http://www.csiro.cl/" TargetMode="External"/><Relationship Id="rId29" Type="http://schemas.openxmlformats.org/officeDocument/2006/relationships/footer" Target="footer8.xml"/><Relationship Id="rId30" Type="http://schemas.openxmlformats.org/officeDocument/2006/relationships/hyperlink" Target="mailto:enquiries@csiro.au" TargetMode="External"/><Relationship Id="rId31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2015-02-26T13:40:29Z</dcterms:created>
  <dcterms:modified xsi:type="dcterms:W3CDTF">2015-02-26T13:40:29Z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2014-10-15T00:00:00Z</vt:filetime>
  </property>
  <property fmtid="{D5CDD505-2E9C-101B-9397-08002B2CF9AE}" pid="3" name="LastSaved">
    <vt:filetime>2015-02-26T00:00:00Z</vt:filetime>
  </property>
</Properties>
</file>